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230" w:rsidRPr="00783277" w:rsidRDefault="000B1230" w:rsidP="00B80786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0B1230" w:rsidRPr="00783277" w:rsidRDefault="000B1230" w:rsidP="00B8078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224/11.02-04/14-414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0B1230" w:rsidRPr="00783277" w:rsidRDefault="000B1230" w:rsidP="00B807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0B1230" w:rsidRPr="00783277" w:rsidRDefault="000B1230" w:rsidP="00B8078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7B5D93">
        <w:rPr>
          <w:rFonts w:ascii="Times New Roman" w:hAnsi="Times New Roman" w:cs="Times New Roman"/>
          <w:color w:val="000000"/>
        </w:rPr>
        <w:t>говядины, свинины, печени говяжьей, цыпленка бройлерного</w:t>
      </w:r>
      <w:r>
        <w:rPr>
          <w:rFonts w:ascii="Times New Roman" w:hAnsi="Times New Roman" w:cs="Times New Roman"/>
          <w:color w:val="000000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0B1230" w:rsidRPr="00783277" w:rsidRDefault="000B1230" w:rsidP="00B807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B1230" w:rsidRPr="00783277" w:rsidRDefault="000B1230" w:rsidP="00B80786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0B1230" w:rsidRPr="00783277" w:rsidRDefault="000B1230" w:rsidP="00B8078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E2402F">
        <w:rPr>
          <w:rFonts w:ascii="Times New Roman" w:hAnsi="Times New Roman" w:cs="Times New Roman"/>
          <w:color w:val="000000"/>
        </w:rPr>
        <w:t>Шейко Ольга Алексеевна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0B1230" w:rsidRPr="00783277" w:rsidRDefault="000B1230" w:rsidP="00B80786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 w:rsidRPr="007B5D93">
        <w:rPr>
          <w:rFonts w:ascii="Times New Roman" w:hAnsi="Times New Roman" w:cs="Times New Roman"/>
          <w:color w:val="000000"/>
        </w:rPr>
        <w:t>говядины, свинины, печени говяжьей, цыпленка бройлерного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с 08 января 2015г. по</w:t>
      </w:r>
      <w:r w:rsidRPr="00E240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31 марта</w:t>
      </w:r>
      <w:r w:rsidRPr="00E2402F">
        <w:rPr>
          <w:rFonts w:ascii="Times New Roman" w:hAnsi="Times New Roman" w:cs="Times New Roman"/>
        </w:rPr>
        <w:t xml:space="preserve"> 2015г.</w:t>
      </w:r>
    </w:p>
    <w:p w:rsidR="000B1230" w:rsidRPr="00E2402F" w:rsidRDefault="000B1230" w:rsidP="00B807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>
        <w:rPr>
          <w:rFonts w:ascii="Times New Roman" w:hAnsi="Times New Roman" w:cs="Times New Roman"/>
          <w:color w:val="000000"/>
        </w:rPr>
        <w:t>Калужская обл., г. Обнинск, ул. Пирогова</w:t>
      </w:r>
      <w:r w:rsidRPr="000E51BB">
        <w:rPr>
          <w:rFonts w:ascii="Times New Roman" w:hAnsi="Times New Roman" w:cs="Times New Roman"/>
          <w:color w:val="000000"/>
        </w:rPr>
        <w:t xml:space="preserve"> д.13, столовая №2 «Здоровье»,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0B1230" w:rsidRPr="00783277" w:rsidRDefault="000B1230" w:rsidP="00B807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B1230" w:rsidRPr="00783277" w:rsidRDefault="000B1230" w:rsidP="00B8078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1230" w:rsidRPr="00783277" w:rsidRDefault="000B1230" w:rsidP="00B8078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1230" w:rsidRPr="00783277" w:rsidRDefault="000B1230" w:rsidP="00B8078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1230" w:rsidRPr="00E2402F" w:rsidRDefault="000B1230" w:rsidP="00B80786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7B5D93">
        <w:rPr>
          <w:rFonts w:ascii="Times New Roman" w:hAnsi="Times New Roman" w:cs="Times New Roman"/>
        </w:rPr>
        <w:t>2 350 742,53 (два миллиона триста пятьдесят тысяч семьсот сорок два рубля 53 копейки</w:t>
      </w:r>
      <w:r w:rsidRPr="00776C54">
        <w:rPr>
          <w:rFonts w:ascii="Times New Roman" w:hAnsi="Times New Roman" w:cs="Times New Roman"/>
          <w:color w:val="000000"/>
        </w:rPr>
        <w:t xml:space="preserve">) рублей, включая НДС </w:t>
      </w:r>
      <w:r>
        <w:rPr>
          <w:rFonts w:ascii="Times New Roman" w:hAnsi="Times New Roman" w:cs="Times New Roman"/>
          <w:color w:val="000000"/>
        </w:rPr>
        <w:t>10</w:t>
      </w:r>
      <w:r w:rsidRPr="00776C54">
        <w:rPr>
          <w:rFonts w:ascii="Times New Roman" w:hAnsi="Times New Roman" w:cs="Times New Roman"/>
          <w:color w:val="000000"/>
        </w:rPr>
        <w:t xml:space="preserve">%. </w:t>
      </w:r>
      <w:r w:rsidRPr="00E2402F">
        <w:rPr>
          <w:rFonts w:ascii="Times New Roman" w:hAnsi="Times New Roman" w:cs="Times New Roman"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r>
        <w:rPr>
          <w:rFonts w:ascii="Times New Roman" w:hAnsi="Times New Roman" w:cs="Times New Roman"/>
          <w:color w:val="000000"/>
        </w:rPr>
        <w:t>Калужская обл., г. Обнинск, ул. Пирогова д.13, столовая №2</w:t>
      </w:r>
      <w:r w:rsidRPr="000E51BB">
        <w:rPr>
          <w:rFonts w:ascii="Times New Roman" w:hAnsi="Times New Roman" w:cs="Times New Roman"/>
          <w:color w:val="000000"/>
        </w:rPr>
        <w:t xml:space="preserve"> «Здоровье», Пионерский проезд, 23, санаторий-профилакторий ФЭИ</w:t>
      </w:r>
      <w:r w:rsidRPr="00E2402F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B1230" w:rsidRPr="00776C54" w:rsidRDefault="000B1230" w:rsidP="00B80786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7B5D93"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 </w:t>
      </w:r>
      <w:r w:rsidRPr="007B5D93">
        <w:rPr>
          <w:rFonts w:ascii="Times New Roman" w:hAnsi="Times New Roman" w:cs="Times New Roman"/>
          <w:color w:val="000000"/>
        </w:rPr>
        <w:t>137</w:t>
      </w:r>
      <w:r>
        <w:rPr>
          <w:rFonts w:ascii="Times New Roman" w:hAnsi="Times New Roman" w:cs="Times New Roman"/>
          <w:color w:val="000000"/>
        </w:rPr>
        <w:t xml:space="preserve"> </w:t>
      </w:r>
      <w:r w:rsidRPr="007B5D93">
        <w:rPr>
          <w:rFonts w:ascii="Times New Roman" w:hAnsi="Times New Roman" w:cs="Times New Roman"/>
          <w:color w:val="000000"/>
        </w:rPr>
        <w:t>038,66 (два миллиона сто тридцать семь тысяч тридцать</w:t>
      </w:r>
      <w:r>
        <w:rPr>
          <w:rFonts w:ascii="Times New Roman" w:hAnsi="Times New Roman" w:cs="Times New Roman"/>
          <w:color w:val="000000"/>
        </w:rPr>
        <w:t xml:space="preserve"> восемь </w:t>
      </w:r>
      <w:r w:rsidRPr="007B5D93">
        <w:rPr>
          <w:rFonts w:ascii="Times New Roman" w:hAnsi="Times New Roman" w:cs="Times New Roman"/>
          <w:color w:val="000000"/>
        </w:rPr>
        <w:t>рублей 66 копеек</w:t>
      </w:r>
      <w:r w:rsidRPr="00E2402F">
        <w:rPr>
          <w:rFonts w:ascii="Times New Roman" w:hAnsi="Times New Roman" w:cs="Times New Roman"/>
        </w:rPr>
        <w:t>)</w:t>
      </w:r>
      <w:r w:rsidRPr="00776C54">
        <w:rPr>
          <w:rFonts w:ascii="Times New Roman" w:hAnsi="Times New Roman" w:cs="Times New Roman"/>
        </w:rPr>
        <w:t xml:space="preserve"> рубля</w:t>
      </w:r>
      <w:r w:rsidRPr="00776C54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B1230" w:rsidRPr="00783277" w:rsidRDefault="000B1230" w:rsidP="00B8078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B1230" w:rsidRDefault="000B1230" w:rsidP="00E70D4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0B1230" w:rsidRDefault="000B1230" w:rsidP="00E70D4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0B1230" w:rsidRPr="00783277" w:rsidRDefault="000B1230" w:rsidP="00B8078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B1230" w:rsidRPr="00783277" w:rsidRDefault="000B1230" w:rsidP="00B80786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2B7080">
        <w:rPr>
          <w:rFonts w:ascii="Times New Roman" w:hAnsi="Times New Roman" w:cs="Times New Roman"/>
          <w:spacing w:val="-6"/>
          <w:highlight w:val="yellow"/>
        </w:rPr>
        <w:t>«</w:t>
      </w:r>
      <w:r w:rsidRPr="00B80786">
        <w:rPr>
          <w:rFonts w:ascii="Times New Roman" w:hAnsi="Times New Roman" w:cs="Times New Roman"/>
          <w:spacing w:val="-6"/>
          <w:highlight w:val="yellow"/>
        </w:rPr>
        <w:t>02</w:t>
      </w:r>
      <w:r w:rsidRPr="002B7080">
        <w:rPr>
          <w:rFonts w:ascii="Times New Roman" w:hAnsi="Times New Roman" w:cs="Times New Roman"/>
          <w:spacing w:val="-6"/>
          <w:highlight w:val="yellow"/>
        </w:rPr>
        <w:t xml:space="preserve">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2B7080">
        <w:rPr>
          <w:rFonts w:ascii="Times New Roman" w:hAnsi="Times New Roman" w:cs="Times New Roman"/>
          <w:spacing w:val="-6"/>
          <w:highlight w:val="yellow"/>
        </w:rPr>
        <w:t xml:space="preserve">«02»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2B708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B1230" w:rsidRPr="00783277" w:rsidRDefault="000B1230" w:rsidP="00B80786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B1230" w:rsidRPr="00783277" w:rsidRDefault="000B1230" w:rsidP="00B80786">
      <w:pPr>
        <w:ind w:firstLine="568"/>
        <w:jc w:val="center"/>
        <w:rPr>
          <w:rFonts w:ascii="Times New Roman" w:hAnsi="Times New Roman" w:cs="Times New Roman"/>
          <w:b/>
          <w:bCs/>
        </w:rPr>
      </w:pPr>
    </w:p>
    <w:p w:rsidR="000B1230" w:rsidRDefault="000B1230">
      <w:pPr>
        <w:rPr>
          <w:rFonts w:cs="Times New Roman"/>
        </w:rPr>
      </w:pPr>
    </w:p>
    <w:sectPr w:rsidR="000B1230" w:rsidSect="002E5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594D"/>
    <w:rsid w:val="000B1230"/>
    <w:rsid w:val="000E1028"/>
    <w:rsid w:val="000E51BB"/>
    <w:rsid w:val="001F4D81"/>
    <w:rsid w:val="002B7080"/>
    <w:rsid w:val="002E532F"/>
    <w:rsid w:val="00524229"/>
    <w:rsid w:val="005C5CC7"/>
    <w:rsid w:val="007757DE"/>
    <w:rsid w:val="00776C54"/>
    <w:rsid w:val="00783277"/>
    <w:rsid w:val="007B5D93"/>
    <w:rsid w:val="00895C2E"/>
    <w:rsid w:val="008E3C0C"/>
    <w:rsid w:val="009E1518"/>
    <w:rsid w:val="00AF2D02"/>
    <w:rsid w:val="00B80786"/>
    <w:rsid w:val="00BD594D"/>
    <w:rsid w:val="00C572F3"/>
    <w:rsid w:val="00D42E6F"/>
    <w:rsid w:val="00E2402F"/>
    <w:rsid w:val="00E70D40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78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846</Words>
  <Characters>4826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2014-10-29T08:59:00Z</dcterms:created>
  <dcterms:modified xsi:type="dcterms:W3CDTF">2014-11-17T06:26:00Z</dcterms:modified>
</cp:coreProperties>
</file>