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6CA" w:rsidRDefault="00CB06CA" w:rsidP="00147EB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  <w:r w:rsidRPr="00F4703E">
        <w:rPr>
          <w:rFonts w:ascii="Times New Roman" w:hAnsi="Times New Roman"/>
          <w:b/>
          <w:bCs/>
          <w:kern w:val="36"/>
          <w:sz w:val="28"/>
          <w:szCs w:val="28"/>
        </w:rPr>
        <w:t>ПРОТОКОЛ №</w:t>
      </w:r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r w:rsidRPr="00F4703E">
        <w:rPr>
          <w:rFonts w:ascii="Times New Roman" w:hAnsi="Times New Roman"/>
          <w:b/>
          <w:bCs/>
          <w:kern w:val="36"/>
          <w:sz w:val="28"/>
          <w:szCs w:val="28"/>
        </w:rPr>
        <w:t>Z005588</w:t>
      </w:r>
      <w:r>
        <w:rPr>
          <w:rFonts w:ascii="Times New Roman" w:hAnsi="Times New Roman"/>
          <w:b/>
          <w:bCs/>
          <w:kern w:val="36"/>
          <w:sz w:val="28"/>
          <w:szCs w:val="28"/>
        </w:rPr>
        <w:t>/302</w:t>
      </w:r>
      <w:r w:rsidRPr="00F4703E">
        <w:rPr>
          <w:rFonts w:ascii="Times New Roman" w:hAnsi="Times New Roman"/>
          <w:b/>
          <w:bCs/>
          <w:kern w:val="36"/>
          <w:sz w:val="24"/>
          <w:szCs w:val="24"/>
        </w:rPr>
        <w:br/>
        <w:t>рассмотрения и оценки заявок на участие в запросе котировок цен в электронной форме</w:t>
      </w:r>
      <w:r w:rsidRPr="00F4703E">
        <w:rPr>
          <w:rFonts w:ascii="Times New Roman" w:hAnsi="Times New Roman"/>
          <w:b/>
          <w:bCs/>
          <w:kern w:val="36"/>
          <w:sz w:val="24"/>
          <w:szCs w:val="24"/>
        </w:rPr>
        <w:br/>
      </w:r>
      <w:r>
        <w:rPr>
          <w:rFonts w:ascii="Times New Roman" w:hAnsi="Times New Roman"/>
          <w:b/>
          <w:bCs/>
          <w:kern w:val="36"/>
          <w:sz w:val="24"/>
          <w:szCs w:val="24"/>
        </w:rPr>
        <w:t>н</w:t>
      </w:r>
      <w:r w:rsidRPr="00F4703E">
        <w:rPr>
          <w:rFonts w:ascii="Times New Roman" w:hAnsi="Times New Roman"/>
          <w:b/>
          <w:bCs/>
          <w:kern w:val="36"/>
          <w:sz w:val="24"/>
          <w:szCs w:val="24"/>
        </w:rPr>
        <w:t>а право заключения договора на поставку уголков 40х40х4, 50х50х5, 25х25х4 по ст3сп/пс5; уголка 63х63х5 по ст09Г2С и швел</w:t>
      </w:r>
      <w:r>
        <w:rPr>
          <w:rFonts w:ascii="Times New Roman" w:hAnsi="Times New Roman"/>
          <w:b/>
          <w:bCs/>
          <w:kern w:val="36"/>
          <w:sz w:val="24"/>
          <w:szCs w:val="24"/>
        </w:rPr>
        <w:t>леров 10П, 12П, 8П по ст3сп/пс5</w:t>
      </w:r>
    </w:p>
    <w:p w:rsidR="00CB06CA" w:rsidRDefault="00CB06CA" w:rsidP="00147EB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</w:p>
    <w:p w:rsidR="00CB06CA" w:rsidRPr="00F4703E" w:rsidRDefault="00CB06CA" w:rsidP="00147EB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920"/>
        <w:gridCol w:w="6376"/>
      </w:tblGrid>
      <w:tr w:rsidR="00CB06CA" w:rsidRPr="00774677" w:rsidTr="00F4703E">
        <w:trPr>
          <w:tblCellSpacing w:w="15" w:type="dxa"/>
        </w:trPr>
        <w:tc>
          <w:tcPr>
            <w:tcW w:w="0" w:type="auto"/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Подольск</w:t>
            </w:r>
          </w:p>
        </w:tc>
        <w:tc>
          <w:tcPr>
            <w:tcW w:w="0" w:type="auto"/>
            <w:vAlign w:val="center"/>
          </w:tcPr>
          <w:p w:rsidR="00CB06CA" w:rsidRPr="00F4703E" w:rsidRDefault="00CB06CA" w:rsidP="00147E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4703E"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апреля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06CA" w:rsidRPr="00774677" w:rsidTr="00F4703E">
        <w:trPr>
          <w:tblCellSpacing w:w="15" w:type="dxa"/>
        </w:trPr>
        <w:tc>
          <w:tcPr>
            <w:tcW w:w="0" w:type="auto"/>
            <w:vAlign w:val="center"/>
          </w:tcPr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B06CA" w:rsidRDefault="00CB06CA" w:rsidP="00147E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6CA" w:rsidRPr="00F4703E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>Оператор торгов: ООО "АКД"</w:t>
      </w:r>
      <w:r w:rsidRPr="00F4703E">
        <w:rPr>
          <w:rFonts w:ascii="Times New Roman" w:hAnsi="Times New Roman"/>
          <w:sz w:val="24"/>
          <w:szCs w:val="24"/>
        </w:rPr>
        <w:br/>
        <w:t>Место проведения запроса котировок цен: http://www.A-K-D.ru</w:t>
      </w:r>
      <w:r w:rsidRPr="00F4703E">
        <w:rPr>
          <w:rFonts w:ascii="Times New Roman" w:hAnsi="Times New Roman"/>
          <w:sz w:val="24"/>
          <w:szCs w:val="24"/>
        </w:rPr>
        <w:br/>
        <w:t xml:space="preserve">Уникальный номер запроса котировок цен на указанном сайте: Z005588. </w:t>
      </w:r>
    </w:p>
    <w:p w:rsidR="00CB06CA" w:rsidRPr="00F4703E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>Заказчик: ОАО «ЗиО-Подольск»</w:t>
      </w:r>
      <w:r w:rsidRPr="00F4703E">
        <w:rPr>
          <w:rFonts w:ascii="Times New Roman" w:hAnsi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CB06CA" w:rsidRPr="00F4703E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Наименование запроса котировок цен: право заключения договора на поставку уголков 40х40х4, 50х50х5, 25х25х4 по ст3сп/пс5; уголка 63х63х5 по ст09Г2С и швеллеров 10П, 12П, 8П по ст3сп/пс5. Извещение о проведении запроса котировок цен было размещено на сайте http://www.a-k-d.ru в сети Интернет 24.03.2011 </w:t>
      </w:r>
    </w:p>
    <w:p w:rsidR="00CB06CA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03E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Комиссия по размещению заказа</w:t>
      </w:r>
      <w:r w:rsidRPr="00F4703E">
        <w:rPr>
          <w:rFonts w:ascii="Times New Roman" w:hAnsi="Times New Roman"/>
          <w:sz w:val="24"/>
          <w:szCs w:val="24"/>
        </w:rPr>
        <w:t xml:space="preserve">» (далее – </w:t>
      </w:r>
      <w:r>
        <w:rPr>
          <w:rFonts w:ascii="Times New Roman" w:hAnsi="Times New Roman"/>
          <w:sz w:val="24"/>
          <w:szCs w:val="24"/>
        </w:rPr>
        <w:t>К</w:t>
      </w:r>
      <w:r w:rsidRPr="00F4703E">
        <w:rPr>
          <w:rFonts w:ascii="Times New Roman" w:hAnsi="Times New Roman"/>
          <w:sz w:val="24"/>
          <w:szCs w:val="24"/>
        </w:rPr>
        <w:t>омиссия).</w:t>
      </w:r>
      <w:r w:rsidRPr="00F4703E">
        <w:rPr>
          <w:rFonts w:ascii="Times New Roman" w:hAnsi="Times New Roman"/>
          <w:sz w:val="24"/>
          <w:szCs w:val="24"/>
        </w:rPr>
        <w:br/>
      </w:r>
    </w:p>
    <w:p w:rsidR="00CB06CA" w:rsidRDefault="00CB06CA" w:rsidP="00147EB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На заседании </w:t>
      </w:r>
      <w:r>
        <w:rPr>
          <w:rFonts w:ascii="Times New Roman" w:hAnsi="Times New Roman"/>
          <w:sz w:val="24"/>
          <w:szCs w:val="24"/>
        </w:rPr>
        <w:t>К</w:t>
      </w:r>
      <w:r w:rsidRPr="00F4703E">
        <w:rPr>
          <w:rFonts w:ascii="Times New Roman" w:hAnsi="Times New Roman"/>
          <w:sz w:val="24"/>
          <w:szCs w:val="24"/>
        </w:rPr>
        <w:t xml:space="preserve">омиссии </w:t>
      </w:r>
      <w:r>
        <w:rPr>
          <w:rFonts w:ascii="Times New Roman" w:hAnsi="Times New Roman"/>
          <w:sz w:val="24"/>
          <w:szCs w:val="24"/>
        </w:rPr>
        <w:t>присутствовали</w:t>
      </w:r>
      <w:r w:rsidRPr="00F4703E">
        <w:rPr>
          <w:rFonts w:ascii="Times New Roman" w:hAnsi="Times New Roman"/>
          <w:sz w:val="24"/>
          <w:szCs w:val="24"/>
        </w:rPr>
        <w:t>:</w:t>
      </w:r>
      <w:r w:rsidRPr="00F4703E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8121"/>
      </w:tblGrid>
      <w:tr w:rsidR="00CB06CA" w:rsidRPr="00774677" w:rsidTr="00CB7531">
        <w:trPr>
          <w:tblCellSpacing w:w="0" w:type="dxa"/>
        </w:trPr>
        <w:tc>
          <w:tcPr>
            <w:tcW w:w="0" w:type="auto"/>
            <w:vAlign w:val="center"/>
          </w:tcPr>
          <w:p w:rsidR="00CB06CA" w:rsidRPr="00774677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677">
              <w:rPr>
                <w:rFonts w:ascii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CB06CA" w:rsidRPr="00774677" w:rsidTr="00CB7531">
        <w:trPr>
          <w:tblCellSpacing w:w="0" w:type="dxa"/>
        </w:trPr>
        <w:tc>
          <w:tcPr>
            <w:tcW w:w="0" w:type="auto"/>
            <w:vAlign w:val="center"/>
          </w:tcPr>
          <w:p w:rsidR="00CB06CA" w:rsidRPr="00774677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677">
              <w:rPr>
                <w:rFonts w:ascii="Times New Roman" w:hAnsi="Times New Roman"/>
                <w:sz w:val="24"/>
                <w:szCs w:val="24"/>
              </w:rPr>
              <w:t>Искусных И.В. - Начальник отдела экономической безопасности</w:t>
            </w:r>
          </w:p>
        </w:tc>
      </w:tr>
      <w:tr w:rsidR="00CB06CA" w:rsidRPr="00774677" w:rsidTr="00CB7531">
        <w:trPr>
          <w:tblCellSpacing w:w="0" w:type="dxa"/>
        </w:trPr>
        <w:tc>
          <w:tcPr>
            <w:tcW w:w="0" w:type="auto"/>
            <w:vAlign w:val="center"/>
          </w:tcPr>
          <w:p w:rsidR="00CB06CA" w:rsidRPr="00774677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677">
              <w:rPr>
                <w:rFonts w:ascii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CB06CA" w:rsidRPr="00774677" w:rsidTr="00CB7531">
        <w:trPr>
          <w:tblCellSpacing w:w="0" w:type="dxa"/>
        </w:trPr>
        <w:tc>
          <w:tcPr>
            <w:tcW w:w="0" w:type="auto"/>
            <w:vAlign w:val="center"/>
          </w:tcPr>
          <w:p w:rsidR="00CB06CA" w:rsidRPr="00774677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677">
              <w:rPr>
                <w:rFonts w:ascii="Times New Roman" w:hAnsi="Times New Roman"/>
                <w:sz w:val="24"/>
                <w:szCs w:val="24"/>
              </w:rPr>
              <w:t>Збиглый М.П.- Старший юрисконсульт юридического отдела ЗАО «РЭМКО»</w:t>
            </w:r>
          </w:p>
        </w:tc>
      </w:tr>
      <w:tr w:rsidR="00CB06CA" w:rsidRPr="00774677" w:rsidTr="00CB7531">
        <w:trPr>
          <w:tblCellSpacing w:w="0" w:type="dxa"/>
        </w:trPr>
        <w:tc>
          <w:tcPr>
            <w:tcW w:w="0" w:type="auto"/>
            <w:vAlign w:val="center"/>
          </w:tcPr>
          <w:p w:rsidR="00CB06CA" w:rsidRPr="00774677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6CA" w:rsidRPr="00774677" w:rsidTr="00CB7531">
        <w:trPr>
          <w:tblCellSpacing w:w="0" w:type="dxa"/>
        </w:trPr>
        <w:tc>
          <w:tcPr>
            <w:tcW w:w="0" w:type="auto"/>
            <w:vAlign w:val="center"/>
          </w:tcPr>
          <w:p w:rsidR="00CB06CA" w:rsidRPr="00774677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677">
              <w:rPr>
                <w:rFonts w:ascii="Times New Roman" w:hAnsi="Times New Roman"/>
                <w:sz w:val="24"/>
                <w:szCs w:val="24"/>
              </w:rPr>
              <w:t>Копылова Я.П. – Начальник ОМТПиЛ</w:t>
            </w:r>
          </w:p>
        </w:tc>
      </w:tr>
    </w:tbl>
    <w:p w:rsidR="00CB06CA" w:rsidRDefault="00CB06CA" w:rsidP="00147E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br/>
        <w:t xml:space="preserve">Из 5 членов </w:t>
      </w:r>
      <w:r>
        <w:rPr>
          <w:rFonts w:ascii="Times New Roman" w:hAnsi="Times New Roman"/>
          <w:sz w:val="24"/>
          <w:szCs w:val="24"/>
        </w:rPr>
        <w:t>К</w:t>
      </w:r>
      <w:r w:rsidRPr="00F4703E">
        <w:rPr>
          <w:rFonts w:ascii="Times New Roman" w:hAnsi="Times New Roman"/>
          <w:sz w:val="24"/>
          <w:szCs w:val="24"/>
        </w:rPr>
        <w:t>омиссии на заседании присутствовали 5. Кворум состоялся.</w:t>
      </w:r>
    </w:p>
    <w:p w:rsidR="00CB06CA" w:rsidRPr="00F4703E" w:rsidRDefault="00CB06CA" w:rsidP="00147E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6CA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Существенными условиями </w:t>
      </w:r>
      <w:r>
        <w:rPr>
          <w:rFonts w:ascii="Times New Roman" w:hAnsi="Times New Roman"/>
          <w:sz w:val="24"/>
          <w:szCs w:val="24"/>
        </w:rPr>
        <w:t>договора</w:t>
      </w:r>
      <w:r w:rsidRPr="00F4703E">
        <w:rPr>
          <w:rFonts w:ascii="Times New Roman" w:hAnsi="Times New Roman"/>
          <w:sz w:val="24"/>
          <w:szCs w:val="24"/>
        </w:rPr>
        <w:t xml:space="preserve">, который будет заключен с победителем в проведении запроса котировок цен, являются следующие: </w:t>
      </w:r>
    </w:p>
    <w:p w:rsidR="00CB06CA" w:rsidRPr="00F4703E" w:rsidRDefault="00CB06CA" w:rsidP="00147EB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Максимальная цена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>а: 1854022.60 руб. (один миллион восемьсот пятьдесят четыре тысячи двадцать два</w:t>
      </w:r>
      <w:r>
        <w:rPr>
          <w:rFonts w:ascii="Times New Roman" w:hAnsi="Times New Roman"/>
          <w:sz w:val="24"/>
          <w:szCs w:val="24"/>
        </w:rPr>
        <w:t xml:space="preserve"> рубля 60 копеек) без учета НДС.</w:t>
      </w: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Место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а: 142103, Московская область, г. Подольск, ул. Железнодорожная, д.2, ОАО «ЗиО-Подольск». </w:t>
      </w: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Сроки поставки товаров, выполнения работ, оказания услуг: В течение двух недель с момента подписания протокола. </w:t>
      </w:r>
    </w:p>
    <w:p w:rsidR="00CB06CA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Сроки и условия оплаты товаров, выполнения работ, оказания услуг: 100% оплата в течение 30 дней с момента поступления продукции на склад Покупателя. </w:t>
      </w:r>
    </w:p>
    <w:p w:rsidR="00CB06CA" w:rsidRPr="00F4703E" w:rsidRDefault="00CB06CA" w:rsidP="00147EB2">
      <w:pPr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CB06CA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30.03.2011 г., 10:00 поступило 4 заявки на участие в запросе котировок цен через сайт в сети Интернет http://www.a-k-d.ru: </w:t>
      </w:r>
    </w:p>
    <w:p w:rsidR="00CB06CA" w:rsidRDefault="00CB06CA" w:rsidP="00147EB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CB06CA" w:rsidRPr="00F4703E" w:rsidRDefault="00CB06CA" w:rsidP="00147EB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78"/>
        <w:gridCol w:w="2640"/>
        <w:gridCol w:w="2673"/>
        <w:gridCol w:w="2052"/>
        <w:gridCol w:w="2707"/>
      </w:tblGrid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ООО «А ГРУПП»</w:t>
            </w:r>
            <w:r w:rsidRPr="00F4703E">
              <w:rPr>
                <w:rFonts w:ascii="Times New Roman" w:hAnsi="Times New Roman"/>
                <w:sz w:val="24"/>
                <w:szCs w:val="24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129515,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 Москва, ул. Цандера, д.12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28 марта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 14:41:26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1 762 839.00 руб. (один миллион семьсот шестьдесят две тысячи восемьсот тридцать девять рублей 00 копеек) без учета НДС</w:t>
            </w: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ООО «ТД «МАРСТАЛЬ»</w:t>
            </w:r>
            <w:r w:rsidRPr="00F4703E">
              <w:rPr>
                <w:rFonts w:ascii="Times New Roman" w:hAnsi="Times New Roman"/>
                <w:sz w:val="24"/>
                <w:szCs w:val="24"/>
              </w:rPr>
              <w:br/>
              <w:t>7723687839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109387,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.Москва, ул.Люблинская, д.40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29 марта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 12:44:48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1 813 694.00 руб. (один миллион восемьсот тринадцать тысяч шестьсот девяносто четыре рубля 00 копеек) без учета НДС</w:t>
            </w: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ЗАО «Барбарос»</w:t>
            </w:r>
            <w:r w:rsidRPr="00F4703E">
              <w:rPr>
                <w:rFonts w:ascii="Times New Roman" w:hAnsi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113054, Россия, г.Москва, Валовая, 29-33, корпус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29 марта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 17:07:02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1 814 650.00 руб. (один миллион восемьсот четырнадцать тысяч шестьсот пятьдесят рублей 00 копеек) без учета НДС</w:t>
            </w: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ЗАО ТФД «Брок-Инвест-Сервис и К»</w:t>
            </w:r>
            <w:r w:rsidRPr="00F4703E">
              <w:rPr>
                <w:rFonts w:ascii="Times New Roman" w:hAnsi="Times New Roman"/>
                <w:sz w:val="24"/>
                <w:szCs w:val="24"/>
              </w:rPr>
              <w:br/>
              <w:t>7703068485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123424, Москва, Сходненский тупик, дом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30 марта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F4703E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F4703E">
              <w:rPr>
                <w:rFonts w:ascii="Times New Roman" w:hAnsi="Times New Roman"/>
                <w:sz w:val="24"/>
                <w:szCs w:val="24"/>
              </w:rPr>
              <w:t>. 09:55:36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1 761 076.00 руб. (один миллион семьсот шестьдесят одна тысяча семьдесят шесть рублей 00 копеек) без учета НДС</w:t>
            </w:r>
          </w:p>
        </w:tc>
      </w:tr>
    </w:tbl>
    <w:p w:rsidR="00CB06CA" w:rsidRDefault="00CB06CA" w:rsidP="00147EB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CB06CA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p w:rsidR="00CB06CA" w:rsidRPr="00F4703E" w:rsidRDefault="00CB06CA" w:rsidP="00147EB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089"/>
        <w:gridCol w:w="6461"/>
      </w:tblGrid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703E">
              <w:rPr>
                <w:rFonts w:ascii="Times New Roman" w:hAnsi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ООО «А ГРУПП»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В соответствии с п. 3 ст. 51 ЕОСЗ ГК «Росатом» котировочная заявка Участника не соответствует следующим требованиям: </w:t>
            </w:r>
          </w:p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- Технические характеристики продукции, указанные в заявке Участника, не соответствуют техническим характеристикам, указанным в Извещении № 139/И/302 (Приложение № 2 к Извещению).</w:t>
            </w:r>
          </w:p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ООО «ТД «МАРСТАЛЬ»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В соответствии с п. 3 ст. 51 ЕОСЗ ГК «Росатом» котировочная заявка Участника не соответствует следующим требованиям: </w:t>
            </w:r>
          </w:p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- Технические характеристики продукции, указанные в заявке Участника, не соответствуют техническим характеристикам, указанным в Извещении № 139/И/302 (Приложение № 2 к Извещению).</w:t>
            </w:r>
          </w:p>
        </w:tc>
      </w:tr>
      <w:tr w:rsidR="00CB06CA" w:rsidRPr="00774677" w:rsidTr="00147EB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ЗАО «Барбарос»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6CA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 xml:space="preserve">В соответствии с п. 3 ст. 51 ЕОСЗ ГК «Росатом» котировочная заявка Участника не соответствует следующим требованиям: </w:t>
            </w:r>
          </w:p>
          <w:p w:rsidR="00CB06CA" w:rsidRPr="00F4703E" w:rsidRDefault="00CB06CA" w:rsidP="00147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03E">
              <w:rPr>
                <w:rFonts w:ascii="Times New Roman" w:hAnsi="Times New Roman"/>
                <w:sz w:val="24"/>
                <w:szCs w:val="24"/>
              </w:rPr>
              <w:t>- Технические характеристики продукции, указанные в заявке Участника, не соответствуют техническим характеристикам, указанным в Извещении № 139/И/302 (Приложение № 2 к Извещению).</w:t>
            </w:r>
          </w:p>
        </w:tc>
      </w:tr>
    </w:tbl>
    <w:p w:rsidR="00CB06CA" w:rsidRDefault="00CB06CA" w:rsidP="00147EB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CB06CA" w:rsidRPr="00F4703E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F4703E">
        <w:rPr>
          <w:rFonts w:ascii="Times New Roman" w:hAnsi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  <w:r w:rsidRPr="00F4703E">
        <w:rPr>
          <w:rFonts w:ascii="Times New Roman" w:hAnsi="Times New Roman"/>
          <w:sz w:val="24"/>
          <w:szCs w:val="24"/>
        </w:rPr>
        <w:br/>
      </w: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Предложение о наиболее низкой цене товаров, работ, услуг поступило от ЗАО ТФД «Брок-Инвест-Сервис и К» и составило 1 761 076.00 руб. (один миллион семьсот шестьдесят одна тысяча семьдесят шесть </w:t>
      </w:r>
      <w:r>
        <w:rPr>
          <w:rFonts w:ascii="Times New Roman" w:hAnsi="Times New Roman"/>
          <w:sz w:val="24"/>
          <w:szCs w:val="24"/>
        </w:rPr>
        <w:t>рублей 00 копеек) без учета НДС.</w:t>
      </w: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Признать победителем в запросе котировок цен ЗАО ТФД «Брок-Инвест-Сервис и К», и заключить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 на сумму 1 761 076.00 руб. (один миллион семьсот шестьдесят одна тысяча семьдесят шесть рублей 00 копеек) без учета НДС с данным участником. </w:t>
      </w: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Участник запроса котировок цен – сделал предложение по цене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CB06CA" w:rsidRPr="00F4703E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Передать ЗАО ТФД «Брок-Инвест-Сервис и К» один экземпляр настоящего протокола и проект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а </w:t>
      </w:r>
    </w:p>
    <w:p w:rsidR="00CB06CA" w:rsidRDefault="00CB06CA" w:rsidP="00147EB2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Настоящий протокол разместить на сайте http://www.a-k-d.ru </w:t>
      </w:r>
    </w:p>
    <w:p w:rsidR="00CB06CA" w:rsidRPr="00F4703E" w:rsidRDefault="00CB06CA" w:rsidP="00147EB2">
      <w:pPr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CB06CA" w:rsidRPr="00F4703E" w:rsidRDefault="00CB06CA" w:rsidP="00147EB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03E">
        <w:rPr>
          <w:rFonts w:ascii="Times New Roman" w:hAnsi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запроса котировок цен один экземпляр протокола и проект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F4703E">
        <w:rPr>
          <w:rFonts w:ascii="Times New Roman" w:hAnsi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B06CA" w:rsidRDefault="00CB06CA" w:rsidP="00147EB2">
      <w:pPr>
        <w:spacing w:after="0" w:line="240" w:lineRule="auto"/>
      </w:pPr>
    </w:p>
    <w:p w:rsidR="00CB06CA" w:rsidRDefault="00CB06CA" w:rsidP="00147EB2">
      <w:pPr>
        <w:spacing w:after="0" w:line="240" w:lineRule="auto"/>
      </w:pPr>
    </w:p>
    <w:p w:rsidR="00CB06CA" w:rsidRPr="009216A3" w:rsidRDefault="00CB06CA" w:rsidP="00147EB2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CB06CA" w:rsidRPr="009216A3" w:rsidRDefault="00CB06CA" w:rsidP="00147EB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CB06CA" w:rsidRPr="009216A3" w:rsidRDefault="00CB06CA" w:rsidP="00147EB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B06CA" w:rsidRPr="009216A3" w:rsidRDefault="00CB06CA" w:rsidP="00147EB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B06CA" w:rsidRPr="009216A3" w:rsidRDefault="00CB06CA" w:rsidP="00147EB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Збиглый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B06CA" w:rsidRPr="00D438B3" w:rsidRDefault="00CB06CA" w:rsidP="00147E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CB06CA" w:rsidRDefault="00CB06CA" w:rsidP="00147EB2">
      <w:pPr>
        <w:jc w:val="both"/>
      </w:pPr>
    </w:p>
    <w:p w:rsidR="00CB06CA" w:rsidRDefault="00CB06CA" w:rsidP="00147EB2">
      <w:pPr>
        <w:spacing w:after="0" w:line="240" w:lineRule="auto"/>
      </w:pPr>
    </w:p>
    <w:sectPr w:rsidR="00CB06CA" w:rsidSect="00F4703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2BE2"/>
    <w:multiLevelType w:val="multilevel"/>
    <w:tmpl w:val="6D362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03E"/>
    <w:rsid w:val="001079B6"/>
    <w:rsid w:val="00147EB2"/>
    <w:rsid w:val="00774677"/>
    <w:rsid w:val="009216A3"/>
    <w:rsid w:val="00C932E4"/>
    <w:rsid w:val="00CB06CA"/>
    <w:rsid w:val="00CB7531"/>
    <w:rsid w:val="00D438B3"/>
    <w:rsid w:val="00F12395"/>
    <w:rsid w:val="00F4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9B6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F4703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703E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63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3</Pages>
  <Words>991</Words>
  <Characters>5649</Characters>
  <Application>Microsoft Office Outlook</Application>
  <DocSecurity>0</DocSecurity>
  <Lines>0</Lines>
  <Paragraphs>0</Paragraphs>
  <ScaleCrop>false</ScaleCrop>
  <Company>ZIO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m.getmanskaya</cp:lastModifiedBy>
  <cp:revision>7</cp:revision>
  <cp:lastPrinted>2011-04-01T08:53:00Z</cp:lastPrinted>
  <dcterms:created xsi:type="dcterms:W3CDTF">2011-04-01T07:45:00Z</dcterms:created>
  <dcterms:modified xsi:type="dcterms:W3CDTF">2011-04-01T08:54:00Z</dcterms:modified>
</cp:coreProperties>
</file>