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9D1" w:rsidRDefault="00D579D1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4E3EFC" w:rsidRDefault="004E3EFC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7F7552" w:rsidTr="007F7552">
        <w:tc>
          <w:tcPr>
            <w:tcW w:w="5069" w:type="dxa"/>
          </w:tcPr>
          <w:p w:rsidR="007F7552" w:rsidRPr="002270B9" w:rsidRDefault="007F7552" w:rsidP="007F7552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СОГЛАСОВАНО</w:t>
            </w:r>
          </w:p>
          <w:p w:rsidR="007F7552" w:rsidRDefault="007F7552" w:rsidP="007F7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генерального директора</w:t>
            </w:r>
          </w:p>
          <w:p w:rsidR="007F7552" w:rsidRPr="002270B9" w:rsidRDefault="007F7552" w:rsidP="007F7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безопасности и режиму</w:t>
            </w:r>
          </w:p>
          <w:p w:rsidR="007F7552" w:rsidRPr="002270B9" w:rsidRDefault="007F7552" w:rsidP="007F7552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7F7552" w:rsidRPr="002270B9" w:rsidRDefault="007F7552" w:rsidP="007F7552">
            <w:pPr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В.В. Мальцев</w:t>
            </w:r>
          </w:p>
          <w:p w:rsidR="007F7552" w:rsidRDefault="007F7552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69" w:type="dxa"/>
          </w:tcPr>
          <w:p w:rsidR="007F7552" w:rsidRPr="002270B9" w:rsidRDefault="007F7552" w:rsidP="00F248A7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УТВЕРЖДАЮ</w:t>
            </w:r>
          </w:p>
          <w:p w:rsidR="007F7552" w:rsidRPr="002270B9" w:rsidRDefault="007F7552" w:rsidP="007F7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2270B9">
              <w:rPr>
                <w:sz w:val="28"/>
                <w:szCs w:val="28"/>
              </w:rPr>
              <w:t xml:space="preserve">иректор СЗЦ «СевРАО» </w:t>
            </w:r>
            <w:r>
              <w:rPr>
                <w:sz w:val="28"/>
                <w:szCs w:val="28"/>
              </w:rPr>
              <w:t>-</w:t>
            </w:r>
          </w:p>
          <w:p w:rsidR="007F7552" w:rsidRPr="002270B9" w:rsidRDefault="007F7552" w:rsidP="007F7552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 xml:space="preserve">филиала ФГУП «РосРАО» </w:t>
            </w:r>
          </w:p>
          <w:p w:rsidR="007F7552" w:rsidRDefault="007F7552" w:rsidP="007F7552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7F7552" w:rsidRPr="002270B9" w:rsidRDefault="007F7552" w:rsidP="007F7552">
            <w:pPr>
              <w:jc w:val="right"/>
              <w:rPr>
                <w:sz w:val="28"/>
                <w:szCs w:val="28"/>
              </w:rPr>
            </w:pPr>
            <w:r w:rsidRPr="002270B9">
              <w:rPr>
                <w:color w:val="000000"/>
                <w:sz w:val="28"/>
                <w:szCs w:val="28"/>
              </w:rPr>
              <w:t>В.Н. Пантелеев</w:t>
            </w:r>
          </w:p>
          <w:p w:rsidR="007F7552" w:rsidRDefault="007F7552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</w:tr>
    </w:tbl>
    <w:p w:rsidR="004E3EFC" w:rsidRDefault="004E3EFC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4E3EFC" w:rsidRDefault="004E3EFC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D579D1" w:rsidRDefault="00D579D1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657660" w:rsidRPr="00457124" w:rsidRDefault="00457124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457124">
        <w:rPr>
          <w:sz w:val="28"/>
          <w:szCs w:val="28"/>
        </w:rPr>
        <w:t>ТЕХНИЧЕСКОЕ ЗАДАНИЕ</w:t>
      </w:r>
    </w:p>
    <w:p w:rsidR="00D579D1" w:rsidRDefault="00457124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457124">
        <w:rPr>
          <w:sz w:val="28"/>
          <w:szCs w:val="28"/>
        </w:rPr>
        <w:t>на оказание услуг</w:t>
      </w:r>
      <w:r w:rsidR="00706541">
        <w:rPr>
          <w:sz w:val="28"/>
          <w:szCs w:val="28"/>
        </w:rPr>
        <w:t xml:space="preserve"> </w:t>
      </w:r>
      <w:r w:rsidR="007F7552">
        <w:rPr>
          <w:sz w:val="28"/>
          <w:szCs w:val="28"/>
        </w:rPr>
        <w:t xml:space="preserve">по </w:t>
      </w:r>
      <w:r w:rsidR="00350B48">
        <w:rPr>
          <w:sz w:val="28"/>
          <w:szCs w:val="28"/>
        </w:rPr>
        <w:t xml:space="preserve">переаттестации </w:t>
      </w:r>
      <w:r w:rsidR="00350B48" w:rsidRPr="00350B48">
        <w:rPr>
          <w:sz w:val="28"/>
          <w:szCs w:val="28"/>
        </w:rPr>
        <w:t>автоматизированной системы физической защиты</w:t>
      </w:r>
      <w:r w:rsidR="00706541">
        <w:rPr>
          <w:sz w:val="28"/>
          <w:szCs w:val="28"/>
        </w:rPr>
        <w:t xml:space="preserve"> </w:t>
      </w:r>
      <w:r w:rsidR="00706541">
        <w:rPr>
          <w:bCs/>
          <w:sz w:val="28"/>
          <w:szCs w:val="28"/>
        </w:rPr>
        <w:t xml:space="preserve">Центра по обращению с РАО </w:t>
      </w:r>
      <w:r w:rsidR="007F7552" w:rsidRPr="00457124">
        <w:rPr>
          <w:bCs/>
          <w:sz w:val="28"/>
          <w:szCs w:val="28"/>
        </w:rPr>
        <w:t xml:space="preserve">отделения </w:t>
      </w:r>
      <w:r w:rsidR="00350B48">
        <w:rPr>
          <w:bCs/>
          <w:sz w:val="28"/>
          <w:szCs w:val="28"/>
        </w:rPr>
        <w:t xml:space="preserve">губа Андреева </w:t>
      </w:r>
      <w:r w:rsidR="007F7552" w:rsidRPr="00457124">
        <w:rPr>
          <w:bCs/>
          <w:sz w:val="28"/>
          <w:szCs w:val="28"/>
        </w:rPr>
        <w:t>СЗЦ “СевРАО” – филиала ФГУП “РосРАО”</w:t>
      </w:r>
      <w:r w:rsidR="00BD5CDE" w:rsidRPr="00BD5CDE">
        <w:rPr>
          <w:bCs/>
          <w:sz w:val="28"/>
          <w:szCs w:val="28"/>
        </w:rPr>
        <w:t xml:space="preserve"> </w:t>
      </w:r>
      <w:r w:rsidR="007F7552" w:rsidRPr="00457124">
        <w:rPr>
          <w:bCs/>
          <w:sz w:val="28"/>
          <w:szCs w:val="28"/>
        </w:rPr>
        <w:t xml:space="preserve">на соответствие требованиям по безопасности информации  </w:t>
      </w:r>
    </w:p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A6651E" w:rsidTr="002258FD">
        <w:tc>
          <w:tcPr>
            <w:tcW w:w="5069" w:type="dxa"/>
          </w:tcPr>
          <w:p w:rsidR="00A6651E" w:rsidRPr="002270B9" w:rsidRDefault="00A6651E" w:rsidP="002258FD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СОГЛАСОВАНО</w:t>
            </w:r>
          </w:p>
          <w:p w:rsidR="00A6651E" w:rsidRPr="002270B9" w:rsidRDefault="00A6651E" w:rsidP="00225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технической защиты информации</w:t>
            </w:r>
          </w:p>
          <w:p w:rsidR="00A6651E" w:rsidRPr="002270B9" w:rsidRDefault="00A6651E" w:rsidP="002258FD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A6651E" w:rsidRPr="002270B9" w:rsidRDefault="00A6651E" w:rsidP="002258FD">
            <w:pPr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Д.С. Максимов</w:t>
            </w:r>
          </w:p>
          <w:p w:rsidR="00A6651E" w:rsidRDefault="00A6651E" w:rsidP="002258FD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69" w:type="dxa"/>
          </w:tcPr>
          <w:p w:rsidR="00A6651E" w:rsidRPr="002270B9" w:rsidRDefault="00A6651E" w:rsidP="00225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Разработал</w:t>
            </w:r>
          </w:p>
          <w:p w:rsidR="00A6651E" w:rsidRPr="002270B9" w:rsidRDefault="00A6651E" w:rsidP="00225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</w:t>
            </w:r>
          </w:p>
          <w:p w:rsidR="00A6651E" w:rsidRDefault="00A6651E" w:rsidP="002258FD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A6651E" w:rsidRDefault="00A6651E" w:rsidP="002258FD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A6651E" w:rsidRPr="002270B9" w:rsidRDefault="00A6651E" w:rsidP="002258FD">
            <w:pPr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Д.А. Оранский</w:t>
            </w:r>
          </w:p>
          <w:p w:rsidR="00A6651E" w:rsidRDefault="00A6651E" w:rsidP="002258FD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</w:tr>
      <w:tr w:rsidR="00A6651E" w:rsidTr="002258FD">
        <w:tc>
          <w:tcPr>
            <w:tcW w:w="5069" w:type="dxa"/>
          </w:tcPr>
          <w:p w:rsidR="00A6651E" w:rsidRDefault="00A6651E" w:rsidP="002258FD">
            <w:pPr>
              <w:rPr>
                <w:sz w:val="28"/>
                <w:szCs w:val="28"/>
              </w:rPr>
            </w:pPr>
          </w:p>
          <w:p w:rsidR="00A6651E" w:rsidRDefault="00A6651E" w:rsidP="002258FD">
            <w:pPr>
              <w:rPr>
                <w:sz w:val="28"/>
                <w:szCs w:val="28"/>
              </w:rPr>
            </w:pPr>
            <w:r w:rsidRPr="007F7552">
              <w:rPr>
                <w:sz w:val="28"/>
                <w:szCs w:val="28"/>
              </w:rPr>
              <w:t xml:space="preserve">Помощник директора по безопасности </w:t>
            </w:r>
          </w:p>
          <w:p w:rsidR="00A6651E" w:rsidRDefault="00A6651E" w:rsidP="002258FD">
            <w:pPr>
              <w:rPr>
                <w:sz w:val="28"/>
                <w:szCs w:val="28"/>
              </w:rPr>
            </w:pPr>
          </w:p>
          <w:p w:rsidR="00A6651E" w:rsidRPr="007F7552" w:rsidRDefault="00A6651E" w:rsidP="002258F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Григорьев</w:t>
            </w:r>
          </w:p>
          <w:p w:rsidR="00A6651E" w:rsidRPr="002270B9" w:rsidRDefault="00A6651E" w:rsidP="002258FD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69" w:type="dxa"/>
          </w:tcPr>
          <w:p w:rsidR="00A6651E" w:rsidRDefault="00A6651E" w:rsidP="002258FD">
            <w:pPr>
              <w:rPr>
                <w:sz w:val="28"/>
                <w:szCs w:val="28"/>
              </w:rPr>
            </w:pPr>
          </w:p>
        </w:tc>
      </w:tr>
    </w:tbl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7F7552" w:rsidTr="00522E5F">
        <w:tc>
          <w:tcPr>
            <w:tcW w:w="5069" w:type="dxa"/>
          </w:tcPr>
          <w:p w:rsidR="007F7552" w:rsidRDefault="007F7552" w:rsidP="00522E5F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7F7552" w:rsidRDefault="007F7552" w:rsidP="00522E5F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</w:p>
        </w:tc>
      </w:tr>
      <w:tr w:rsidR="007F7552" w:rsidTr="00522E5F">
        <w:tc>
          <w:tcPr>
            <w:tcW w:w="5069" w:type="dxa"/>
          </w:tcPr>
          <w:p w:rsidR="007F7552" w:rsidRPr="002270B9" w:rsidRDefault="007F7552" w:rsidP="00522E5F">
            <w:pPr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7F7552" w:rsidRDefault="007F7552" w:rsidP="007F7552">
            <w:pPr>
              <w:rPr>
                <w:sz w:val="28"/>
                <w:szCs w:val="28"/>
              </w:rPr>
            </w:pPr>
          </w:p>
        </w:tc>
      </w:tr>
    </w:tbl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865F83" w:rsidRDefault="00865F83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865F83" w:rsidRDefault="00865F83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9A0E33" w:rsidRDefault="009A0E33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350B48" w:rsidRDefault="00350B48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7F75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г. Мурманск </w:t>
      </w:r>
    </w:p>
    <w:p w:rsidR="007F7552" w:rsidRDefault="007F7552" w:rsidP="007F75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2015 г.</w:t>
      </w:r>
    </w:p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D579D1" w:rsidRDefault="007F7552" w:rsidP="007F7552">
      <w:pPr>
        <w:pStyle w:val="Default"/>
        <w:tabs>
          <w:tab w:val="left" w:pos="142"/>
        </w:tabs>
        <w:spacing w:befor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ВИДОВ УСЛУГ на основе справочника ОКДП, для закупки которых применяется настоящее техническое задание</w:t>
      </w:r>
    </w:p>
    <w:p w:rsidR="007F7552" w:rsidRDefault="007F7552" w:rsidP="007F7552">
      <w:pPr>
        <w:pStyle w:val="Default"/>
        <w:tabs>
          <w:tab w:val="left" w:pos="142"/>
        </w:tabs>
        <w:spacing w:before="0"/>
        <w:jc w:val="center"/>
        <w:rPr>
          <w:b/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686"/>
        <w:gridCol w:w="8452"/>
      </w:tblGrid>
      <w:tr w:rsidR="007F7552" w:rsidTr="00BD22A2">
        <w:tc>
          <w:tcPr>
            <w:tcW w:w="1686" w:type="dxa"/>
          </w:tcPr>
          <w:p w:rsidR="007F7552" w:rsidRDefault="00093D73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8452" w:type="dxa"/>
          </w:tcPr>
          <w:p w:rsidR="007F7552" w:rsidRDefault="00093D73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Вид услуги</w:t>
            </w:r>
          </w:p>
        </w:tc>
      </w:tr>
      <w:tr w:rsidR="00BD22A2" w:rsidTr="00BD22A2">
        <w:tc>
          <w:tcPr>
            <w:tcW w:w="1686" w:type="dxa"/>
          </w:tcPr>
          <w:p w:rsidR="00BD22A2" w:rsidRPr="00624346" w:rsidRDefault="00BD22A2" w:rsidP="00F51948">
            <w:r w:rsidRPr="00624346">
              <w:t>7492070</w:t>
            </w:r>
          </w:p>
        </w:tc>
        <w:tc>
          <w:tcPr>
            <w:tcW w:w="8452" w:type="dxa"/>
          </w:tcPr>
          <w:p w:rsidR="00BD22A2" w:rsidRDefault="00BD22A2" w:rsidP="00F51948">
            <w:r w:rsidRPr="00624346">
              <w:t xml:space="preserve">Услуги по защите информации в компьютерных и технических средствах прочих от копирования и несанкционированного доступа </w:t>
            </w:r>
          </w:p>
        </w:tc>
      </w:tr>
    </w:tbl>
    <w:p w:rsidR="007F7552" w:rsidRPr="007F7552" w:rsidRDefault="007F7552" w:rsidP="007F7552">
      <w:pPr>
        <w:pStyle w:val="Default"/>
        <w:tabs>
          <w:tab w:val="left" w:pos="142"/>
        </w:tabs>
        <w:spacing w:before="0"/>
        <w:jc w:val="center"/>
        <w:rPr>
          <w:b/>
          <w:bCs/>
          <w:sz w:val="28"/>
          <w:szCs w:val="28"/>
        </w:rPr>
      </w:pPr>
    </w:p>
    <w:p w:rsidR="00657660" w:rsidRPr="00093D73" w:rsidRDefault="00657660" w:rsidP="00657660">
      <w:pPr>
        <w:jc w:val="center"/>
        <w:rPr>
          <w:b/>
          <w:bCs/>
          <w:sz w:val="28"/>
          <w:szCs w:val="28"/>
        </w:rPr>
      </w:pPr>
      <w:r w:rsidRPr="00093D73">
        <w:rPr>
          <w:b/>
          <w:bCs/>
          <w:sz w:val="28"/>
          <w:szCs w:val="28"/>
        </w:rPr>
        <w:t>СОДЕРЖАНИЕ</w:t>
      </w:r>
    </w:p>
    <w:p w:rsidR="00657660" w:rsidRPr="001F7145" w:rsidRDefault="00657660" w:rsidP="00657660">
      <w:pPr>
        <w:jc w:val="both"/>
        <w:rPr>
          <w:bCs/>
          <w:sz w:val="10"/>
          <w:szCs w:val="10"/>
        </w:rPr>
      </w:pPr>
    </w:p>
    <w:p w:rsidR="00657660" w:rsidRDefault="00657660" w:rsidP="006576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НАИМЕНОВАНИЕ УСЛУГИ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657660" w:rsidRPr="001F7145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</w:p>
    <w:p w:rsidR="00657660" w:rsidRDefault="00657660" w:rsidP="0065766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</w:t>
      </w:r>
      <w:r w:rsidR="00040CA5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3.4 Требования к конфиденциальности</w:t>
      </w:r>
    </w:p>
    <w:p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657660" w:rsidRPr="001F7145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657660" w:rsidRDefault="00657660" w:rsidP="0065766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657660" w:rsidRDefault="00657660" w:rsidP="00657660">
      <w:pPr>
        <w:jc w:val="both"/>
        <w:rPr>
          <w:bCs/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171EDA" w:rsidRDefault="00171EDA" w:rsidP="00657660">
      <w:pPr>
        <w:jc w:val="center"/>
        <w:rPr>
          <w:sz w:val="28"/>
          <w:szCs w:val="28"/>
        </w:rPr>
      </w:pPr>
    </w:p>
    <w:p w:rsidR="00657660" w:rsidRPr="00171EDA" w:rsidRDefault="00657660" w:rsidP="00657660">
      <w:pPr>
        <w:jc w:val="center"/>
        <w:rPr>
          <w:b/>
          <w:bCs/>
          <w:sz w:val="28"/>
          <w:szCs w:val="28"/>
        </w:rPr>
      </w:pPr>
      <w:r w:rsidRPr="00171EDA">
        <w:rPr>
          <w:b/>
          <w:sz w:val="28"/>
          <w:szCs w:val="28"/>
        </w:rPr>
        <w:t xml:space="preserve">РАЗДЕЛ 1. </w:t>
      </w:r>
      <w:r w:rsidRPr="00171EDA">
        <w:rPr>
          <w:b/>
          <w:bCs/>
          <w:sz w:val="28"/>
          <w:szCs w:val="28"/>
        </w:rPr>
        <w:t>НАИМЕНОВАНИЕ УСЛУГИ</w:t>
      </w:r>
    </w:p>
    <w:p w:rsidR="002551CB" w:rsidRPr="008A7045" w:rsidRDefault="00093D73" w:rsidP="00F248A7">
      <w:pPr>
        <w:spacing w:before="12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услуг по </w:t>
      </w:r>
      <w:r w:rsidR="00865F83">
        <w:rPr>
          <w:sz w:val="28"/>
          <w:szCs w:val="28"/>
        </w:rPr>
        <w:t>переаттестации а</w:t>
      </w:r>
      <w:r w:rsidR="002551CB">
        <w:rPr>
          <w:sz w:val="28"/>
          <w:szCs w:val="28"/>
        </w:rPr>
        <w:t>втоматизированн</w:t>
      </w:r>
      <w:r w:rsidR="00865F83">
        <w:rPr>
          <w:sz w:val="28"/>
          <w:szCs w:val="28"/>
        </w:rPr>
        <w:t xml:space="preserve">ой системы физической защиты </w:t>
      </w:r>
      <w:r w:rsidR="002551CB" w:rsidRPr="008A7045">
        <w:rPr>
          <w:sz w:val="28"/>
          <w:szCs w:val="28"/>
        </w:rPr>
        <w:t xml:space="preserve">Центра по обращению с РАО отделения </w:t>
      </w:r>
      <w:r w:rsidR="00865F83">
        <w:rPr>
          <w:sz w:val="28"/>
          <w:szCs w:val="28"/>
        </w:rPr>
        <w:t xml:space="preserve">губа Андреева </w:t>
      </w:r>
      <w:r w:rsidR="002551CB" w:rsidRPr="008A7045">
        <w:rPr>
          <w:sz w:val="28"/>
          <w:szCs w:val="28"/>
        </w:rPr>
        <w:t>СЗЦ “СевРАО”</w:t>
      </w:r>
      <w:r w:rsidR="002551CB" w:rsidRPr="002551CB">
        <w:rPr>
          <w:sz w:val="28"/>
          <w:szCs w:val="28"/>
        </w:rPr>
        <w:t>-</w:t>
      </w:r>
      <w:r w:rsidR="002551CB" w:rsidRPr="008A7045">
        <w:rPr>
          <w:sz w:val="28"/>
          <w:szCs w:val="28"/>
        </w:rPr>
        <w:t xml:space="preserve"> филиала ФГУП “РосРАО</w:t>
      </w:r>
      <w:r w:rsidR="002551CB" w:rsidRPr="002551CB">
        <w:rPr>
          <w:sz w:val="28"/>
          <w:szCs w:val="28"/>
        </w:rPr>
        <w:t>”</w:t>
      </w:r>
      <w:r w:rsidR="002551CB">
        <w:rPr>
          <w:sz w:val="28"/>
          <w:szCs w:val="28"/>
        </w:rPr>
        <w:t xml:space="preserve"> н</w:t>
      </w:r>
      <w:r w:rsidR="002551CB" w:rsidRPr="008A7045">
        <w:rPr>
          <w:sz w:val="28"/>
          <w:szCs w:val="28"/>
        </w:rPr>
        <w:t>а соответствие требованиям по безопасности информации</w:t>
      </w:r>
      <w:r w:rsidR="00C044F9">
        <w:rPr>
          <w:sz w:val="28"/>
          <w:szCs w:val="28"/>
        </w:rPr>
        <w:t>.</w:t>
      </w:r>
    </w:p>
    <w:p w:rsidR="00657660" w:rsidRPr="00522E5F" w:rsidRDefault="00657660" w:rsidP="00657660">
      <w:pPr>
        <w:spacing w:before="120"/>
        <w:jc w:val="center"/>
        <w:rPr>
          <w:b/>
          <w:bCs/>
          <w:sz w:val="28"/>
          <w:szCs w:val="28"/>
        </w:rPr>
      </w:pPr>
      <w:r w:rsidRPr="00522E5F">
        <w:rPr>
          <w:b/>
          <w:sz w:val="28"/>
          <w:szCs w:val="28"/>
        </w:rPr>
        <w:t xml:space="preserve">РАЗДЕЛ 2. </w:t>
      </w:r>
      <w:r w:rsidRPr="00522E5F">
        <w:rPr>
          <w:b/>
          <w:bCs/>
          <w:sz w:val="28"/>
          <w:szCs w:val="28"/>
        </w:rPr>
        <w:t>ОПИСАНИЕ УСЛУГ</w:t>
      </w:r>
    </w:p>
    <w:p w:rsidR="00657660" w:rsidRPr="00522E5F" w:rsidRDefault="00657660" w:rsidP="00657660">
      <w:pPr>
        <w:autoSpaceDE w:val="0"/>
        <w:autoSpaceDN w:val="0"/>
        <w:adjustRightInd w:val="0"/>
        <w:spacing w:before="120" w:after="120"/>
        <w:jc w:val="both"/>
        <w:rPr>
          <w:b/>
          <w:bCs/>
          <w:sz w:val="28"/>
          <w:szCs w:val="28"/>
        </w:rPr>
      </w:pPr>
      <w:r w:rsidRPr="00522E5F">
        <w:rPr>
          <w:b/>
          <w:bCs/>
          <w:sz w:val="28"/>
          <w:szCs w:val="28"/>
        </w:rPr>
        <w:t>Подраздел 2.1 Состав (перечень) оказываемых услуг</w:t>
      </w:r>
    </w:p>
    <w:p w:rsidR="005E4822" w:rsidRDefault="009C355B" w:rsidP="00F54D7F">
      <w:pPr>
        <w:pStyle w:val="affe"/>
        <w:numPr>
          <w:ilvl w:val="0"/>
          <w:numId w:val="33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9C355B">
        <w:rPr>
          <w:rFonts w:ascii="Times New Roman" w:hAnsi="Times New Roman"/>
          <w:sz w:val="28"/>
          <w:szCs w:val="28"/>
        </w:rPr>
        <w:t>Пред</w:t>
      </w:r>
      <w:r w:rsidR="00410F16">
        <w:rPr>
          <w:rFonts w:ascii="Times New Roman" w:hAnsi="Times New Roman"/>
          <w:sz w:val="28"/>
          <w:szCs w:val="28"/>
        </w:rPr>
        <w:t xml:space="preserve">варительное </w:t>
      </w:r>
      <w:r w:rsidRPr="009C355B">
        <w:rPr>
          <w:rFonts w:ascii="Times New Roman" w:hAnsi="Times New Roman"/>
          <w:sz w:val="28"/>
          <w:szCs w:val="28"/>
        </w:rPr>
        <w:t>обследование (аудит) АС</w:t>
      </w:r>
      <w:r w:rsidR="00410F16">
        <w:rPr>
          <w:rFonts w:ascii="Times New Roman" w:hAnsi="Times New Roman"/>
          <w:sz w:val="28"/>
          <w:szCs w:val="28"/>
        </w:rPr>
        <w:t>ФЗ</w:t>
      </w:r>
      <w:r w:rsidR="005E4822">
        <w:rPr>
          <w:rFonts w:ascii="Times New Roman" w:hAnsi="Times New Roman"/>
          <w:sz w:val="28"/>
          <w:szCs w:val="28"/>
        </w:rPr>
        <w:t>, в составе:</w:t>
      </w:r>
    </w:p>
    <w:p w:rsidR="00522E5F" w:rsidRDefault="005E4822" w:rsidP="00F54D7F">
      <w:pPr>
        <w:pStyle w:val="affe"/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Физический Сервер – </w:t>
      </w:r>
      <w:r w:rsidR="00825C1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шт.</w:t>
      </w:r>
      <w:r w:rsidR="005E60A7">
        <w:rPr>
          <w:rFonts w:ascii="Times New Roman" w:hAnsi="Times New Roman"/>
          <w:sz w:val="28"/>
          <w:szCs w:val="28"/>
        </w:rPr>
        <w:t xml:space="preserve"> (</w:t>
      </w:r>
      <w:r w:rsidR="005E60A7" w:rsidRPr="005E60A7">
        <w:rPr>
          <w:rFonts w:ascii="Times New Roman" w:hAnsi="Times New Roman"/>
          <w:sz w:val="24"/>
          <w:szCs w:val="24"/>
        </w:rPr>
        <w:t>без применения технологии виртуализации</w:t>
      </w:r>
      <w:r w:rsidR="005E60A7">
        <w:rPr>
          <w:rFonts w:ascii="Times New Roman" w:hAnsi="Times New Roman"/>
          <w:sz w:val="28"/>
          <w:szCs w:val="28"/>
        </w:rPr>
        <w:t>)</w:t>
      </w:r>
      <w:r w:rsidR="009C355B">
        <w:rPr>
          <w:rFonts w:ascii="Times New Roman" w:hAnsi="Times New Roman"/>
          <w:sz w:val="28"/>
          <w:szCs w:val="28"/>
        </w:rPr>
        <w:t>;</w:t>
      </w:r>
    </w:p>
    <w:p w:rsidR="005E4822" w:rsidRDefault="005E4822" w:rsidP="00F54D7F">
      <w:pPr>
        <w:pStyle w:val="affe"/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АРМ – </w:t>
      </w:r>
      <w:r w:rsidR="00BD5CDE" w:rsidRPr="00BD22A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шт;</w:t>
      </w:r>
      <w:bookmarkStart w:id="0" w:name="_GoBack"/>
      <w:bookmarkEnd w:id="0"/>
    </w:p>
    <w:p w:rsidR="005E4822" w:rsidRDefault="00DE0130" w:rsidP="00F54D7F">
      <w:pPr>
        <w:pStyle w:val="affe"/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принтер</w:t>
      </w:r>
      <w:r w:rsidR="005E4822">
        <w:rPr>
          <w:rFonts w:ascii="Times New Roman" w:hAnsi="Times New Roman"/>
          <w:sz w:val="28"/>
          <w:szCs w:val="28"/>
        </w:rPr>
        <w:t xml:space="preserve"> – 1 шт;</w:t>
      </w:r>
    </w:p>
    <w:p w:rsidR="005E4822" w:rsidRDefault="005E4822" w:rsidP="00F54D7F">
      <w:pPr>
        <w:pStyle w:val="affe"/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Применяемое ПО:</w:t>
      </w:r>
    </w:p>
    <w:p w:rsidR="005E4822" w:rsidRPr="00DE0130" w:rsidRDefault="00DE0130" w:rsidP="00F54D7F">
      <w:pPr>
        <w:pStyle w:val="affe"/>
        <w:numPr>
          <w:ilvl w:val="0"/>
          <w:numId w:val="37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 семейства </w:t>
      </w:r>
      <w:r>
        <w:rPr>
          <w:rFonts w:ascii="Times New Roman" w:hAnsi="Times New Roman"/>
          <w:sz w:val="28"/>
          <w:szCs w:val="28"/>
          <w:lang w:val="en-US"/>
        </w:rPr>
        <w:t>MS</w:t>
      </w:r>
      <w:r w:rsidR="00171E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Windows</w:t>
      </w:r>
      <w:r w:rsidR="005E60A7">
        <w:rPr>
          <w:rFonts w:ascii="Times New Roman" w:hAnsi="Times New Roman"/>
          <w:sz w:val="28"/>
          <w:szCs w:val="28"/>
          <w:lang w:val="en-US"/>
        </w:rPr>
        <w:t>;</w:t>
      </w:r>
    </w:p>
    <w:p w:rsidR="005E4822" w:rsidRPr="005E60A7" w:rsidRDefault="00DE0130" w:rsidP="00F54D7F">
      <w:pPr>
        <w:pStyle w:val="affe"/>
        <w:numPr>
          <w:ilvl w:val="0"/>
          <w:numId w:val="37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специализированное </w:t>
      </w:r>
      <w:r w:rsidR="009A0E33">
        <w:rPr>
          <w:rFonts w:ascii="Times New Roman" w:hAnsi="Times New Roman"/>
          <w:sz w:val="28"/>
          <w:szCs w:val="28"/>
        </w:rPr>
        <w:t xml:space="preserve">ПО системы </w:t>
      </w:r>
      <w:r w:rsidR="00171EDA">
        <w:rPr>
          <w:rFonts w:ascii="Times New Roman" w:hAnsi="Times New Roman"/>
          <w:sz w:val="28"/>
          <w:szCs w:val="28"/>
        </w:rPr>
        <w:t>видеонаблюдения</w:t>
      </w:r>
      <w:r w:rsidR="005E60A7">
        <w:rPr>
          <w:rFonts w:ascii="Times New Roman" w:hAnsi="Times New Roman"/>
          <w:sz w:val="28"/>
          <w:szCs w:val="28"/>
          <w:lang w:val="en-US"/>
        </w:rPr>
        <w:t>;</w:t>
      </w:r>
    </w:p>
    <w:p w:rsidR="00DE0130" w:rsidRPr="005E60A7" w:rsidRDefault="00DE0130" w:rsidP="00F54D7F">
      <w:pPr>
        <w:pStyle w:val="affe"/>
        <w:numPr>
          <w:ilvl w:val="0"/>
          <w:numId w:val="37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5E60A7">
        <w:rPr>
          <w:rFonts w:ascii="Times New Roman" w:hAnsi="Times New Roman"/>
          <w:sz w:val="28"/>
          <w:szCs w:val="28"/>
        </w:rPr>
        <w:t xml:space="preserve">специализированное ПО </w:t>
      </w:r>
      <w:r w:rsidR="00171EDA">
        <w:rPr>
          <w:rFonts w:ascii="Times New Roman" w:hAnsi="Times New Roman"/>
          <w:sz w:val="28"/>
          <w:szCs w:val="28"/>
        </w:rPr>
        <w:t>системы контроля и управления доступом</w:t>
      </w:r>
      <w:r w:rsidR="005E60A7" w:rsidRPr="00171EDA">
        <w:rPr>
          <w:rFonts w:ascii="Times New Roman" w:hAnsi="Times New Roman"/>
          <w:sz w:val="28"/>
          <w:szCs w:val="28"/>
        </w:rPr>
        <w:t>;</w:t>
      </w:r>
    </w:p>
    <w:p w:rsidR="005E4822" w:rsidRDefault="005E60A7" w:rsidP="00F54D7F">
      <w:pPr>
        <w:pStyle w:val="affe"/>
        <w:numPr>
          <w:ilvl w:val="0"/>
          <w:numId w:val="37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антивирусное ПО</w:t>
      </w:r>
      <w:r>
        <w:rPr>
          <w:rFonts w:ascii="Times New Roman" w:hAnsi="Times New Roman"/>
          <w:sz w:val="28"/>
          <w:szCs w:val="28"/>
          <w:lang w:val="en-US"/>
        </w:rPr>
        <w:t>;</w:t>
      </w:r>
    </w:p>
    <w:p w:rsidR="005E60A7" w:rsidRDefault="005E60A7" w:rsidP="00F54D7F">
      <w:pPr>
        <w:pStyle w:val="affe"/>
        <w:numPr>
          <w:ilvl w:val="0"/>
          <w:numId w:val="37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наложенное программно-аппаратное СЗИ от НСД</w:t>
      </w:r>
      <w:r w:rsidRPr="005E60A7">
        <w:rPr>
          <w:rFonts w:ascii="Times New Roman" w:hAnsi="Times New Roman"/>
          <w:sz w:val="28"/>
          <w:szCs w:val="28"/>
        </w:rPr>
        <w:t>.</w:t>
      </w:r>
    </w:p>
    <w:p w:rsidR="009C355B" w:rsidRDefault="009C355B" w:rsidP="00F54D7F">
      <w:pPr>
        <w:pStyle w:val="affe"/>
        <w:numPr>
          <w:ilvl w:val="0"/>
          <w:numId w:val="33"/>
        </w:numPr>
        <w:ind w:left="0" w:firstLine="567"/>
        <w:rPr>
          <w:rFonts w:ascii="Times New Roman" w:hAnsi="Times New Roman"/>
          <w:sz w:val="28"/>
          <w:szCs w:val="28"/>
        </w:rPr>
      </w:pPr>
      <w:r w:rsidRPr="009C355B">
        <w:rPr>
          <w:rFonts w:ascii="Times New Roman" w:hAnsi="Times New Roman"/>
          <w:sz w:val="28"/>
          <w:szCs w:val="28"/>
        </w:rPr>
        <w:t>Адаптация комплекта организационно-распорядительных документов</w:t>
      </w:r>
      <w:r>
        <w:rPr>
          <w:rFonts w:ascii="Times New Roman" w:hAnsi="Times New Roman"/>
          <w:sz w:val="28"/>
          <w:szCs w:val="28"/>
        </w:rPr>
        <w:t>;</w:t>
      </w:r>
    </w:p>
    <w:p w:rsidR="009C355B" w:rsidRPr="009C355B" w:rsidRDefault="009C355B" w:rsidP="00F54D7F">
      <w:pPr>
        <w:pStyle w:val="affe"/>
        <w:numPr>
          <w:ilvl w:val="0"/>
          <w:numId w:val="33"/>
        </w:numPr>
        <w:ind w:left="0" w:firstLine="567"/>
        <w:rPr>
          <w:rFonts w:ascii="Times New Roman" w:hAnsi="Times New Roman"/>
          <w:sz w:val="28"/>
          <w:szCs w:val="28"/>
        </w:rPr>
      </w:pPr>
      <w:r w:rsidRPr="009C355B">
        <w:rPr>
          <w:rFonts w:ascii="Times New Roman" w:hAnsi="Times New Roman"/>
          <w:sz w:val="28"/>
          <w:szCs w:val="28"/>
        </w:rPr>
        <w:t xml:space="preserve">Аттестация </w:t>
      </w:r>
      <w:r w:rsidR="00410F16">
        <w:rPr>
          <w:rFonts w:ascii="Times New Roman" w:hAnsi="Times New Roman"/>
          <w:sz w:val="28"/>
          <w:szCs w:val="28"/>
        </w:rPr>
        <w:t>АСЗИ</w:t>
      </w:r>
      <w:r>
        <w:rPr>
          <w:rFonts w:ascii="Times New Roman" w:hAnsi="Times New Roman"/>
          <w:sz w:val="28"/>
          <w:szCs w:val="28"/>
        </w:rPr>
        <w:t>.</w:t>
      </w:r>
    </w:p>
    <w:p w:rsidR="00657660" w:rsidRDefault="00657660" w:rsidP="009C355B">
      <w:pPr>
        <w:rPr>
          <w:b/>
          <w:bCs/>
          <w:sz w:val="28"/>
          <w:szCs w:val="28"/>
        </w:rPr>
      </w:pPr>
      <w:r w:rsidRPr="00522E5F">
        <w:rPr>
          <w:b/>
          <w:bCs/>
          <w:sz w:val="28"/>
          <w:szCs w:val="28"/>
        </w:rPr>
        <w:t>Подраздел 2.2 Описание оказываемых услуг</w:t>
      </w:r>
    </w:p>
    <w:p w:rsidR="009C355B" w:rsidRPr="00522E5F" w:rsidRDefault="009C355B" w:rsidP="009C355B">
      <w:pPr>
        <w:rPr>
          <w:b/>
          <w:bCs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5080"/>
        <w:gridCol w:w="2132"/>
        <w:gridCol w:w="2124"/>
      </w:tblGrid>
      <w:tr w:rsidR="00522E5F" w:rsidRPr="00196129" w:rsidTr="00F54D7F">
        <w:trPr>
          <w:tblHeader/>
        </w:trPr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jc w:val="center"/>
              <w:rPr>
                <w:b/>
                <w:sz w:val="28"/>
                <w:szCs w:val="28"/>
              </w:rPr>
            </w:pPr>
            <w:r w:rsidRPr="00196129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522E5F" w:rsidP="00556312">
            <w:pPr>
              <w:jc w:val="center"/>
              <w:rPr>
                <w:b/>
                <w:sz w:val="28"/>
                <w:szCs w:val="28"/>
              </w:rPr>
            </w:pPr>
            <w:r w:rsidRPr="00196129">
              <w:rPr>
                <w:b/>
                <w:sz w:val="28"/>
                <w:szCs w:val="28"/>
              </w:rPr>
              <w:t>Состав услуг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556312">
            <w:pPr>
              <w:jc w:val="center"/>
              <w:rPr>
                <w:b/>
                <w:sz w:val="28"/>
                <w:szCs w:val="28"/>
              </w:rPr>
            </w:pPr>
            <w:r w:rsidRPr="00196129">
              <w:rPr>
                <w:b/>
                <w:sz w:val="28"/>
                <w:szCs w:val="28"/>
              </w:rPr>
              <w:t>Отчетные материалы</w:t>
            </w:r>
          </w:p>
        </w:tc>
        <w:tc>
          <w:tcPr>
            <w:tcW w:w="2124" w:type="dxa"/>
          </w:tcPr>
          <w:p w:rsidR="00522E5F" w:rsidRPr="00196129" w:rsidRDefault="00522E5F" w:rsidP="0055631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 выполнения</w:t>
            </w:r>
          </w:p>
        </w:tc>
      </w:tr>
      <w:tr w:rsidR="00522E5F" w:rsidRPr="00196129" w:rsidTr="00F54D7F">
        <w:trPr>
          <w:trHeight w:val="591"/>
        </w:trPr>
        <w:tc>
          <w:tcPr>
            <w:tcW w:w="10031" w:type="dxa"/>
            <w:gridSpan w:val="4"/>
            <w:shd w:val="clear" w:color="auto" w:fill="auto"/>
            <w:vAlign w:val="center"/>
          </w:tcPr>
          <w:p w:rsidR="00522E5F" w:rsidRPr="00344248" w:rsidRDefault="00522E5F" w:rsidP="00556312">
            <w:pPr>
              <w:ind w:left="23" w:hanging="23"/>
              <w:jc w:val="center"/>
            </w:pPr>
            <w:r w:rsidRPr="00D51C1A">
              <w:rPr>
                <w:b/>
                <w:sz w:val="28"/>
                <w:szCs w:val="28"/>
              </w:rPr>
              <w:t>1.Пред</w:t>
            </w:r>
            <w:r w:rsidR="00410F16">
              <w:rPr>
                <w:b/>
                <w:sz w:val="28"/>
                <w:szCs w:val="28"/>
              </w:rPr>
              <w:t xml:space="preserve">варительно </w:t>
            </w:r>
            <w:r w:rsidRPr="00D51C1A">
              <w:rPr>
                <w:b/>
                <w:sz w:val="28"/>
                <w:szCs w:val="28"/>
              </w:rPr>
              <w:t>обследование (аудит) АС</w:t>
            </w:r>
          </w:p>
        </w:tc>
      </w:tr>
      <w:tr w:rsidR="00522E5F" w:rsidRPr="00196129" w:rsidTr="00F54D7F">
        <w:trPr>
          <w:trHeight w:val="907"/>
        </w:trPr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  <w:p w:rsidR="00522E5F" w:rsidRPr="00196129" w:rsidRDefault="00522E5F" w:rsidP="00522E5F">
            <w:pPr>
              <w:rPr>
                <w:sz w:val="28"/>
                <w:szCs w:val="28"/>
              </w:rPr>
            </w:pP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522E5F" w:rsidP="00556312">
            <w:pPr>
              <w:rPr>
                <w:sz w:val="28"/>
                <w:szCs w:val="28"/>
                <w:highlight w:val="yellow"/>
              </w:rPr>
            </w:pPr>
            <w:r w:rsidRPr="00801B36">
              <w:rPr>
                <w:sz w:val="28"/>
                <w:szCs w:val="28"/>
              </w:rPr>
              <w:t>Сбор информации о АС</w:t>
            </w:r>
            <w:r w:rsidR="00727005">
              <w:rPr>
                <w:sz w:val="28"/>
                <w:szCs w:val="28"/>
              </w:rPr>
              <w:t>ФЗ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556312">
            <w:pPr>
              <w:rPr>
                <w:sz w:val="28"/>
                <w:szCs w:val="28"/>
                <w:highlight w:val="yellow"/>
              </w:rPr>
            </w:pPr>
            <w:r w:rsidRPr="00341943">
              <w:rPr>
                <w:sz w:val="28"/>
                <w:szCs w:val="28"/>
              </w:rPr>
              <w:t>Отчет</w:t>
            </w:r>
            <w:r>
              <w:rPr>
                <w:sz w:val="28"/>
                <w:szCs w:val="28"/>
              </w:rPr>
              <w:t xml:space="preserve"> о</w:t>
            </w:r>
            <w:r w:rsidRPr="00341943">
              <w:rPr>
                <w:sz w:val="28"/>
                <w:szCs w:val="28"/>
              </w:rPr>
              <w:t>б обследовании АС</w:t>
            </w:r>
            <w:r w:rsidR="00727005">
              <w:rPr>
                <w:sz w:val="28"/>
                <w:szCs w:val="28"/>
              </w:rPr>
              <w:t>ФЗ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4" w:type="dxa"/>
            <w:vAlign w:val="center"/>
          </w:tcPr>
          <w:p w:rsidR="00522E5F" w:rsidRPr="00556312" w:rsidRDefault="00522E5F" w:rsidP="00556312">
            <w:pPr>
              <w:jc w:val="center"/>
              <w:rPr>
                <w:sz w:val="26"/>
                <w:szCs w:val="26"/>
              </w:rPr>
            </w:pPr>
            <w:r w:rsidRPr="00556312">
              <w:rPr>
                <w:sz w:val="26"/>
                <w:szCs w:val="26"/>
              </w:rPr>
              <w:t>в течение 10 рабочих дней после заключения договора.</w:t>
            </w:r>
          </w:p>
        </w:tc>
      </w:tr>
      <w:tr w:rsidR="00522E5F" w:rsidRPr="00196129" w:rsidTr="00F54D7F">
        <w:trPr>
          <w:trHeight w:val="603"/>
        </w:trPr>
        <w:tc>
          <w:tcPr>
            <w:tcW w:w="10031" w:type="dxa"/>
            <w:gridSpan w:val="4"/>
            <w:shd w:val="clear" w:color="auto" w:fill="auto"/>
            <w:vAlign w:val="center"/>
          </w:tcPr>
          <w:p w:rsidR="00522E5F" w:rsidRPr="00344248" w:rsidRDefault="00522E5F" w:rsidP="00556312">
            <w:pPr>
              <w:ind w:left="23"/>
              <w:jc w:val="center"/>
            </w:pPr>
            <w:r w:rsidRPr="00D51C1A">
              <w:rPr>
                <w:b/>
                <w:sz w:val="28"/>
                <w:szCs w:val="28"/>
              </w:rPr>
              <w:t xml:space="preserve">2. </w:t>
            </w:r>
            <w:r w:rsidR="00727005" w:rsidRPr="00727005">
              <w:rPr>
                <w:b/>
                <w:sz w:val="28"/>
                <w:szCs w:val="28"/>
              </w:rPr>
              <w:t xml:space="preserve">Адаптация комплекта </w:t>
            </w:r>
            <w:r w:rsidRPr="00751065">
              <w:rPr>
                <w:b/>
                <w:sz w:val="28"/>
                <w:szCs w:val="28"/>
              </w:rPr>
              <w:t>организационно-распорядительных документов</w:t>
            </w:r>
          </w:p>
        </w:tc>
      </w:tr>
      <w:tr w:rsidR="00522E5F" w:rsidRPr="00196129" w:rsidTr="00F54D7F">
        <w:trPr>
          <w:trHeight w:val="996"/>
        </w:trPr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727005" w:rsidP="005563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Проверка существующего комплекта организационно - распорядительных </w:t>
            </w:r>
            <w:r w:rsidRPr="00341943">
              <w:rPr>
                <w:sz w:val="28"/>
                <w:szCs w:val="28"/>
              </w:rPr>
              <w:t>документов</w:t>
            </w:r>
            <w:r>
              <w:rPr>
                <w:sz w:val="28"/>
                <w:szCs w:val="28"/>
              </w:rPr>
              <w:t>, его адаптация, доработка и согласование с Заказчиком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BD22A2" w:rsidRDefault="00522E5F" w:rsidP="00556312">
            <w:pPr>
              <w:rPr>
                <w:sz w:val="28"/>
                <w:szCs w:val="28"/>
              </w:rPr>
            </w:pPr>
            <w:r w:rsidRPr="00721CE6">
              <w:rPr>
                <w:sz w:val="28"/>
                <w:szCs w:val="28"/>
              </w:rPr>
              <w:t>Проект комплекта ОРД согласно п.4.1.2</w:t>
            </w:r>
            <w:r w:rsidR="00171EDA">
              <w:rPr>
                <w:sz w:val="28"/>
                <w:szCs w:val="28"/>
              </w:rPr>
              <w:t>.1</w:t>
            </w:r>
          </w:p>
        </w:tc>
        <w:tc>
          <w:tcPr>
            <w:tcW w:w="2124" w:type="dxa"/>
            <w:vAlign w:val="center"/>
          </w:tcPr>
          <w:p w:rsidR="00522E5F" w:rsidRPr="00344248" w:rsidRDefault="00522E5F" w:rsidP="00556312">
            <w:pPr>
              <w:jc w:val="center"/>
              <w:rPr>
                <w:sz w:val="28"/>
                <w:szCs w:val="28"/>
              </w:rPr>
            </w:pPr>
            <w:r w:rsidRPr="00344248">
              <w:rPr>
                <w:sz w:val="28"/>
                <w:szCs w:val="28"/>
              </w:rPr>
              <w:t xml:space="preserve">в течение 15 </w:t>
            </w:r>
            <w:r>
              <w:rPr>
                <w:sz w:val="28"/>
                <w:szCs w:val="28"/>
              </w:rPr>
              <w:t>рабочих</w:t>
            </w:r>
            <w:r w:rsidRPr="00344248">
              <w:rPr>
                <w:sz w:val="28"/>
                <w:szCs w:val="28"/>
              </w:rPr>
              <w:t xml:space="preserve"> дней после заключения договора.</w:t>
            </w:r>
          </w:p>
        </w:tc>
      </w:tr>
      <w:tr w:rsidR="00522E5F" w:rsidRPr="00196129" w:rsidTr="00F54D7F">
        <w:trPr>
          <w:trHeight w:val="429"/>
        </w:trPr>
        <w:tc>
          <w:tcPr>
            <w:tcW w:w="10031" w:type="dxa"/>
            <w:gridSpan w:val="4"/>
            <w:shd w:val="clear" w:color="auto" w:fill="auto"/>
            <w:vAlign w:val="center"/>
          </w:tcPr>
          <w:p w:rsidR="00522E5F" w:rsidRPr="00344248" w:rsidRDefault="00727005" w:rsidP="0072700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522E5F" w:rsidRPr="00D51C1A">
              <w:rPr>
                <w:b/>
                <w:sz w:val="28"/>
                <w:szCs w:val="28"/>
              </w:rPr>
              <w:t>.Аттестация АСЗИ</w:t>
            </w:r>
          </w:p>
        </w:tc>
      </w:tr>
      <w:tr w:rsidR="00522E5F" w:rsidRPr="00196129" w:rsidTr="00F54D7F">
        <w:trPr>
          <w:trHeight w:val="1884"/>
        </w:trPr>
        <w:tc>
          <w:tcPr>
            <w:tcW w:w="695" w:type="dxa"/>
            <w:shd w:val="clear" w:color="auto" w:fill="auto"/>
            <w:vAlign w:val="center"/>
          </w:tcPr>
          <w:p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DD600F" w:rsidRDefault="00522E5F" w:rsidP="00522E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801B36">
              <w:rPr>
                <w:sz w:val="28"/>
                <w:szCs w:val="28"/>
              </w:rPr>
              <w:t>нализ и оценка полученных исходных данных</w:t>
            </w:r>
            <w:r w:rsidRPr="001F5483">
              <w:rPr>
                <w:sz w:val="28"/>
                <w:szCs w:val="28"/>
              </w:rPr>
              <w:t>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 w:rsidRPr="00311177">
              <w:rPr>
                <w:sz w:val="28"/>
                <w:szCs w:val="28"/>
              </w:rPr>
              <w:t>Программа и методики проведения</w:t>
            </w:r>
            <w:r w:rsidRPr="00311177">
              <w:rPr>
                <w:sz w:val="26"/>
                <w:szCs w:val="26"/>
              </w:rPr>
              <w:t xml:space="preserve"> аттестационных </w:t>
            </w:r>
            <w:r w:rsidRPr="00311177">
              <w:rPr>
                <w:sz w:val="28"/>
                <w:szCs w:val="28"/>
              </w:rPr>
              <w:t>испытаний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4" w:type="dxa"/>
            <w:vMerge w:val="restart"/>
            <w:vAlign w:val="center"/>
          </w:tcPr>
          <w:p w:rsidR="00522E5F" w:rsidRPr="00311177" w:rsidRDefault="00522E5F" w:rsidP="00410F16">
            <w:pPr>
              <w:jc w:val="center"/>
              <w:rPr>
                <w:sz w:val="28"/>
                <w:szCs w:val="28"/>
              </w:rPr>
            </w:pPr>
            <w:r w:rsidRPr="00311177">
              <w:rPr>
                <w:sz w:val="28"/>
                <w:szCs w:val="28"/>
              </w:rPr>
              <w:t>в течение 30 календарных</w:t>
            </w:r>
            <w:r w:rsidR="00410F16">
              <w:rPr>
                <w:sz w:val="28"/>
                <w:szCs w:val="28"/>
              </w:rPr>
              <w:t xml:space="preserve"> дней после заключения договора</w:t>
            </w:r>
          </w:p>
        </w:tc>
      </w:tr>
      <w:tr w:rsidR="00522E5F" w:rsidRPr="00196129" w:rsidTr="00F54D7F">
        <w:trPr>
          <w:trHeight w:val="1900"/>
        </w:trPr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410F16" w:rsidP="00350B48">
            <w:pPr>
              <w:jc w:val="both"/>
              <w:rPr>
                <w:sz w:val="28"/>
                <w:szCs w:val="28"/>
              </w:rPr>
            </w:pPr>
            <w:r w:rsidRPr="00410F16">
              <w:rPr>
                <w:sz w:val="28"/>
                <w:szCs w:val="28"/>
              </w:rPr>
              <w:t>Аттестация АСЗИ в соответствии с отраслевыми требованиями по обеспечению безопасности информации в АСФЗ</w:t>
            </w:r>
            <w:r w:rsidR="00040CA5">
              <w:rPr>
                <w:sz w:val="28"/>
                <w:szCs w:val="28"/>
              </w:rPr>
              <w:t xml:space="preserve"> (приказ ГК «Росатом» от </w:t>
            </w:r>
            <w:r w:rsidR="003918A2">
              <w:rPr>
                <w:sz w:val="28"/>
                <w:szCs w:val="28"/>
              </w:rPr>
              <w:t>08.08.2011 № 1/669-П</w:t>
            </w:r>
            <w:r w:rsidR="00E478EC">
              <w:rPr>
                <w:sz w:val="28"/>
                <w:szCs w:val="28"/>
              </w:rPr>
              <w:t>-ДСП</w:t>
            </w:r>
            <w:r w:rsidR="003918A2">
              <w:rPr>
                <w:sz w:val="28"/>
                <w:szCs w:val="28"/>
              </w:rPr>
              <w:t>)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Протокол,</w:t>
            </w:r>
          </w:p>
          <w:p w:rsidR="00522E5F" w:rsidRDefault="00522E5F" w:rsidP="00522E5F">
            <w:pPr>
              <w:rPr>
                <w:sz w:val="28"/>
                <w:szCs w:val="28"/>
              </w:rPr>
            </w:pPr>
            <w:r w:rsidRPr="00196129">
              <w:rPr>
                <w:sz w:val="28"/>
                <w:szCs w:val="28"/>
              </w:rPr>
              <w:t xml:space="preserve">Заключение, </w:t>
            </w:r>
          </w:p>
          <w:p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Предписание,</w:t>
            </w:r>
          </w:p>
          <w:p w:rsidR="00522E5F" w:rsidRPr="00196129" w:rsidRDefault="00522E5F" w:rsidP="00522E5F">
            <w:pPr>
              <w:rPr>
                <w:sz w:val="28"/>
                <w:szCs w:val="28"/>
              </w:rPr>
            </w:pPr>
            <w:r w:rsidRPr="00196129">
              <w:rPr>
                <w:sz w:val="28"/>
                <w:szCs w:val="28"/>
              </w:rPr>
              <w:t>Аттестат соответствия</w:t>
            </w:r>
          </w:p>
        </w:tc>
        <w:tc>
          <w:tcPr>
            <w:tcW w:w="2124" w:type="dxa"/>
            <w:vMerge/>
            <w:vAlign w:val="center"/>
          </w:tcPr>
          <w:p w:rsidR="00522E5F" w:rsidRPr="00311177" w:rsidRDefault="00522E5F" w:rsidP="00522E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657660" w:rsidRPr="00E068FC" w:rsidRDefault="00657660" w:rsidP="00876BB0">
      <w:pPr>
        <w:spacing w:before="240" w:after="120"/>
        <w:jc w:val="both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2.3 Объём оказываемых услуг</w:t>
      </w:r>
    </w:p>
    <w:p w:rsidR="00E068FC" w:rsidRDefault="00E068FC" w:rsidP="00876BB0">
      <w:pPr>
        <w:spacing w:before="24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Услуги должны быть оказаны в полном объеме в соответствии с настоящим техническим заданием.</w:t>
      </w:r>
    </w:p>
    <w:p w:rsidR="00657660" w:rsidRPr="00E068FC" w:rsidRDefault="00657660" w:rsidP="00657660">
      <w:pPr>
        <w:spacing w:before="120" w:after="120"/>
        <w:ind w:left="1985" w:hanging="1985"/>
        <w:jc w:val="center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РАЗДЕЛ 3. ТРЕБОВАНИЯ К УСЛУГАМ</w:t>
      </w:r>
    </w:p>
    <w:p w:rsidR="00657660" w:rsidRPr="00E068FC" w:rsidRDefault="00657660" w:rsidP="00876BB0">
      <w:pPr>
        <w:spacing w:before="120" w:after="120"/>
        <w:jc w:val="both"/>
        <w:rPr>
          <w:b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3.1Общие требования</w:t>
      </w:r>
    </w:p>
    <w:p w:rsidR="00657660" w:rsidRPr="00876BB0" w:rsidRDefault="00657660" w:rsidP="00876B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6BB0">
        <w:rPr>
          <w:sz w:val="28"/>
          <w:szCs w:val="28"/>
        </w:rPr>
        <w:t>3.1.1. Место оказания услуг:</w:t>
      </w:r>
    </w:p>
    <w:p w:rsidR="008F7362" w:rsidRPr="00876BB0" w:rsidRDefault="008F7362" w:rsidP="00876BB0">
      <w:pPr>
        <w:pStyle w:val="affe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184</w:t>
      </w:r>
      <w:r w:rsidR="004540D9">
        <w:rPr>
          <w:rFonts w:ascii="Times New Roman" w:hAnsi="Times New Roman"/>
          <w:sz w:val="28"/>
          <w:szCs w:val="28"/>
        </w:rPr>
        <w:t>310</w:t>
      </w:r>
      <w:r w:rsidRPr="00876BB0">
        <w:rPr>
          <w:rFonts w:ascii="Times New Roman" w:hAnsi="Times New Roman"/>
          <w:sz w:val="28"/>
          <w:szCs w:val="28"/>
        </w:rPr>
        <w:t xml:space="preserve">,Мурманская область, ЗАТО </w:t>
      </w:r>
      <w:r w:rsidR="00410F16">
        <w:rPr>
          <w:rFonts w:ascii="Times New Roman" w:hAnsi="Times New Roman"/>
          <w:sz w:val="28"/>
          <w:szCs w:val="28"/>
        </w:rPr>
        <w:t>Заозерск</w:t>
      </w:r>
      <w:r w:rsidR="004540D9">
        <w:rPr>
          <w:rFonts w:ascii="Times New Roman" w:hAnsi="Times New Roman"/>
          <w:sz w:val="28"/>
          <w:szCs w:val="28"/>
        </w:rPr>
        <w:t>, губа Андреева</w:t>
      </w:r>
      <w:r w:rsidRPr="00876BB0">
        <w:rPr>
          <w:rFonts w:ascii="Times New Roman" w:hAnsi="Times New Roman"/>
          <w:sz w:val="28"/>
          <w:szCs w:val="28"/>
        </w:rPr>
        <w:t>.</w:t>
      </w:r>
    </w:p>
    <w:p w:rsidR="00657660" w:rsidRPr="00876BB0" w:rsidRDefault="00657660" w:rsidP="00876B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6BB0">
        <w:rPr>
          <w:sz w:val="28"/>
          <w:szCs w:val="28"/>
        </w:rPr>
        <w:t>3.1.2. Сроки оказания услуг:</w:t>
      </w:r>
    </w:p>
    <w:p w:rsidR="00657660" w:rsidRPr="00876BB0" w:rsidRDefault="00657660" w:rsidP="00876BB0">
      <w:pPr>
        <w:pStyle w:val="affe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дата начала оказания услуг — с момента заключения договора;</w:t>
      </w:r>
    </w:p>
    <w:p w:rsidR="00657660" w:rsidRPr="00876BB0" w:rsidRDefault="004540D9" w:rsidP="00876BB0">
      <w:pPr>
        <w:pStyle w:val="affe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окончания оказания услуг – в течение 30 дне</w:t>
      </w:r>
      <w:r w:rsidR="00F044E1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с </w:t>
      </w:r>
      <w:r w:rsidR="00493CE1">
        <w:rPr>
          <w:rFonts w:ascii="Times New Roman" w:hAnsi="Times New Roman"/>
          <w:sz w:val="28"/>
          <w:szCs w:val="28"/>
        </w:rPr>
        <w:t xml:space="preserve">момента </w:t>
      </w:r>
      <w:r>
        <w:rPr>
          <w:rFonts w:ascii="Times New Roman" w:hAnsi="Times New Roman"/>
          <w:sz w:val="28"/>
          <w:szCs w:val="28"/>
        </w:rPr>
        <w:t>подписания договора</w:t>
      </w:r>
      <w:r w:rsidR="00F044E1">
        <w:rPr>
          <w:rFonts w:ascii="Times New Roman" w:hAnsi="Times New Roman"/>
          <w:sz w:val="28"/>
          <w:szCs w:val="28"/>
        </w:rPr>
        <w:t>, но не позднее 31</w:t>
      </w:r>
      <w:r w:rsidR="00F044E1" w:rsidRPr="00876BB0">
        <w:rPr>
          <w:rFonts w:ascii="Times New Roman" w:hAnsi="Times New Roman"/>
          <w:sz w:val="28"/>
          <w:szCs w:val="28"/>
        </w:rPr>
        <w:t>.0</w:t>
      </w:r>
      <w:r w:rsidR="00F044E1">
        <w:rPr>
          <w:rFonts w:ascii="Times New Roman" w:hAnsi="Times New Roman"/>
          <w:sz w:val="28"/>
          <w:szCs w:val="28"/>
        </w:rPr>
        <w:t>9</w:t>
      </w:r>
      <w:r w:rsidR="00F044E1" w:rsidRPr="00876BB0">
        <w:rPr>
          <w:rFonts w:ascii="Times New Roman" w:hAnsi="Times New Roman"/>
          <w:sz w:val="28"/>
          <w:szCs w:val="28"/>
        </w:rPr>
        <w:t>.2015</w:t>
      </w:r>
      <w:r>
        <w:rPr>
          <w:rFonts w:ascii="Times New Roman" w:hAnsi="Times New Roman"/>
          <w:sz w:val="28"/>
          <w:szCs w:val="28"/>
        </w:rPr>
        <w:t>.</w:t>
      </w:r>
    </w:p>
    <w:p w:rsidR="008F7362" w:rsidRPr="00876BB0" w:rsidRDefault="00657660" w:rsidP="00876B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6BB0">
        <w:rPr>
          <w:sz w:val="28"/>
          <w:szCs w:val="28"/>
        </w:rPr>
        <w:t>3.1.3. </w:t>
      </w:r>
      <w:r w:rsidR="008F7362" w:rsidRPr="00876BB0">
        <w:rPr>
          <w:sz w:val="28"/>
          <w:szCs w:val="28"/>
        </w:rPr>
        <w:t>Требования к Исполнителю:</w:t>
      </w:r>
    </w:p>
    <w:p w:rsidR="008F7362" w:rsidRPr="00876BB0" w:rsidRDefault="008F7362" w:rsidP="003F3E3A">
      <w:pPr>
        <w:pStyle w:val="affe"/>
        <w:numPr>
          <w:ilvl w:val="0"/>
          <w:numId w:val="23"/>
        </w:numPr>
        <w:autoSpaceDE w:val="0"/>
        <w:autoSpaceDN w:val="0"/>
        <w:adjustRightInd w:val="0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Исполнитель работ самостоятельно оформляет пропуска на территорию ЗАТО Мурманской области в соответствии с “Положением об обеспечении особого режима в ЗАТО”, утвержденным постановлением Правительства Российской Федерации № 655 от 26.06.1998 года</w:t>
      </w:r>
      <w:r w:rsidR="00876BB0" w:rsidRPr="00876BB0">
        <w:rPr>
          <w:rFonts w:ascii="Times New Roman" w:hAnsi="Times New Roman"/>
          <w:sz w:val="28"/>
          <w:szCs w:val="28"/>
        </w:rPr>
        <w:t>;</w:t>
      </w:r>
    </w:p>
    <w:p w:rsidR="00F044E1" w:rsidRDefault="003F3E3A" w:rsidP="003F3E3A">
      <w:pPr>
        <w:pStyle w:val="affe"/>
        <w:numPr>
          <w:ilvl w:val="0"/>
          <w:numId w:val="23"/>
        </w:numPr>
        <w:autoSpaceDE w:val="0"/>
        <w:autoSpaceDN w:val="0"/>
        <w:adjustRightInd w:val="0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Исполнитель осуществляет доставку своих сотрудников к месту проведения работ самостоятельно</w:t>
      </w:r>
      <w:r w:rsidR="00F044E1" w:rsidRPr="00F044E1">
        <w:rPr>
          <w:rFonts w:ascii="Times New Roman" w:hAnsi="Times New Roman"/>
          <w:sz w:val="28"/>
          <w:szCs w:val="28"/>
        </w:rPr>
        <w:t>;</w:t>
      </w:r>
    </w:p>
    <w:p w:rsidR="00657660" w:rsidRPr="009A0E33" w:rsidRDefault="00F044E1" w:rsidP="0074184C">
      <w:pPr>
        <w:pStyle w:val="affe"/>
        <w:numPr>
          <w:ilvl w:val="0"/>
          <w:numId w:val="23"/>
        </w:numPr>
        <w:autoSpaceDE w:val="0"/>
        <w:autoSpaceDN w:val="0"/>
        <w:adjustRightInd w:val="0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735FF7">
        <w:rPr>
          <w:rFonts w:ascii="Times New Roman" w:hAnsi="Times New Roman"/>
          <w:sz w:val="28"/>
          <w:szCs w:val="28"/>
        </w:rPr>
        <w:t xml:space="preserve">Ознакомление Исполнителя с содержанием отраслевых РД, имеющих пометку “Для служебного пользования” (“ДСП”) осуществляется </w:t>
      </w:r>
      <w:r w:rsidR="00171EDA">
        <w:rPr>
          <w:rFonts w:ascii="Times New Roman" w:hAnsi="Times New Roman"/>
          <w:sz w:val="28"/>
          <w:szCs w:val="28"/>
        </w:rPr>
        <w:t xml:space="preserve">только </w:t>
      </w:r>
      <w:r w:rsidR="009A0E33">
        <w:rPr>
          <w:rFonts w:ascii="Times New Roman" w:hAnsi="Times New Roman"/>
          <w:sz w:val="28"/>
          <w:szCs w:val="28"/>
        </w:rPr>
        <w:t xml:space="preserve">на территории Заказчика, </w:t>
      </w:r>
      <w:r w:rsidRPr="00735FF7">
        <w:rPr>
          <w:rFonts w:ascii="Times New Roman" w:hAnsi="Times New Roman"/>
          <w:sz w:val="28"/>
          <w:szCs w:val="28"/>
        </w:rPr>
        <w:t>после подписания Исполнителем Соглашения о конфиденциальности</w:t>
      </w:r>
      <w:r w:rsidR="0074184C" w:rsidRPr="00735FF7">
        <w:rPr>
          <w:rFonts w:ascii="Times New Roman" w:hAnsi="Times New Roman"/>
          <w:sz w:val="28"/>
          <w:szCs w:val="28"/>
        </w:rPr>
        <w:t xml:space="preserve">, </w:t>
      </w:r>
      <w:r w:rsidR="0074184C" w:rsidRPr="00735FF7">
        <w:rPr>
          <w:rFonts w:ascii="Times New Roman" w:hAnsi="Times New Roman"/>
          <w:bCs/>
          <w:sz w:val="28"/>
          <w:szCs w:val="28"/>
        </w:rPr>
        <w:t>являющегося</w:t>
      </w:r>
      <w:r w:rsidR="00735FF7" w:rsidRPr="00735FF7">
        <w:rPr>
          <w:rFonts w:ascii="Times New Roman" w:hAnsi="Times New Roman"/>
          <w:bCs/>
          <w:sz w:val="28"/>
          <w:szCs w:val="28"/>
        </w:rPr>
        <w:t xml:space="preserve"> приложением к Договору</w:t>
      </w:r>
      <w:r w:rsidR="00735FF7" w:rsidRPr="009A0E33">
        <w:rPr>
          <w:rFonts w:ascii="Times New Roman" w:hAnsi="Times New Roman"/>
          <w:bCs/>
          <w:sz w:val="28"/>
          <w:szCs w:val="28"/>
        </w:rPr>
        <w:t>.</w:t>
      </w:r>
    </w:p>
    <w:p w:rsidR="00657660" w:rsidRPr="00E068FC" w:rsidRDefault="00657660" w:rsidP="00876BB0">
      <w:pPr>
        <w:spacing w:before="120" w:after="120"/>
        <w:jc w:val="both"/>
        <w:rPr>
          <w:b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3.2 Требования к качеству оказываемых услуг</w:t>
      </w:r>
    </w:p>
    <w:p w:rsidR="00657660" w:rsidRDefault="00657660" w:rsidP="00657660">
      <w:pPr>
        <w:ind w:firstLine="709"/>
        <w:jc w:val="both"/>
        <w:rPr>
          <w:sz w:val="28"/>
          <w:szCs w:val="28"/>
        </w:rPr>
      </w:pPr>
      <w:r w:rsidRPr="008346A0">
        <w:rPr>
          <w:sz w:val="28"/>
          <w:szCs w:val="28"/>
        </w:rPr>
        <w:t>3.2.1.</w:t>
      </w:r>
      <w:r>
        <w:rPr>
          <w:sz w:val="28"/>
          <w:szCs w:val="28"/>
        </w:rPr>
        <w:t> </w:t>
      </w:r>
      <w:r w:rsidRPr="008346A0">
        <w:rPr>
          <w:sz w:val="28"/>
          <w:szCs w:val="28"/>
        </w:rPr>
        <w:t>Услуги должны соответствовать требованиям нормативных документов:</w:t>
      </w:r>
    </w:p>
    <w:p w:rsidR="0074184C" w:rsidRPr="003F3E3A" w:rsidRDefault="0074184C" w:rsidP="0074184C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Федеральный закон РФ от 27.07.2006 № 149-ФЗ «Об информации, информационных технологиях и о защите информации»;</w:t>
      </w:r>
    </w:p>
    <w:p w:rsidR="0074184C" w:rsidRPr="003F3E3A" w:rsidRDefault="0074184C" w:rsidP="0074184C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Нормативно-методический документ. «Специальные требования и рекомендации по технической защите конфиденциальной информации» (СТР-К), утвержденные приказом Гостехкомиссии России от 30.08.2002 г. N 282;</w:t>
      </w:r>
    </w:p>
    <w:p w:rsidR="0074184C" w:rsidRPr="00735FF7" w:rsidRDefault="0074184C" w:rsidP="0074184C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5FF7">
        <w:rPr>
          <w:rFonts w:ascii="Times New Roman" w:hAnsi="Times New Roman"/>
          <w:sz w:val="28"/>
          <w:szCs w:val="28"/>
        </w:rPr>
        <w:t>Отраслевой РД “Системы физической защиты ядерных объектов. Автоматизированные системы физической защиты. Защита информации от НСД. Требования безопасности информации ”, утв. Приказом от 08.08.2011 г. № 1\669-П-Дсп;</w:t>
      </w:r>
    </w:p>
    <w:p w:rsidR="0074184C" w:rsidRPr="00735FF7" w:rsidRDefault="0074184C" w:rsidP="0074184C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5FF7">
        <w:rPr>
          <w:rFonts w:ascii="Times New Roman" w:hAnsi="Times New Roman"/>
          <w:sz w:val="28"/>
          <w:szCs w:val="28"/>
        </w:rPr>
        <w:t>Отраслевой РД “Рекомендации по обеспечению безопасности информации при совместной автоматизированной обработке информации, отнесенной к различным видам тайн”, (письмо ДЗГТИ от 01.07.2011 г. № 1-5.1\22430-Дсп);</w:t>
      </w:r>
    </w:p>
    <w:p w:rsidR="003F3E3A" w:rsidRPr="003F3E3A" w:rsidRDefault="003F3E3A" w:rsidP="00876BB0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ГОСТ Р51583-2014. Защита информации. Порядок создания автоматизированных систем в защищенном исполнении. Общие положения;</w:t>
      </w:r>
    </w:p>
    <w:p w:rsidR="003F3E3A" w:rsidRPr="003F3E3A" w:rsidRDefault="003F3E3A" w:rsidP="00876BB0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 xml:space="preserve">ГОСТ Р 51624-2000. Защита информации. </w:t>
      </w:r>
      <w:r w:rsidR="005A26D6" w:rsidRPr="003F3E3A">
        <w:rPr>
          <w:rFonts w:ascii="Times New Roman" w:hAnsi="Times New Roman"/>
          <w:sz w:val="28"/>
          <w:szCs w:val="28"/>
        </w:rPr>
        <w:t>Автоматизированные системы в защищенном исполнении.</w:t>
      </w:r>
      <w:r w:rsidR="005A26D6">
        <w:rPr>
          <w:rFonts w:ascii="Times New Roman" w:hAnsi="Times New Roman"/>
          <w:sz w:val="28"/>
          <w:szCs w:val="28"/>
        </w:rPr>
        <w:t xml:space="preserve"> Общие требования</w:t>
      </w:r>
    </w:p>
    <w:p w:rsidR="003F3E3A" w:rsidRPr="00876BB0" w:rsidRDefault="003F3E3A" w:rsidP="00876BB0">
      <w:pPr>
        <w:pStyle w:val="affe"/>
        <w:numPr>
          <w:ilvl w:val="1"/>
          <w:numId w:val="26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ГОСТ Р 6.30-2003. Унифицированная система организационно-распорядительной документации. Требования к оформлению документов;</w:t>
      </w:r>
    </w:p>
    <w:p w:rsidR="00E068FC" w:rsidRDefault="00657660" w:rsidP="00E068FC">
      <w:pPr>
        <w:spacing w:before="120" w:after="120"/>
        <w:jc w:val="both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3.3 Требования к гарантийным обязательствам оказываемых услуг</w:t>
      </w:r>
    </w:p>
    <w:p w:rsidR="00657660" w:rsidRPr="00876BB0" w:rsidRDefault="00657660" w:rsidP="0074184C">
      <w:pPr>
        <w:spacing w:before="120" w:after="120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3.3.1. </w:t>
      </w:r>
      <w:r w:rsidR="003F3E3A" w:rsidRPr="003F3E3A">
        <w:rPr>
          <w:bCs/>
          <w:sz w:val="28"/>
          <w:szCs w:val="28"/>
        </w:rPr>
        <w:tab/>
        <w:t>Исполнитель несет ответственность перед Заказчиком и Регуляторами за качество выполненных работ, а также  за их соответствие требованиям законодательства РФ в области защиты информации в  течение всего срока действия аттестата соответствия, выданного на АСЗИ</w:t>
      </w:r>
      <w:r w:rsidR="00876BB0" w:rsidRPr="00876BB0">
        <w:rPr>
          <w:bCs/>
          <w:sz w:val="28"/>
          <w:szCs w:val="28"/>
        </w:rPr>
        <w:t>.</w:t>
      </w:r>
    </w:p>
    <w:p w:rsidR="003F3E3A" w:rsidRPr="003F3E3A" w:rsidRDefault="00657660" w:rsidP="00876BB0">
      <w:pPr>
        <w:spacing w:before="12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3.3.2. </w:t>
      </w:r>
      <w:r w:rsidR="003F3E3A" w:rsidRPr="003F3E3A">
        <w:rPr>
          <w:bCs/>
          <w:sz w:val="28"/>
          <w:szCs w:val="28"/>
        </w:rPr>
        <w:t xml:space="preserve">В течение всего срока действия аттестата соответствия </w:t>
      </w:r>
      <w:r w:rsidR="00876BB0" w:rsidRPr="003F3E3A">
        <w:rPr>
          <w:bCs/>
          <w:sz w:val="28"/>
          <w:szCs w:val="28"/>
        </w:rPr>
        <w:t xml:space="preserve">Исполнитель </w:t>
      </w:r>
      <w:r w:rsidR="003F3E3A" w:rsidRPr="003F3E3A">
        <w:rPr>
          <w:bCs/>
          <w:sz w:val="28"/>
          <w:szCs w:val="28"/>
        </w:rPr>
        <w:t xml:space="preserve">бесплатно оказывает </w:t>
      </w:r>
      <w:r w:rsidR="00876BB0" w:rsidRPr="003F3E3A">
        <w:rPr>
          <w:bCs/>
          <w:sz w:val="28"/>
          <w:szCs w:val="28"/>
        </w:rPr>
        <w:t xml:space="preserve">Заказчику </w:t>
      </w:r>
      <w:r w:rsidR="003F3E3A" w:rsidRPr="003F3E3A">
        <w:rPr>
          <w:bCs/>
          <w:sz w:val="28"/>
          <w:szCs w:val="28"/>
        </w:rPr>
        <w:t>методические и консультационные услуги по эксплуатации внедренных СЗИ (как программных, так и аппаратных).</w:t>
      </w:r>
    </w:p>
    <w:p w:rsidR="00657660" w:rsidRPr="00060627" w:rsidRDefault="00876BB0" w:rsidP="00876BB0">
      <w:pPr>
        <w:spacing w:before="120"/>
        <w:ind w:firstLine="567"/>
        <w:jc w:val="both"/>
        <w:rPr>
          <w:bCs/>
          <w:sz w:val="28"/>
          <w:szCs w:val="28"/>
        </w:rPr>
      </w:pPr>
      <w:r w:rsidRPr="00876BB0">
        <w:rPr>
          <w:bCs/>
          <w:sz w:val="28"/>
          <w:szCs w:val="28"/>
        </w:rPr>
        <w:t xml:space="preserve">3.3.3.  </w:t>
      </w:r>
      <w:r w:rsidR="00657660" w:rsidRPr="00060627">
        <w:rPr>
          <w:bCs/>
          <w:sz w:val="28"/>
          <w:szCs w:val="28"/>
        </w:rPr>
        <w:t xml:space="preserve">В случае нарушений Исполнителем требований </w:t>
      </w:r>
      <w:r>
        <w:rPr>
          <w:bCs/>
          <w:sz w:val="28"/>
          <w:szCs w:val="28"/>
        </w:rPr>
        <w:t xml:space="preserve">руководящих </w:t>
      </w:r>
      <w:r w:rsidR="00657660" w:rsidRPr="00060627">
        <w:rPr>
          <w:bCs/>
          <w:sz w:val="28"/>
          <w:szCs w:val="28"/>
        </w:rPr>
        <w:t>стандартов или иных нормативных документов по безопасности информации, утвержденн</w:t>
      </w:r>
      <w:r w:rsidR="003F3E3A">
        <w:rPr>
          <w:bCs/>
          <w:sz w:val="28"/>
          <w:szCs w:val="28"/>
        </w:rPr>
        <w:t xml:space="preserve">ых ФСТЭК России, выявленных Регулятором при </w:t>
      </w:r>
      <w:r w:rsidR="00657660" w:rsidRPr="00060627">
        <w:rPr>
          <w:bCs/>
          <w:sz w:val="28"/>
          <w:szCs w:val="28"/>
        </w:rPr>
        <w:t>контроле и надзоре,</w:t>
      </w:r>
      <w:r w:rsidR="003F3E3A">
        <w:rPr>
          <w:bCs/>
          <w:sz w:val="28"/>
          <w:szCs w:val="28"/>
        </w:rPr>
        <w:t xml:space="preserve"> все </w:t>
      </w:r>
      <w:r w:rsidR="00657660" w:rsidRPr="00060627">
        <w:rPr>
          <w:bCs/>
          <w:sz w:val="28"/>
          <w:szCs w:val="28"/>
        </w:rPr>
        <w:t xml:space="preserve">расходы по устранению нарушений и повторной аттестации </w:t>
      </w:r>
      <w:r w:rsidR="003F3E3A">
        <w:rPr>
          <w:bCs/>
          <w:sz w:val="28"/>
          <w:szCs w:val="28"/>
        </w:rPr>
        <w:t xml:space="preserve">возлагаются на </w:t>
      </w:r>
      <w:r w:rsidR="00657660" w:rsidRPr="00060627">
        <w:rPr>
          <w:bCs/>
          <w:sz w:val="28"/>
          <w:szCs w:val="28"/>
        </w:rPr>
        <w:t>Исполнител</w:t>
      </w:r>
      <w:r w:rsidR="003F3E3A">
        <w:rPr>
          <w:bCs/>
          <w:sz w:val="28"/>
          <w:szCs w:val="28"/>
        </w:rPr>
        <w:t>я</w:t>
      </w:r>
      <w:r w:rsidR="00657660" w:rsidRPr="00060627">
        <w:rPr>
          <w:bCs/>
          <w:sz w:val="28"/>
          <w:szCs w:val="28"/>
        </w:rPr>
        <w:t>.</w:t>
      </w:r>
    </w:p>
    <w:p w:rsidR="00657660" w:rsidRPr="00E068FC" w:rsidRDefault="00657660" w:rsidP="00876BB0">
      <w:pPr>
        <w:pStyle w:val="Default"/>
        <w:tabs>
          <w:tab w:val="left" w:pos="142"/>
        </w:tabs>
        <w:spacing w:after="120"/>
        <w:rPr>
          <w:b/>
          <w:bCs/>
          <w:sz w:val="28"/>
          <w:szCs w:val="28"/>
        </w:rPr>
      </w:pPr>
      <w:r w:rsidRPr="00E068FC">
        <w:rPr>
          <w:b/>
          <w:sz w:val="28"/>
          <w:szCs w:val="28"/>
        </w:rPr>
        <w:t xml:space="preserve">Подраздел 3.4 </w:t>
      </w:r>
      <w:r w:rsidRPr="00E068FC">
        <w:rPr>
          <w:b/>
          <w:bCs/>
          <w:sz w:val="28"/>
          <w:szCs w:val="28"/>
        </w:rPr>
        <w:t>Требования к конфиденциальности</w:t>
      </w:r>
    </w:p>
    <w:p w:rsidR="003F3E3A" w:rsidRPr="00A73E5E" w:rsidRDefault="00657660" w:rsidP="00091DD9">
      <w:pPr>
        <w:pStyle w:val="Default"/>
        <w:tabs>
          <w:tab w:val="left" w:pos="142"/>
        </w:tabs>
        <w:ind w:firstLine="567"/>
        <w:rPr>
          <w:bCs/>
          <w:sz w:val="28"/>
          <w:szCs w:val="28"/>
        </w:rPr>
      </w:pPr>
      <w:r w:rsidRPr="00A73E5E">
        <w:rPr>
          <w:bCs/>
          <w:sz w:val="28"/>
          <w:szCs w:val="28"/>
        </w:rPr>
        <w:t>3.4.1.</w:t>
      </w:r>
      <w:r>
        <w:rPr>
          <w:bCs/>
          <w:sz w:val="28"/>
          <w:szCs w:val="28"/>
        </w:rPr>
        <w:t> </w:t>
      </w:r>
      <w:r w:rsidR="003F3E3A">
        <w:rPr>
          <w:bCs/>
          <w:sz w:val="28"/>
          <w:szCs w:val="28"/>
        </w:rPr>
        <w:t>Устанавливаются соглашением о конфиденциальности, являющимся приложением к Договору.</w:t>
      </w:r>
    </w:p>
    <w:p w:rsidR="00657660" w:rsidRPr="00751065" w:rsidRDefault="00657660" w:rsidP="00091DD9">
      <w:pPr>
        <w:spacing w:before="120" w:after="120"/>
        <w:contextualSpacing/>
        <w:jc w:val="both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657660" w:rsidRDefault="00657660" w:rsidP="00091DD9">
      <w:pPr>
        <w:spacing w:before="24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3.5.1.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>Исполнитель самостоятельно</w:t>
      </w:r>
      <w:r w:rsidR="003372F8">
        <w:rPr>
          <w:bCs/>
          <w:sz w:val="28"/>
          <w:szCs w:val="28"/>
        </w:rPr>
        <w:t xml:space="preserve"> и </w:t>
      </w:r>
      <w:r w:rsidRPr="00866B91">
        <w:rPr>
          <w:bCs/>
          <w:sz w:val="28"/>
          <w:szCs w:val="28"/>
        </w:rPr>
        <w:t>за свой счет обеспечивает охрану труда своих работников.</w:t>
      </w:r>
    </w:p>
    <w:p w:rsidR="00657660" w:rsidRDefault="00657660" w:rsidP="00091DD9">
      <w:pPr>
        <w:spacing w:before="12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3.5.2.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 xml:space="preserve">Исполнитель </w:t>
      </w:r>
      <w:r w:rsidR="003372F8" w:rsidRPr="003372F8">
        <w:rPr>
          <w:bCs/>
          <w:sz w:val="28"/>
          <w:szCs w:val="28"/>
        </w:rPr>
        <w:t xml:space="preserve">самостоятельно и за свой счет </w:t>
      </w:r>
      <w:r w:rsidRPr="00866B91">
        <w:rPr>
          <w:bCs/>
          <w:sz w:val="28"/>
          <w:szCs w:val="28"/>
        </w:rPr>
        <w:t>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32493C" w:rsidRDefault="00657660" w:rsidP="00091DD9">
      <w:pPr>
        <w:spacing w:before="12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3.5.3.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 xml:space="preserve">При оказании услуг </w:t>
      </w:r>
      <w:r w:rsidR="0032493C">
        <w:rPr>
          <w:bCs/>
          <w:sz w:val="28"/>
          <w:szCs w:val="28"/>
        </w:rPr>
        <w:t>работники Исполнителя должны иметь удостоверение по электробезопасности 3 группы.</w:t>
      </w:r>
    </w:p>
    <w:p w:rsidR="00657660" w:rsidRDefault="0032493C" w:rsidP="00091DD9">
      <w:pPr>
        <w:spacing w:before="12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3.5.4. Работниками Исполнителя</w:t>
      </w:r>
      <w:r w:rsidR="00171EDA">
        <w:rPr>
          <w:bCs/>
          <w:sz w:val="28"/>
          <w:szCs w:val="28"/>
        </w:rPr>
        <w:t xml:space="preserve"> </w:t>
      </w:r>
      <w:r w:rsidR="00657660" w:rsidRPr="00866B91">
        <w:rPr>
          <w:bCs/>
          <w:sz w:val="28"/>
          <w:szCs w:val="28"/>
        </w:rPr>
        <w:t>должны быть соблюдены требования по мерам безопасности при работе с электроустановками, находящимися под напряжением до 1000 В.</w:t>
      </w:r>
    </w:p>
    <w:p w:rsidR="00657660" w:rsidRDefault="00657660" w:rsidP="00091DD9">
      <w:pPr>
        <w:spacing w:before="12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</w:t>
      </w:r>
      <w:r w:rsidR="0032493C">
        <w:rPr>
          <w:bCs/>
          <w:sz w:val="28"/>
          <w:szCs w:val="28"/>
        </w:rPr>
        <w:t>5</w:t>
      </w:r>
      <w:r w:rsidRPr="00866B9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>Исполнитель информирует своих работников о правилах и нормах поведения при выполнении услуг на объекте Заказчика.</w:t>
      </w:r>
    </w:p>
    <w:p w:rsidR="00657660" w:rsidRPr="00E068FC" w:rsidRDefault="00657660" w:rsidP="00657660">
      <w:pPr>
        <w:spacing w:before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 xml:space="preserve">Подраздел 3.6 Требования по обучению персонала </w:t>
      </w:r>
      <w:r w:rsidR="00091DD9" w:rsidRPr="00E068FC">
        <w:rPr>
          <w:b/>
          <w:bCs/>
          <w:sz w:val="28"/>
          <w:szCs w:val="28"/>
        </w:rPr>
        <w:t>Заказчика</w:t>
      </w:r>
    </w:p>
    <w:p w:rsidR="00657660" w:rsidRDefault="00657660" w:rsidP="00C12EB1">
      <w:pPr>
        <w:spacing w:before="120" w:after="120"/>
        <w:jc w:val="both"/>
        <w:rPr>
          <w:sz w:val="28"/>
          <w:szCs w:val="28"/>
        </w:rPr>
      </w:pPr>
      <w:r w:rsidRPr="00B018D7">
        <w:rPr>
          <w:sz w:val="28"/>
          <w:szCs w:val="28"/>
        </w:rPr>
        <w:t>Требования не установлены</w:t>
      </w:r>
    </w:p>
    <w:p w:rsidR="00657660" w:rsidRPr="00E068FC" w:rsidRDefault="00657660" w:rsidP="00657660">
      <w:pPr>
        <w:spacing w:before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657660" w:rsidRDefault="0032493C" w:rsidP="00350B48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участника должно содержать  полное описание всех этапов работ по аттестации АСЗИ Заказчика.</w:t>
      </w:r>
    </w:p>
    <w:p w:rsidR="00657660" w:rsidRPr="00E068FC" w:rsidRDefault="00657660" w:rsidP="00091DD9">
      <w:pPr>
        <w:spacing w:before="120" w:after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3.8 Специальные требования</w:t>
      </w:r>
    </w:p>
    <w:p w:rsidR="0032493C" w:rsidRPr="0040292F" w:rsidRDefault="0040292F" w:rsidP="00F248A7">
      <w:pPr>
        <w:pStyle w:val="affe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0292F">
        <w:rPr>
          <w:rFonts w:ascii="Times New Roman" w:hAnsi="Times New Roman"/>
          <w:sz w:val="28"/>
          <w:szCs w:val="28"/>
        </w:rPr>
        <w:t>Не устанавливаются</w:t>
      </w:r>
    </w:p>
    <w:p w:rsidR="00657660" w:rsidRPr="00751065" w:rsidRDefault="00657660" w:rsidP="00556312">
      <w:pPr>
        <w:spacing w:before="240" w:after="120"/>
        <w:jc w:val="center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РАЗДЕЛ 4. РЕЗУЛЬТАТ ОКАЗАННЫХ УСЛУГ</w:t>
      </w:r>
    </w:p>
    <w:p w:rsidR="00657660" w:rsidRPr="00751065" w:rsidRDefault="00657660" w:rsidP="00657660">
      <w:pPr>
        <w:spacing w:before="120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Подраздел 4.1 Описание конечного результата оказанных услуг</w:t>
      </w:r>
    </w:p>
    <w:p w:rsidR="0040292F" w:rsidRPr="00423EF4" w:rsidRDefault="0040292F" w:rsidP="0040292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</w:t>
      </w:r>
      <w:r w:rsidR="00BE4288" w:rsidRPr="00BE4288">
        <w:rPr>
          <w:sz w:val="28"/>
          <w:szCs w:val="28"/>
        </w:rPr>
        <w:t xml:space="preserve">На АСФЗ Центра по обращению с РАО отделения </w:t>
      </w:r>
      <w:r w:rsidR="00BE4288">
        <w:rPr>
          <w:sz w:val="28"/>
          <w:szCs w:val="28"/>
        </w:rPr>
        <w:t>губа Андреева</w:t>
      </w:r>
      <w:r w:rsidR="00BE4288" w:rsidRPr="00BE4288">
        <w:rPr>
          <w:sz w:val="28"/>
          <w:szCs w:val="28"/>
        </w:rPr>
        <w:t xml:space="preserve"> СЗЦ “СевРАО”- филиала ФГУП “РосРАО” должен быть выдан Аттестат соответствия по соответствующему классу защищенности.</w:t>
      </w:r>
    </w:p>
    <w:p w:rsidR="00657660" w:rsidRDefault="00657660" w:rsidP="00721CE6">
      <w:pPr>
        <w:spacing w:before="120" w:after="120"/>
        <w:ind w:firstLine="567"/>
        <w:jc w:val="both"/>
        <w:rPr>
          <w:sz w:val="28"/>
          <w:szCs w:val="28"/>
        </w:rPr>
      </w:pPr>
      <w:r w:rsidRPr="00423EF4">
        <w:rPr>
          <w:sz w:val="28"/>
          <w:szCs w:val="28"/>
        </w:rPr>
        <w:t>4.1.2. При оказании услуг долж</w:t>
      </w:r>
      <w:r w:rsidR="00524E8E">
        <w:rPr>
          <w:sz w:val="28"/>
          <w:szCs w:val="28"/>
        </w:rPr>
        <w:t>е</w:t>
      </w:r>
      <w:r w:rsidRPr="00423EF4">
        <w:rPr>
          <w:sz w:val="28"/>
          <w:szCs w:val="28"/>
        </w:rPr>
        <w:t xml:space="preserve">н быть получен </w:t>
      </w:r>
      <w:r w:rsidR="00BE4288" w:rsidRPr="00BE4288">
        <w:rPr>
          <w:sz w:val="28"/>
          <w:szCs w:val="28"/>
        </w:rPr>
        <w:t>следующ</w:t>
      </w:r>
      <w:r w:rsidR="00EF2963">
        <w:rPr>
          <w:sz w:val="28"/>
          <w:szCs w:val="28"/>
        </w:rPr>
        <w:t>ий</w:t>
      </w:r>
      <w:r w:rsidR="009A0E33">
        <w:rPr>
          <w:sz w:val="28"/>
          <w:szCs w:val="28"/>
        </w:rPr>
        <w:t xml:space="preserve"> </w:t>
      </w:r>
      <w:r w:rsidR="00524E8E">
        <w:rPr>
          <w:sz w:val="28"/>
          <w:szCs w:val="28"/>
        </w:rPr>
        <w:t xml:space="preserve">комплект </w:t>
      </w:r>
      <w:r w:rsidRPr="00423EF4">
        <w:rPr>
          <w:sz w:val="28"/>
          <w:szCs w:val="28"/>
        </w:rPr>
        <w:t>документ</w:t>
      </w:r>
      <w:r w:rsidR="00524E8E">
        <w:rPr>
          <w:sz w:val="28"/>
          <w:szCs w:val="28"/>
        </w:rPr>
        <w:t>ов</w:t>
      </w:r>
      <w:r w:rsidRPr="00423EF4">
        <w:rPr>
          <w:sz w:val="28"/>
          <w:szCs w:val="28"/>
        </w:rPr>
        <w:t>:</w:t>
      </w:r>
    </w:p>
    <w:p w:rsidR="00171EDA" w:rsidRPr="00171EDA" w:rsidRDefault="00171EDA" w:rsidP="00721CE6">
      <w:pPr>
        <w:spacing w:before="120" w:after="120"/>
        <w:ind w:firstLine="567"/>
        <w:jc w:val="both"/>
        <w:rPr>
          <w:sz w:val="28"/>
          <w:szCs w:val="28"/>
        </w:rPr>
      </w:pPr>
      <w:r w:rsidRPr="00171EDA">
        <w:rPr>
          <w:sz w:val="28"/>
          <w:szCs w:val="28"/>
        </w:rPr>
        <w:t>4.1.2.1.</w:t>
      </w:r>
      <w:r>
        <w:rPr>
          <w:sz w:val="28"/>
          <w:szCs w:val="28"/>
        </w:rPr>
        <w:t xml:space="preserve"> Проект комплекта организационно-распорядительных документов</w:t>
      </w:r>
      <w:r w:rsidRPr="00171EDA">
        <w:rPr>
          <w:sz w:val="28"/>
          <w:szCs w:val="28"/>
        </w:rPr>
        <w:t>:</w:t>
      </w:r>
    </w:p>
    <w:p w:rsidR="00963EF4" w:rsidRPr="00721CE6" w:rsidRDefault="00171EDA" w:rsidP="00F248A7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EF2963" w:rsidRPr="00721CE6">
        <w:rPr>
          <w:rFonts w:ascii="Times New Roman" w:hAnsi="Times New Roman"/>
          <w:sz w:val="28"/>
          <w:szCs w:val="28"/>
        </w:rPr>
        <w:t>аблиц</w:t>
      </w:r>
      <w:r w:rsidR="00EF2963">
        <w:rPr>
          <w:rFonts w:ascii="Times New Roman" w:hAnsi="Times New Roman"/>
          <w:sz w:val="28"/>
          <w:szCs w:val="28"/>
        </w:rPr>
        <w:t xml:space="preserve">ы </w:t>
      </w:r>
      <w:r w:rsidR="00963EF4" w:rsidRPr="00721CE6">
        <w:rPr>
          <w:rFonts w:ascii="Times New Roman" w:hAnsi="Times New Roman"/>
          <w:sz w:val="28"/>
          <w:szCs w:val="28"/>
        </w:rPr>
        <w:t>разграничения доступа (Матриц</w:t>
      </w:r>
      <w:r w:rsidR="00EF2963">
        <w:rPr>
          <w:rFonts w:ascii="Times New Roman" w:hAnsi="Times New Roman"/>
          <w:sz w:val="28"/>
          <w:szCs w:val="28"/>
        </w:rPr>
        <w:t>ы</w:t>
      </w:r>
      <w:r w:rsidR="00963EF4" w:rsidRPr="00721CE6">
        <w:rPr>
          <w:rFonts w:ascii="Times New Roman" w:hAnsi="Times New Roman"/>
          <w:sz w:val="28"/>
          <w:szCs w:val="28"/>
        </w:rPr>
        <w:t xml:space="preserve"> доступа);</w:t>
      </w:r>
    </w:p>
    <w:p w:rsidR="00963EF4" w:rsidRPr="00721CE6" w:rsidRDefault="00171EDA" w:rsidP="00F248A7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21CE6">
        <w:rPr>
          <w:rFonts w:ascii="Times New Roman" w:hAnsi="Times New Roman"/>
          <w:sz w:val="28"/>
          <w:szCs w:val="28"/>
        </w:rPr>
        <w:t>ереч</w:t>
      </w:r>
      <w:r>
        <w:rPr>
          <w:rFonts w:ascii="Times New Roman" w:hAnsi="Times New Roman"/>
          <w:sz w:val="28"/>
          <w:szCs w:val="28"/>
        </w:rPr>
        <w:t>ень</w:t>
      </w:r>
      <w:r w:rsidRPr="00721CE6">
        <w:rPr>
          <w:rFonts w:ascii="Times New Roman" w:hAnsi="Times New Roman"/>
          <w:sz w:val="28"/>
          <w:szCs w:val="28"/>
        </w:rPr>
        <w:t xml:space="preserve"> защищаемых</w:t>
      </w:r>
      <w:r w:rsidR="00EF2963" w:rsidRPr="00721CE6">
        <w:rPr>
          <w:rFonts w:ascii="Times New Roman" w:hAnsi="Times New Roman"/>
          <w:sz w:val="28"/>
          <w:szCs w:val="28"/>
        </w:rPr>
        <w:t xml:space="preserve"> </w:t>
      </w:r>
      <w:r w:rsidR="00963EF4" w:rsidRPr="00721CE6">
        <w:rPr>
          <w:rFonts w:ascii="Times New Roman" w:hAnsi="Times New Roman"/>
          <w:sz w:val="28"/>
          <w:szCs w:val="28"/>
        </w:rPr>
        <w:t>ресурсов;</w:t>
      </w:r>
    </w:p>
    <w:p w:rsidR="00721CE6" w:rsidRDefault="00171EDA" w:rsidP="00F248A7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EF2963" w:rsidRPr="00721CE6">
        <w:rPr>
          <w:rFonts w:ascii="Times New Roman" w:hAnsi="Times New Roman"/>
          <w:sz w:val="28"/>
          <w:szCs w:val="28"/>
        </w:rPr>
        <w:t>писани</w:t>
      </w:r>
      <w:r>
        <w:rPr>
          <w:rFonts w:ascii="Times New Roman" w:hAnsi="Times New Roman"/>
          <w:sz w:val="28"/>
          <w:szCs w:val="28"/>
        </w:rPr>
        <w:t>е</w:t>
      </w:r>
      <w:r w:rsidR="00EF2963">
        <w:rPr>
          <w:rFonts w:ascii="Times New Roman" w:hAnsi="Times New Roman"/>
          <w:sz w:val="28"/>
          <w:szCs w:val="28"/>
        </w:rPr>
        <w:t xml:space="preserve"> </w:t>
      </w:r>
      <w:r w:rsidR="00963EF4" w:rsidRPr="00721CE6">
        <w:rPr>
          <w:rFonts w:ascii="Times New Roman" w:hAnsi="Times New Roman"/>
          <w:sz w:val="28"/>
          <w:szCs w:val="28"/>
        </w:rPr>
        <w:t xml:space="preserve">технологического процесса обработки </w:t>
      </w:r>
      <w:r w:rsidR="00C12EB1" w:rsidRPr="00721CE6">
        <w:rPr>
          <w:rFonts w:ascii="Times New Roman" w:hAnsi="Times New Roman"/>
          <w:sz w:val="28"/>
          <w:szCs w:val="28"/>
        </w:rPr>
        <w:t>информации</w:t>
      </w:r>
      <w:r w:rsidR="00C12EB1">
        <w:rPr>
          <w:rFonts w:ascii="Times New Roman" w:hAnsi="Times New Roman"/>
          <w:sz w:val="28"/>
          <w:szCs w:val="28"/>
        </w:rPr>
        <w:t xml:space="preserve"> в</w:t>
      </w:r>
      <w:r w:rsidRPr="00171EDA">
        <w:rPr>
          <w:rFonts w:ascii="Times New Roman" w:hAnsi="Times New Roman"/>
          <w:sz w:val="28"/>
          <w:szCs w:val="28"/>
        </w:rPr>
        <w:t xml:space="preserve"> </w:t>
      </w:r>
      <w:r w:rsidR="00721CE6" w:rsidRPr="00721CE6">
        <w:rPr>
          <w:rFonts w:ascii="Times New Roman" w:hAnsi="Times New Roman"/>
          <w:sz w:val="28"/>
          <w:szCs w:val="28"/>
        </w:rPr>
        <w:t>АС</w:t>
      </w:r>
      <w:r w:rsidR="00BE4288">
        <w:rPr>
          <w:rFonts w:ascii="Times New Roman" w:hAnsi="Times New Roman"/>
          <w:sz w:val="28"/>
          <w:szCs w:val="28"/>
        </w:rPr>
        <w:t>ФЗ</w:t>
      </w:r>
      <w:r w:rsidR="00721CE6" w:rsidRPr="00721CE6">
        <w:rPr>
          <w:rFonts w:ascii="Times New Roman" w:hAnsi="Times New Roman"/>
          <w:sz w:val="28"/>
          <w:szCs w:val="28"/>
        </w:rPr>
        <w:t>;</w:t>
      </w:r>
    </w:p>
    <w:p w:rsidR="00963EF4" w:rsidRPr="00721CE6" w:rsidRDefault="00171EDA" w:rsidP="00F248A7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EF2963" w:rsidRPr="00721CE6">
        <w:rPr>
          <w:rFonts w:ascii="Times New Roman" w:hAnsi="Times New Roman"/>
          <w:sz w:val="28"/>
          <w:szCs w:val="28"/>
        </w:rPr>
        <w:t>ехническ</w:t>
      </w:r>
      <w:r>
        <w:rPr>
          <w:rFonts w:ascii="Times New Roman" w:hAnsi="Times New Roman"/>
          <w:sz w:val="28"/>
          <w:szCs w:val="28"/>
        </w:rPr>
        <w:t xml:space="preserve">ий </w:t>
      </w:r>
      <w:r w:rsidR="00963EF4" w:rsidRPr="00721CE6">
        <w:rPr>
          <w:rFonts w:ascii="Times New Roman" w:hAnsi="Times New Roman"/>
          <w:sz w:val="28"/>
          <w:szCs w:val="28"/>
        </w:rPr>
        <w:t>паспорт</w:t>
      </w:r>
      <w:r>
        <w:rPr>
          <w:rFonts w:ascii="Times New Roman" w:hAnsi="Times New Roman"/>
          <w:sz w:val="28"/>
          <w:szCs w:val="28"/>
        </w:rPr>
        <w:t xml:space="preserve"> </w:t>
      </w:r>
      <w:r w:rsidR="00963EF4" w:rsidRPr="00721CE6">
        <w:rPr>
          <w:rFonts w:ascii="Times New Roman" w:hAnsi="Times New Roman"/>
          <w:sz w:val="28"/>
          <w:szCs w:val="28"/>
        </w:rPr>
        <w:t xml:space="preserve"> АС</w:t>
      </w:r>
      <w:r w:rsidR="00BE4288">
        <w:rPr>
          <w:rFonts w:ascii="Times New Roman" w:hAnsi="Times New Roman"/>
          <w:sz w:val="28"/>
          <w:szCs w:val="28"/>
        </w:rPr>
        <w:t>ФЗ</w:t>
      </w:r>
      <w:r w:rsidR="00963EF4" w:rsidRPr="00721CE6">
        <w:rPr>
          <w:rFonts w:ascii="Times New Roman" w:hAnsi="Times New Roman"/>
          <w:sz w:val="28"/>
          <w:szCs w:val="28"/>
        </w:rPr>
        <w:t>;</w:t>
      </w:r>
    </w:p>
    <w:p w:rsidR="00963EF4" w:rsidRPr="00721CE6" w:rsidRDefault="00171EDA" w:rsidP="00F248A7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F2963" w:rsidRPr="00721CE6">
        <w:rPr>
          <w:rFonts w:ascii="Times New Roman" w:hAnsi="Times New Roman"/>
          <w:sz w:val="28"/>
          <w:szCs w:val="28"/>
        </w:rPr>
        <w:t>оложен</w:t>
      </w:r>
      <w:r w:rsidR="00EF296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е</w:t>
      </w:r>
      <w:r w:rsidR="00EF2963">
        <w:rPr>
          <w:rFonts w:ascii="Times New Roman" w:hAnsi="Times New Roman"/>
          <w:sz w:val="28"/>
          <w:szCs w:val="28"/>
        </w:rPr>
        <w:t xml:space="preserve"> </w:t>
      </w:r>
      <w:r w:rsidR="00963EF4" w:rsidRPr="00721CE6">
        <w:rPr>
          <w:rFonts w:ascii="Times New Roman" w:hAnsi="Times New Roman"/>
          <w:sz w:val="28"/>
          <w:szCs w:val="28"/>
        </w:rPr>
        <w:t>о разрешительной системе доступа пользователей к ресурсам АС</w:t>
      </w:r>
      <w:r w:rsidR="00BE4288">
        <w:rPr>
          <w:rFonts w:ascii="Times New Roman" w:hAnsi="Times New Roman"/>
          <w:sz w:val="28"/>
          <w:szCs w:val="28"/>
        </w:rPr>
        <w:t>ФЗ</w:t>
      </w:r>
      <w:r w:rsidR="00963EF4" w:rsidRPr="00721CE6">
        <w:rPr>
          <w:rFonts w:ascii="Times New Roman" w:hAnsi="Times New Roman"/>
          <w:sz w:val="28"/>
          <w:szCs w:val="28"/>
        </w:rPr>
        <w:t>;</w:t>
      </w:r>
    </w:p>
    <w:p w:rsidR="00BE4288" w:rsidRPr="00FC7E59" w:rsidRDefault="00171EDA" w:rsidP="00BE4288">
      <w:pPr>
        <w:pStyle w:val="affe"/>
        <w:numPr>
          <w:ilvl w:val="1"/>
          <w:numId w:val="35"/>
        </w:numPr>
        <w:spacing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FC7E59">
        <w:rPr>
          <w:rFonts w:ascii="Times New Roman" w:hAnsi="Times New Roman"/>
          <w:sz w:val="28"/>
          <w:szCs w:val="28"/>
        </w:rPr>
        <w:t xml:space="preserve"> оператору</w:t>
      </w:r>
      <w:r w:rsidR="00BE4288" w:rsidRPr="00FC7E59">
        <w:rPr>
          <w:rFonts w:ascii="Times New Roman" w:hAnsi="Times New Roman"/>
          <w:sz w:val="28"/>
          <w:szCs w:val="28"/>
        </w:rPr>
        <w:t xml:space="preserve"> АСФЗ</w:t>
      </w:r>
    </w:p>
    <w:p w:rsidR="00BE4288" w:rsidRPr="00FC7E59" w:rsidRDefault="00171EDA" w:rsidP="00BE4288">
      <w:pPr>
        <w:pStyle w:val="affe"/>
        <w:numPr>
          <w:ilvl w:val="1"/>
          <w:numId w:val="35"/>
        </w:numPr>
        <w:spacing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FC7E59">
        <w:rPr>
          <w:rFonts w:ascii="Times New Roman" w:hAnsi="Times New Roman"/>
          <w:sz w:val="28"/>
          <w:szCs w:val="28"/>
        </w:rPr>
        <w:t xml:space="preserve"> системному</w:t>
      </w:r>
      <w:r w:rsidR="00BE4288" w:rsidRPr="00FC7E59">
        <w:rPr>
          <w:rFonts w:ascii="Times New Roman" w:hAnsi="Times New Roman"/>
          <w:sz w:val="28"/>
          <w:szCs w:val="28"/>
        </w:rPr>
        <w:t xml:space="preserve"> администратору АСФЗ;</w:t>
      </w:r>
    </w:p>
    <w:p w:rsidR="00BE4288" w:rsidRPr="00FC7E59" w:rsidRDefault="00171EDA" w:rsidP="00BE4288">
      <w:pPr>
        <w:pStyle w:val="affe"/>
        <w:numPr>
          <w:ilvl w:val="1"/>
          <w:numId w:val="35"/>
        </w:numPr>
        <w:spacing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FC7E59">
        <w:rPr>
          <w:rFonts w:ascii="Times New Roman" w:hAnsi="Times New Roman"/>
          <w:sz w:val="28"/>
          <w:szCs w:val="28"/>
        </w:rPr>
        <w:t xml:space="preserve"> администратору</w:t>
      </w:r>
      <w:r w:rsidR="00BE4288" w:rsidRPr="00FC7E59">
        <w:rPr>
          <w:rFonts w:ascii="Times New Roman" w:hAnsi="Times New Roman"/>
          <w:sz w:val="28"/>
          <w:szCs w:val="28"/>
        </w:rPr>
        <w:t xml:space="preserve"> безопасности АСФЗ;</w:t>
      </w:r>
    </w:p>
    <w:p w:rsidR="00091DD9" w:rsidRPr="00721CE6" w:rsidRDefault="00171EDA" w:rsidP="00F248A7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721CE6">
        <w:rPr>
          <w:rFonts w:ascii="Times New Roman" w:hAnsi="Times New Roman"/>
          <w:sz w:val="28"/>
          <w:szCs w:val="28"/>
        </w:rPr>
        <w:t xml:space="preserve"> </w:t>
      </w:r>
      <w:r w:rsidR="00963EF4" w:rsidRPr="00721CE6">
        <w:rPr>
          <w:rFonts w:ascii="Times New Roman" w:hAnsi="Times New Roman"/>
          <w:sz w:val="28"/>
          <w:szCs w:val="28"/>
        </w:rPr>
        <w:t>по антивирусной защите;</w:t>
      </w:r>
    </w:p>
    <w:p w:rsidR="00171EDA" w:rsidRPr="00171EDA" w:rsidRDefault="00171EDA" w:rsidP="00F248A7">
      <w:pPr>
        <w:pStyle w:val="affe"/>
        <w:numPr>
          <w:ilvl w:val="1"/>
          <w:numId w:val="35"/>
        </w:numPr>
        <w:spacing w:after="0" w:line="228" w:lineRule="auto"/>
        <w:ind w:left="1276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721CE6">
        <w:rPr>
          <w:rFonts w:ascii="Times New Roman" w:hAnsi="Times New Roman"/>
          <w:sz w:val="28"/>
          <w:szCs w:val="28"/>
        </w:rPr>
        <w:t xml:space="preserve"> </w:t>
      </w:r>
      <w:r w:rsidR="00BE4288" w:rsidRPr="00721CE6">
        <w:rPr>
          <w:rFonts w:ascii="Times New Roman" w:hAnsi="Times New Roman"/>
          <w:sz w:val="28"/>
          <w:szCs w:val="28"/>
        </w:rPr>
        <w:t>по эксплуатации СЗИ</w:t>
      </w:r>
      <w:r w:rsidR="00721CE6" w:rsidRPr="00EF2963">
        <w:rPr>
          <w:rFonts w:ascii="Times New Roman" w:hAnsi="Times New Roman"/>
          <w:sz w:val="28"/>
          <w:szCs w:val="28"/>
        </w:rPr>
        <w:t>;</w:t>
      </w:r>
    </w:p>
    <w:p w:rsidR="00091DD9" w:rsidRPr="00171EDA" w:rsidRDefault="00171EDA" w:rsidP="00171EDA">
      <w:pPr>
        <w:spacing w:before="120" w:line="228" w:lineRule="auto"/>
        <w:ind w:firstLine="567"/>
        <w:jc w:val="both"/>
        <w:rPr>
          <w:sz w:val="28"/>
          <w:szCs w:val="28"/>
        </w:rPr>
      </w:pPr>
      <w:r w:rsidRPr="00171EDA">
        <w:rPr>
          <w:sz w:val="28"/>
          <w:szCs w:val="28"/>
        </w:rPr>
        <w:t>4.1.2.2.</w:t>
      </w:r>
      <w:r>
        <w:rPr>
          <w:sz w:val="28"/>
          <w:szCs w:val="28"/>
        </w:rPr>
        <w:t xml:space="preserve"> </w:t>
      </w:r>
      <w:r w:rsidRPr="00171EDA">
        <w:rPr>
          <w:sz w:val="28"/>
          <w:szCs w:val="28"/>
        </w:rPr>
        <w:t>Комплект отчетных документов по результатам проведения аттестационных испытаний:</w:t>
      </w:r>
      <w:r w:rsidR="00963EF4" w:rsidRPr="00171EDA">
        <w:rPr>
          <w:sz w:val="28"/>
          <w:szCs w:val="28"/>
        </w:rPr>
        <w:tab/>
      </w:r>
    </w:p>
    <w:p w:rsidR="00171EDA" w:rsidRPr="00171EDA" w:rsidRDefault="00171EDA" w:rsidP="00171EDA">
      <w:pPr>
        <w:pStyle w:val="affe"/>
        <w:numPr>
          <w:ilvl w:val="0"/>
          <w:numId w:val="39"/>
        </w:numPr>
        <w:spacing w:before="120"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 w:rsidRPr="00171EDA">
        <w:rPr>
          <w:rFonts w:ascii="Times New Roman" w:hAnsi="Times New Roman"/>
          <w:sz w:val="28"/>
          <w:szCs w:val="28"/>
        </w:rPr>
        <w:t>Отчет об обследовании целевой АСФЗ;</w:t>
      </w:r>
    </w:p>
    <w:p w:rsidR="00721CE6" w:rsidRPr="00171EDA" w:rsidRDefault="00721CE6" w:rsidP="00171EDA">
      <w:pPr>
        <w:pStyle w:val="affe"/>
        <w:numPr>
          <w:ilvl w:val="0"/>
          <w:numId w:val="39"/>
        </w:numPr>
        <w:spacing w:before="120" w:after="0" w:line="228" w:lineRule="auto"/>
        <w:ind w:left="1276" w:hanging="567"/>
        <w:jc w:val="both"/>
        <w:rPr>
          <w:rFonts w:ascii="Times New Roman" w:hAnsi="Times New Roman"/>
          <w:sz w:val="28"/>
          <w:szCs w:val="28"/>
        </w:rPr>
      </w:pPr>
      <w:r w:rsidRPr="00171EDA">
        <w:rPr>
          <w:rFonts w:ascii="Times New Roman" w:hAnsi="Times New Roman"/>
          <w:sz w:val="28"/>
          <w:szCs w:val="28"/>
        </w:rPr>
        <w:t>Программа и методик</w:t>
      </w:r>
      <w:r w:rsidR="00524E8E" w:rsidRPr="00171EDA">
        <w:rPr>
          <w:rFonts w:ascii="Times New Roman" w:hAnsi="Times New Roman"/>
          <w:sz w:val="28"/>
          <w:szCs w:val="28"/>
        </w:rPr>
        <w:t>а</w:t>
      </w:r>
      <w:r w:rsidRPr="00171EDA">
        <w:rPr>
          <w:rFonts w:ascii="Times New Roman" w:hAnsi="Times New Roman"/>
          <w:sz w:val="28"/>
          <w:szCs w:val="28"/>
        </w:rPr>
        <w:t xml:space="preserve"> проведения аттестационных испытаний;</w:t>
      </w:r>
    </w:p>
    <w:p w:rsidR="00751065" w:rsidRPr="00171EDA" w:rsidRDefault="00751065" w:rsidP="00171EDA">
      <w:pPr>
        <w:pStyle w:val="affe"/>
        <w:numPr>
          <w:ilvl w:val="0"/>
          <w:numId w:val="39"/>
        </w:numPr>
        <w:spacing w:after="0" w:line="228" w:lineRule="auto"/>
        <w:ind w:left="1276" w:hanging="567"/>
        <w:jc w:val="both"/>
        <w:rPr>
          <w:rFonts w:ascii="Times New Roman" w:hAnsi="Times New Roman"/>
          <w:sz w:val="28"/>
          <w:szCs w:val="28"/>
        </w:rPr>
      </w:pPr>
      <w:r w:rsidRPr="00171EDA">
        <w:rPr>
          <w:rFonts w:ascii="Times New Roman" w:hAnsi="Times New Roman"/>
          <w:sz w:val="28"/>
          <w:szCs w:val="28"/>
        </w:rPr>
        <w:t>Протокол аттестационных испытаний;</w:t>
      </w:r>
    </w:p>
    <w:p w:rsidR="00721CE6" w:rsidRPr="00171EDA" w:rsidRDefault="00721CE6" w:rsidP="00171EDA">
      <w:pPr>
        <w:pStyle w:val="affe"/>
        <w:numPr>
          <w:ilvl w:val="0"/>
          <w:numId w:val="39"/>
        </w:numPr>
        <w:spacing w:after="0" w:line="228" w:lineRule="auto"/>
        <w:ind w:left="1276" w:hanging="567"/>
        <w:jc w:val="both"/>
        <w:rPr>
          <w:rFonts w:ascii="Times New Roman" w:hAnsi="Times New Roman"/>
          <w:sz w:val="28"/>
          <w:szCs w:val="28"/>
        </w:rPr>
      </w:pPr>
      <w:r w:rsidRPr="00171EDA">
        <w:rPr>
          <w:rFonts w:ascii="Times New Roman" w:hAnsi="Times New Roman"/>
          <w:sz w:val="28"/>
          <w:szCs w:val="28"/>
        </w:rPr>
        <w:t>Заключение по результатам проведения аттестационных испытаний;</w:t>
      </w:r>
    </w:p>
    <w:p w:rsidR="00721CE6" w:rsidRPr="00171EDA" w:rsidRDefault="00721CE6" w:rsidP="00171EDA">
      <w:pPr>
        <w:pStyle w:val="affe"/>
        <w:numPr>
          <w:ilvl w:val="0"/>
          <w:numId w:val="39"/>
        </w:numPr>
        <w:spacing w:after="0" w:line="228" w:lineRule="auto"/>
        <w:ind w:left="1276" w:hanging="567"/>
        <w:jc w:val="both"/>
        <w:rPr>
          <w:rFonts w:ascii="Times New Roman" w:hAnsi="Times New Roman"/>
          <w:sz w:val="28"/>
          <w:szCs w:val="28"/>
        </w:rPr>
      </w:pPr>
      <w:r w:rsidRPr="00171EDA">
        <w:rPr>
          <w:rFonts w:ascii="Times New Roman" w:hAnsi="Times New Roman"/>
          <w:sz w:val="28"/>
          <w:szCs w:val="28"/>
        </w:rPr>
        <w:t>Предписание на эксплуатацию объекта информатизации;</w:t>
      </w:r>
    </w:p>
    <w:p w:rsidR="00BE4288" w:rsidRPr="00556312" w:rsidRDefault="00BE4288" w:rsidP="00171EDA">
      <w:pPr>
        <w:pStyle w:val="affe"/>
        <w:numPr>
          <w:ilvl w:val="0"/>
          <w:numId w:val="39"/>
        </w:numPr>
        <w:spacing w:after="0" w:line="228" w:lineRule="auto"/>
        <w:ind w:left="1276" w:hanging="567"/>
        <w:jc w:val="both"/>
        <w:rPr>
          <w:rFonts w:ascii="Times New Roman" w:hAnsi="Times New Roman"/>
          <w:sz w:val="28"/>
          <w:szCs w:val="28"/>
        </w:rPr>
      </w:pPr>
      <w:r w:rsidRPr="00171EDA">
        <w:rPr>
          <w:rFonts w:ascii="Times New Roman" w:hAnsi="Times New Roman"/>
          <w:sz w:val="28"/>
          <w:szCs w:val="28"/>
        </w:rPr>
        <w:t>Аттестат соответствия</w:t>
      </w:r>
      <w:r w:rsidR="00350B48" w:rsidRPr="00171EDA">
        <w:rPr>
          <w:rFonts w:ascii="Times New Roman" w:hAnsi="Times New Roman"/>
          <w:sz w:val="28"/>
          <w:szCs w:val="28"/>
        </w:rPr>
        <w:t xml:space="preserve"> требованиям по безопасности информации</w:t>
      </w:r>
      <w:r w:rsidRPr="00171EDA">
        <w:rPr>
          <w:rFonts w:ascii="Times New Roman" w:hAnsi="Times New Roman"/>
          <w:sz w:val="28"/>
          <w:szCs w:val="28"/>
        </w:rPr>
        <w:t>.</w:t>
      </w:r>
    </w:p>
    <w:p w:rsidR="00556312" w:rsidRPr="00BD22A2" w:rsidRDefault="00556312" w:rsidP="00556312">
      <w:pPr>
        <w:spacing w:line="228" w:lineRule="auto"/>
        <w:jc w:val="both"/>
        <w:rPr>
          <w:sz w:val="28"/>
          <w:szCs w:val="28"/>
        </w:rPr>
      </w:pPr>
    </w:p>
    <w:p w:rsidR="00556312" w:rsidRPr="00BD22A2" w:rsidRDefault="00556312" w:rsidP="00556312">
      <w:pPr>
        <w:spacing w:line="228" w:lineRule="auto"/>
        <w:jc w:val="both"/>
        <w:rPr>
          <w:sz w:val="28"/>
          <w:szCs w:val="28"/>
        </w:rPr>
      </w:pPr>
    </w:p>
    <w:p w:rsidR="00657660" w:rsidRPr="00751065" w:rsidRDefault="00657660" w:rsidP="00F248A7">
      <w:pPr>
        <w:spacing w:before="120" w:after="120"/>
        <w:rPr>
          <w:b/>
          <w:bCs/>
          <w:sz w:val="28"/>
          <w:szCs w:val="28"/>
        </w:rPr>
      </w:pPr>
      <w:r w:rsidRPr="00171EDA">
        <w:rPr>
          <w:b/>
          <w:bCs/>
          <w:sz w:val="28"/>
          <w:szCs w:val="28"/>
        </w:rPr>
        <w:t>Подраздел 4.2 Требования по приёмке услуг</w:t>
      </w:r>
    </w:p>
    <w:p w:rsidR="00657660" w:rsidRDefault="00657660" w:rsidP="00657660">
      <w:pPr>
        <w:spacing w:before="120"/>
        <w:ind w:firstLine="709"/>
        <w:jc w:val="both"/>
        <w:rPr>
          <w:bCs/>
          <w:sz w:val="28"/>
          <w:szCs w:val="28"/>
        </w:rPr>
      </w:pPr>
      <w:r w:rsidRPr="00A25C8B">
        <w:rPr>
          <w:bCs/>
          <w:sz w:val="28"/>
          <w:szCs w:val="28"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:rsidR="00657660" w:rsidRPr="00751065" w:rsidRDefault="00657660" w:rsidP="00657660">
      <w:pPr>
        <w:tabs>
          <w:tab w:val="left" w:pos="2127"/>
        </w:tabs>
        <w:spacing w:before="120"/>
        <w:jc w:val="both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16141" w:rsidRPr="00721CE6" w:rsidRDefault="00721CE6" w:rsidP="00721CE6">
      <w:pPr>
        <w:spacing w:before="120"/>
        <w:ind w:firstLine="567"/>
        <w:jc w:val="both"/>
        <w:rPr>
          <w:rFonts w:eastAsia="Calibri"/>
          <w:sz w:val="28"/>
          <w:szCs w:val="28"/>
        </w:rPr>
      </w:pPr>
      <w:r w:rsidRPr="00721CE6">
        <w:rPr>
          <w:rFonts w:eastAsia="Calibri"/>
          <w:sz w:val="28"/>
          <w:szCs w:val="28"/>
        </w:rPr>
        <w:t xml:space="preserve">4.3.1. </w:t>
      </w:r>
      <w:r w:rsidR="00E16141" w:rsidRPr="00E16141">
        <w:rPr>
          <w:rFonts w:eastAsia="Calibri"/>
          <w:sz w:val="28"/>
          <w:szCs w:val="28"/>
        </w:rPr>
        <w:t xml:space="preserve">Вся проектная и отчетная документация по результатам работ должна быть оформлена в строгом соответствии с требованиями </w:t>
      </w:r>
      <w:r w:rsidR="00FC7E59">
        <w:rPr>
          <w:rFonts w:eastAsia="Calibri"/>
          <w:sz w:val="28"/>
          <w:szCs w:val="28"/>
        </w:rPr>
        <w:t>нормативных</w:t>
      </w:r>
      <w:r w:rsidR="00E16141" w:rsidRPr="00E16141">
        <w:rPr>
          <w:rFonts w:eastAsia="Calibri"/>
          <w:sz w:val="28"/>
          <w:szCs w:val="28"/>
        </w:rPr>
        <w:t xml:space="preserve"> документами, указанными в разделе 3.</w:t>
      </w:r>
      <w:r w:rsidRPr="00721CE6">
        <w:rPr>
          <w:rFonts w:eastAsia="Calibri"/>
          <w:sz w:val="28"/>
          <w:szCs w:val="28"/>
        </w:rPr>
        <w:t>2.1.</w:t>
      </w:r>
    </w:p>
    <w:p w:rsidR="00E16141" w:rsidRPr="00E16141" w:rsidRDefault="00721CE6" w:rsidP="00721CE6">
      <w:pPr>
        <w:ind w:firstLine="567"/>
        <w:jc w:val="both"/>
        <w:rPr>
          <w:rFonts w:eastAsia="Calibri"/>
          <w:sz w:val="28"/>
          <w:szCs w:val="28"/>
        </w:rPr>
      </w:pPr>
      <w:r w:rsidRPr="00721CE6">
        <w:rPr>
          <w:rFonts w:eastAsia="Calibri"/>
          <w:sz w:val="28"/>
          <w:szCs w:val="28"/>
        </w:rPr>
        <w:t xml:space="preserve">4.3.2. </w:t>
      </w:r>
      <w:r w:rsidR="00E16141" w:rsidRPr="00E16141">
        <w:rPr>
          <w:rFonts w:eastAsia="Calibri"/>
          <w:sz w:val="28"/>
          <w:szCs w:val="28"/>
        </w:rPr>
        <w:t>Вся документация должна быть представленная в адрес Заказчика на бумажном носителе формата А4, в двух экземплярах</w:t>
      </w:r>
      <w:r w:rsidR="00C472E3">
        <w:rPr>
          <w:rFonts w:eastAsia="Calibri"/>
          <w:sz w:val="28"/>
          <w:szCs w:val="28"/>
        </w:rPr>
        <w:t>, а проекты организационно-</w:t>
      </w:r>
      <w:r w:rsidR="00C12EB1">
        <w:rPr>
          <w:rFonts w:eastAsia="Calibri"/>
          <w:sz w:val="28"/>
          <w:szCs w:val="28"/>
        </w:rPr>
        <w:t>распорядительных</w:t>
      </w:r>
      <w:r w:rsidR="00C472E3">
        <w:rPr>
          <w:rFonts w:eastAsia="Calibri"/>
          <w:sz w:val="28"/>
          <w:szCs w:val="28"/>
        </w:rPr>
        <w:t xml:space="preserve"> документов также</w:t>
      </w:r>
      <w:r w:rsidR="00E16141" w:rsidRPr="00E16141">
        <w:rPr>
          <w:rFonts w:eastAsia="Calibri"/>
          <w:sz w:val="28"/>
          <w:szCs w:val="28"/>
        </w:rPr>
        <w:t xml:space="preserve"> в электронном виде (в форматах, используемых пакетом MS Office).</w:t>
      </w:r>
    </w:p>
    <w:p w:rsidR="00E16141" w:rsidRPr="00E16141" w:rsidRDefault="00721CE6" w:rsidP="00721CE6">
      <w:pPr>
        <w:ind w:firstLine="567"/>
        <w:jc w:val="both"/>
        <w:rPr>
          <w:rFonts w:eastAsia="Calibri"/>
          <w:sz w:val="28"/>
          <w:szCs w:val="28"/>
        </w:rPr>
      </w:pPr>
      <w:r w:rsidRPr="00721CE6">
        <w:rPr>
          <w:rFonts w:eastAsia="Calibri"/>
          <w:sz w:val="28"/>
          <w:szCs w:val="28"/>
        </w:rPr>
        <w:t xml:space="preserve">4.3.3. </w:t>
      </w:r>
      <w:r w:rsidR="00E16141" w:rsidRPr="00E16141">
        <w:rPr>
          <w:rFonts w:eastAsia="Calibri"/>
          <w:sz w:val="28"/>
          <w:szCs w:val="28"/>
        </w:rPr>
        <w:t>Отчетные документы, содержащие в себе сведения ограниченного распространения (в соответствии с перечнями ДСП и КТ ГК “Росатом”), должны быть соответствующим образом промаркированы. Доставка (отправка) таких документов Исполнителем в адрес Заказчика должна  производить способом, исключающим возможность ознакомления с этой информацией третьих лиц (доставка нарочным, отправка экспресс - почтой).</w:t>
      </w:r>
    </w:p>
    <w:p w:rsidR="00657660" w:rsidRPr="00751065" w:rsidRDefault="00657660" w:rsidP="00DA7FCA">
      <w:pPr>
        <w:spacing w:before="240"/>
        <w:jc w:val="center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 xml:space="preserve">РАЗДЕЛ 5. ТРЕБОВАНИЯ К </w:t>
      </w:r>
      <w:r w:rsidR="00751065">
        <w:rPr>
          <w:b/>
          <w:bCs/>
          <w:sz w:val="28"/>
          <w:szCs w:val="28"/>
        </w:rPr>
        <w:t>ИСПОЛНИТЕЛЮ</w:t>
      </w:r>
    </w:p>
    <w:p w:rsidR="00657660" w:rsidRPr="00751065" w:rsidRDefault="00AD6ED4" w:rsidP="00751065">
      <w:pPr>
        <w:spacing w:before="120" w:after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</w:t>
      </w:r>
      <w:r w:rsidR="00751065" w:rsidRPr="00751065">
        <w:rPr>
          <w:b/>
          <w:bCs/>
          <w:sz w:val="28"/>
          <w:szCs w:val="28"/>
        </w:rPr>
        <w:t>5.1. Общие требования</w:t>
      </w:r>
    </w:p>
    <w:p w:rsidR="00751065" w:rsidRPr="00751065" w:rsidRDefault="00751065" w:rsidP="00751065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5.1.1. </w:t>
      </w:r>
      <w:r w:rsidRPr="00751065">
        <w:rPr>
          <w:rFonts w:eastAsia="Calibri"/>
          <w:sz w:val="28"/>
          <w:szCs w:val="28"/>
        </w:rPr>
        <w:t>Используемое контрольно-измерительное и испытательное оборудование</w:t>
      </w:r>
      <w:r w:rsidR="00AD6ED4">
        <w:rPr>
          <w:rFonts w:eastAsia="Calibri"/>
          <w:sz w:val="28"/>
          <w:szCs w:val="28"/>
        </w:rPr>
        <w:t>/программное обеспечение</w:t>
      </w:r>
      <w:r w:rsidRPr="00751065">
        <w:rPr>
          <w:rFonts w:eastAsia="Calibri"/>
          <w:sz w:val="28"/>
          <w:szCs w:val="28"/>
        </w:rPr>
        <w:t>, средства</w:t>
      </w:r>
      <w:r w:rsidR="00C411B0">
        <w:rPr>
          <w:rFonts w:eastAsia="Calibri"/>
          <w:sz w:val="28"/>
          <w:szCs w:val="28"/>
        </w:rPr>
        <w:t xml:space="preserve"> </w:t>
      </w:r>
      <w:r w:rsidRPr="00751065">
        <w:rPr>
          <w:rFonts w:eastAsia="Calibri"/>
          <w:sz w:val="28"/>
          <w:szCs w:val="28"/>
        </w:rPr>
        <w:t>контроля защищенности, необходимые для оказания услуг должны находиться в</w:t>
      </w:r>
      <w:r w:rsidR="00FC7E59">
        <w:rPr>
          <w:rFonts w:eastAsia="Calibri"/>
          <w:sz w:val="28"/>
          <w:szCs w:val="28"/>
        </w:rPr>
        <w:t xml:space="preserve"> собственности у Исполнителя (</w:t>
      </w:r>
      <w:r w:rsidR="00275404">
        <w:rPr>
          <w:rFonts w:eastAsia="Calibri"/>
          <w:sz w:val="28"/>
          <w:szCs w:val="28"/>
        </w:rPr>
        <w:t xml:space="preserve">необходимо </w:t>
      </w:r>
      <w:r w:rsidR="00FC7E59">
        <w:rPr>
          <w:rFonts w:eastAsia="Calibri"/>
          <w:sz w:val="28"/>
          <w:szCs w:val="28"/>
        </w:rPr>
        <w:t xml:space="preserve">представить </w:t>
      </w:r>
      <w:r w:rsidR="00FC7E59">
        <w:rPr>
          <w:sz w:val="28"/>
          <w:szCs w:val="28"/>
        </w:rPr>
        <w:t>документы</w:t>
      </w:r>
      <w:r w:rsidR="00275404">
        <w:rPr>
          <w:sz w:val="28"/>
          <w:szCs w:val="28"/>
        </w:rPr>
        <w:t xml:space="preserve">, </w:t>
      </w:r>
      <w:r w:rsidR="00FC7E59">
        <w:rPr>
          <w:sz w:val="28"/>
          <w:szCs w:val="28"/>
        </w:rPr>
        <w:t>подтверждающие наличие оборудования/программного обеспечения в собственности</w:t>
      </w:r>
      <w:r w:rsidR="00C411B0">
        <w:rPr>
          <w:sz w:val="28"/>
          <w:szCs w:val="28"/>
        </w:rPr>
        <w:t xml:space="preserve">, </w:t>
      </w:r>
      <w:r w:rsidR="00AD6ED4">
        <w:rPr>
          <w:sz w:val="28"/>
          <w:szCs w:val="28"/>
        </w:rPr>
        <w:t>документы (сертификат о поверке/калибровке)</w:t>
      </w:r>
      <w:r w:rsidR="00C411B0">
        <w:rPr>
          <w:sz w:val="28"/>
          <w:szCs w:val="28"/>
        </w:rPr>
        <w:t xml:space="preserve">, </w:t>
      </w:r>
      <w:r w:rsidR="00AD6ED4">
        <w:rPr>
          <w:sz w:val="28"/>
          <w:szCs w:val="28"/>
        </w:rPr>
        <w:t>подтверждающие проведение поверки оборудования</w:t>
      </w:r>
      <w:r w:rsidR="00C411B0">
        <w:rPr>
          <w:sz w:val="28"/>
          <w:szCs w:val="28"/>
        </w:rPr>
        <w:t xml:space="preserve">, </w:t>
      </w:r>
      <w:r w:rsidR="00AD6ED4">
        <w:rPr>
          <w:sz w:val="28"/>
          <w:szCs w:val="28"/>
        </w:rPr>
        <w:t>копии лицензий ФСТЭК на применяемое оборудование /программное обеспечение).</w:t>
      </w:r>
    </w:p>
    <w:p w:rsidR="00275404" w:rsidRDefault="00751065" w:rsidP="00275404">
      <w:pPr>
        <w:ind w:firstLine="567"/>
        <w:jc w:val="both"/>
        <w:rPr>
          <w:rFonts w:eastAsia="Calibri"/>
          <w:sz w:val="28"/>
          <w:szCs w:val="28"/>
        </w:rPr>
      </w:pPr>
      <w:r w:rsidRPr="00751065">
        <w:rPr>
          <w:rFonts w:eastAsia="Calibri"/>
          <w:sz w:val="28"/>
          <w:szCs w:val="28"/>
        </w:rPr>
        <w:t>5 1.2. Применяемые при проведении аттестационных работ программные средства защиты</w:t>
      </w:r>
      <w:r w:rsidR="00C411B0">
        <w:rPr>
          <w:rFonts w:eastAsia="Calibri"/>
          <w:sz w:val="28"/>
          <w:szCs w:val="28"/>
        </w:rPr>
        <w:t xml:space="preserve"> </w:t>
      </w:r>
      <w:r w:rsidRPr="00751065">
        <w:rPr>
          <w:rFonts w:eastAsia="Calibri"/>
          <w:sz w:val="28"/>
          <w:szCs w:val="28"/>
        </w:rPr>
        <w:t>информации должны иметь действующую лицензию на право использования и</w:t>
      </w:r>
      <w:r w:rsidR="00C411B0">
        <w:rPr>
          <w:rFonts w:eastAsia="Calibri"/>
          <w:sz w:val="28"/>
          <w:szCs w:val="28"/>
        </w:rPr>
        <w:t xml:space="preserve"> </w:t>
      </w:r>
      <w:r w:rsidRPr="00751065">
        <w:rPr>
          <w:rFonts w:eastAsia="Calibri"/>
          <w:sz w:val="28"/>
          <w:szCs w:val="28"/>
        </w:rPr>
        <w:t>действующий сертификат соответствия ФСТЭК России</w:t>
      </w:r>
      <w:r>
        <w:rPr>
          <w:rFonts w:eastAsia="Calibri"/>
          <w:sz w:val="28"/>
          <w:szCs w:val="28"/>
        </w:rPr>
        <w:t>.</w:t>
      </w:r>
    </w:p>
    <w:p w:rsidR="00275404" w:rsidRPr="00275404" w:rsidRDefault="00FC7E59" w:rsidP="00275404">
      <w:pPr>
        <w:pStyle w:val="affe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75404">
        <w:rPr>
          <w:rFonts w:ascii="Times New Roman" w:hAnsi="Times New Roman"/>
          <w:sz w:val="28"/>
          <w:szCs w:val="28"/>
        </w:rPr>
        <w:t>Исполнитель должен обладать необходимым практическим опытом выполнения работ, оказания услуг в сфере информационной безопасности, что должно подтверждаться сведениями о реализованных им проектах в этой области за последние три года;</w:t>
      </w:r>
    </w:p>
    <w:p w:rsidR="00FC7E59" w:rsidRPr="00275404" w:rsidRDefault="00FC7E59" w:rsidP="00275404">
      <w:pPr>
        <w:pStyle w:val="affe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75404">
        <w:rPr>
          <w:rFonts w:ascii="Times New Roman" w:hAnsi="Times New Roman"/>
          <w:sz w:val="28"/>
          <w:szCs w:val="28"/>
        </w:rPr>
        <w:t>Исполнитель не вправе привлекать к выполнению работ третьих лиц и сторонние организации;</w:t>
      </w:r>
    </w:p>
    <w:p w:rsidR="00751065" w:rsidRPr="00751065" w:rsidRDefault="00751065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751065">
        <w:rPr>
          <w:rFonts w:ascii="TimesNewRomanPSMT" w:hAnsi="TimesNewRomanPSMT" w:cs="TimesNewRomanPSMT"/>
          <w:b/>
          <w:sz w:val="28"/>
          <w:szCs w:val="28"/>
        </w:rPr>
        <w:t xml:space="preserve">Подраздел 5.2. Квалификационные </w:t>
      </w:r>
      <w:r>
        <w:rPr>
          <w:rFonts w:ascii="TimesNewRomanPSMT" w:hAnsi="TimesNewRomanPSMT" w:cs="TimesNewRomanPSMT"/>
          <w:b/>
          <w:sz w:val="28"/>
          <w:szCs w:val="28"/>
        </w:rPr>
        <w:t>т</w:t>
      </w:r>
      <w:r w:rsidRPr="00751065">
        <w:rPr>
          <w:rFonts w:ascii="TimesNewRomanPSMT" w:hAnsi="TimesNewRomanPSMT" w:cs="TimesNewRomanPSMT"/>
          <w:b/>
          <w:sz w:val="28"/>
          <w:szCs w:val="28"/>
        </w:rPr>
        <w:t>ребования к персоналу, оказывающему</w:t>
      </w:r>
    </w:p>
    <w:p w:rsidR="00751065" w:rsidRPr="00751065" w:rsidRDefault="00751065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751065">
        <w:rPr>
          <w:rFonts w:ascii="TimesNewRomanPSMT" w:hAnsi="TimesNewRomanPSMT" w:cs="TimesNewRomanPSMT"/>
          <w:b/>
          <w:sz w:val="28"/>
          <w:szCs w:val="28"/>
        </w:rPr>
        <w:t>услуги</w:t>
      </w:r>
    </w:p>
    <w:p w:rsidR="00751065" w:rsidRPr="00F54D7F" w:rsidRDefault="00751065" w:rsidP="00F54D7F">
      <w:pPr>
        <w:pStyle w:val="afffb"/>
        <w:ind w:firstLine="567"/>
        <w:rPr>
          <w:sz w:val="28"/>
          <w:szCs w:val="28"/>
        </w:rPr>
      </w:pPr>
      <w:r w:rsidRPr="00F54D7F">
        <w:rPr>
          <w:sz w:val="28"/>
          <w:szCs w:val="28"/>
        </w:rPr>
        <w:t>5.2.1. Специалисты должны иметь профильное образование по направлению защиты</w:t>
      </w:r>
      <w:r w:rsidR="00C411B0" w:rsidRPr="00F54D7F">
        <w:rPr>
          <w:sz w:val="28"/>
          <w:szCs w:val="28"/>
        </w:rPr>
        <w:t xml:space="preserve"> </w:t>
      </w:r>
      <w:r w:rsidRPr="00F54D7F">
        <w:rPr>
          <w:sz w:val="28"/>
          <w:szCs w:val="28"/>
        </w:rPr>
        <w:t>информации.</w:t>
      </w:r>
    </w:p>
    <w:p w:rsidR="00751065" w:rsidRPr="00F54D7F" w:rsidRDefault="00751065" w:rsidP="00F54D7F">
      <w:pPr>
        <w:pStyle w:val="afffb"/>
        <w:ind w:firstLine="567"/>
        <w:rPr>
          <w:sz w:val="28"/>
          <w:szCs w:val="28"/>
        </w:rPr>
      </w:pPr>
      <w:r w:rsidRPr="00F54D7F">
        <w:rPr>
          <w:sz w:val="28"/>
          <w:szCs w:val="28"/>
        </w:rPr>
        <w:t>5.2.2. Исполнителю необходимо представить Заказчику</w:t>
      </w:r>
      <w:r w:rsidR="00BF6B50" w:rsidRPr="00F54D7F">
        <w:rPr>
          <w:sz w:val="28"/>
          <w:szCs w:val="28"/>
        </w:rPr>
        <w:t xml:space="preserve"> </w:t>
      </w:r>
      <w:r w:rsidRPr="00F54D7F">
        <w:rPr>
          <w:sz w:val="28"/>
          <w:szCs w:val="28"/>
        </w:rPr>
        <w:t xml:space="preserve">список специалистов, привлекаемых к оказанию услуг, копии дипломов (свидетельств </w:t>
      </w:r>
      <w:r w:rsidR="00C411B0" w:rsidRPr="00F54D7F">
        <w:rPr>
          <w:sz w:val="28"/>
          <w:szCs w:val="28"/>
        </w:rPr>
        <w:t>о повышении</w:t>
      </w:r>
      <w:r w:rsidRPr="00F54D7F">
        <w:rPr>
          <w:sz w:val="28"/>
          <w:szCs w:val="28"/>
        </w:rPr>
        <w:t xml:space="preserve"> квалификации)</w:t>
      </w:r>
      <w:r w:rsidR="00AD6ED4" w:rsidRPr="00F54D7F">
        <w:rPr>
          <w:sz w:val="28"/>
          <w:szCs w:val="28"/>
        </w:rPr>
        <w:t>.</w:t>
      </w:r>
    </w:p>
    <w:p w:rsidR="00751065" w:rsidRPr="00751065" w:rsidRDefault="00751065" w:rsidP="00751065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751065" w:rsidRPr="0040292F" w:rsidRDefault="00751065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40292F">
        <w:rPr>
          <w:rFonts w:ascii="TimesNewRomanPSMT" w:hAnsi="TimesNewRomanPSMT" w:cs="TimesNewRomanPSMT"/>
          <w:b/>
          <w:sz w:val="28"/>
          <w:szCs w:val="28"/>
        </w:rPr>
        <w:t>Подраздел 5.3. Требования к наличию лицензий</w:t>
      </w:r>
    </w:p>
    <w:p w:rsidR="00543CCB" w:rsidRDefault="00543CCB" w:rsidP="00543CCB">
      <w:pPr>
        <w:spacing w:before="120" w:after="120"/>
        <w:ind w:firstLine="709"/>
        <w:jc w:val="both"/>
        <w:rPr>
          <w:sz w:val="28"/>
          <w:szCs w:val="28"/>
        </w:rPr>
      </w:pPr>
      <w:r w:rsidRPr="006832B5">
        <w:rPr>
          <w:sz w:val="28"/>
          <w:szCs w:val="28"/>
        </w:rPr>
        <w:t>Исполнитель обязан иметь</w:t>
      </w:r>
      <w:r>
        <w:rPr>
          <w:sz w:val="28"/>
          <w:szCs w:val="28"/>
        </w:rPr>
        <w:t>:</w:t>
      </w:r>
    </w:p>
    <w:p w:rsidR="00543CCB" w:rsidRPr="00C411B0" w:rsidRDefault="00543CCB" w:rsidP="00C411B0">
      <w:pPr>
        <w:pStyle w:val="1e"/>
        <w:numPr>
          <w:ilvl w:val="0"/>
          <w:numId w:val="36"/>
        </w:numPr>
        <w:tabs>
          <w:tab w:val="left" w:pos="993"/>
        </w:tabs>
        <w:spacing w:line="240" w:lineRule="auto"/>
        <w:ind w:left="0" w:firstLine="567"/>
      </w:pPr>
      <w:r w:rsidRPr="00C411B0">
        <w:t xml:space="preserve">Лицензию ФСБ </w:t>
      </w:r>
      <w:r w:rsidRPr="00C411B0">
        <w:rPr>
          <w:szCs w:val="28"/>
        </w:rPr>
        <w:t>России</w:t>
      </w:r>
      <w:r w:rsidRPr="00C411B0">
        <w:t xml:space="preserve"> на работу со сведениями, составляющими ГТ</w:t>
      </w:r>
      <w:r w:rsidR="00C411B0" w:rsidRPr="00C411B0">
        <w:t>, так как в сведения о системе физической защиты ядерно-опасного объекта попадают по действие “Перечня сведений подлежащих засекречиванию в ГК “Росатом”, введенным в действие приказом от 30.03.2012 г. №0026</w:t>
      </w:r>
      <w:r w:rsidRPr="00C411B0">
        <w:t>;</w:t>
      </w:r>
    </w:p>
    <w:p w:rsidR="00543CCB" w:rsidRPr="0092291C" w:rsidRDefault="00543CCB" w:rsidP="00C411B0">
      <w:pPr>
        <w:pStyle w:val="affe"/>
        <w:numPr>
          <w:ilvl w:val="0"/>
          <w:numId w:val="36"/>
        </w:numPr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2291C">
        <w:rPr>
          <w:rFonts w:ascii="Times New Roman" w:hAnsi="Times New Roman"/>
          <w:sz w:val="28"/>
          <w:szCs w:val="28"/>
        </w:rPr>
        <w:t>Лицензию ФСТЭК России на деятельность по технической защите конфиденциальной информации в области:</w:t>
      </w:r>
    </w:p>
    <w:p w:rsidR="00543CCB" w:rsidRPr="00721CE6" w:rsidRDefault="00543CCB" w:rsidP="00556312">
      <w:pPr>
        <w:pStyle w:val="affe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контроля защищённости конфиденциальной информации от утечки по техническим каналам в</w:t>
      </w:r>
      <w:r>
        <w:rPr>
          <w:rFonts w:ascii="Times New Roman" w:hAnsi="Times New Roman"/>
          <w:sz w:val="28"/>
          <w:szCs w:val="28"/>
        </w:rPr>
        <w:t>:</w:t>
      </w:r>
      <w:r w:rsidRPr="00721CE6">
        <w:rPr>
          <w:rFonts w:ascii="Times New Roman" w:hAnsi="Times New Roman"/>
          <w:sz w:val="28"/>
          <w:szCs w:val="28"/>
        </w:rPr>
        <w:t xml:space="preserve">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:rsidR="00543CCB" w:rsidRPr="00721CE6" w:rsidRDefault="00543CCB" w:rsidP="00556312">
      <w:pPr>
        <w:pStyle w:val="affe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543CCB" w:rsidRPr="00721CE6" w:rsidRDefault="00543CCB" w:rsidP="00556312">
      <w:pPr>
        <w:pStyle w:val="affe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543CCB" w:rsidRPr="00721CE6" w:rsidRDefault="00543CCB" w:rsidP="00556312">
      <w:pPr>
        <w:pStyle w:val="affe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40292F" w:rsidRPr="00344248" w:rsidRDefault="00543CCB" w:rsidP="00556312">
      <w:pPr>
        <w:pStyle w:val="affe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установка, монтаж, испытания, ремонт средств защиты информации</w:t>
      </w:r>
      <w:r>
        <w:rPr>
          <w:rFonts w:ascii="Times New Roman" w:hAnsi="Times New Roman"/>
          <w:sz w:val="28"/>
          <w:szCs w:val="28"/>
        </w:rPr>
        <w:t>:</w:t>
      </w:r>
      <w:r w:rsidRPr="00721CE6">
        <w:rPr>
          <w:rFonts w:ascii="Times New Roman" w:hAnsi="Times New Roman"/>
          <w:sz w:val="28"/>
          <w:szCs w:val="28"/>
        </w:rPr>
        <w:t xml:space="preserve"> технических средств защиты информации</w:t>
      </w:r>
      <w:r>
        <w:rPr>
          <w:rFonts w:ascii="Times New Roman" w:hAnsi="Times New Roman"/>
          <w:sz w:val="28"/>
          <w:szCs w:val="28"/>
        </w:rPr>
        <w:t>;</w:t>
      </w:r>
      <w:r w:rsidRPr="00721CE6">
        <w:rPr>
          <w:rFonts w:ascii="Times New Roman" w:hAnsi="Times New Roman"/>
          <w:sz w:val="28"/>
          <w:szCs w:val="28"/>
        </w:rPr>
        <w:t xml:space="preserve"> защищённых технических средств обработки информации</w:t>
      </w:r>
      <w:r>
        <w:rPr>
          <w:rFonts w:ascii="Times New Roman" w:hAnsi="Times New Roman"/>
          <w:sz w:val="28"/>
          <w:szCs w:val="28"/>
        </w:rPr>
        <w:t>;</w:t>
      </w:r>
      <w:r w:rsidR="00BD5CDE" w:rsidRPr="00BD5CDE">
        <w:rPr>
          <w:rFonts w:ascii="Times New Roman" w:hAnsi="Times New Roman"/>
          <w:sz w:val="28"/>
          <w:szCs w:val="28"/>
        </w:rPr>
        <w:t xml:space="preserve"> </w:t>
      </w:r>
      <w:r w:rsidRPr="00721CE6">
        <w:rPr>
          <w:rFonts w:ascii="Times New Roman" w:hAnsi="Times New Roman"/>
          <w:sz w:val="28"/>
          <w:szCs w:val="28"/>
        </w:rPr>
        <w:t>программных (программно-технических) средств защиты информации</w:t>
      </w:r>
      <w:r>
        <w:rPr>
          <w:rFonts w:ascii="Times New Roman" w:hAnsi="Times New Roman"/>
          <w:sz w:val="28"/>
          <w:szCs w:val="28"/>
        </w:rPr>
        <w:t>;</w:t>
      </w:r>
      <w:r w:rsidRPr="00721CE6">
        <w:rPr>
          <w:rFonts w:ascii="Times New Roman" w:hAnsi="Times New Roman"/>
          <w:sz w:val="28"/>
          <w:szCs w:val="28"/>
        </w:rPr>
        <w:t xml:space="preserve"> защищённых программных (программно-технических) средств обработки информации</w:t>
      </w:r>
      <w:r>
        <w:rPr>
          <w:rFonts w:ascii="Times New Roman" w:hAnsi="Times New Roman"/>
          <w:sz w:val="28"/>
          <w:szCs w:val="28"/>
        </w:rPr>
        <w:t>.</w:t>
      </w:r>
    </w:p>
    <w:p w:rsidR="00657660" w:rsidRPr="0040292F" w:rsidRDefault="00657660" w:rsidP="00F248A7">
      <w:pPr>
        <w:spacing w:before="120" w:after="120"/>
        <w:jc w:val="center"/>
        <w:rPr>
          <w:b/>
          <w:bCs/>
          <w:sz w:val="28"/>
          <w:szCs w:val="28"/>
        </w:rPr>
      </w:pPr>
      <w:r w:rsidRPr="0040292F">
        <w:rPr>
          <w:b/>
          <w:bCs/>
          <w:sz w:val="28"/>
          <w:szCs w:val="28"/>
        </w:rPr>
        <w:t>РАЗДЕЛ 6. ПЕРЕЧЕНЬ ПРИНЯТЫХ СОКРАЩЕНИЙ</w:t>
      </w:r>
    </w:p>
    <w:tbl>
      <w:tblPr>
        <w:tblStyle w:val="afff4"/>
        <w:tblW w:w="10031" w:type="dxa"/>
        <w:tblLook w:val="04A0" w:firstRow="1" w:lastRow="0" w:firstColumn="1" w:lastColumn="0" w:noHBand="0" w:noVBand="1"/>
      </w:tblPr>
      <w:tblGrid>
        <w:gridCol w:w="594"/>
        <w:gridCol w:w="2386"/>
        <w:gridCol w:w="7051"/>
      </w:tblGrid>
      <w:tr w:rsidR="00657660" w:rsidTr="00F54D7F">
        <w:tc>
          <w:tcPr>
            <w:tcW w:w="594" w:type="dxa"/>
            <w:vAlign w:val="center"/>
          </w:tcPr>
          <w:p w:rsidR="00657660" w:rsidRDefault="00657660" w:rsidP="00522E5F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2386" w:type="dxa"/>
            <w:vAlign w:val="center"/>
          </w:tcPr>
          <w:p w:rsidR="00657660" w:rsidRDefault="00657660" w:rsidP="00522E5F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7051" w:type="dxa"/>
            <w:vAlign w:val="center"/>
          </w:tcPr>
          <w:p w:rsidR="00657660" w:rsidRDefault="00657660" w:rsidP="00522E5F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ИБ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Информационная безопасность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ЗИ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Защита информации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АРМ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Автоматизированное рабочее место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5E4822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АС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Автоматизированная система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АСЗИ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Автоматизированная система в защищенном исполнении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КЗ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Контролируемая зона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НСД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Несанкционированный доступ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ОС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Операционная система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ПО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ПЭВМ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Персональная электронно-вычислительная машина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РД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Руководящий документ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ОРД  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Организационно-распорядительная документация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СЗИ  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Система защиты информации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СЗИ от НСД</w:t>
            </w:r>
          </w:p>
        </w:tc>
        <w:tc>
          <w:tcPr>
            <w:tcW w:w="7051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Система защиты информации от НСД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386" w:type="dxa"/>
            <w:vAlign w:val="center"/>
          </w:tcPr>
          <w:p w:rsidR="00E16141" w:rsidRPr="00DA7FCA" w:rsidRDefault="00543CCB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Регулятор</w:t>
            </w:r>
          </w:p>
        </w:tc>
        <w:tc>
          <w:tcPr>
            <w:tcW w:w="7051" w:type="dxa"/>
            <w:vAlign w:val="center"/>
          </w:tcPr>
          <w:p w:rsidR="00E16141" w:rsidRPr="00DA7FCA" w:rsidRDefault="00543CCB" w:rsidP="005E4822">
            <w:pPr>
              <w:rPr>
                <w:sz w:val="28"/>
                <w:szCs w:val="28"/>
              </w:rPr>
            </w:pPr>
            <w:r w:rsidRPr="00543CCB">
              <w:rPr>
                <w:sz w:val="28"/>
                <w:szCs w:val="28"/>
              </w:rPr>
              <w:t xml:space="preserve">ФСБ, ФСТЭК, </w:t>
            </w:r>
            <w:r w:rsidRPr="005E4822">
              <w:rPr>
                <w:sz w:val="28"/>
                <w:szCs w:val="28"/>
              </w:rPr>
              <w:t>ГК “Росатом”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386" w:type="dxa"/>
            <w:vAlign w:val="center"/>
          </w:tcPr>
          <w:p w:rsidR="00E16141" w:rsidRPr="00DA7FCA" w:rsidRDefault="0015466D" w:rsidP="005E4822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ГК </w:t>
            </w:r>
          </w:p>
        </w:tc>
        <w:tc>
          <w:tcPr>
            <w:tcW w:w="7051" w:type="dxa"/>
            <w:vAlign w:val="center"/>
          </w:tcPr>
          <w:p w:rsidR="00E16141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Государственная корпорация “Росатом”</w:t>
            </w:r>
          </w:p>
        </w:tc>
      </w:tr>
      <w:tr w:rsidR="00E16141" w:rsidTr="00F54D7F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386" w:type="dxa"/>
            <w:vAlign w:val="center"/>
          </w:tcPr>
          <w:p w:rsidR="00E16141" w:rsidRPr="00DA7FCA" w:rsidRDefault="0015466D" w:rsidP="005E4822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ФСТЭК</w:t>
            </w:r>
          </w:p>
        </w:tc>
        <w:tc>
          <w:tcPr>
            <w:tcW w:w="7051" w:type="dxa"/>
            <w:vAlign w:val="center"/>
          </w:tcPr>
          <w:p w:rsidR="00E16141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Федеральная служба</w:t>
            </w:r>
            <w:r w:rsidR="005E4822">
              <w:rPr>
                <w:sz w:val="28"/>
                <w:szCs w:val="28"/>
              </w:rPr>
              <w:t xml:space="preserve"> по техническому и экспортному </w:t>
            </w:r>
            <w:r w:rsidRPr="00DA7FCA">
              <w:rPr>
                <w:sz w:val="28"/>
                <w:szCs w:val="28"/>
              </w:rPr>
              <w:t>контролю</w:t>
            </w:r>
          </w:p>
        </w:tc>
      </w:tr>
      <w:tr w:rsidR="0015466D" w:rsidTr="00F54D7F">
        <w:tc>
          <w:tcPr>
            <w:tcW w:w="594" w:type="dxa"/>
            <w:vAlign w:val="center"/>
          </w:tcPr>
          <w:p w:rsidR="0015466D" w:rsidRPr="00DA7FCA" w:rsidRDefault="0015466D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386" w:type="dxa"/>
            <w:vAlign w:val="center"/>
          </w:tcPr>
          <w:p w:rsidR="0015466D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Гостехкомиссия</w:t>
            </w:r>
          </w:p>
        </w:tc>
        <w:tc>
          <w:tcPr>
            <w:tcW w:w="7051" w:type="dxa"/>
            <w:vAlign w:val="center"/>
          </w:tcPr>
          <w:p w:rsidR="0015466D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Государственная техническая комиссия при Президенте Российской Федерации</w:t>
            </w:r>
          </w:p>
        </w:tc>
      </w:tr>
      <w:tr w:rsidR="0015466D" w:rsidTr="00F54D7F">
        <w:tc>
          <w:tcPr>
            <w:tcW w:w="594" w:type="dxa"/>
            <w:vAlign w:val="center"/>
          </w:tcPr>
          <w:p w:rsidR="0015466D" w:rsidRPr="00DA7FCA" w:rsidRDefault="0015466D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386" w:type="dxa"/>
            <w:vAlign w:val="center"/>
          </w:tcPr>
          <w:p w:rsidR="0015466D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ЗАТО</w:t>
            </w:r>
          </w:p>
        </w:tc>
        <w:tc>
          <w:tcPr>
            <w:tcW w:w="7051" w:type="dxa"/>
            <w:vAlign w:val="center"/>
          </w:tcPr>
          <w:p w:rsidR="0015466D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Закрытое Административное Территориальное Образование</w:t>
            </w:r>
          </w:p>
        </w:tc>
      </w:tr>
      <w:tr w:rsidR="00BF6B50" w:rsidTr="00F54D7F">
        <w:tc>
          <w:tcPr>
            <w:tcW w:w="594" w:type="dxa"/>
            <w:vAlign w:val="center"/>
          </w:tcPr>
          <w:p w:rsidR="00BF6B50" w:rsidRPr="00DA7FCA" w:rsidRDefault="00BF6B50" w:rsidP="00DA7FCA">
            <w:pPr>
              <w:spacing w:before="60" w:after="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386" w:type="dxa"/>
            <w:vAlign w:val="center"/>
          </w:tcPr>
          <w:p w:rsidR="00BF6B50" w:rsidRPr="00DA7FCA" w:rsidRDefault="00BF6B50" w:rsidP="00DA7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СКУД</w:t>
            </w:r>
          </w:p>
        </w:tc>
        <w:tc>
          <w:tcPr>
            <w:tcW w:w="7051" w:type="dxa"/>
            <w:vAlign w:val="center"/>
          </w:tcPr>
          <w:p w:rsidR="00BF6B50" w:rsidRPr="00DA7FCA" w:rsidRDefault="00BF6B50" w:rsidP="00DA7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контроля и управления доступом</w:t>
            </w:r>
          </w:p>
        </w:tc>
      </w:tr>
    </w:tbl>
    <w:p w:rsidR="0030315B" w:rsidRDefault="0030315B" w:rsidP="00F248A7">
      <w:pPr>
        <w:spacing w:before="60"/>
      </w:pPr>
    </w:p>
    <w:sectPr w:rsidR="0030315B" w:rsidSect="009A0E33">
      <w:headerReference w:type="default" r:id="rId9"/>
      <w:pgSz w:w="11907" w:h="16840" w:code="9"/>
      <w:pgMar w:top="851" w:right="567" w:bottom="851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143" w:rsidRDefault="00C34143">
      <w:r>
        <w:separator/>
      </w:r>
    </w:p>
  </w:endnote>
  <w:endnote w:type="continuationSeparator" w:id="0">
    <w:p w:rsidR="00C34143" w:rsidRDefault="00C34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143" w:rsidRDefault="00C34143">
      <w:r>
        <w:separator/>
      </w:r>
    </w:p>
  </w:footnote>
  <w:footnote w:type="continuationSeparator" w:id="0">
    <w:p w:rsidR="00C34143" w:rsidRDefault="00C34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C7E59" w:rsidRPr="00093D73" w:rsidRDefault="00BD48CF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C7E59"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54D7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56BA3"/>
    <w:multiLevelType w:val="hybridMultilevel"/>
    <w:tmpl w:val="A1547B5E"/>
    <w:lvl w:ilvl="0" w:tplc="E5047674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DFE3DA1"/>
    <w:multiLevelType w:val="hybridMultilevel"/>
    <w:tmpl w:val="278C79A0"/>
    <w:lvl w:ilvl="0" w:tplc="F58CB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4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B05AE7"/>
    <w:multiLevelType w:val="hybridMultilevel"/>
    <w:tmpl w:val="128862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7365D7D"/>
    <w:multiLevelType w:val="hybridMultilevel"/>
    <w:tmpl w:val="8654ED7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7AB62E4"/>
    <w:multiLevelType w:val="hybridMultilevel"/>
    <w:tmpl w:val="3C62073C"/>
    <w:lvl w:ilvl="0" w:tplc="A9B654B6">
      <w:start w:val="1"/>
      <w:numFmt w:val="decimal"/>
      <w:lvlText w:val="5.1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EC5822"/>
    <w:multiLevelType w:val="hybridMultilevel"/>
    <w:tmpl w:val="A7AC18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556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3D05E9F"/>
    <w:multiLevelType w:val="hybridMultilevel"/>
    <w:tmpl w:val="CC94DA88"/>
    <w:lvl w:ilvl="0" w:tplc="998400E0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64D176A6"/>
    <w:multiLevelType w:val="hybridMultilevel"/>
    <w:tmpl w:val="FA7E5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7">
    <w:nsid w:val="748B588A"/>
    <w:multiLevelType w:val="hybridMultilevel"/>
    <w:tmpl w:val="BE30E94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33281A"/>
    <w:multiLevelType w:val="hybridMultilevel"/>
    <w:tmpl w:val="623050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0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E500649"/>
    <w:multiLevelType w:val="hybridMultilevel"/>
    <w:tmpl w:val="AA144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5"/>
  </w:num>
  <w:num w:numId="9">
    <w:abstractNumId w:val="2"/>
  </w:num>
  <w:num w:numId="10">
    <w:abstractNumId w:val="21"/>
  </w:num>
  <w:num w:numId="11">
    <w:abstractNumId w:val="32"/>
  </w:num>
  <w:num w:numId="12">
    <w:abstractNumId w:val="7"/>
  </w:num>
  <w:num w:numId="13">
    <w:abstractNumId w:val="26"/>
  </w:num>
  <w:num w:numId="14">
    <w:abstractNumId w:val="12"/>
  </w:num>
  <w:num w:numId="15">
    <w:abstractNumId w:val="6"/>
  </w:num>
  <w:num w:numId="16">
    <w:abstractNumId w:val="11"/>
  </w:num>
  <w:num w:numId="17">
    <w:abstractNumId w:val="5"/>
  </w:num>
  <w:num w:numId="18">
    <w:abstractNumId w:val="38"/>
  </w:num>
  <w:num w:numId="19">
    <w:abstractNumId w:val="10"/>
  </w:num>
  <w:num w:numId="20">
    <w:abstractNumId w:val="39"/>
  </w:num>
  <w:num w:numId="21">
    <w:abstractNumId w:val="23"/>
  </w:num>
  <w:num w:numId="22">
    <w:abstractNumId w:val="33"/>
  </w:num>
  <w:num w:numId="23">
    <w:abstractNumId w:val="28"/>
  </w:num>
  <w:num w:numId="24">
    <w:abstractNumId w:val="20"/>
  </w:num>
  <w:num w:numId="25">
    <w:abstractNumId w:val="16"/>
  </w:num>
  <w:num w:numId="26">
    <w:abstractNumId w:val="34"/>
  </w:num>
  <w:num w:numId="27">
    <w:abstractNumId w:val="8"/>
  </w:num>
  <w:num w:numId="28">
    <w:abstractNumId w:val="41"/>
  </w:num>
  <w:num w:numId="29">
    <w:abstractNumId w:val="29"/>
  </w:num>
  <w:num w:numId="30">
    <w:abstractNumId w:val="17"/>
  </w:num>
  <w:num w:numId="31">
    <w:abstractNumId w:val="30"/>
  </w:num>
  <w:num w:numId="32">
    <w:abstractNumId w:val="9"/>
  </w:num>
  <w:num w:numId="33">
    <w:abstractNumId w:val="14"/>
  </w:num>
  <w:num w:numId="34">
    <w:abstractNumId w:val="25"/>
  </w:num>
  <w:num w:numId="35">
    <w:abstractNumId w:val="40"/>
  </w:num>
  <w:num w:numId="36">
    <w:abstractNumId w:val="18"/>
  </w:num>
  <w:num w:numId="37">
    <w:abstractNumId w:val="13"/>
  </w:num>
  <w:num w:numId="38">
    <w:abstractNumId w:val="31"/>
  </w:num>
  <w:num w:numId="39">
    <w:abstractNumId w:val="37"/>
  </w:num>
  <w:num w:numId="40">
    <w:abstractNumId w:val="19"/>
  </w:num>
  <w:num w:numId="41">
    <w:abstractNumId w:val="3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0CA5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CF"/>
    <w:rsid w:val="000838EE"/>
    <w:rsid w:val="000846E4"/>
    <w:rsid w:val="000874C1"/>
    <w:rsid w:val="00087CCA"/>
    <w:rsid w:val="00091B7E"/>
    <w:rsid w:val="00091DD9"/>
    <w:rsid w:val="00093C94"/>
    <w:rsid w:val="00093D73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387D"/>
    <w:rsid w:val="001345DB"/>
    <w:rsid w:val="00135C64"/>
    <w:rsid w:val="00135ED8"/>
    <w:rsid w:val="00142709"/>
    <w:rsid w:val="00144D01"/>
    <w:rsid w:val="00150DC0"/>
    <w:rsid w:val="0015292F"/>
    <w:rsid w:val="0015466D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1EDA"/>
    <w:rsid w:val="00172174"/>
    <w:rsid w:val="00173D87"/>
    <w:rsid w:val="00176953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B9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483"/>
    <w:rsid w:val="001F552D"/>
    <w:rsid w:val="001F6B0B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46692"/>
    <w:rsid w:val="00250FFF"/>
    <w:rsid w:val="00252FF5"/>
    <w:rsid w:val="00253298"/>
    <w:rsid w:val="002542AE"/>
    <w:rsid w:val="0025484D"/>
    <w:rsid w:val="002551CB"/>
    <w:rsid w:val="0026204B"/>
    <w:rsid w:val="00265BE7"/>
    <w:rsid w:val="00266729"/>
    <w:rsid w:val="00270412"/>
    <w:rsid w:val="00270579"/>
    <w:rsid w:val="00270981"/>
    <w:rsid w:val="002719DF"/>
    <w:rsid w:val="00273A6B"/>
    <w:rsid w:val="00275404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A14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1099"/>
    <w:rsid w:val="00311177"/>
    <w:rsid w:val="00312FE1"/>
    <w:rsid w:val="00314469"/>
    <w:rsid w:val="00320201"/>
    <w:rsid w:val="00321125"/>
    <w:rsid w:val="00321798"/>
    <w:rsid w:val="00323FE8"/>
    <w:rsid w:val="0032493C"/>
    <w:rsid w:val="00324B7C"/>
    <w:rsid w:val="00327639"/>
    <w:rsid w:val="0033006C"/>
    <w:rsid w:val="00330613"/>
    <w:rsid w:val="00331BA8"/>
    <w:rsid w:val="003336CC"/>
    <w:rsid w:val="00334AB8"/>
    <w:rsid w:val="00335C81"/>
    <w:rsid w:val="003372F8"/>
    <w:rsid w:val="0034173A"/>
    <w:rsid w:val="00341943"/>
    <w:rsid w:val="003434C9"/>
    <w:rsid w:val="00344248"/>
    <w:rsid w:val="00350B48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18A2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3E3A"/>
    <w:rsid w:val="003F6C75"/>
    <w:rsid w:val="004011F4"/>
    <w:rsid w:val="004026C9"/>
    <w:rsid w:val="0040292F"/>
    <w:rsid w:val="00404383"/>
    <w:rsid w:val="00404B82"/>
    <w:rsid w:val="00405BF3"/>
    <w:rsid w:val="00405FB7"/>
    <w:rsid w:val="004066BB"/>
    <w:rsid w:val="0041085B"/>
    <w:rsid w:val="00410F16"/>
    <w:rsid w:val="00417FC8"/>
    <w:rsid w:val="00420E19"/>
    <w:rsid w:val="004230C1"/>
    <w:rsid w:val="00424A24"/>
    <w:rsid w:val="004304B8"/>
    <w:rsid w:val="0043058E"/>
    <w:rsid w:val="00432499"/>
    <w:rsid w:val="00432531"/>
    <w:rsid w:val="0044375A"/>
    <w:rsid w:val="00444101"/>
    <w:rsid w:val="004446B7"/>
    <w:rsid w:val="00446DB7"/>
    <w:rsid w:val="00447D2E"/>
    <w:rsid w:val="00450BC8"/>
    <w:rsid w:val="00453607"/>
    <w:rsid w:val="004540D9"/>
    <w:rsid w:val="00454B58"/>
    <w:rsid w:val="004560F3"/>
    <w:rsid w:val="004564FB"/>
    <w:rsid w:val="00457124"/>
    <w:rsid w:val="00464647"/>
    <w:rsid w:val="00465410"/>
    <w:rsid w:val="00466F9E"/>
    <w:rsid w:val="0046759C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638"/>
    <w:rsid w:val="0049170A"/>
    <w:rsid w:val="00491C71"/>
    <w:rsid w:val="0049350D"/>
    <w:rsid w:val="0049396B"/>
    <w:rsid w:val="00493CE1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3EFC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59"/>
    <w:rsid w:val="00510E75"/>
    <w:rsid w:val="00513217"/>
    <w:rsid w:val="00514E00"/>
    <w:rsid w:val="00515B73"/>
    <w:rsid w:val="0051689C"/>
    <w:rsid w:val="005222C8"/>
    <w:rsid w:val="00522C3C"/>
    <w:rsid w:val="00522E5F"/>
    <w:rsid w:val="00523534"/>
    <w:rsid w:val="00524E8E"/>
    <w:rsid w:val="00526F4F"/>
    <w:rsid w:val="00530919"/>
    <w:rsid w:val="005314FD"/>
    <w:rsid w:val="005349A9"/>
    <w:rsid w:val="005354EA"/>
    <w:rsid w:val="005359AC"/>
    <w:rsid w:val="0053624C"/>
    <w:rsid w:val="00541399"/>
    <w:rsid w:val="00542A96"/>
    <w:rsid w:val="0054326F"/>
    <w:rsid w:val="00543510"/>
    <w:rsid w:val="0054368B"/>
    <w:rsid w:val="00543CCB"/>
    <w:rsid w:val="005450FD"/>
    <w:rsid w:val="00546650"/>
    <w:rsid w:val="005479F8"/>
    <w:rsid w:val="00551F0C"/>
    <w:rsid w:val="005544EA"/>
    <w:rsid w:val="00556312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26D6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822"/>
    <w:rsid w:val="005E4935"/>
    <w:rsid w:val="005E4F7A"/>
    <w:rsid w:val="005E5C1C"/>
    <w:rsid w:val="005E60A7"/>
    <w:rsid w:val="005E66A9"/>
    <w:rsid w:val="005E691F"/>
    <w:rsid w:val="005E7FA0"/>
    <w:rsid w:val="005F0413"/>
    <w:rsid w:val="005F0D85"/>
    <w:rsid w:val="005F17AB"/>
    <w:rsid w:val="005F7AF5"/>
    <w:rsid w:val="006007CA"/>
    <w:rsid w:val="00600E86"/>
    <w:rsid w:val="00600EC0"/>
    <w:rsid w:val="0060205B"/>
    <w:rsid w:val="006037AB"/>
    <w:rsid w:val="006062C6"/>
    <w:rsid w:val="006066A8"/>
    <w:rsid w:val="00606761"/>
    <w:rsid w:val="00606C4F"/>
    <w:rsid w:val="00610587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660"/>
    <w:rsid w:val="00657A45"/>
    <w:rsid w:val="006624A0"/>
    <w:rsid w:val="00662F25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32B5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06541"/>
    <w:rsid w:val="00712DAC"/>
    <w:rsid w:val="0071394E"/>
    <w:rsid w:val="00715369"/>
    <w:rsid w:val="00715CB6"/>
    <w:rsid w:val="00715FD6"/>
    <w:rsid w:val="00721CE6"/>
    <w:rsid w:val="007222E7"/>
    <w:rsid w:val="00722D2E"/>
    <w:rsid w:val="00723913"/>
    <w:rsid w:val="00724441"/>
    <w:rsid w:val="007261A0"/>
    <w:rsid w:val="00727005"/>
    <w:rsid w:val="007277BC"/>
    <w:rsid w:val="00727DD5"/>
    <w:rsid w:val="00730455"/>
    <w:rsid w:val="00730C05"/>
    <w:rsid w:val="00732849"/>
    <w:rsid w:val="00733A75"/>
    <w:rsid w:val="00734C6E"/>
    <w:rsid w:val="0073516B"/>
    <w:rsid w:val="00735FF7"/>
    <w:rsid w:val="00736AE0"/>
    <w:rsid w:val="00740DEE"/>
    <w:rsid w:val="00741530"/>
    <w:rsid w:val="0074184C"/>
    <w:rsid w:val="0074399C"/>
    <w:rsid w:val="00744448"/>
    <w:rsid w:val="0074461F"/>
    <w:rsid w:val="007449C0"/>
    <w:rsid w:val="0074540F"/>
    <w:rsid w:val="007461C6"/>
    <w:rsid w:val="00746471"/>
    <w:rsid w:val="00750ADE"/>
    <w:rsid w:val="00751065"/>
    <w:rsid w:val="00753445"/>
    <w:rsid w:val="00753531"/>
    <w:rsid w:val="007540C3"/>
    <w:rsid w:val="00754D85"/>
    <w:rsid w:val="00755E36"/>
    <w:rsid w:val="007576DD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3008"/>
    <w:rsid w:val="00774E5E"/>
    <w:rsid w:val="00776419"/>
    <w:rsid w:val="0077683F"/>
    <w:rsid w:val="00776FA2"/>
    <w:rsid w:val="007816DE"/>
    <w:rsid w:val="00781786"/>
    <w:rsid w:val="007835EB"/>
    <w:rsid w:val="00791858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97E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552"/>
    <w:rsid w:val="007F77AE"/>
    <w:rsid w:val="00800A9F"/>
    <w:rsid w:val="00801B36"/>
    <w:rsid w:val="0080514B"/>
    <w:rsid w:val="00805543"/>
    <w:rsid w:val="008057FB"/>
    <w:rsid w:val="00805829"/>
    <w:rsid w:val="00806D8D"/>
    <w:rsid w:val="00815182"/>
    <w:rsid w:val="00815B39"/>
    <w:rsid w:val="00816817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5C15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5F83"/>
    <w:rsid w:val="0086714B"/>
    <w:rsid w:val="00870343"/>
    <w:rsid w:val="00871FAF"/>
    <w:rsid w:val="0087662D"/>
    <w:rsid w:val="00876BB0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4EFC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245"/>
    <w:rsid w:val="008F22FB"/>
    <w:rsid w:val="008F33CB"/>
    <w:rsid w:val="008F35D2"/>
    <w:rsid w:val="008F37CA"/>
    <w:rsid w:val="008F411C"/>
    <w:rsid w:val="008F486E"/>
    <w:rsid w:val="008F7362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3EF4"/>
    <w:rsid w:val="00964E64"/>
    <w:rsid w:val="00973A1D"/>
    <w:rsid w:val="00973E61"/>
    <w:rsid w:val="00980074"/>
    <w:rsid w:val="00981BF7"/>
    <w:rsid w:val="00984DC4"/>
    <w:rsid w:val="00984F75"/>
    <w:rsid w:val="00986826"/>
    <w:rsid w:val="00986ACF"/>
    <w:rsid w:val="0098797B"/>
    <w:rsid w:val="00992EBF"/>
    <w:rsid w:val="009936F6"/>
    <w:rsid w:val="00995637"/>
    <w:rsid w:val="009962AB"/>
    <w:rsid w:val="00996482"/>
    <w:rsid w:val="009A0E33"/>
    <w:rsid w:val="009A1241"/>
    <w:rsid w:val="009A3000"/>
    <w:rsid w:val="009A453C"/>
    <w:rsid w:val="009A4C92"/>
    <w:rsid w:val="009B05E3"/>
    <w:rsid w:val="009B4E7C"/>
    <w:rsid w:val="009B65E9"/>
    <w:rsid w:val="009C0822"/>
    <w:rsid w:val="009C355B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25F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878"/>
    <w:rsid w:val="009F7E01"/>
    <w:rsid w:val="00A004EB"/>
    <w:rsid w:val="00A02782"/>
    <w:rsid w:val="00A039EF"/>
    <w:rsid w:val="00A0446F"/>
    <w:rsid w:val="00A07CB9"/>
    <w:rsid w:val="00A14120"/>
    <w:rsid w:val="00A2058A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3E4"/>
    <w:rsid w:val="00A57583"/>
    <w:rsid w:val="00A60574"/>
    <w:rsid w:val="00A6066C"/>
    <w:rsid w:val="00A62A69"/>
    <w:rsid w:val="00A6467A"/>
    <w:rsid w:val="00A65ED9"/>
    <w:rsid w:val="00A6651E"/>
    <w:rsid w:val="00A67943"/>
    <w:rsid w:val="00A7053D"/>
    <w:rsid w:val="00A71913"/>
    <w:rsid w:val="00A731C4"/>
    <w:rsid w:val="00A74E17"/>
    <w:rsid w:val="00A75C8C"/>
    <w:rsid w:val="00A76BEB"/>
    <w:rsid w:val="00A80CCF"/>
    <w:rsid w:val="00A81789"/>
    <w:rsid w:val="00A848CA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D6ED4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6898"/>
    <w:rsid w:val="00B50E31"/>
    <w:rsid w:val="00B54787"/>
    <w:rsid w:val="00B547EB"/>
    <w:rsid w:val="00B56029"/>
    <w:rsid w:val="00B60EB3"/>
    <w:rsid w:val="00B60EF9"/>
    <w:rsid w:val="00B62121"/>
    <w:rsid w:val="00B631C1"/>
    <w:rsid w:val="00B63606"/>
    <w:rsid w:val="00B63BD5"/>
    <w:rsid w:val="00B649C6"/>
    <w:rsid w:val="00B650E5"/>
    <w:rsid w:val="00B65B1C"/>
    <w:rsid w:val="00B6666F"/>
    <w:rsid w:val="00B67284"/>
    <w:rsid w:val="00B6792B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22A2"/>
    <w:rsid w:val="00BD48CF"/>
    <w:rsid w:val="00BD5277"/>
    <w:rsid w:val="00BD5CDE"/>
    <w:rsid w:val="00BD6905"/>
    <w:rsid w:val="00BD7D4E"/>
    <w:rsid w:val="00BD7FA6"/>
    <w:rsid w:val="00BE1634"/>
    <w:rsid w:val="00BE1F34"/>
    <w:rsid w:val="00BE410F"/>
    <w:rsid w:val="00BE4288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B50"/>
    <w:rsid w:val="00BF7B97"/>
    <w:rsid w:val="00C0058A"/>
    <w:rsid w:val="00C030AA"/>
    <w:rsid w:val="00C044F9"/>
    <w:rsid w:val="00C04641"/>
    <w:rsid w:val="00C051E0"/>
    <w:rsid w:val="00C1192A"/>
    <w:rsid w:val="00C12EB1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4143"/>
    <w:rsid w:val="00C35EE5"/>
    <w:rsid w:val="00C411B0"/>
    <w:rsid w:val="00C4276E"/>
    <w:rsid w:val="00C4293B"/>
    <w:rsid w:val="00C4323B"/>
    <w:rsid w:val="00C43314"/>
    <w:rsid w:val="00C44BE6"/>
    <w:rsid w:val="00C459C5"/>
    <w:rsid w:val="00C463D9"/>
    <w:rsid w:val="00C472E3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6AAF"/>
    <w:rsid w:val="00C66D02"/>
    <w:rsid w:val="00C6700A"/>
    <w:rsid w:val="00C70F60"/>
    <w:rsid w:val="00C7101B"/>
    <w:rsid w:val="00C72DF2"/>
    <w:rsid w:val="00C73495"/>
    <w:rsid w:val="00C74403"/>
    <w:rsid w:val="00C819F8"/>
    <w:rsid w:val="00C82B3C"/>
    <w:rsid w:val="00C837C6"/>
    <w:rsid w:val="00C842A4"/>
    <w:rsid w:val="00C849B6"/>
    <w:rsid w:val="00C85763"/>
    <w:rsid w:val="00C86B2E"/>
    <w:rsid w:val="00C87330"/>
    <w:rsid w:val="00C879D3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4D42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0375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48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1C1A"/>
    <w:rsid w:val="00D53A1F"/>
    <w:rsid w:val="00D54268"/>
    <w:rsid w:val="00D545F6"/>
    <w:rsid w:val="00D57933"/>
    <w:rsid w:val="00D579D1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4D8"/>
    <w:rsid w:val="00D77F31"/>
    <w:rsid w:val="00D83BE3"/>
    <w:rsid w:val="00D90127"/>
    <w:rsid w:val="00D90734"/>
    <w:rsid w:val="00D90E3A"/>
    <w:rsid w:val="00D90F8A"/>
    <w:rsid w:val="00D913CA"/>
    <w:rsid w:val="00D91F5F"/>
    <w:rsid w:val="00D92717"/>
    <w:rsid w:val="00D937BC"/>
    <w:rsid w:val="00D96E84"/>
    <w:rsid w:val="00D979C2"/>
    <w:rsid w:val="00DA05F5"/>
    <w:rsid w:val="00DA0A0B"/>
    <w:rsid w:val="00DA1362"/>
    <w:rsid w:val="00DA2011"/>
    <w:rsid w:val="00DA45A5"/>
    <w:rsid w:val="00DA57EE"/>
    <w:rsid w:val="00DA5976"/>
    <w:rsid w:val="00DA5BDC"/>
    <w:rsid w:val="00DA7FCA"/>
    <w:rsid w:val="00DB36AE"/>
    <w:rsid w:val="00DB4635"/>
    <w:rsid w:val="00DC151C"/>
    <w:rsid w:val="00DC224A"/>
    <w:rsid w:val="00DC546D"/>
    <w:rsid w:val="00DC666F"/>
    <w:rsid w:val="00DD0201"/>
    <w:rsid w:val="00DD600F"/>
    <w:rsid w:val="00DE0130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068FC"/>
    <w:rsid w:val="00E1038C"/>
    <w:rsid w:val="00E12CB6"/>
    <w:rsid w:val="00E131AB"/>
    <w:rsid w:val="00E16141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478EC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3244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2963"/>
    <w:rsid w:val="00EF4F9E"/>
    <w:rsid w:val="00EF6AF0"/>
    <w:rsid w:val="00EF70C5"/>
    <w:rsid w:val="00EF7735"/>
    <w:rsid w:val="00F00588"/>
    <w:rsid w:val="00F00B2E"/>
    <w:rsid w:val="00F01FB1"/>
    <w:rsid w:val="00F03353"/>
    <w:rsid w:val="00F044E1"/>
    <w:rsid w:val="00F066A0"/>
    <w:rsid w:val="00F11238"/>
    <w:rsid w:val="00F12517"/>
    <w:rsid w:val="00F12523"/>
    <w:rsid w:val="00F13295"/>
    <w:rsid w:val="00F16DF3"/>
    <w:rsid w:val="00F208D2"/>
    <w:rsid w:val="00F21FE8"/>
    <w:rsid w:val="00F23E94"/>
    <w:rsid w:val="00F247A1"/>
    <w:rsid w:val="00F248A7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4D7F"/>
    <w:rsid w:val="00F55504"/>
    <w:rsid w:val="00F55C42"/>
    <w:rsid w:val="00F577FA"/>
    <w:rsid w:val="00F60166"/>
    <w:rsid w:val="00F60E34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C7E59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551C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rsid w:val="00C74403"/>
    <w:pPr>
      <w:keepNext/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rsid w:val="00C74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C74403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C74403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C744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C744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C744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C744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C744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744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rsid w:val="00C744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744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C74403"/>
    <w:rPr>
      <w:sz w:val="24"/>
    </w:rPr>
  </w:style>
  <w:style w:type="character" w:styleId="aa">
    <w:name w:val="page number"/>
    <w:basedOn w:val="a3"/>
    <w:rsid w:val="00C74403"/>
  </w:style>
  <w:style w:type="character" w:styleId="ab">
    <w:name w:val="annotation reference"/>
    <w:semiHidden/>
    <w:rsid w:val="00C74403"/>
    <w:rPr>
      <w:sz w:val="16"/>
      <w:szCs w:val="16"/>
    </w:rPr>
  </w:style>
  <w:style w:type="paragraph" w:styleId="ac">
    <w:name w:val="annotation text"/>
    <w:basedOn w:val="a2"/>
    <w:semiHidden/>
    <w:rsid w:val="00C74403"/>
    <w:rPr>
      <w:sz w:val="20"/>
      <w:szCs w:val="20"/>
    </w:rPr>
  </w:style>
  <w:style w:type="character" w:customStyle="1" w:styleId="ad">
    <w:name w:val="Текст примечания Знак"/>
    <w:basedOn w:val="a3"/>
    <w:rsid w:val="00C74403"/>
  </w:style>
  <w:style w:type="paragraph" w:styleId="ae">
    <w:name w:val="annotation subject"/>
    <w:basedOn w:val="ac"/>
    <w:next w:val="ac"/>
    <w:rsid w:val="00C74403"/>
    <w:rPr>
      <w:b/>
      <w:bCs/>
    </w:rPr>
  </w:style>
  <w:style w:type="character" w:customStyle="1" w:styleId="af">
    <w:name w:val="Тема примечания Знак"/>
    <w:rsid w:val="00C74403"/>
    <w:rPr>
      <w:b/>
      <w:bCs/>
    </w:rPr>
  </w:style>
  <w:style w:type="paragraph" w:styleId="af0">
    <w:name w:val="Balloon Text"/>
    <w:basedOn w:val="a2"/>
    <w:rsid w:val="00C7440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sid w:val="00C74403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rsid w:val="00C74403"/>
    <w:pPr>
      <w:ind w:firstLine="720"/>
      <w:jc w:val="both"/>
    </w:pPr>
  </w:style>
  <w:style w:type="paragraph" w:styleId="33">
    <w:name w:val="Body Text Indent 3"/>
    <w:basedOn w:val="a2"/>
    <w:semiHidden/>
    <w:rsid w:val="00C744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74403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rsid w:val="00C74403"/>
    <w:pPr>
      <w:spacing w:before="100" w:beforeAutospacing="1" w:after="100" w:afterAutospacing="1"/>
    </w:pPr>
  </w:style>
  <w:style w:type="paragraph" w:styleId="23">
    <w:name w:val="List 2"/>
    <w:basedOn w:val="a2"/>
    <w:semiHidden/>
    <w:rsid w:val="00C74403"/>
    <w:pPr>
      <w:ind w:left="566" w:hanging="283"/>
    </w:pPr>
  </w:style>
  <w:style w:type="paragraph" w:customStyle="1" w:styleId="af4">
    <w:name w:val="Знак"/>
    <w:basedOn w:val="a2"/>
    <w:rsid w:val="00C744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rsid w:val="00C744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44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rsid w:val="00C74403"/>
    <w:pPr>
      <w:spacing w:after="120" w:line="480" w:lineRule="auto"/>
    </w:pPr>
  </w:style>
  <w:style w:type="paragraph" w:styleId="34">
    <w:name w:val="Body Text 3"/>
    <w:basedOn w:val="a2"/>
    <w:semiHidden/>
    <w:rsid w:val="00C7440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rsid w:val="00C744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rsid w:val="00C7440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rsid w:val="00C744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rsid w:val="00C7440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rsid w:val="00C7440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C74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7440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C74403"/>
    <w:rPr>
      <w:rFonts w:ascii="Courier New" w:hAnsi="Courier New" w:cs="Courier New"/>
    </w:rPr>
  </w:style>
  <w:style w:type="character" w:styleId="afa">
    <w:name w:val="Hyperlink"/>
    <w:uiPriority w:val="99"/>
    <w:rsid w:val="00C74403"/>
    <w:rPr>
      <w:color w:val="0000FF"/>
      <w:u w:val="single"/>
    </w:rPr>
  </w:style>
  <w:style w:type="paragraph" w:styleId="afb">
    <w:name w:val="Body Text"/>
    <w:basedOn w:val="a2"/>
    <w:uiPriority w:val="99"/>
    <w:rsid w:val="00C74403"/>
    <w:pPr>
      <w:spacing w:after="120"/>
    </w:pPr>
  </w:style>
  <w:style w:type="character" w:customStyle="1" w:styleId="afc">
    <w:name w:val="Основной текст Знак"/>
    <w:uiPriority w:val="99"/>
    <w:rsid w:val="00C74403"/>
    <w:rPr>
      <w:sz w:val="24"/>
      <w:szCs w:val="24"/>
    </w:rPr>
  </w:style>
  <w:style w:type="paragraph" w:styleId="afd">
    <w:name w:val="footnote text"/>
    <w:basedOn w:val="a2"/>
    <w:semiHidden/>
    <w:rsid w:val="00C744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C74403"/>
    <w:rPr>
      <w:snapToGrid w:val="0"/>
      <w:sz w:val="24"/>
    </w:rPr>
  </w:style>
  <w:style w:type="character" w:customStyle="1" w:styleId="26">
    <w:name w:val="Заголовок 2 Знак"/>
    <w:uiPriority w:val="9"/>
    <w:rsid w:val="00C744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44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744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C744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74403"/>
    <w:rPr>
      <w:sz w:val="24"/>
      <w:szCs w:val="24"/>
    </w:rPr>
  </w:style>
  <w:style w:type="character" w:customStyle="1" w:styleId="80">
    <w:name w:val="Заголовок 8 Знак"/>
    <w:rsid w:val="00C74403"/>
    <w:rPr>
      <w:i/>
      <w:iCs/>
      <w:sz w:val="24"/>
      <w:szCs w:val="24"/>
    </w:rPr>
  </w:style>
  <w:style w:type="character" w:customStyle="1" w:styleId="90">
    <w:name w:val="Заголовок 9 Знак"/>
    <w:rsid w:val="00C744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rsid w:val="00C744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C744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C744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C744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C744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C744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C744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C744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sid w:val="00C7440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C74403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C74403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C74403"/>
    <w:rPr>
      <w:sz w:val="24"/>
      <w:szCs w:val="24"/>
    </w:rPr>
  </w:style>
  <w:style w:type="character" w:customStyle="1" w:styleId="37">
    <w:name w:val="Заголовок 3 Знак"/>
    <w:rsid w:val="00C7440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rsid w:val="00C744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C7440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C74403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C74403"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rsid w:val="00C74403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C74403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C74403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C74403"/>
    <w:pPr>
      <w:ind w:left="1920"/>
    </w:pPr>
    <w:rPr>
      <w:szCs w:val="20"/>
    </w:rPr>
  </w:style>
  <w:style w:type="paragraph" w:customStyle="1" w:styleId="aff5">
    <w:name w:val="Подраздел"/>
    <w:basedOn w:val="a2"/>
    <w:rsid w:val="00C744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C744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C74403"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logo1">
    <w:name w:val="logo1"/>
    <w:basedOn w:val="a3"/>
    <w:rsid w:val="00DA7FCA"/>
    <w:rPr>
      <w:strike w:val="0"/>
      <w:dstrike w:val="0"/>
      <w:u w:val="none"/>
      <w:effect w:val="none"/>
    </w:rPr>
  </w:style>
  <w:style w:type="paragraph" w:customStyle="1" w:styleId="1e">
    <w:name w:val="_Перечисление_1)"/>
    <w:rsid w:val="00543CCB"/>
    <w:pPr>
      <w:spacing w:line="360" w:lineRule="auto"/>
      <w:ind w:firstLine="567"/>
      <w:jc w:val="both"/>
    </w:pPr>
    <w:rPr>
      <w:spacing w:val="-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551C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rsid w:val="00C74403"/>
    <w:pPr>
      <w:keepNext/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rsid w:val="00C74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C74403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C74403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C744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C744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C744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C744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C744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744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rsid w:val="00C744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744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C74403"/>
    <w:rPr>
      <w:sz w:val="24"/>
    </w:rPr>
  </w:style>
  <w:style w:type="character" w:styleId="aa">
    <w:name w:val="page number"/>
    <w:basedOn w:val="a3"/>
    <w:rsid w:val="00C74403"/>
  </w:style>
  <w:style w:type="character" w:styleId="ab">
    <w:name w:val="annotation reference"/>
    <w:semiHidden/>
    <w:rsid w:val="00C74403"/>
    <w:rPr>
      <w:sz w:val="16"/>
      <w:szCs w:val="16"/>
    </w:rPr>
  </w:style>
  <w:style w:type="paragraph" w:styleId="ac">
    <w:name w:val="annotation text"/>
    <w:basedOn w:val="a2"/>
    <w:semiHidden/>
    <w:rsid w:val="00C74403"/>
    <w:rPr>
      <w:sz w:val="20"/>
      <w:szCs w:val="20"/>
    </w:rPr>
  </w:style>
  <w:style w:type="character" w:customStyle="1" w:styleId="ad">
    <w:name w:val="Текст примечания Знак"/>
    <w:basedOn w:val="a3"/>
    <w:rsid w:val="00C74403"/>
  </w:style>
  <w:style w:type="paragraph" w:styleId="ae">
    <w:name w:val="annotation subject"/>
    <w:basedOn w:val="ac"/>
    <w:next w:val="ac"/>
    <w:rsid w:val="00C74403"/>
    <w:rPr>
      <w:b/>
      <w:bCs/>
    </w:rPr>
  </w:style>
  <w:style w:type="character" w:customStyle="1" w:styleId="af">
    <w:name w:val="Тема примечания Знак"/>
    <w:rsid w:val="00C74403"/>
    <w:rPr>
      <w:b/>
      <w:bCs/>
    </w:rPr>
  </w:style>
  <w:style w:type="paragraph" w:styleId="af0">
    <w:name w:val="Balloon Text"/>
    <w:basedOn w:val="a2"/>
    <w:rsid w:val="00C7440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sid w:val="00C74403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rsid w:val="00C74403"/>
    <w:pPr>
      <w:ind w:firstLine="720"/>
      <w:jc w:val="both"/>
    </w:pPr>
  </w:style>
  <w:style w:type="paragraph" w:styleId="33">
    <w:name w:val="Body Text Indent 3"/>
    <w:basedOn w:val="a2"/>
    <w:semiHidden/>
    <w:rsid w:val="00C744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74403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rsid w:val="00C74403"/>
    <w:pPr>
      <w:spacing w:before="100" w:beforeAutospacing="1" w:after="100" w:afterAutospacing="1"/>
    </w:pPr>
  </w:style>
  <w:style w:type="paragraph" w:styleId="23">
    <w:name w:val="List 2"/>
    <w:basedOn w:val="a2"/>
    <w:semiHidden/>
    <w:rsid w:val="00C74403"/>
    <w:pPr>
      <w:ind w:left="566" w:hanging="283"/>
    </w:pPr>
  </w:style>
  <w:style w:type="paragraph" w:customStyle="1" w:styleId="af4">
    <w:name w:val="Знак"/>
    <w:basedOn w:val="a2"/>
    <w:rsid w:val="00C744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rsid w:val="00C744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44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rsid w:val="00C74403"/>
    <w:pPr>
      <w:spacing w:after="120" w:line="480" w:lineRule="auto"/>
    </w:pPr>
  </w:style>
  <w:style w:type="paragraph" w:styleId="34">
    <w:name w:val="Body Text 3"/>
    <w:basedOn w:val="a2"/>
    <w:semiHidden/>
    <w:rsid w:val="00C7440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rsid w:val="00C744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rsid w:val="00C7440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rsid w:val="00C744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rsid w:val="00C7440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rsid w:val="00C7440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C74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7440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C74403"/>
    <w:rPr>
      <w:rFonts w:ascii="Courier New" w:hAnsi="Courier New" w:cs="Courier New"/>
    </w:rPr>
  </w:style>
  <w:style w:type="character" w:styleId="afa">
    <w:name w:val="Hyperlink"/>
    <w:uiPriority w:val="99"/>
    <w:rsid w:val="00C74403"/>
    <w:rPr>
      <w:color w:val="0000FF"/>
      <w:u w:val="single"/>
    </w:rPr>
  </w:style>
  <w:style w:type="paragraph" w:styleId="afb">
    <w:name w:val="Body Text"/>
    <w:basedOn w:val="a2"/>
    <w:uiPriority w:val="99"/>
    <w:rsid w:val="00C74403"/>
    <w:pPr>
      <w:spacing w:after="120"/>
    </w:pPr>
  </w:style>
  <w:style w:type="character" w:customStyle="1" w:styleId="afc">
    <w:name w:val="Основной текст Знак"/>
    <w:uiPriority w:val="99"/>
    <w:rsid w:val="00C74403"/>
    <w:rPr>
      <w:sz w:val="24"/>
      <w:szCs w:val="24"/>
    </w:rPr>
  </w:style>
  <w:style w:type="paragraph" w:styleId="afd">
    <w:name w:val="footnote text"/>
    <w:basedOn w:val="a2"/>
    <w:semiHidden/>
    <w:rsid w:val="00C744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C74403"/>
    <w:rPr>
      <w:snapToGrid w:val="0"/>
      <w:sz w:val="24"/>
    </w:rPr>
  </w:style>
  <w:style w:type="character" w:customStyle="1" w:styleId="26">
    <w:name w:val="Заголовок 2 Знак"/>
    <w:uiPriority w:val="9"/>
    <w:rsid w:val="00C744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44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744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C744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74403"/>
    <w:rPr>
      <w:sz w:val="24"/>
      <w:szCs w:val="24"/>
    </w:rPr>
  </w:style>
  <w:style w:type="character" w:customStyle="1" w:styleId="80">
    <w:name w:val="Заголовок 8 Знак"/>
    <w:rsid w:val="00C74403"/>
    <w:rPr>
      <w:i/>
      <w:iCs/>
      <w:sz w:val="24"/>
      <w:szCs w:val="24"/>
    </w:rPr>
  </w:style>
  <w:style w:type="character" w:customStyle="1" w:styleId="90">
    <w:name w:val="Заголовок 9 Знак"/>
    <w:rsid w:val="00C744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rsid w:val="00C744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C744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C744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C744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C744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C744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C744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C744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sid w:val="00C7440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C74403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C74403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C74403"/>
    <w:rPr>
      <w:sz w:val="24"/>
      <w:szCs w:val="24"/>
    </w:rPr>
  </w:style>
  <w:style w:type="character" w:customStyle="1" w:styleId="37">
    <w:name w:val="Заголовок 3 Знак"/>
    <w:rsid w:val="00C7440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rsid w:val="00C744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C7440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C74403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C74403"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rsid w:val="00C74403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C74403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C74403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C74403"/>
    <w:pPr>
      <w:ind w:left="1920"/>
    </w:pPr>
    <w:rPr>
      <w:szCs w:val="20"/>
    </w:rPr>
  </w:style>
  <w:style w:type="paragraph" w:customStyle="1" w:styleId="aff5">
    <w:name w:val="Подраздел"/>
    <w:basedOn w:val="a2"/>
    <w:rsid w:val="00C744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C744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C74403"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logo1">
    <w:name w:val="logo1"/>
    <w:basedOn w:val="a3"/>
    <w:rsid w:val="00DA7FCA"/>
    <w:rPr>
      <w:strike w:val="0"/>
      <w:dstrike w:val="0"/>
      <w:u w:val="none"/>
      <w:effect w:val="none"/>
    </w:rPr>
  </w:style>
  <w:style w:type="paragraph" w:customStyle="1" w:styleId="1e">
    <w:name w:val="_Перечисление_1)"/>
    <w:rsid w:val="00543CCB"/>
    <w:pPr>
      <w:spacing w:line="360" w:lineRule="auto"/>
      <w:ind w:firstLine="567"/>
      <w:jc w:val="both"/>
    </w:pPr>
    <w:rPr>
      <w:spacing w:val="-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5E46638-355B-4202-82B9-21ADF56D6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</TotalTime>
  <Pages>9</Pages>
  <Words>2180</Words>
  <Characters>12429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14580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Rumin</cp:lastModifiedBy>
  <cp:revision>3</cp:revision>
  <cp:lastPrinted>2013-05-13T10:31:00Z</cp:lastPrinted>
  <dcterms:created xsi:type="dcterms:W3CDTF">2015-07-31T06:34:00Z</dcterms:created>
  <dcterms:modified xsi:type="dcterms:W3CDTF">2015-07-31T06:41:00Z</dcterms:modified>
</cp:coreProperties>
</file>