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991255" w:rsidRPr="00991255">
        <w:rPr>
          <w:b/>
          <w:sz w:val="28"/>
          <w:szCs w:val="28"/>
          <w:lang w:val="ru-RU"/>
        </w:rPr>
        <w:t>поставку экскаватора-погрузчика для нужд Кирово-Чепецкого отделения филиала «Приволжский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lastRenderedPageBreak/>
        <w:t xml:space="preserve">Техническое задание </w:t>
      </w:r>
    </w:p>
    <w:p w:rsidR="00991255" w:rsidRPr="00991255" w:rsidRDefault="00991255" w:rsidP="00991255">
      <w:pPr>
        <w:jc w:val="center"/>
        <w:rPr>
          <w:i/>
          <w:color w:val="000000"/>
        </w:rPr>
      </w:pPr>
      <w:r w:rsidRPr="00991255">
        <w:rPr>
          <w:color w:val="000000"/>
        </w:rPr>
        <w:t>на поставку стандартного промышленного оборудования</w:t>
      </w:r>
    </w:p>
    <w:p w:rsidR="00991255" w:rsidRPr="00991255" w:rsidRDefault="00991255" w:rsidP="00991255">
      <w:pPr>
        <w:jc w:val="center"/>
        <w:rPr>
          <w:color w:val="000000"/>
          <w:u w:val="single"/>
        </w:rPr>
      </w:pPr>
      <w:r w:rsidRPr="00991255">
        <w:rPr>
          <w:color w:val="000000"/>
        </w:rPr>
        <w:t xml:space="preserve">для объекта: </w:t>
      </w:r>
      <w:r w:rsidRPr="00991255">
        <w:rPr>
          <w:color w:val="000000"/>
          <w:u w:val="single"/>
        </w:rPr>
        <w:t>Поставка экскаватора-погрузчика для</w:t>
      </w:r>
      <w:r w:rsidRPr="00991255">
        <w:rPr>
          <w:u w:val="single"/>
        </w:rPr>
        <w:t xml:space="preserve"> нужд Кирово-Чепецкого </w:t>
      </w:r>
      <w:r w:rsidRPr="00991255">
        <w:rPr>
          <w:color w:val="000000"/>
          <w:u w:val="single"/>
        </w:rPr>
        <w:t xml:space="preserve">отделения филиала «Приволжский территориальный округ» </w:t>
      </w:r>
    </w:p>
    <w:p w:rsidR="00991255" w:rsidRPr="00991255" w:rsidRDefault="00991255" w:rsidP="00991255">
      <w:pPr>
        <w:jc w:val="center"/>
        <w:rPr>
          <w:color w:val="000000"/>
          <w:u w:val="single"/>
        </w:rPr>
      </w:pPr>
      <w:r w:rsidRPr="00991255">
        <w:rPr>
          <w:color w:val="000000"/>
          <w:u w:val="single"/>
        </w:rPr>
        <w:t>ФГУП «РосРАО»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СОДЕРЖАНИЕ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1. ОБЩИЕ СВЕДЕНИЯ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1.1 Наименование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1.2 Сведения о новизне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1.3 Код ОКП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2. ОБЛАСТЬ ПРИМЕНЕНИЯ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3. УСЛОВИЯ ЭКСПЛУАТАЦИИ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4. ТЕХНИЧЕСКИЕ ТРЕБОВАНИЯ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4.1. Основные параметры и размеры.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4.2. Требования по надежности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4.3. Требования к конструкции, монтажно-технические требования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4.4. Требования к материалам и комплектующим оборудования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4.5. Требования к комплектности</w:t>
      </w:r>
    </w:p>
    <w:p w:rsidR="00991255" w:rsidRPr="00991255" w:rsidRDefault="00991255" w:rsidP="00991255">
      <w:pPr>
        <w:ind w:left="851"/>
        <w:rPr>
          <w:color w:val="000000"/>
        </w:rPr>
      </w:pPr>
      <w:r w:rsidRPr="00991255">
        <w:rPr>
          <w:color w:val="000000"/>
        </w:rPr>
        <w:t>Подраздел 4.6. Требования к маркировке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5. ТРЕБОВАНИЯ ПО ПРАВИЛАМ СДАЧИ И ПРИЕМКИ</w:t>
      </w:r>
    </w:p>
    <w:p w:rsidR="00991255" w:rsidRPr="00991255" w:rsidRDefault="00991255" w:rsidP="00991255">
      <w:pPr>
        <w:tabs>
          <w:tab w:val="left" w:pos="851"/>
        </w:tabs>
        <w:ind w:left="1276" w:hanging="425"/>
        <w:rPr>
          <w:color w:val="000000"/>
        </w:rPr>
      </w:pPr>
      <w:r w:rsidRPr="00991255">
        <w:rPr>
          <w:color w:val="000000"/>
        </w:rPr>
        <w:t>Подраздел 5.1 Порядок сдачи и приемки</w:t>
      </w:r>
    </w:p>
    <w:p w:rsidR="00991255" w:rsidRPr="00991255" w:rsidRDefault="00991255" w:rsidP="00991255">
      <w:pPr>
        <w:ind w:left="2410" w:hanging="1559"/>
        <w:rPr>
          <w:color w:val="000000"/>
        </w:rPr>
      </w:pPr>
      <w:r w:rsidRPr="00991255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6. ТРЕБОВАНИЯ К ТРАНСПОРТИРОВАНИЮ</w:t>
      </w:r>
    </w:p>
    <w:p w:rsidR="00991255" w:rsidRPr="00991255" w:rsidRDefault="00991255" w:rsidP="00991255">
      <w:pPr>
        <w:ind w:left="1276" w:hanging="1276"/>
        <w:rPr>
          <w:color w:val="000000"/>
        </w:rPr>
      </w:pPr>
      <w:r w:rsidRPr="00991255">
        <w:rPr>
          <w:color w:val="000000"/>
        </w:rPr>
        <w:t>РАЗДЕЛ 7. ТРЕБОВАНИЯ К ОБЪЕМУ И/ИЛИ СРОКУ ПРЕДОСТАВЛЕНИЯ ГАРАНТИЙ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8. ТРЕБОВАНИЯ ПО РЕМОНТОПРИГОДНОСТИ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9. ТРЕБОВАНИЯ К ОБСЛУЖИВАНИЮ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10. ЭКОЛОГИЧЕСКИЕ ТРЕБОВАНИЯ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11. ТРЕБОВАНИЯ ПО БЕЗОПАСНОСТИ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12. ТРЕБОВАНИЯ К КАЧЕСТВУ И КЛАССИФИКАЦИЯ ОБОРУДОВАНИЯ</w:t>
      </w: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>РАЗДЕЛ 13. ПЕРЕЧЕНЬ ПРИНЯТЫХ СОКРАЩЕНИЙ</w:t>
      </w:r>
    </w:p>
    <w:p w:rsidR="00991255" w:rsidRDefault="00991255" w:rsidP="00991255">
      <w:pPr>
        <w:jc w:val="center"/>
        <w:rPr>
          <w:color w:val="000000"/>
        </w:rPr>
      </w:pPr>
      <w:bookmarkStart w:id="2" w:name="_GoBack"/>
      <w:bookmarkEnd w:id="2"/>
      <w:r w:rsidRPr="00991255">
        <w:rPr>
          <w:color w:val="000000"/>
        </w:rPr>
        <w:br w:type="page"/>
      </w:r>
      <w:r w:rsidRPr="00991255">
        <w:rPr>
          <w:color w:val="000000"/>
        </w:rPr>
        <w:lastRenderedPageBreak/>
        <w:t>РАЗДЕЛ 1. ОБЩИЕ СВЕДЕНИЯ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Подраздел 1.1 Наименование</w:t>
      </w:r>
    </w:p>
    <w:p w:rsidR="00991255" w:rsidRPr="00991255" w:rsidRDefault="00991255" w:rsidP="00991255">
      <w:pPr>
        <w:ind w:firstLine="601"/>
        <w:jc w:val="both"/>
        <w:rPr>
          <w:color w:val="000000"/>
        </w:rPr>
      </w:pPr>
      <w:r w:rsidRPr="00991255">
        <w:rPr>
          <w:color w:val="000000"/>
        </w:rPr>
        <w:t>- Поставка экскаватора-погрузчика для нужд Кирово-Чепецкого отделения филиала «Приволжский территориальный округ» ФГУП «РосРАО».</w:t>
      </w:r>
    </w:p>
    <w:p w:rsidR="00991255" w:rsidRPr="00991255" w:rsidRDefault="00991255" w:rsidP="00991255">
      <w:pPr>
        <w:ind w:firstLine="601"/>
        <w:jc w:val="both"/>
        <w:rPr>
          <w:color w:val="000000"/>
        </w:rPr>
      </w:pPr>
      <w:r w:rsidRPr="00991255">
        <w:rPr>
          <w:bCs/>
        </w:rPr>
        <w:t xml:space="preserve">- </w:t>
      </w:r>
      <w:r w:rsidRPr="00991255">
        <w:rPr>
          <w:lang w:val="en-US"/>
        </w:rPr>
        <w:t>MST</w:t>
      </w:r>
      <w:r w:rsidRPr="00991255">
        <w:t xml:space="preserve"> </w:t>
      </w:r>
      <w:r w:rsidRPr="00991255">
        <w:rPr>
          <w:lang w:val="en-US"/>
        </w:rPr>
        <w:t>M</w:t>
      </w:r>
      <w:r w:rsidRPr="00991255">
        <w:t xml:space="preserve">544 </w:t>
      </w:r>
      <w:r w:rsidRPr="00991255">
        <w:rPr>
          <w:lang w:val="en-US"/>
        </w:rPr>
        <w:t>Plus</w:t>
      </w:r>
      <w:r w:rsidRPr="00991255">
        <w:rPr>
          <w:bCs/>
        </w:rPr>
        <w:t xml:space="preserve"> (или аналог) с навесным оборудованием: к</w:t>
      </w:r>
      <w:r w:rsidRPr="00991255">
        <w:rPr>
          <w:color w:val="000000"/>
        </w:rPr>
        <w:t xml:space="preserve">овш экскаваторный, </w:t>
      </w:r>
      <w:r w:rsidRPr="00991255">
        <w:t>Двух челюстной ковш для земельных работ с зубьями 4х1</w:t>
      </w:r>
      <w:r w:rsidRPr="00991255">
        <w:rPr>
          <w:color w:val="000000"/>
        </w:rPr>
        <w:t xml:space="preserve">, </w:t>
      </w:r>
      <w:r w:rsidRPr="00991255">
        <w:t xml:space="preserve">Вилы </w:t>
      </w:r>
      <w:proofErr w:type="spellStart"/>
      <w:r w:rsidRPr="00991255">
        <w:t>палетные</w:t>
      </w:r>
      <w:proofErr w:type="spellEnd"/>
      <w:r w:rsidRPr="00991255">
        <w:rPr>
          <w:color w:val="000000"/>
        </w:rPr>
        <w:t xml:space="preserve">, </w:t>
      </w:r>
      <w:proofErr w:type="spellStart"/>
      <w:r w:rsidRPr="00991255">
        <w:rPr>
          <w:color w:val="000000"/>
        </w:rPr>
        <w:t>гидромолот</w:t>
      </w:r>
      <w:proofErr w:type="spellEnd"/>
      <w:r w:rsidRPr="00991255">
        <w:rPr>
          <w:color w:val="000000"/>
        </w:rPr>
        <w:t xml:space="preserve">, </w:t>
      </w:r>
      <w:r w:rsidRPr="00991255">
        <w:t xml:space="preserve">Гидробур </w:t>
      </w:r>
      <w:r w:rsidRPr="00991255">
        <w:rPr>
          <w:lang w:val="en-US"/>
        </w:rPr>
        <w:t>TR</w:t>
      </w:r>
      <w:r w:rsidRPr="00991255">
        <w:t xml:space="preserve"> 700, Грейферный захват.</w:t>
      </w:r>
    </w:p>
    <w:p w:rsidR="00991255" w:rsidRPr="00991255" w:rsidRDefault="00991255" w:rsidP="00991255">
      <w:pPr>
        <w:ind w:firstLine="601"/>
        <w:jc w:val="both"/>
        <w:rPr>
          <w:color w:val="000000"/>
        </w:rPr>
      </w:pPr>
      <w:r w:rsidRPr="00991255">
        <w:rPr>
          <w:color w:val="000000"/>
        </w:rPr>
        <w:t xml:space="preserve">- Место поставки товара: </w:t>
      </w:r>
      <w:r w:rsidRPr="00991255">
        <w:t>613040, г. Кирово-Чепецк, пер. Пожарный, д. 7</w:t>
      </w:r>
      <w:r w:rsidRPr="00991255">
        <w:rPr>
          <w:bCs/>
        </w:rPr>
        <w:t>.</w:t>
      </w:r>
      <w:r w:rsidRPr="00991255">
        <w:rPr>
          <w:color w:val="000000"/>
        </w:rPr>
        <w:t xml:space="preserve"> (Кирово-Чепецкое отделение филиала «Приволжский территориальный округ» ФГУП «РосРАО»).</w:t>
      </w:r>
    </w:p>
    <w:p w:rsidR="00991255" w:rsidRPr="00991255" w:rsidRDefault="00991255" w:rsidP="00991255">
      <w:pPr>
        <w:ind w:firstLine="601"/>
        <w:jc w:val="both"/>
        <w:rPr>
          <w:i/>
        </w:rPr>
      </w:pPr>
      <w:r w:rsidRPr="00991255">
        <w:t>- Сроки и график выполнения поставки товара: д</w:t>
      </w:r>
      <w:r w:rsidRPr="00991255">
        <w:rPr>
          <w:bCs/>
        </w:rPr>
        <w:t>ата начала поставки товара – дата подписания договора, дата окончания поставки товара – не позднее 15 дней с момента подписания договора.</w:t>
      </w:r>
    </w:p>
    <w:p w:rsidR="00991255" w:rsidRPr="00991255" w:rsidRDefault="00991255" w:rsidP="00991255">
      <w:pPr>
        <w:jc w:val="center"/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Подраздел 1.2 Сведения о новизне</w:t>
      </w:r>
    </w:p>
    <w:p w:rsidR="00991255" w:rsidRPr="00991255" w:rsidRDefault="00991255" w:rsidP="00991255">
      <w:pPr>
        <w:jc w:val="both"/>
        <w:rPr>
          <w:bCs/>
        </w:rPr>
      </w:pPr>
      <w:r w:rsidRPr="00991255">
        <w:rPr>
          <w:color w:val="000000"/>
        </w:rPr>
        <w:t xml:space="preserve">Поставляемое оборудование должно быть новым, выпуска 2013-2014гг., </w:t>
      </w:r>
      <w:r w:rsidRPr="00991255">
        <w:rPr>
          <w:bCs/>
        </w:rPr>
        <w:t>не бывшим в эксплуатации (не допускается поставка выставочных образцов, а также транспортных средств, собранных из восстановленных узлов и агрегатов), работоспособным.</w:t>
      </w:r>
    </w:p>
    <w:p w:rsidR="00991255" w:rsidRPr="00991255" w:rsidRDefault="00991255" w:rsidP="00991255">
      <w:pPr>
        <w:jc w:val="both"/>
        <w:rPr>
          <w:bCs/>
        </w:rPr>
      </w:pPr>
    </w:p>
    <w:p w:rsidR="00991255" w:rsidRPr="00991255" w:rsidRDefault="00991255" w:rsidP="00991255">
      <w:pPr>
        <w:jc w:val="center"/>
      </w:pPr>
      <w:r w:rsidRPr="00991255">
        <w:t>Подраздел 1.3 Код ОКП</w:t>
      </w:r>
    </w:p>
    <w:p w:rsidR="00991255" w:rsidRPr="00991255" w:rsidRDefault="00991255" w:rsidP="00991255">
      <w:pPr>
        <w:rPr>
          <w:rStyle w:val="afffb"/>
          <w:b w:val="0"/>
          <w:color w:val="333333"/>
        </w:rPr>
      </w:pPr>
      <w:r w:rsidRPr="00991255">
        <w:rPr>
          <w:rStyle w:val="afffb"/>
          <w:color w:val="333333"/>
        </w:rPr>
        <w:t xml:space="preserve">Код ОКП – </w:t>
      </w:r>
      <w:r w:rsidRPr="00991255">
        <w:rPr>
          <w:color w:val="000000"/>
          <w:shd w:val="clear" w:color="auto" w:fill="FFFFFF"/>
        </w:rPr>
        <w:t>473140</w:t>
      </w:r>
      <w:r w:rsidRPr="00991255">
        <w:rPr>
          <w:rStyle w:val="afffb"/>
          <w:color w:val="333333"/>
        </w:rPr>
        <w:t>.</w:t>
      </w:r>
    </w:p>
    <w:p w:rsidR="00991255" w:rsidRDefault="00991255" w:rsidP="00991255">
      <w:pPr>
        <w:rPr>
          <w:color w:val="000000"/>
        </w:rPr>
      </w:pPr>
    </w:p>
    <w:p w:rsidR="00991255" w:rsidRPr="00991255" w:rsidRDefault="00991255" w:rsidP="00991255">
      <w:pPr>
        <w:rPr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2. ОБЛАСТЬ ПРИМЕНЕНИЯ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rPr>
          <w:color w:val="000000"/>
        </w:rPr>
      </w:pPr>
      <w:r w:rsidRPr="00991255">
        <w:rPr>
          <w:color w:val="000000"/>
        </w:rPr>
        <w:t xml:space="preserve">Проведение работ по </w:t>
      </w:r>
      <w:proofErr w:type="gramStart"/>
      <w:r w:rsidRPr="00991255">
        <w:rPr>
          <w:color w:val="000000"/>
        </w:rPr>
        <w:t>санации  ХТРО</w:t>
      </w:r>
      <w:proofErr w:type="gramEnd"/>
      <w:r w:rsidRPr="00991255">
        <w:rPr>
          <w:color w:val="000000"/>
        </w:rPr>
        <w:t xml:space="preserve"> для  поддержания и повышения уровня безопасности эксплуатируемых ПХРО.</w:t>
      </w:r>
    </w:p>
    <w:p w:rsid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3. УСЛОВИЯ ЭКСПЛУАТАЦИИ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t>Климатические условия эксплуатации УХЛ1.</w:t>
      </w:r>
    </w:p>
    <w:p w:rsid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4. ТЕХНИЧЕСКИЕ ТРЕБОВАНИЯ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Подраздел 4.1 Основные параметры и размеры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5649"/>
        <w:gridCol w:w="1507"/>
        <w:gridCol w:w="1772"/>
      </w:tblGrid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№ п/п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Показатель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 xml:space="preserve">Ед. </w:t>
            </w:r>
            <w:proofErr w:type="spellStart"/>
            <w:r w:rsidRPr="00991255">
              <w:t>измер</w:t>
            </w:r>
            <w:proofErr w:type="spellEnd"/>
            <w:r w:rsidRPr="00991255">
              <w:t>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Значение</w:t>
            </w:r>
          </w:p>
        </w:tc>
      </w:tr>
      <w:tr w:rsidR="00991255" w:rsidRPr="00991255" w:rsidTr="00426ECC">
        <w:trPr>
          <w:trHeight w:val="259"/>
        </w:trPr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  <w:rPr>
                <w:lang w:val="en-US"/>
              </w:rPr>
            </w:pPr>
            <w:r w:rsidRPr="00991255">
              <w:t>Двигатель</w:t>
            </w:r>
            <w:r w:rsidRPr="00991255">
              <w:rPr>
                <w:lang w:val="en-US"/>
              </w:rPr>
              <w:t xml:space="preserve"> Perkins 1104C-44T (New Euro II Green Engine) (</w:t>
            </w:r>
            <w:r w:rsidRPr="00991255">
              <w:t>или</w:t>
            </w:r>
            <w:r w:rsidRPr="00991255">
              <w:rPr>
                <w:lang w:val="en-US"/>
              </w:rPr>
              <w:t xml:space="preserve"> </w:t>
            </w:r>
            <w:r w:rsidRPr="00991255">
              <w:t>аналог</w:t>
            </w:r>
            <w:r w:rsidRPr="00991255">
              <w:rPr>
                <w:lang w:val="en-US"/>
              </w:rPr>
              <w:t>)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Максимальная мощность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кВт/</w:t>
            </w:r>
            <w:proofErr w:type="spellStart"/>
            <w:r w:rsidRPr="00991255">
              <w:t>л.с</w:t>
            </w:r>
            <w:proofErr w:type="spellEnd"/>
            <w:r w:rsidRPr="00991255">
              <w:t>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74,5/101,3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2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Максимальный крутящий момент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proofErr w:type="spellStart"/>
            <w:r w:rsidRPr="00991255">
              <w:t>Нм</w:t>
            </w:r>
            <w:proofErr w:type="spellEnd"/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 xml:space="preserve">413 </w:t>
            </w:r>
            <w:r w:rsidRPr="00991255">
              <w:rPr>
                <w:lang w:val="en-US"/>
              </w:rPr>
              <w:t>@</w:t>
            </w:r>
            <w:r w:rsidRPr="00991255">
              <w:t xml:space="preserve"> 1350 об/мин.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3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Рабочий объем цилиндров двигателя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л.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4,4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Количество цилиндров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шт.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5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rPr>
                <w:highlight w:val="yellow"/>
              </w:rPr>
            </w:pPr>
            <w:r w:rsidRPr="00991255">
              <w:t xml:space="preserve">Диаметр расточки цилиндра двигателя 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105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6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Длина хода поршня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127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7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Воздушный фильтр – двухэлементный, сухого типа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шт.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</w:t>
            </w:r>
          </w:p>
        </w:tc>
      </w:tr>
      <w:tr w:rsidR="00991255" w:rsidRPr="00991255" w:rsidTr="00426ECC">
        <w:trPr>
          <w:trHeight w:val="409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8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rPr>
                <w:highlight w:val="yellow"/>
              </w:rPr>
            </w:pPr>
            <w:r w:rsidRPr="00991255">
              <w:t>Холодный запуск с предварительным прогревом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</w:p>
        </w:tc>
      </w:tr>
      <w:tr w:rsidR="00991255" w:rsidRPr="00991255" w:rsidTr="00426ECC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Скорость движения по дорогам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rPr>
                <w:highlight w:val="yellow"/>
              </w:rPr>
            </w:pPr>
            <w:r w:rsidRPr="00991255">
              <w:t>1 скорость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км/ч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06,14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2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2 скорость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км/ч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10,11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lastRenderedPageBreak/>
              <w:t>3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3 скорость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км/ч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22,18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4 скорость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км/ч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41,93</w:t>
            </w:r>
          </w:p>
        </w:tc>
      </w:tr>
      <w:tr w:rsidR="00991255" w:rsidRPr="00991255" w:rsidTr="00426ECC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Погрузчик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Объем ковша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м3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1,2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2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Максимальная грузоподъемность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3100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3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Максимальное отрывное усилие (Ковш)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7734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Максимальное отрывное усилие (стрела)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5905</w:t>
            </w:r>
          </w:p>
        </w:tc>
      </w:tr>
      <w:tr w:rsidR="00991255" w:rsidRPr="00991255" w:rsidTr="00426ECC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Обратная лопата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Максимальная грузоподъемность (Стандартная стрела)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1500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2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Максимальная грузоподъемность (Телескопическая стрела)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850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3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roofErr w:type="spellStart"/>
            <w:r w:rsidRPr="00991255">
              <w:t>Макс.усилие</w:t>
            </w:r>
            <w:proofErr w:type="spellEnd"/>
            <w:r w:rsidRPr="00991255">
              <w:t xml:space="preserve"> отрыва стрелы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3354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4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roofErr w:type="spellStart"/>
            <w:r w:rsidRPr="00991255">
              <w:t>Макс.высота</w:t>
            </w:r>
            <w:proofErr w:type="spellEnd"/>
            <w:r w:rsidRPr="00991255">
              <w:t xml:space="preserve"> подъема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6110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5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roofErr w:type="spellStart"/>
            <w:r w:rsidRPr="00991255">
              <w:t>Макс.глубина</w:t>
            </w:r>
            <w:proofErr w:type="spellEnd"/>
            <w:r w:rsidRPr="00991255">
              <w:t xml:space="preserve"> копания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5500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6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roofErr w:type="spellStart"/>
            <w:r w:rsidRPr="00991255">
              <w:t>Макс.горизонтального</w:t>
            </w:r>
            <w:proofErr w:type="spellEnd"/>
            <w:r w:rsidRPr="00991255">
              <w:t xml:space="preserve"> вылета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6440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7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Коэффициент поворота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180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8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roofErr w:type="spellStart"/>
            <w:r w:rsidRPr="00991255">
              <w:t>Растояние</w:t>
            </w:r>
            <w:proofErr w:type="spellEnd"/>
            <w:r w:rsidRPr="00991255">
              <w:t xml:space="preserve"> бокового смещения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мм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1154</w:t>
            </w:r>
          </w:p>
        </w:tc>
      </w:tr>
      <w:tr w:rsidR="00991255" w:rsidRPr="00991255" w:rsidTr="00426ECC">
        <w:tc>
          <w:tcPr>
            <w:tcW w:w="9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Вес</w:t>
            </w:r>
          </w:p>
        </w:tc>
      </w:tr>
      <w:tr w:rsidR="00991255" w:rsidRPr="00991255" w:rsidTr="00426ECC"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1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r w:rsidRPr="00991255">
              <w:t>Стандартная эксплуатационная масса машины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кг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1255" w:rsidRPr="00991255" w:rsidRDefault="00991255" w:rsidP="00991255">
            <w:pPr>
              <w:jc w:val="center"/>
            </w:pPr>
            <w:r w:rsidRPr="00991255">
              <w:t>8900</w:t>
            </w:r>
          </w:p>
        </w:tc>
      </w:tr>
    </w:tbl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</w:pPr>
      <w:r w:rsidRPr="00991255">
        <w:rPr>
          <w:color w:val="000000"/>
        </w:rPr>
        <w:t>Подраздел 4.2. Требования по надежности</w:t>
      </w:r>
    </w:p>
    <w:p w:rsidR="00991255" w:rsidRPr="00991255" w:rsidRDefault="00991255" w:rsidP="00991255">
      <w:pPr>
        <w:jc w:val="both"/>
        <w:rPr>
          <w:b/>
          <w:color w:val="000000"/>
        </w:rPr>
      </w:pPr>
      <w:proofErr w:type="spellStart"/>
      <w:r w:rsidRPr="00991255">
        <w:rPr>
          <w:color w:val="000000"/>
        </w:rPr>
        <w:t>Межсервисный</w:t>
      </w:r>
      <w:proofErr w:type="spellEnd"/>
      <w:r w:rsidRPr="00991255">
        <w:rPr>
          <w:color w:val="000000"/>
        </w:rPr>
        <w:t xml:space="preserve"> интервал не менее 250 </w:t>
      </w:r>
      <w:proofErr w:type="spellStart"/>
      <w:r w:rsidRPr="00991255">
        <w:rPr>
          <w:color w:val="000000"/>
        </w:rPr>
        <w:t>моточасов</w:t>
      </w:r>
      <w:proofErr w:type="spellEnd"/>
      <w:r w:rsidRPr="00991255">
        <w:rPr>
          <w:color w:val="000000"/>
        </w:rPr>
        <w:t xml:space="preserve"> или 12 месяцев.</w:t>
      </w: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  <w:r w:rsidRPr="00991255">
        <w:rPr>
          <w:color w:val="000000"/>
        </w:rPr>
        <w:t>Подраздел 4.3. Требования к конструкции, монтажно-технические требования</w:t>
      </w:r>
    </w:p>
    <w:p w:rsidR="00991255" w:rsidRPr="00991255" w:rsidRDefault="00991255" w:rsidP="00991255">
      <w:pPr>
        <w:jc w:val="both"/>
      </w:pPr>
      <w:r w:rsidRPr="00991255">
        <w:rPr>
          <w:color w:val="000000"/>
        </w:rPr>
        <w:t xml:space="preserve">Вибрация корпуса (согласно </w:t>
      </w:r>
      <w:r w:rsidRPr="00991255">
        <w:rPr>
          <w:color w:val="000000"/>
          <w:lang w:val="en-US"/>
        </w:rPr>
        <w:t>ISO</w:t>
      </w:r>
      <w:r w:rsidRPr="00991255">
        <w:rPr>
          <w:color w:val="000000"/>
        </w:rPr>
        <w:t xml:space="preserve"> 2631-1</w:t>
      </w:r>
      <w:proofErr w:type="gramStart"/>
      <w:r w:rsidRPr="00991255">
        <w:rPr>
          <w:color w:val="000000"/>
        </w:rPr>
        <w:t>)  не</w:t>
      </w:r>
      <w:proofErr w:type="gramEnd"/>
      <w:r w:rsidRPr="00991255">
        <w:rPr>
          <w:color w:val="000000"/>
        </w:rPr>
        <w:t xml:space="preserve"> более 0.16 </w:t>
      </w:r>
      <w:proofErr w:type="spellStart"/>
      <w:r w:rsidRPr="00991255">
        <w:rPr>
          <w:color w:val="000000"/>
          <w:lang w:val="en-US"/>
        </w:rPr>
        <w:t>ms</w:t>
      </w:r>
      <w:proofErr w:type="spellEnd"/>
      <w:r w:rsidRPr="00991255">
        <w:rPr>
          <w:color w:val="000000"/>
          <w:vertAlign w:val="superscript"/>
        </w:rPr>
        <w:t>-2</w:t>
      </w:r>
    </w:p>
    <w:p w:rsidR="00991255" w:rsidRPr="00991255" w:rsidRDefault="00991255" w:rsidP="00991255">
      <w:pPr>
        <w:jc w:val="both"/>
      </w:pPr>
      <w:r w:rsidRPr="00991255">
        <w:rPr>
          <w:color w:val="000000"/>
        </w:rPr>
        <w:t xml:space="preserve">Вибрация стрелы (согласно </w:t>
      </w:r>
      <w:r w:rsidRPr="00991255">
        <w:rPr>
          <w:color w:val="000000"/>
          <w:lang w:val="en-US"/>
        </w:rPr>
        <w:t>ISO</w:t>
      </w:r>
      <w:r w:rsidRPr="00991255">
        <w:rPr>
          <w:color w:val="000000"/>
        </w:rPr>
        <w:t xml:space="preserve"> 5349-1) не более 0.43 </w:t>
      </w:r>
      <w:proofErr w:type="spellStart"/>
      <w:r w:rsidRPr="00991255">
        <w:rPr>
          <w:color w:val="000000"/>
          <w:lang w:val="en-US"/>
        </w:rPr>
        <w:t>ms</w:t>
      </w:r>
      <w:proofErr w:type="spellEnd"/>
      <w:r w:rsidRPr="00991255">
        <w:rPr>
          <w:color w:val="000000"/>
          <w:vertAlign w:val="superscript"/>
        </w:rPr>
        <w:t>-2</w:t>
      </w: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  <w:r w:rsidRPr="00991255">
        <w:rPr>
          <w:color w:val="000000"/>
        </w:rPr>
        <w:t>Подраздел 4.4. Требования к материалам и комплектующим оборудования</w:t>
      </w:r>
    </w:p>
    <w:p w:rsidR="00991255" w:rsidRPr="00991255" w:rsidRDefault="00991255" w:rsidP="00991255">
      <w:pPr>
        <w:jc w:val="both"/>
      </w:pPr>
      <w:r w:rsidRPr="00991255">
        <w:rPr>
          <w:color w:val="000000"/>
        </w:rPr>
        <w:t>Грейферный захват -</w:t>
      </w:r>
      <w:r w:rsidRPr="00991255">
        <w:t xml:space="preserve"> жестким креплением к рукояти;</w:t>
      </w:r>
    </w:p>
    <w:p w:rsidR="00991255" w:rsidRPr="00991255" w:rsidRDefault="00991255" w:rsidP="00991255">
      <w:pPr>
        <w:jc w:val="both"/>
      </w:pPr>
      <w:proofErr w:type="spellStart"/>
      <w:r w:rsidRPr="00991255">
        <w:rPr>
          <w:color w:val="000000"/>
        </w:rPr>
        <w:t>Гидромолот</w:t>
      </w:r>
      <w:proofErr w:type="spellEnd"/>
      <w:r w:rsidRPr="00991255">
        <w:rPr>
          <w:color w:val="000000"/>
        </w:rPr>
        <w:t xml:space="preserve"> - с</w:t>
      </w:r>
      <w:r w:rsidRPr="00991255">
        <w:t xml:space="preserve"> жестким креплением к рукояти.</w:t>
      </w:r>
    </w:p>
    <w:p w:rsidR="00991255" w:rsidRPr="00991255" w:rsidRDefault="00991255" w:rsidP="00991255">
      <w:pPr>
        <w:jc w:val="center"/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Подраздел 4.5 Требования к комплектности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000000"/>
        </w:rPr>
        <w:t xml:space="preserve">- </w:t>
      </w:r>
      <w:r w:rsidRPr="00991255">
        <w:rPr>
          <w:color w:val="333333"/>
          <w:shd w:val="clear" w:color="auto" w:fill="FFFFFF"/>
        </w:rPr>
        <w:t>телескопическая рукоять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>- фронтальный ковш "4 в 1"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 xml:space="preserve">- </w:t>
      </w:r>
      <w:proofErr w:type="spellStart"/>
      <w:r w:rsidRPr="00991255">
        <w:rPr>
          <w:color w:val="333333"/>
          <w:shd w:val="clear" w:color="auto" w:fill="FFFFFF"/>
        </w:rPr>
        <w:t>гидролиния</w:t>
      </w:r>
      <w:proofErr w:type="spellEnd"/>
      <w:r w:rsidRPr="00991255">
        <w:rPr>
          <w:color w:val="333333"/>
          <w:shd w:val="clear" w:color="auto" w:fill="FFFFFF"/>
        </w:rPr>
        <w:t xml:space="preserve"> для подключения </w:t>
      </w:r>
      <w:proofErr w:type="spellStart"/>
      <w:r w:rsidRPr="00991255">
        <w:rPr>
          <w:color w:val="333333"/>
          <w:shd w:val="clear" w:color="auto" w:fill="FFFFFF"/>
        </w:rPr>
        <w:t>гидромолота</w:t>
      </w:r>
      <w:proofErr w:type="spellEnd"/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>-радио и проигрыватель CD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>- ковш "обратная лопата" шириной 600 мм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>- передние и задние колеса диаметром 28"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 xml:space="preserve">- двигатель </w:t>
      </w:r>
      <w:proofErr w:type="spellStart"/>
      <w:r w:rsidRPr="00991255">
        <w:rPr>
          <w:color w:val="333333"/>
          <w:shd w:val="clear" w:color="auto" w:fill="FFFFFF"/>
        </w:rPr>
        <w:t>Perkins</w:t>
      </w:r>
      <w:proofErr w:type="spellEnd"/>
      <w:r w:rsidRPr="00991255">
        <w:rPr>
          <w:color w:val="333333"/>
          <w:shd w:val="clear" w:color="auto" w:fill="FFFFFF"/>
        </w:rPr>
        <w:t xml:space="preserve"> 101,3 </w:t>
      </w:r>
      <w:proofErr w:type="spellStart"/>
      <w:r w:rsidRPr="00991255">
        <w:rPr>
          <w:color w:val="333333"/>
          <w:shd w:val="clear" w:color="auto" w:fill="FFFFFF"/>
        </w:rPr>
        <w:t>л.с</w:t>
      </w:r>
      <w:proofErr w:type="spellEnd"/>
      <w:r w:rsidRPr="00991255">
        <w:rPr>
          <w:color w:val="333333"/>
          <w:shd w:val="clear" w:color="auto" w:fill="FFFFFF"/>
        </w:rPr>
        <w:t xml:space="preserve">. </w:t>
      </w:r>
      <w:proofErr w:type="spellStart"/>
      <w:r w:rsidRPr="00991255">
        <w:rPr>
          <w:color w:val="333333"/>
          <w:shd w:val="clear" w:color="auto" w:fill="FFFFFF"/>
        </w:rPr>
        <w:t>Tier</w:t>
      </w:r>
      <w:proofErr w:type="spellEnd"/>
      <w:r w:rsidRPr="00991255">
        <w:rPr>
          <w:color w:val="333333"/>
          <w:shd w:val="clear" w:color="auto" w:fill="FFFFFF"/>
        </w:rPr>
        <w:t xml:space="preserve"> II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  <w:lang w:val="en-US"/>
        </w:rPr>
      </w:pPr>
      <w:r w:rsidRPr="00991255">
        <w:rPr>
          <w:color w:val="333333"/>
          <w:shd w:val="clear" w:color="auto" w:fill="FFFFFF"/>
          <w:lang w:val="en-US"/>
        </w:rPr>
        <w:t xml:space="preserve">- </w:t>
      </w:r>
      <w:r w:rsidRPr="00991255">
        <w:rPr>
          <w:color w:val="333333"/>
          <w:shd w:val="clear" w:color="auto" w:fill="FFFFFF"/>
        </w:rPr>
        <w:t>КПП</w:t>
      </w:r>
      <w:r w:rsidRPr="00991255">
        <w:rPr>
          <w:color w:val="333333"/>
          <w:shd w:val="clear" w:color="auto" w:fill="FFFFFF"/>
          <w:lang w:val="en-US"/>
        </w:rPr>
        <w:t xml:space="preserve"> Power Shift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  <w:lang w:val="en-US"/>
        </w:rPr>
      </w:pPr>
      <w:r w:rsidRPr="00991255">
        <w:rPr>
          <w:color w:val="333333"/>
          <w:shd w:val="clear" w:color="auto" w:fill="FFFFFF"/>
          <w:lang w:val="en-US"/>
        </w:rPr>
        <w:t xml:space="preserve">- </w:t>
      </w:r>
      <w:proofErr w:type="gramStart"/>
      <w:r w:rsidRPr="00991255">
        <w:rPr>
          <w:color w:val="333333"/>
          <w:shd w:val="clear" w:color="auto" w:fill="FFFFFF"/>
        </w:rPr>
        <w:t>мосты</w:t>
      </w:r>
      <w:proofErr w:type="gramEnd"/>
      <w:r w:rsidRPr="00991255">
        <w:rPr>
          <w:color w:val="333333"/>
          <w:shd w:val="clear" w:color="auto" w:fill="FFFFFF"/>
          <w:lang w:val="en-US"/>
        </w:rPr>
        <w:t xml:space="preserve"> "</w:t>
      </w:r>
      <w:proofErr w:type="spellStart"/>
      <w:r w:rsidRPr="00991255">
        <w:rPr>
          <w:color w:val="333333"/>
          <w:shd w:val="clear" w:color="auto" w:fill="FFFFFF"/>
          <w:lang w:val="en-US"/>
        </w:rPr>
        <w:t>Carraro</w:t>
      </w:r>
      <w:proofErr w:type="spellEnd"/>
      <w:r w:rsidRPr="00991255">
        <w:rPr>
          <w:color w:val="333333"/>
          <w:shd w:val="clear" w:color="auto" w:fill="FFFFFF"/>
          <w:lang w:val="en-US"/>
        </w:rPr>
        <w:t>" (</w:t>
      </w:r>
      <w:r w:rsidRPr="00991255">
        <w:rPr>
          <w:color w:val="333333"/>
          <w:shd w:val="clear" w:color="auto" w:fill="FFFFFF"/>
        </w:rPr>
        <w:t>Италия</w:t>
      </w:r>
      <w:r w:rsidRPr="00991255">
        <w:rPr>
          <w:color w:val="333333"/>
          <w:shd w:val="clear" w:color="auto" w:fill="FFFFFF"/>
          <w:lang w:val="en-US"/>
        </w:rPr>
        <w:t>)</w:t>
      </w:r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 xml:space="preserve">- вилы </w:t>
      </w:r>
      <w:proofErr w:type="spellStart"/>
      <w:r w:rsidRPr="00991255">
        <w:rPr>
          <w:color w:val="333333"/>
          <w:shd w:val="clear" w:color="auto" w:fill="FFFFFF"/>
        </w:rPr>
        <w:t>паллетные</w:t>
      </w:r>
      <w:proofErr w:type="spellEnd"/>
    </w:p>
    <w:p w:rsidR="00991255" w:rsidRPr="00991255" w:rsidRDefault="00991255" w:rsidP="00991255">
      <w:pPr>
        <w:jc w:val="both"/>
        <w:rPr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 xml:space="preserve">- </w:t>
      </w:r>
      <w:r w:rsidRPr="00991255">
        <w:t xml:space="preserve">Гидробур </w:t>
      </w:r>
      <w:r w:rsidRPr="00991255">
        <w:rPr>
          <w:lang w:val="en-US"/>
        </w:rPr>
        <w:t>TR</w:t>
      </w:r>
      <w:r w:rsidRPr="00991255">
        <w:t xml:space="preserve"> 700</w:t>
      </w:r>
    </w:p>
    <w:p w:rsidR="00991255" w:rsidRPr="00991255" w:rsidRDefault="00991255" w:rsidP="00991255">
      <w:pPr>
        <w:jc w:val="both"/>
        <w:rPr>
          <w:bCs/>
          <w:color w:val="333333"/>
          <w:shd w:val="clear" w:color="auto" w:fill="FFFFFF"/>
        </w:rPr>
      </w:pPr>
      <w:r w:rsidRPr="00991255">
        <w:rPr>
          <w:color w:val="333333"/>
          <w:shd w:val="clear" w:color="auto" w:fill="FFFFFF"/>
        </w:rPr>
        <w:t xml:space="preserve">- </w:t>
      </w:r>
      <w:r w:rsidRPr="00991255">
        <w:rPr>
          <w:bCs/>
          <w:color w:val="333333"/>
          <w:shd w:val="clear" w:color="auto" w:fill="FFFFFF"/>
        </w:rPr>
        <w:t>джойстики</w:t>
      </w: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bCs/>
          <w:color w:val="333333"/>
          <w:shd w:val="clear" w:color="auto" w:fill="FFFFFF"/>
        </w:rPr>
        <w:t>- кондиционер</w:t>
      </w:r>
      <w:r w:rsidRPr="00991255">
        <w:rPr>
          <w:color w:val="000000"/>
        </w:rPr>
        <w:t xml:space="preserve"> </w:t>
      </w: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t>- грейферный захват</w:t>
      </w: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t xml:space="preserve">-  </w:t>
      </w:r>
      <w:proofErr w:type="spellStart"/>
      <w:r w:rsidRPr="00991255">
        <w:rPr>
          <w:color w:val="000000"/>
        </w:rPr>
        <w:t>гидромолот</w:t>
      </w:r>
      <w:proofErr w:type="spellEnd"/>
    </w:p>
    <w:p w:rsidR="00991255" w:rsidRPr="00991255" w:rsidRDefault="00991255" w:rsidP="00991255">
      <w:pPr>
        <w:jc w:val="both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Подраздел 4.6 Требования к маркировке</w:t>
      </w: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lastRenderedPageBreak/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991255" w:rsidRDefault="00991255" w:rsidP="00991255">
      <w:pPr>
        <w:jc w:val="both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5. ТРЕБОВАНИЯ ПО ПРАВИЛАМ СДАЧИ И ПРИЕМКИ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Подраздел 5.1 Порядок сдачи и приемки</w:t>
      </w:r>
    </w:p>
    <w:p w:rsidR="00991255" w:rsidRPr="00991255" w:rsidRDefault="00991255" w:rsidP="00991255">
      <w:pPr>
        <w:pStyle w:val="-"/>
        <w:numPr>
          <w:ilvl w:val="0"/>
          <w:numId w:val="0"/>
        </w:numPr>
        <w:tabs>
          <w:tab w:val="left" w:pos="1276"/>
        </w:tabs>
      </w:pPr>
      <w:r w:rsidRPr="00991255">
        <w:t>Отгрузка Товара производится в соответствии с установленными нормами отгрузки, силами и за счет Поставщика.</w:t>
      </w:r>
    </w:p>
    <w:p w:rsidR="00991255" w:rsidRPr="00991255" w:rsidRDefault="00991255" w:rsidP="00991255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991255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местах доставки.</w:t>
      </w:r>
    </w:p>
    <w:p w:rsidR="00991255" w:rsidRPr="00991255" w:rsidRDefault="00991255" w:rsidP="00991255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991255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991255">
        <w:t>с  указанием</w:t>
      </w:r>
      <w:proofErr w:type="gramEnd"/>
      <w:r w:rsidRPr="00991255">
        <w:t xml:space="preserve"> Ф.И.О. ответственного лица и даты приемки.</w:t>
      </w: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  <w:r w:rsidRPr="00991255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991255" w:rsidRPr="00991255" w:rsidRDefault="00991255" w:rsidP="00991255">
      <w:pPr>
        <w:pStyle w:val="-"/>
        <w:numPr>
          <w:ilvl w:val="0"/>
          <w:numId w:val="0"/>
        </w:numPr>
        <w:tabs>
          <w:tab w:val="left" w:pos="1276"/>
        </w:tabs>
      </w:pPr>
      <w:r w:rsidRPr="00991255">
        <w:t>При поставке Товара Поставщик предоставляет Покупателю следующую документацию:</w:t>
      </w:r>
    </w:p>
    <w:p w:rsidR="00991255" w:rsidRPr="00991255" w:rsidRDefault="00991255" w:rsidP="00991255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91255">
        <w:t>а)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991255" w:rsidRPr="00991255" w:rsidRDefault="00991255" w:rsidP="00991255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gramStart"/>
      <w:r w:rsidRPr="00991255">
        <w:t>б)</w:t>
      </w:r>
      <w:r w:rsidRPr="00991255">
        <w:tab/>
      </w:r>
      <w:proofErr w:type="gramEnd"/>
      <w:r w:rsidRPr="00991255">
        <w:t xml:space="preserve">товарную накладную в </w:t>
      </w:r>
      <w:r w:rsidRPr="00991255">
        <w:rPr>
          <w:color w:val="000000"/>
        </w:rPr>
        <w:t>2-х экз. (один экземпляр для Покупателя  и один экземпляр для  Поставщика);</w:t>
      </w:r>
    </w:p>
    <w:p w:rsidR="00991255" w:rsidRPr="00991255" w:rsidRDefault="00991255" w:rsidP="00991255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99125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gramStart"/>
      <w:r w:rsidRPr="00991255">
        <w:rPr>
          <w:rFonts w:ascii="Times New Roman" w:hAnsi="Times New Roman"/>
          <w:color w:val="000000"/>
          <w:sz w:val="24"/>
          <w:szCs w:val="24"/>
        </w:rPr>
        <w:t>в)</w:t>
      </w:r>
      <w:r w:rsidRPr="00991255">
        <w:rPr>
          <w:rFonts w:ascii="Times New Roman" w:hAnsi="Times New Roman"/>
          <w:color w:val="000000"/>
          <w:sz w:val="24"/>
          <w:szCs w:val="24"/>
        </w:rPr>
        <w:tab/>
      </w:r>
      <w:proofErr w:type="gramEnd"/>
      <w:r w:rsidRPr="00991255">
        <w:rPr>
          <w:rFonts w:ascii="Times New Roman" w:hAnsi="Times New Roman"/>
          <w:color w:val="000000"/>
          <w:sz w:val="24"/>
          <w:szCs w:val="24"/>
        </w:rPr>
        <w:t>акт приема-передачи Товара (форма установлена в Приложении № 3 к настоящему Договору) в 2-х</w:t>
      </w:r>
      <w:r w:rsidRPr="00991255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Поставщика);</w:t>
      </w:r>
    </w:p>
    <w:p w:rsidR="00991255" w:rsidRPr="00991255" w:rsidRDefault="00991255" w:rsidP="00991255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991255">
        <w:rPr>
          <w:rFonts w:ascii="Times New Roman" w:hAnsi="Times New Roman"/>
          <w:sz w:val="24"/>
          <w:szCs w:val="24"/>
        </w:rPr>
        <w:t>г) технический паспорт;</w:t>
      </w:r>
    </w:p>
    <w:p w:rsidR="00991255" w:rsidRPr="00991255" w:rsidRDefault="00991255" w:rsidP="00991255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991255">
        <w:rPr>
          <w:rFonts w:ascii="Times New Roman" w:hAnsi="Times New Roman"/>
          <w:sz w:val="24"/>
          <w:szCs w:val="24"/>
        </w:rPr>
        <w:t>д) руководства по эксплуатации на экскаватор и навесное оборудование.</w:t>
      </w:r>
    </w:p>
    <w:p w:rsidR="00991255" w:rsidRPr="00991255" w:rsidRDefault="00991255" w:rsidP="00991255">
      <w:pPr>
        <w:pStyle w:val="affe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91255">
        <w:rPr>
          <w:rFonts w:ascii="Times New Roman" w:hAnsi="Times New Roman"/>
          <w:sz w:val="24"/>
          <w:szCs w:val="24"/>
        </w:rPr>
        <w:t xml:space="preserve">Сертификаты, гарантийные талоны, технический паспорт, инструкция по </w:t>
      </w:r>
      <w:proofErr w:type="gramStart"/>
      <w:r w:rsidRPr="00991255">
        <w:rPr>
          <w:rFonts w:ascii="Times New Roman" w:hAnsi="Times New Roman"/>
          <w:sz w:val="24"/>
          <w:szCs w:val="24"/>
        </w:rPr>
        <w:t>эксплуатации  должны</w:t>
      </w:r>
      <w:proofErr w:type="gramEnd"/>
      <w:r w:rsidRPr="00991255">
        <w:rPr>
          <w:rFonts w:ascii="Times New Roman" w:hAnsi="Times New Roman"/>
          <w:sz w:val="24"/>
          <w:szCs w:val="24"/>
        </w:rPr>
        <w:t xml:space="preserve"> быть представлены на русском языке.</w:t>
      </w:r>
    </w:p>
    <w:p w:rsid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6. ТРЕБОВАНИЯ К ТРАНСПОРТИРОВАНИЮ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t>Доставка производится силами Поставщика и за счет Поставщика.</w:t>
      </w:r>
    </w:p>
    <w:p w:rsid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7. ТРЕБОВАНИЯ К ОБЪЕМУ И/ИЛИ СРОКУ ПРЕДОСТАВЛЕНИЯ ГАРАНТИЙ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t>Гарантия на товар составляет 12 месяцев или 1000 м/ч (в зависимости от того, что наступит быстрее). Гарантийный срок исчисляется со дня подписания соответствующего Акта приема-передачи.</w:t>
      </w:r>
    </w:p>
    <w:p w:rsidR="00991255" w:rsidRDefault="00991255" w:rsidP="00991255">
      <w:pPr>
        <w:jc w:val="both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8. ТРЕБОВАНИЯ ПО РЕМОНТОПРИГОДНОСТИ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lastRenderedPageBreak/>
        <w:t>Все навесное оборудование должно быть штатным для данной модели и не требовать переделки и приобретения дополнительных узлов и запчастей для монтажа и использования в работе.</w:t>
      </w:r>
    </w:p>
    <w:p w:rsidR="00991255" w:rsidRDefault="00991255" w:rsidP="00991255">
      <w:pPr>
        <w:jc w:val="both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9. ТРЕБОВАНИЯ К ОБСЛУЖИВАНИЮ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both"/>
        <w:rPr>
          <w:color w:val="000000"/>
        </w:rPr>
      </w:pPr>
      <w:r w:rsidRPr="00991255">
        <w:rPr>
          <w:color w:val="000000"/>
        </w:rPr>
        <w:t>Техническое обслуживание должно проводиться на территории Кировской области. Поставщик должен провести вводный инструктаж специалистов Заказчика по эксплуатации и обслуживанию товара на месте у Заказчика.</w:t>
      </w:r>
    </w:p>
    <w:p w:rsid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10. ЭКОЛОГИЧЕСКИЕ ТРЕБОВАНИЯ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both"/>
      </w:pPr>
      <w:r w:rsidRPr="00991255">
        <w:t xml:space="preserve">Уровень шума </w:t>
      </w:r>
      <w:proofErr w:type="spellStart"/>
      <w:r w:rsidRPr="00991255">
        <w:rPr>
          <w:lang w:val="en-US"/>
        </w:rPr>
        <w:t>LpA</w:t>
      </w:r>
      <w:proofErr w:type="spellEnd"/>
      <w:r w:rsidRPr="00991255">
        <w:t xml:space="preserve"> (согласно Директиве </w:t>
      </w:r>
      <w:r w:rsidRPr="00991255">
        <w:rPr>
          <w:lang w:val="en-US"/>
        </w:rPr>
        <w:t>EU</w:t>
      </w:r>
      <w:r w:rsidRPr="00991255">
        <w:t xml:space="preserve"> </w:t>
      </w:r>
      <w:r w:rsidRPr="00991255">
        <w:rPr>
          <w:lang w:val="en-US"/>
        </w:rPr>
        <w:t>Directive</w:t>
      </w:r>
      <w:r w:rsidRPr="00991255">
        <w:t xml:space="preserve"> 2000/14/</w:t>
      </w:r>
      <w:r w:rsidRPr="00991255">
        <w:rPr>
          <w:lang w:val="en-US"/>
        </w:rPr>
        <w:t>EC</w:t>
      </w:r>
      <w:r w:rsidRPr="00991255">
        <w:t>) - Не более 83 децибел (</w:t>
      </w:r>
      <w:r w:rsidRPr="00991255">
        <w:rPr>
          <w:lang w:val="en-US"/>
        </w:rPr>
        <w:t>A</w:t>
      </w:r>
      <w:r w:rsidRPr="00991255">
        <w:t>);</w:t>
      </w:r>
    </w:p>
    <w:p w:rsidR="00991255" w:rsidRPr="00991255" w:rsidRDefault="00991255" w:rsidP="00991255">
      <w:pPr>
        <w:jc w:val="both"/>
        <w:rPr>
          <w:b/>
          <w:color w:val="000000"/>
        </w:rPr>
      </w:pPr>
      <w:r w:rsidRPr="00991255">
        <w:t xml:space="preserve">Уровень шума </w:t>
      </w:r>
      <w:r w:rsidRPr="00991255">
        <w:rPr>
          <w:lang w:val="en-US"/>
        </w:rPr>
        <w:t>LWA</w:t>
      </w:r>
      <w:r w:rsidRPr="00991255">
        <w:t xml:space="preserve"> (согласно Директиве </w:t>
      </w:r>
      <w:r w:rsidRPr="00991255">
        <w:rPr>
          <w:lang w:val="en-US"/>
        </w:rPr>
        <w:t>EU</w:t>
      </w:r>
      <w:r w:rsidRPr="00991255">
        <w:t xml:space="preserve"> </w:t>
      </w:r>
      <w:r w:rsidRPr="00991255">
        <w:rPr>
          <w:lang w:val="en-US"/>
        </w:rPr>
        <w:t>Directive</w:t>
      </w:r>
      <w:r w:rsidRPr="00991255">
        <w:t xml:space="preserve"> 2000/14/</w:t>
      </w:r>
      <w:r w:rsidRPr="00991255">
        <w:rPr>
          <w:lang w:val="en-US"/>
        </w:rPr>
        <w:t>EC</w:t>
      </w:r>
      <w:r w:rsidRPr="00991255">
        <w:t>) - Не более 108 децибел (</w:t>
      </w:r>
      <w:r w:rsidRPr="00991255">
        <w:rPr>
          <w:lang w:val="en-US"/>
        </w:rPr>
        <w:t>A</w:t>
      </w:r>
      <w:r w:rsidRPr="00991255">
        <w:t>).</w:t>
      </w:r>
    </w:p>
    <w:p w:rsidR="00991255" w:rsidRDefault="00991255" w:rsidP="00991255">
      <w:pPr>
        <w:jc w:val="center"/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11. ТРЕБОВАНИЯ ПО БЕЗОПАСНОСТИ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ind w:left="34"/>
        <w:jc w:val="both"/>
      </w:pPr>
      <w:r w:rsidRPr="00991255">
        <w:t>Наличие сертификата соответствия на соответствие требованиям технического регламента «О безопасности машин и оборудования» утвержденного Постановлением Правительства РФ от 15.09.2009. № 753.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b/>
          <w:color w:val="000000"/>
        </w:rPr>
      </w:pPr>
    </w:p>
    <w:p w:rsid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12. ТРЕБОВАНИЯ К КАЧЕСТВУ И КЛАССИФИКАЦИЯ ОБОРУДОВАНИЯ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pStyle w:val="-"/>
        <w:numPr>
          <w:ilvl w:val="0"/>
          <w:numId w:val="0"/>
        </w:numPr>
        <w:tabs>
          <w:tab w:val="left" w:pos="1276"/>
          <w:tab w:val="num" w:pos="1751"/>
        </w:tabs>
      </w:pPr>
      <w:r w:rsidRPr="00991255">
        <w:t xml:space="preserve">Поставщик предоставляет Покупателю гарантии изготовителей Товара, оформленные соответствующими гарантийными талонами или аналогичные документы. Поставщик гарантирует надлежащее качество материалов, используемых для изготовления </w:t>
      </w:r>
      <w:proofErr w:type="gramStart"/>
      <w:r w:rsidRPr="00991255">
        <w:t xml:space="preserve">Товара,   </w:t>
      </w:r>
      <w:proofErr w:type="gramEnd"/>
      <w:r w:rsidRPr="00991255">
        <w:t xml:space="preserve">                                 безупречное качество изготовления  Товара  и его сборки.</w:t>
      </w:r>
    </w:p>
    <w:p w:rsidR="00991255" w:rsidRDefault="00991255" w:rsidP="00991255">
      <w:pPr>
        <w:pStyle w:val="-"/>
        <w:numPr>
          <w:ilvl w:val="0"/>
          <w:numId w:val="0"/>
        </w:numPr>
        <w:tabs>
          <w:tab w:val="left" w:pos="1276"/>
          <w:tab w:val="num" w:pos="1751"/>
        </w:tabs>
        <w:rPr>
          <w:b/>
          <w:color w:val="000000"/>
        </w:rPr>
      </w:pPr>
    </w:p>
    <w:p w:rsidR="00991255" w:rsidRPr="00991255" w:rsidRDefault="00991255" w:rsidP="00991255">
      <w:pPr>
        <w:pStyle w:val="-"/>
        <w:numPr>
          <w:ilvl w:val="0"/>
          <w:numId w:val="0"/>
        </w:numPr>
        <w:tabs>
          <w:tab w:val="left" w:pos="1276"/>
          <w:tab w:val="num" w:pos="1751"/>
        </w:tabs>
        <w:rPr>
          <w:b/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t>РАЗДЕЛ 13. ПЕРЕЧЕНЬ ПРИНЯТЫХ СОКРАЩЕНИЙ</w:t>
      </w:r>
    </w:p>
    <w:p w:rsidR="00991255" w:rsidRPr="00991255" w:rsidRDefault="00991255" w:rsidP="00991255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91255" w:rsidRPr="00991255" w:rsidTr="00426E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255" w:rsidRPr="00991255" w:rsidRDefault="00991255" w:rsidP="00991255">
            <w:pPr>
              <w:jc w:val="center"/>
              <w:rPr>
                <w:color w:val="000000"/>
              </w:rPr>
            </w:pPr>
            <w:r w:rsidRPr="00991255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91255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1255" w:rsidRPr="00991255" w:rsidRDefault="00991255" w:rsidP="00991255">
            <w:pPr>
              <w:jc w:val="center"/>
              <w:rPr>
                <w:color w:val="000000"/>
              </w:rPr>
            </w:pPr>
            <w:r w:rsidRPr="00991255">
              <w:rPr>
                <w:color w:val="000000"/>
              </w:rPr>
              <w:t>Расшифровка сокращения</w:t>
            </w:r>
          </w:p>
        </w:tc>
      </w:tr>
      <w:tr w:rsidR="00991255" w:rsidRPr="00991255" w:rsidTr="00426E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jc w:val="both"/>
              <w:rPr>
                <w:color w:val="000000"/>
              </w:rPr>
            </w:pPr>
            <w:r w:rsidRPr="00991255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91255">
              <w:rPr>
                <w:color w:val="000000"/>
              </w:rPr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jc w:val="both"/>
              <w:rPr>
                <w:i/>
                <w:color w:val="000000"/>
              </w:rPr>
            </w:pPr>
            <w:r w:rsidRPr="00991255">
              <w:rPr>
                <w:i/>
                <w:color w:val="000000"/>
              </w:rPr>
              <w:t>Технические условия</w:t>
            </w:r>
          </w:p>
        </w:tc>
      </w:tr>
      <w:tr w:rsidR="00991255" w:rsidRPr="00991255" w:rsidTr="00426E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jc w:val="both"/>
              <w:rPr>
                <w:color w:val="000000"/>
              </w:rPr>
            </w:pPr>
            <w:r w:rsidRPr="00991255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991255">
              <w:rPr>
                <w:color w:val="000000"/>
              </w:rPr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jc w:val="both"/>
              <w:rPr>
                <w:i/>
                <w:color w:val="000000"/>
              </w:rPr>
            </w:pPr>
            <w:r w:rsidRPr="00991255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991255" w:rsidRPr="00991255" w:rsidTr="00426EC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jc w:val="both"/>
              <w:rPr>
                <w:color w:val="000000"/>
              </w:rPr>
            </w:pPr>
            <w:r w:rsidRPr="00991255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991255">
              <w:t>ТпУ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1255" w:rsidRPr="00991255" w:rsidRDefault="00991255" w:rsidP="00991255">
            <w:pPr>
              <w:jc w:val="both"/>
              <w:rPr>
                <w:i/>
                <w:color w:val="000000"/>
                <w:highlight w:val="yellow"/>
              </w:rPr>
            </w:pPr>
            <w:r w:rsidRPr="00991255">
              <w:rPr>
                <w:i/>
                <w:color w:val="000000"/>
              </w:rPr>
              <w:t>Теплый умеренный</w:t>
            </w:r>
          </w:p>
        </w:tc>
      </w:tr>
    </w:tbl>
    <w:p w:rsidR="00991255" w:rsidRPr="00991255" w:rsidRDefault="00991255" w:rsidP="00991255"/>
    <w:p w:rsidR="00991255" w:rsidRPr="00991255" w:rsidRDefault="00991255" w:rsidP="00991255">
      <w:pPr>
        <w:shd w:val="clear" w:color="auto" w:fill="FFFFFF"/>
        <w:tabs>
          <w:tab w:val="left" w:pos="7738"/>
        </w:tabs>
        <w:jc w:val="both"/>
        <w:rPr>
          <w:bCs/>
          <w:iCs/>
          <w:highlight w:val="yellow"/>
        </w:rPr>
      </w:pPr>
    </w:p>
    <w:p w:rsidR="00C87330" w:rsidRPr="00C44BE6" w:rsidRDefault="00C87330" w:rsidP="00233213">
      <w:pPr>
        <w:widowControl w:val="0"/>
        <w:tabs>
          <w:tab w:val="left" w:pos="1276"/>
        </w:tabs>
        <w:jc w:val="both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991255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991255" w:rsidRPr="00991255">
      <w:rPr>
        <w:rFonts w:ascii="Times New Roman" w:hAnsi="Times New Roman" w:cs="Times New Roman"/>
      </w:rPr>
      <w:t>поставку экскаватора-погрузчика для нужд Кирово-Чепецкого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0B6BEA25-73E2-4F73-AF3E-8BA58BF0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55</TotalTime>
  <Pages>6</Pages>
  <Words>1189</Words>
  <Characters>8209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17</cp:revision>
  <cp:lastPrinted>2013-05-13T10:31:00Z</cp:lastPrinted>
  <dcterms:created xsi:type="dcterms:W3CDTF">2013-12-04T11:06:00Z</dcterms:created>
  <dcterms:modified xsi:type="dcterms:W3CDTF">2014-03-21T10:58:00Z</dcterms:modified>
</cp:coreProperties>
</file>