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FC" w:rsidRPr="00C953A0" w:rsidRDefault="002805FC" w:rsidP="0032774C">
      <w:pPr>
        <w:jc w:val="center"/>
        <w:outlineLvl w:val="0"/>
        <w:rPr>
          <w:rFonts w:ascii="Times New Roman" w:hAnsi="Times New Roman" w:cs="Times New Roman"/>
        </w:rPr>
      </w:pPr>
      <w:r w:rsidRPr="00C953A0">
        <w:rPr>
          <w:rFonts w:ascii="Times New Roman" w:hAnsi="Times New Roman" w:cs="Times New Roman"/>
        </w:rPr>
        <w:t>ИЗВЕЩЕНИЕ О ПРОДЛЕНИИ СРОКА ПОДАЧИ ЗАЯВОК</w:t>
      </w:r>
    </w:p>
    <w:p w:rsidR="002805FC" w:rsidRPr="00C953A0" w:rsidRDefault="002805FC" w:rsidP="0032774C">
      <w:pPr>
        <w:jc w:val="center"/>
        <w:outlineLvl w:val="0"/>
        <w:rPr>
          <w:rFonts w:ascii="Times New Roman" w:hAnsi="Times New Roman" w:cs="Times New Roman"/>
        </w:rPr>
      </w:pPr>
      <w:r w:rsidRPr="00C953A0">
        <w:rPr>
          <w:rFonts w:ascii="Times New Roman" w:hAnsi="Times New Roman" w:cs="Times New Roman"/>
        </w:rPr>
        <w:t>224/67-03/13-101/2 ОЗЦЭ</w:t>
      </w:r>
    </w:p>
    <w:p w:rsidR="002805FC" w:rsidRPr="00A6215E" w:rsidRDefault="002805FC" w:rsidP="0032774C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805FC" w:rsidRPr="00A6215E" w:rsidRDefault="002805FC" w:rsidP="0032774C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2805FC" w:rsidRDefault="002805FC" w:rsidP="0032774C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2805FC" w:rsidRPr="006F3094" w:rsidRDefault="002805FC" w:rsidP="0032774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083F9C">
        <w:rPr>
          <w:rFonts w:ascii="Times New Roman" w:hAnsi="Times New Roman" w:cs="Times New Roman"/>
          <w:lang w:val="en-US"/>
        </w:rPr>
        <w:t>nfenina</w:t>
      </w:r>
      <w:r w:rsidRPr="00083F9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2805FC" w:rsidRPr="00BD1E5B" w:rsidRDefault="002805FC" w:rsidP="0032774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2805FC" w:rsidRPr="00A6215E" w:rsidRDefault="002805FC" w:rsidP="0032774C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>оставка</w:t>
      </w:r>
      <w:r w:rsidRPr="00F34AB6">
        <w:rPr>
          <w:rFonts w:ascii="Times New Roman" w:hAnsi="Times New Roman" w:cs="Times New Roman"/>
        </w:rPr>
        <w:t>, монтаж и пуско-наладочные работы кондиционеров</w:t>
      </w:r>
      <w:r w:rsidRPr="00083F9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2805FC" w:rsidRPr="00A6215E" w:rsidRDefault="002805FC" w:rsidP="0032774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805FC" w:rsidRPr="00A6215E" w:rsidRDefault="002805FC" w:rsidP="0032774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805FC" w:rsidRPr="00A6215E" w:rsidRDefault="002805FC" w:rsidP="0032774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05FC" w:rsidRPr="00A6215E" w:rsidRDefault="002805FC" w:rsidP="0032774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05FC" w:rsidRPr="00FF18B8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F2EF8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8F2EF8">
        <w:rPr>
          <w:rFonts w:ascii="Times New Roman" w:hAnsi="Times New Roman" w:cs="Times New Roman"/>
        </w:rPr>
        <w:t>: 700 931, 00 (семьсот тысяч девятьсот тридцать один рубль 00 копеек) рубл</w:t>
      </w:r>
      <w:r>
        <w:rPr>
          <w:rFonts w:ascii="Times New Roman" w:hAnsi="Times New Roman" w:cs="Times New Roman"/>
        </w:rPr>
        <w:t>ь</w:t>
      </w:r>
      <w:r w:rsidRPr="008F2EF8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>В</w:t>
      </w:r>
      <w:r w:rsidRPr="008F2EF8">
        <w:rPr>
          <w:rFonts w:ascii="Times New Roman" w:hAnsi="Times New Roman" w:cs="Times New Roman"/>
        </w:rPr>
        <w:t xml:space="preserve"> стоимость товара включены расходы на тару, упаковку, монтаж, пуско-наладочные работы, доставку, приемку товара на территории Покупателя в г. Обнинске</w:t>
      </w:r>
      <w:r>
        <w:rPr>
          <w:rFonts w:ascii="Times New Roman" w:hAnsi="Times New Roman" w:cs="Times New Roman"/>
        </w:rPr>
        <w:t>,</w:t>
      </w:r>
      <w:r w:rsidRPr="008F2EF8">
        <w:rPr>
          <w:rFonts w:ascii="Times New Roman" w:hAnsi="Times New Roman" w:cs="Times New Roman"/>
        </w:rPr>
        <w:t xml:space="preserve"> пл. Бондаренко, д.</w:t>
      </w:r>
      <w:r>
        <w:rPr>
          <w:rFonts w:ascii="Times New Roman" w:hAnsi="Times New Roman" w:cs="Times New Roman"/>
        </w:rPr>
        <w:t xml:space="preserve"> </w:t>
      </w:r>
      <w:r w:rsidRPr="008F2EF8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805FC" w:rsidRPr="008F2EF8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F2EF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F2EF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805FC" w:rsidRPr="00A6215E" w:rsidRDefault="002805FC" w:rsidP="0032774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805FC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2805FC" w:rsidRPr="00C953A0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C953A0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C953A0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C953A0">
        <w:rPr>
          <w:rFonts w:ascii="Times New Roman" w:hAnsi="Times New Roman" w:cs="Times New Roman"/>
          <w:b/>
          <w:bCs/>
        </w:rPr>
        <w:t>:</w:t>
      </w:r>
    </w:p>
    <w:p w:rsidR="002805FC" w:rsidRPr="00C953A0" w:rsidRDefault="002805FC" w:rsidP="00C953A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C953A0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C953A0">
        <w:rPr>
          <w:rFonts w:ascii="Times New Roman" w:hAnsi="Times New Roman" w:cs="Times New Roman"/>
          <w:color w:val="0000FF"/>
        </w:rPr>
        <w:t xml:space="preserve"> </w:t>
      </w:r>
      <w:r w:rsidRPr="00C953A0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C953A0">
        <w:rPr>
          <w:rFonts w:ascii="Times New Roman" w:hAnsi="Times New Roman" w:cs="Times New Roman"/>
          <w:spacing w:val="-6"/>
        </w:rPr>
        <w:t>на участие в запросе цен</w:t>
      </w:r>
      <w:r w:rsidRPr="00C953A0">
        <w:rPr>
          <w:rFonts w:ascii="Times New Roman" w:hAnsi="Times New Roman" w:cs="Times New Roman"/>
        </w:rPr>
        <w:t xml:space="preserve"> продлевается на 4 рабочих дня.</w:t>
      </w:r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805FC" w:rsidRPr="00A6215E" w:rsidRDefault="002805FC" w:rsidP="0032774C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6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08»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805FC" w:rsidRPr="00D55FE5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805FC" w:rsidRPr="00A6215E" w:rsidRDefault="002805F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805FC" w:rsidRDefault="002805FC" w:rsidP="0032774C">
      <w:pPr>
        <w:jc w:val="both"/>
      </w:pPr>
    </w:p>
    <w:sectPr w:rsidR="002805FC" w:rsidSect="00480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911"/>
    <w:rsid w:val="000648DD"/>
    <w:rsid w:val="00083F9C"/>
    <w:rsid w:val="000D2911"/>
    <w:rsid w:val="002805FC"/>
    <w:rsid w:val="0032774C"/>
    <w:rsid w:val="0036723D"/>
    <w:rsid w:val="003D771F"/>
    <w:rsid w:val="00454708"/>
    <w:rsid w:val="004801AD"/>
    <w:rsid w:val="004D1B08"/>
    <w:rsid w:val="004E5D69"/>
    <w:rsid w:val="00520DB2"/>
    <w:rsid w:val="006A2D17"/>
    <w:rsid w:val="006F3094"/>
    <w:rsid w:val="00817FBB"/>
    <w:rsid w:val="00887A00"/>
    <w:rsid w:val="008E3C0C"/>
    <w:rsid w:val="008F2EF8"/>
    <w:rsid w:val="00A6215E"/>
    <w:rsid w:val="00B15C4C"/>
    <w:rsid w:val="00BA40B6"/>
    <w:rsid w:val="00BD1E5B"/>
    <w:rsid w:val="00C572F3"/>
    <w:rsid w:val="00C953A0"/>
    <w:rsid w:val="00D14104"/>
    <w:rsid w:val="00D42E6F"/>
    <w:rsid w:val="00D55FE5"/>
    <w:rsid w:val="00D822F8"/>
    <w:rsid w:val="00DA6B67"/>
    <w:rsid w:val="00EA67A4"/>
    <w:rsid w:val="00F34AB6"/>
    <w:rsid w:val="00FF1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74C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32774C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C953A0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738</Words>
  <Characters>4212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cp:lastPrinted>2013-04-29T07:29:00Z</cp:lastPrinted>
  <dcterms:created xsi:type="dcterms:W3CDTF">2013-04-23T08:12:00Z</dcterms:created>
  <dcterms:modified xsi:type="dcterms:W3CDTF">2013-04-29T07:30:00Z</dcterms:modified>
</cp:coreProperties>
</file>