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91D" w:rsidRPr="00783277" w:rsidRDefault="009C391D" w:rsidP="00970756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9C391D" w:rsidRPr="00783277" w:rsidRDefault="009C391D" w:rsidP="0097075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224/11.02-04/15-19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9C391D" w:rsidRPr="00783277" w:rsidRDefault="009C391D" w:rsidP="0097075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>
        <w:rPr>
          <w:rFonts w:ascii="Times New Roman" w:hAnsi="Times New Roman" w:cs="Times New Roman"/>
        </w:rPr>
        <w:t xml:space="preserve">Открытый запрос цен в </w:t>
      </w:r>
      <w:r w:rsidRPr="00783277">
        <w:rPr>
          <w:rFonts w:ascii="Times New Roman" w:hAnsi="Times New Roman" w:cs="Times New Roman"/>
        </w:rPr>
        <w:t>электронной форме.</w:t>
      </w:r>
    </w:p>
    <w:p w:rsidR="009C391D" w:rsidRPr="00783277" w:rsidRDefault="009C391D" w:rsidP="00970756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E55181">
        <w:rPr>
          <w:rFonts w:ascii="Times New Roman" w:hAnsi="Times New Roman" w:cs="Times New Roman"/>
        </w:rPr>
        <w:t>счетчиков и фильтра воды</w:t>
      </w:r>
      <w:r w:rsidRPr="00637AFC">
        <w:rPr>
          <w:rFonts w:ascii="Times New Roman" w:hAnsi="Times New Roman" w:cs="Times New Roman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9C391D" w:rsidRPr="00783277" w:rsidRDefault="009C391D" w:rsidP="0097075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C391D" w:rsidRPr="00783277" w:rsidRDefault="009C391D" w:rsidP="00970756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9C391D" w:rsidRPr="00783277" w:rsidRDefault="009C391D" w:rsidP="0097075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9C391D" w:rsidRPr="0029487E" w:rsidRDefault="009C391D" w:rsidP="0097075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8D587D">
        <w:rPr>
          <w:rFonts w:ascii="Times New Roman" w:hAnsi="Times New Roman" w:cs="Times New Roman"/>
          <w:color w:val="000000"/>
        </w:rPr>
        <w:t>Фенина Нина Андреевна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47-5</w:t>
      </w:r>
      <w:bookmarkStart w:id="0" w:name="_GoBack"/>
      <w:bookmarkEnd w:id="0"/>
      <w:r w:rsidRPr="008D587D">
        <w:rPr>
          <w:rFonts w:ascii="Times New Roman" w:hAnsi="Times New Roman" w:cs="Times New Roman"/>
          <w:color w:val="000000"/>
        </w:rPr>
        <w:t>0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8D587D">
        <w:rPr>
          <w:rFonts w:ascii="Times New Roman" w:hAnsi="Times New Roman" w:cs="Times New Roman"/>
          <w:color w:val="000000"/>
          <w:lang w:val="en-US"/>
        </w:rPr>
        <w:t>nfenina</w:t>
      </w:r>
      <w:r w:rsidRPr="008D587D">
        <w:rPr>
          <w:rFonts w:ascii="Times New Roman" w:hAnsi="Times New Roman" w:cs="Times New Roman"/>
          <w:color w:val="000000"/>
        </w:rPr>
        <w:t>@</w:t>
      </w:r>
      <w:r w:rsidRPr="008D587D">
        <w:rPr>
          <w:rFonts w:ascii="Times New Roman" w:hAnsi="Times New Roman" w:cs="Times New Roman"/>
          <w:color w:val="000000"/>
          <w:lang w:val="en-US"/>
        </w:rPr>
        <w:t>ippe</w:t>
      </w:r>
      <w:r w:rsidRPr="008D587D">
        <w:rPr>
          <w:rFonts w:ascii="Times New Roman" w:hAnsi="Times New Roman" w:cs="Times New Roman"/>
          <w:color w:val="000000"/>
        </w:rPr>
        <w:t>.</w:t>
      </w:r>
      <w:r w:rsidRPr="008D587D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9C391D" w:rsidRDefault="009C391D" w:rsidP="0097075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Ивановна, (48439) 9-85-26</w:t>
      </w:r>
      <w:r w:rsidRPr="00783277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9C391D" w:rsidRPr="00135EEB" w:rsidRDefault="009C391D" w:rsidP="0097075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E55181">
        <w:rPr>
          <w:rFonts w:ascii="Times New Roman" w:hAnsi="Times New Roman" w:cs="Times New Roman"/>
        </w:rPr>
        <w:t>счетчиков и фильтра воды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15</w:t>
      </w:r>
      <w:r w:rsidRPr="008D587D">
        <w:rPr>
          <w:rFonts w:ascii="Times New Roman" w:hAnsi="Times New Roman" w:cs="Times New Roman"/>
        </w:rPr>
        <w:t xml:space="preserve"> февраля 2015</w:t>
      </w:r>
      <w:r w:rsidRPr="00994294">
        <w:rPr>
          <w:rFonts w:ascii="Times New Roman" w:hAnsi="Times New Roman" w:cs="Times New Roman"/>
        </w:rPr>
        <w:t xml:space="preserve"> </w:t>
      </w:r>
      <w:r w:rsidRPr="008D587D">
        <w:rPr>
          <w:rFonts w:ascii="Times New Roman" w:hAnsi="Times New Roman" w:cs="Times New Roman"/>
        </w:rPr>
        <w:t xml:space="preserve">года. </w:t>
      </w:r>
      <w:r>
        <w:rPr>
          <w:rFonts w:ascii="Times New Roman" w:hAnsi="Times New Roman" w:cs="Times New Roman"/>
        </w:rPr>
        <w:t>Возможна досрочная поставка</w:t>
      </w:r>
      <w:r w:rsidRPr="00783277">
        <w:rPr>
          <w:rFonts w:ascii="Times New Roman" w:hAnsi="Times New Roman" w:cs="Times New Roman"/>
        </w:rPr>
        <w:t>.</w:t>
      </w:r>
    </w:p>
    <w:p w:rsidR="009C391D" w:rsidRDefault="009C391D" w:rsidP="00970756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9C391D" w:rsidRPr="00783277" w:rsidRDefault="009C391D" w:rsidP="00970756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C391D" w:rsidRPr="00783277" w:rsidRDefault="009C391D" w:rsidP="0097075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>
        <w:rPr>
          <w:rFonts w:ascii="Times New Roman" w:hAnsi="Times New Roman" w:cs="Times New Roman"/>
        </w:rPr>
        <w:t xml:space="preserve"> в </w:t>
      </w:r>
      <w:r w:rsidRPr="00783277">
        <w:rPr>
          <w:rFonts w:ascii="Times New Roman" w:hAnsi="Times New Roman" w:cs="Times New Roman"/>
        </w:rPr>
        <w:t xml:space="preserve">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C391D" w:rsidRPr="00783277" w:rsidRDefault="009C391D" w:rsidP="0097075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391D" w:rsidRPr="00783277" w:rsidRDefault="009C391D" w:rsidP="0097075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C391D" w:rsidRPr="00783277" w:rsidRDefault="009C391D" w:rsidP="00970756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E55181"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 xml:space="preserve"> </w:t>
      </w:r>
      <w:r w:rsidRPr="00E55181">
        <w:rPr>
          <w:rFonts w:ascii="Times New Roman" w:hAnsi="Times New Roman" w:cs="Times New Roman"/>
          <w:color w:val="000000"/>
        </w:rPr>
        <w:t>490,00 (двадцать пять тысяч четыреста девяносто рублей 00</w:t>
      </w:r>
      <w:r>
        <w:rPr>
          <w:rFonts w:ascii="Times New Roman" w:hAnsi="Times New Roman" w:cs="Times New Roman"/>
          <w:color w:val="000000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  <w:color w:val="000000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C391D" w:rsidRPr="00783277" w:rsidRDefault="009C391D" w:rsidP="0097075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E55181"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 xml:space="preserve"> </w:t>
      </w:r>
      <w:r w:rsidRPr="00E55181">
        <w:rPr>
          <w:rFonts w:ascii="Times New Roman" w:hAnsi="Times New Roman" w:cs="Times New Roman"/>
          <w:color w:val="000000"/>
        </w:rPr>
        <w:t>601,69 (двадцать одна тысяча шестьсот один</w:t>
      </w:r>
      <w:r>
        <w:rPr>
          <w:rFonts w:ascii="Times New Roman" w:hAnsi="Times New Roman" w:cs="Times New Roman"/>
          <w:color w:val="000000"/>
        </w:rPr>
        <w:t xml:space="preserve"> </w:t>
      </w:r>
      <w:r w:rsidRPr="00E55181">
        <w:rPr>
          <w:rFonts w:ascii="Times New Roman" w:hAnsi="Times New Roman" w:cs="Times New Roman"/>
          <w:color w:val="000000"/>
        </w:rPr>
        <w:t>рубль 69</w:t>
      </w:r>
      <w:r w:rsidRPr="005D3697">
        <w:rPr>
          <w:rFonts w:ascii="Times New Roman" w:hAnsi="Times New Roman" w:cs="Times New Roman"/>
          <w:lang w:eastAsia="ru-RU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коп</w:t>
      </w:r>
      <w:r w:rsidRPr="0078327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C391D" w:rsidRPr="00783277" w:rsidRDefault="009C391D" w:rsidP="0097075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C391D" w:rsidRDefault="009C391D" w:rsidP="003E0117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3E0117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9C391D" w:rsidRPr="003E0117" w:rsidRDefault="009C391D" w:rsidP="003E0117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9C391D" w:rsidRPr="00783277" w:rsidRDefault="009C391D" w:rsidP="0097075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3E0117"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C391D" w:rsidRPr="00783277" w:rsidRDefault="009C391D" w:rsidP="00970756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3E0117"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</w:t>
      </w:r>
      <w:r w:rsidRPr="008C33AF">
        <w:rPr>
          <w:rFonts w:ascii="Times New Roman" w:hAnsi="Times New Roman" w:cs="Times New Roman"/>
          <w:spacing w:val="-6"/>
          <w:highlight w:val="yellow"/>
        </w:rPr>
        <w:t>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B72B0B"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3E0117"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970756">
        <w:rPr>
          <w:rFonts w:ascii="Times New Roman" w:hAnsi="Times New Roman" w:cs="Times New Roman"/>
          <w:spacing w:val="-6"/>
          <w:highlight w:val="yellow"/>
        </w:rPr>
        <w:t>23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3E0117"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970756">
        <w:rPr>
          <w:rFonts w:ascii="Times New Roman" w:hAnsi="Times New Roman" w:cs="Times New Roman"/>
          <w:spacing w:val="-6"/>
          <w:highlight w:val="yellow"/>
        </w:rPr>
        <w:t>23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3E0117"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 w:rsidRPr="00FB1E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3E0117"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3E0117"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3E0117"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C391D" w:rsidRPr="00783277" w:rsidRDefault="009C391D" w:rsidP="0097075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 w:rsidRPr="003E0117"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C391D" w:rsidRPr="00783277" w:rsidRDefault="009C391D" w:rsidP="00970756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9C391D" w:rsidRDefault="009C391D">
      <w:pPr>
        <w:rPr>
          <w:rFonts w:cs="Times New Roman"/>
        </w:rPr>
      </w:pPr>
    </w:p>
    <w:sectPr w:rsidR="009C391D" w:rsidSect="004D4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0C5B"/>
    <w:rsid w:val="00004AA6"/>
    <w:rsid w:val="000E1028"/>
    <w:rsid w:val="00135EEB"/>
    <w:rsid w:val="001F4D81"/>
    <w:rsid w:val="0029487E"/>
    <w:rsid w:val="003A4C1F"/>
    <w:rsid w:val="003E0117"/>
    <w:rsid w:val="004D4DEE"/>
    <w:rsid w:val="005D3697"/>
    <w:rsid w:val="00637AFC"/>
    <w:rsid w:val="006B0C5B"/>
    <w:rsid w:val="007757DE"/>
    <w:rsid w:val="00783277"/>
    <w:rsid w:val="0088752E"/>
    <w:rsid w:val="008C33AF"/>
    <w:rsid w:val="008D587D"/>
    <w:rsid w:val="008E3C0C"/>
    <w:rsid w:val="0094149A"/>
    <w:rsid w:val="00970756"/>
    <w:rsid w:val="00994294"/>
    <w:rsid w:val="009C391D"/>
    <w:rsid w:val="009E1518"/>
    <w:rsid w:val="00A24FEF"/>
    <w:rsid w:val="00AF2D02"/>
    <w:rsid w:val="00B72B0B"/>
    <w:rsid w:val="00C572F3"/>
    <w:rsid w:val="00C753F6"/>
    <w:rsid w:val="00D42E6F"/>
    <w:rsid w:val="00E55181"/>
    <w:rsid w:val="00F26FEC"/>
    <w:rsid w:val="00FB1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75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801</Words>
  <Characters>4572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2014-12-30T05:58:00Z</dcterms:created>
  <dcterms:modified xsi:type="dcterms:W3CDTF">2015-01-14T08:13:00Z</dcterms:modified>
</cp:coreProperties>
</file>