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C2" w:rsidRDefault="000836C2" w:rsidP="00BF59EA">
      <w:pPr>
        <w:jc w:val="center"/>
        <w:outlineLvl w:val="0"/>
        <w:rPr>
          <w:rFonts w:ascii="Times New Roman" w:hAnsi="Times New Roman" w:cs="Times New Roman"/>
        </w:rPr>
      </w:pPr>
      <w:r w:rsidRPr="00C76AB3">
        <w:rPr>
          <w:rFonts w:ascii="Times New Roman" w:hAnsi="Times New Roman" w:cs="Times New Roman"/>
        </w:rPr>
        <w:t>ИЗВЕЩЕНИЕ О ПРОДЛЕНИИ СРОКА ПОДАЧИ ЗАЯВОК</w:t>
      </w:r>
    </w:p>
    <w:p w:rsidR="000836C2" w:rsidRPr="00A6215E" w:rsidRDefault="000836C2" w:rsidP="00BF59E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224/67-03/13-303/2 ОЗЦЭ</w:t>
      </w:r>
      <w:r>
        <w:rPr>
          <w:rFonts w:ascii="Times New Roman" w:hAnsi="Times New Roman" w:cs="Times New Roman"/>
        </w:rPr>
        <w:br/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836C2" w:rsidRPr="00A6215E" w:rsidRDefault="000836C2" w:rsidP="00BF59E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836C2" w:rsidRDefault="000836C2" w:rsidP="00BF59E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836C2" w:rsidRPr="006F3094" w:rsidRDefault="000836C2" w:rsidP="00BF59E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Овчинникова Инга Николаевна,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48-16,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732C85">
        <w:rPr>
          <w:rFonts w:ascii="Times New Roman" w:hAnsi="Times New Roman" w:cs="Times New Roman"/>
          <w:lang w:val="en-US"/>
        </w:rPr>
        <w:t>imartinova</w:t>
      </w:r>
      <w:r w:rsidRPr="00BB4730">
        <w:rPr>
          <w:rFonts w:ascii="Times New Roman" w:hAnsi="Times New Roman" w:cs="Times New Roman"/>
        </w:rPr>
        <w:t>@</w:t>
      </w:r>
      <w:r w:rsidRPr="00732C85">
        <w:rPr>
          <w:rFonts w:ascii="Times New Roman" w:hAnsi="Times New Roman" w:cs="Times New Roman"/>
          <w:lang w:val="en-US"/>
        </w:rPr>
        <w:t>ippe</w:t>
      </w:r>
      <w:r w:rsidRPr="00BB4730">
        <w:rPr>
          <w:rFonts w:ascii="Times New Roman" w:hAnsi="Times New Roman" w:cs="Times New Roman"/>
        </w:rPr>
        <w:t>.</w:t>
      </w:r>
      <w:r w:rsidRPr="00732C85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0836C2" w:rsidRPr="00807470" w:rsidRDefault="000836C2" w:rsidP="00BF59E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0836C2" w:rsidRPr="00A6215E" w:rsidRDefault="000836C2" w:rsidP="00F24626">
      <w:pPr>
        <w:numPr>
          <w:ilvl w:val="0"/>
          <w:numId w:val="1"/>
        </w:numPr>
        <w:tabs>
          <w:tab w:val="clear" w:pos="1260"/>
          <w:tab w:val="left" w:pos="1080"/>
        </w:tabs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94E82">
        <w:rPr>
          <w:rFonts w:ascii="Times New Roman" w:hAnsi="Times New Roman" w:cs="Times New Roman"/>
        </w:rPr>
        <w:t>пескосоляной смеси</w:t>
      </w:r>
      <w:r w:rsidRPr="007039E4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0836C2" w:rsidRPr="00A6215E" w:rsidRDefault="000836C2" w:rsidP="00BF59E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0836C2" w:rsidRPr="00064702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0836C2" w:rsidRPr="00064702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836C2" w:rsidRPr="00A6215E" w:rsidRDefault="000836C2" w:rsidP="00BF59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36C2" w:rsidRPr="00A6215E" w:rsidRDefault="000836C2" w:rsidP="00BF59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36C2" w:rsidRPr="00A6215E" w:rsidRDefault="000836C2" w:rsidP="00BF59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36C2" w:rsidRPr="00650715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r w:rsidRPr="00974593">
        <w:rPr>
          <w:rFonts w:ascii="Times New Roman" w:hAnsi="Times New Roman" w:cs="Times New Roman"/>
        </w:rPr>
        <w:t>642 032,</w:t>
      </w:r>
      <w:r>
        <w:rPr>
          <w:rFonts w:ascii="Times New Roman" w:hAnsi="Times New Roman" w:cs="Times New Roman"/>
        </w:rPr>
        <w:t xml:space="preserve"> </w:t>
      </w:r>
      <w:r w:rsidRPr="00974593">
        <w:rPr>
          <w:rFonts w:ascii="Times New Roman" w:hAnsi="Times New Roman" w:cs="Times New Roman"/>
        </w:rPr>
        <w:t>00 (один мил</w:t>
      </w:r>
      <w:r>
        <w:rPr>
          <w:rFonts w:ascii="Times New Roman" w:hAnsi="Times New Roman" w:cs="Times New Roman"/>
        </w:rPr>
        <w:t xml:space="preserve">лион шестьсот сорок две тысячи </w:t>
      </w:r>
      <w:r w:rsidRPr="00974593">
        <w:rPr>
          <w:rFonts w:ascii="Times New Roman" w:hAnsi="Times New Roman" w:cs="Times New Roman"/>
        </w:rPr>
        <w:t xml:space="preserve">тридцать два </w:t>
      </w:r>
      <w:r>
        <w:rPr>
          <w:rFonts w:ascii="Times New Roman" w:hAnsi="Times New Roman" w:cs="Times New Roman"/>
          <w:color w:val="000000"/>
        </w:rPr>
        <w:t>рубля 00 копеек</w:t>
      </w:r>
      <w:r w:rsidRPr="003E77F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836C2" w:rsidRPr="00650715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836C2" w:rsidRPr="00A6215E" w:rsidRDefault="000836C2" w:rsidP="00BF59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836C2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0836C2" w:rsidRPr="007B5AF7" w:rsidRDefault="000836C2" w:rsidP="007B5A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5AF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B5AF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B5AF7">
        <w:rPr>
          <w:rFonts w:ascii="Times New Roman" w:hAnsi="Times New Roman" w:cs="Times New Roman"/>
          <w:b/>
          <w:bCs/>
        </w:rPr>
        <w:t>:</w:t>
      </w:r>
    </w:p>
    <w:p w:rsidR="000836C2" w:rsidRPr="00A6215E" w:rsidRDefault="000836C2" w:rsidP="007B5AF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B5AF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B5AF7">
        <w:rPr>
          <w:rFonts w:ascii="Times New Roman" w:hAnsi="Times New Roman" w:cs="Times New Roman"/>
          <w:color w:val="0000FF"/>
        </w:rPr>
        <w:t xml:space="preserve"> </w:t>
      </w:r>
      <w:r w:rsidRPr="007B5AF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B5AF7">
        <w:rPr>
          <w:rFonts w:ascii="Times New Roman" w:hAnsi="Times New Roman" w:cs="Times New Roman"/>
          <w:spacing w:val="-6"/>
        </w:rPr>
        <w:t>на участие в запросе цен</w:t>
      </w:r>
      <w:r w:rsidRPr="007B5AF7">
        <w:rPr>
          <w:rFonts w:ascii="Times New Roman" w:hAnsi="Times New Roman" w:cs="Times New Roman"/>
        </w:rPr>
        <w:t xml:space="preserve"> продлевается на 4 рабочих дня.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836C2" w:rsidRPr="00A6215E" w:rsidRDefault="000836C2" w:rsidP="00BF59E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04» октября</w:t>
      </w:r>
      <w:bookmarkStart w:id="0" w:name="_GoBack"/>
      <w:bookmarkEnd w:id="0"/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36C2" w:rsidRPr="00D55FE5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836C2" w:rsidRPr="00A6215E" w:rsidRDefault="000836C2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36C2" w:rsidRDefault="000836C2"/>
    <w:sectPr w:rsidR="000836C2" w:rsidSect="00F27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145"/>
    <w:rsid w:val="00064702"/>
    <w:rsid w:val="000648DD"/>
    <w:rsid w:val="000836C2"/>
    <w:rsid w:val="0036723D"/>
    <w:rsid w:val="00394E82"/>
    <w:rsid w:val="003D771F"/>
    <w:rsid w:val="003E77FC"/>
    <w:rsid w:val="00454708"/>
    <w:rsid w:val="004E5D69"/>
    <w:rsid w:val="00520DB2"/>
    <w:rsid w:val="005F63AD"/>
    <w:rsid w:val="00605C77"/>
    <w:rsid w:val="00650715"/>
    <w:rsid w:val="006B4A1D"/>
    <w:rsid w:val="006F3094"/>
    <w:rsid w:val="007039E4"/>
    <w:rsid w:val="00732C85"/>
    <w:rsid w:val="007B5AF7"/>
    <w:rsid w:val="00801685"/>
    <w:rsid w:val="00807470"/>
    <w:rsid w:val="00887A00"/>
    <w:rsid w:val="008B1BFB"/>
    <w:rsid w:val="008E3C0C"/>
    <w:rsid w:val="00974593"/>
    <w:rsid w:val="009B7158"/>
    <w:rsid w:val="00A6215E"/>
    <w:rsid w:val="00B15C4C"/>
    <w:rsid w:val="00BA40B6"/>
    <w:rsid w:val="00BB4730"/>
    <w:rsid w:val="00BF59EA"/>
    <w:rsid w:val="00C572F3"/>
    <w:rsid w:val="00C76AB3"/>
    <w:rsid w:val="00D14104"/>
    <w:rsid w:val="00D42E6F"/>
    <w:rsid w:val="00D55FE5"/>
    <w:rsid w:val="00D56145"/>
    <w:rsid w:val="00D822F8"/>
    <w:rsid w:val="00DA6B67"/>
    <w:rsid w:val="00F24626"/>
    <w:rsid w:val="00F27744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E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C76AB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735</Words>
  <Characters>4194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2013-09-23T07:36:00Z</cp:lastPrinted>
  <dcterms:created xsi:type="dcterms:W3CDTF">2013-09-04T11:51:00Z</dcterms:created>
  <dcterms:modified xsi:type="dcterms:W3CDTF">2013-09-23T07:37:00Z</dcterms:modified>
</cp:coreProperties>
</file>