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05F" w:rsidRPr="00783277" w:rsidRDefault="00D6505F" w:rsidP="00811058">
      <w:pPr>
        <w:jc w:val="center"/>
        <w:outlineLvl w:val="0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D6505F" w:rsidRPr="00783277" w:rsidRDefault="00D6505F" w:rsidP="00811058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224/11.02-04/14-452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D6505F" w:rsidRPr="00783277" w:rsidRDefault="00D6505F" w:rsidP="008110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>Открытый запрос цен в электронной форме.</w:t>
      </w:r>
    </w:p>
    <w:p w:rsidR="00D6505F" w:rsidRPr="00783277" w:rsidRDefault="00D6505F" w:rsidP="00811058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>
        <w:rPr>
          <w:rFonts w:ascii="Times New Roman" w:hAnsi="Times New Roman" w:cs="Times New Roman"/>
          <w:spacing w:val="-6"/>
        </w:rPr>
        <w:t>право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88752E">
        <w:rPr>
          <w:rFonts w:ascii="Times New Roman" w:hAnsi="Times New Roman" w:cs="Times New Roman"/>
        </w:rPr>
        <w:t xml:space="preserve">на поставку </w:t>
      </w:r>
      <w:r w:rsidRPr="006A271F">
        <w:rPr>
          <w:rFonts w:ascii="Times New Roman" w:hAnsi="Times New Roman" w:cs="Times New Roman"/>
          <w:color w:val="000000"/>
        </w:rPr>
        <w:t>салфеток и туалетной бумаги</w:t>
      </w:r>
      <w:r w:rsidRPr="0088752E">
        <w:rPr>
          <w:b/>
          <w:bCs/>
        </w:rPr>
        <w:t xml:space="preserve"> </w:t>
      </w:r>
      <w:r w:rsidRPr="009E1518">
        <w:rPr>
          <w:rFonts w:ascii="Times New Roman" w:hAnsi="Times New Roman" w:cs="Times New Roman"/>
          <w:color w:val="000000"/>
        </w:rPr>
        <w:t>для нужд ФГУП «ГНЦ</w:t>
      </w:r>
      <w:r w:rsidRPr="00783277">
        <w:rPr>
          <w:rFonts w:ascii="Times New Roman" w:hAnsi="Times New Roman" w:cs="Times New Roman"/>
          <w:color w:val="000000"/>
        </w:rPr>
        <w:t xml:space="preserve"> РФ-ФЭИ».</w:t>
      </w:r>
    </w:p>
    <w:p w:rsidR="00D6505F" w:rsidRPr="00783277" w:rsidRDefault="00D6505F" w:rsidP="008110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D6505F" w:rsidRPr="00783277" w:rsidRDefault="00D6505F" w:rsidP="00811058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D6505F" w:rsidRPr="00783277" w:rsidRDefault="00D6505F" w:rsidP="00811058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D6505F" w:rsidRPr="00C753F6" w:rsidRDefault="00D6505F" w:rsidP="00811058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 w:rsidRPr="007F7E4D">
        <w:rPr>
          <w:rFonts w:ascii="Times New Roman" w:hAnsi="Times New Roman" w:cs="Times New Roman"/>
          <w:color w:val="000000"/>
        </w:rPr>
        <w:t>Некрасова Людмила Анатольевна</w:t>
      </w:r>
      <w:r w:rsidRPr="00C753F6">
        <w:rPr>
          <w:rFonts w:ascii="Times New Roman" w:hAnsi="Times New Roman" w:cs="Times New Roman"/>
          <w:color w:val="000000"/>
        </w:rPr>
        <w:t>, (48439) 9-</w:t>
      </w:r>
      <w:r>
        <w:rPr>
          <w:rFonts w:ascii="Times New Roman" w:hAnsi="Times New Roman" w:cs="Times New Roman"/>
          <w:color w:val="000000"/>
        </w:rPr>
        <w:t>48-96</w:t>
      </w:r>
      <w:r w:rsidRPr="00C753F6">
        <w:rPr>
          <w:rFonts w:ascii="Times New Roman" w:hAnsi="Times New Roman" w:cs="Times New Roman"/>
          <w:color w:val="000000"/>
        </w:rPr>
        <w:t xml:space="preserve">, факс (48439) 9-49-30, </w:t>
      </w:r>
      <w:r w:rsidRPr="00247A47">
        <w:rPr>
          <w:rFonts w:ascii="Times New Roman" w:hAnsi="Times New Roman" w:cs="Times New Roman"/>
          <w:color w:val="000000"/>
          <w:lang w:val="en-US"/>
        </w:rPr>
        <w:t>nignatova</w:t>
      </w:r>
      <w:r w:rsidRPr="00247A47">
        <w:rPr>
          <w:rFonts w:ascii="Times New Roman" w:hAnsi="Times New Roman" w:cs="Times New Roman"/>
          <w:color w:val="000000"/>
        </w:rPr>
        <w:t>@</w:t>
      </w:r>
      <w:r w:rsidRPr="00247A47">
        <w:rPr>
          <w:rFonts w:ascii="Times New Roman" w:hAnsi="Times New Roman" w:cs="Times New Roman"/>
          <w:color w:val="000000"/>
          <w:lang w:val="en-US"/>
        </w:rPr>
        <w:t>ippe</w:t>
      </w:r>
      <w:r w:rsidRPr="00247A47">
        <w:rPr>
          <w:rFonts w:ascii="Times New Roman" w:hAnsi="Times New Roman" w:cs="Times New Roman"/>
          <w:color w:val="000000"/>
        </w:rPr>
        <w:t>.</w:t>
      </w:r>
      <w:r w:rsidRPr="00247A47">
        <w:rPr>
          <w:rFonts w:ascii="Times New Roman" w:hAnsi="Times New Roman" w:cs="Times New Roman"/>
          <w:color w:val="000000"/>
          <w:lang w:val="en-US"/>
        </w:rPr>
        <w:t>ru</w:t>
      </w:r>
    </w:p>
    <w:p w:rsidR="00D6505F" w:rsidRDefault="00D6505F" w:rsidP="00811058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Матюкова Светлана Ивановна, (48439) 9-44-69, факс (48439) 9-47-40, </w:t>
      </w:r>
      <w:r w:rsidRPr="00783277">
        <w:rPr>
          <w:rFonts w:ascii="Times New Roman" w:hAnsi="Times New Roman" w:cs="Times New Roman"/>
          <w:lang w:val="en-US"/>
        </w:rPr>
        <w:t>asolovev</w:t>
      </w:r>
      <w:r w:rsidRPr="00783277">
        <w:rPr>
          <w:rFonts w:ascii="Times New Roman" w:hAnsi="Times New Roman" w:cs="Times New Roman"/>
        </w:rPr>
        <w:t>@ippe.</w:t>
      </w:r>
      <w:r w:rsidRPr="00783277">
        <w:rPr>
          <w:rFonts w:ascii="Times New Roman" w:hAnsi="Times New Roman" w:cs="Times New Roman"/>
          <w:lang w:val="en-US"/>
        </w:rPr>
        <w:t>ru</w:t>
      </w:r>
      <w:r w:rsidRPr="00783277">
        <w:rPr>
          <w:rFonts w:ascii="Times New Roman" w:hAnsi="Times New Roman" w:cs="Times New Roman"/>
        </w:rPr>
        <w:t>.</w:t>
      </w:r>
    </w:p>
    <w:p w:rsidR="00D6505F" w:rsidRPr="00135EEB" w:rsidRDefault="00D6505F" w:rsidP="00811058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4.</w:t>
      </w:r>
      <w:r w:rsidRPr="00004AA6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Предмет договора:</w:t>
      </w:r>
      <w:r w:rsidRPr="00783277">
        <w:rPr>
          <w:rFonts w:ascii="Times New Roman" w:hAnsi="Times New Roman" w:cs="Times New Roman"/>
          <w:color w:val="000000"/>
        </w:rPr>
        <w:t xml:space="preserve"> </w:t>
      </w:r>
      <w:r w:rsidRPr="00135EEB">
        <w:rPr>
          <w:rFonts w:ascii="Times New Roman" w:hAnsi="Times New Roman" w:cs="Times New Roman"/>
        </w:rPr>
        <w:t xml:space="preserve">поставка </w:t>
      </w:r>
      <w:r w:rsidRPr="006A271F">
        <w:rPr>
          <w:rFonts w:ascii="Times New Roman" w:hAnsi="Times New Roman" w:cs="Times New Roman"/>
          <w:color w:val="000000"/>
        </w:rPr>
        <w:t>салфеток и туалетной бумаги</w:t>
      </w:r>
      <w:r w:rsidRPr="00135EEB">
        <w:rPr>
          <w:rFonts w:ascii="Times New Roman" w:hAnsi="Times New Roman" w:cs="Times New Roman"/>
          <w:color w:val="000000"/>
        </w:rPr>
        <w:t>.</w:t>
      </w:r>
    </w:p>
    <w:p w:rsidR="00D6505F" w:rsidRPr="00783277" w:rsidRDefault="00D6505F" w:rsidP="00811058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783277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D6505F" w:rsidRPr="00783277" w:rsidRDefault="00D6505F" w:rsidP="00811058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Срок поставки товара/работ/услуг: </w:t>
      </w:r>
      <w:r w:rsidRPr="006A271F">
        <w:rPr>
          <w:rFonts w:ascii="Times New Roman" w:hAnsi="Times New Roman" w:cs="Times New Roman"/>
        </w:rPr>
        <w:t>До 30</w:t>
      </w:r>
      <w:r>
        <w:rPr>
          <w:rFonts w:ascii="Times New Roman" w:hAnsi="Times New Roman" w:cs="Times New Roman"/>
        </w:rPr>
        <w:t xml:space="preserve"> декабря </w:t>
      </w:r>
      <w:r w:rsidRPr="00783277">
        <w:rPr>
          <w:rFonts w:ascii="Times New Roman" w:hAnsi="Times New Roman" w:cs="Times New Roman"/>
        </w:rPr>
        <w:t>2014 года. Возможна досрочная поставка.</w:t>
      </w:r>
    </w:p>
    <w:p w:rsidR="00D6505F" w:rsidRDefault="00D6505F" w:rsidP="00811058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5.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</w:rPr>
        <w:t>249033, г. Обнинск, пл. Бондаренко, д. 1.</w:t>
      </w:r>
    </w:p>
    <w:p w:rsidR="00D6505F" w:rsidRPr="00783277" w:rsidRDefault="00D6505F" w:rsidP="00811058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6.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D6505F" w:rsidRPr="00783277" w:rsidRDefault="00D6505F" w:rsidP="00811058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 w:rsidRPr="00783277">
        <w:rPr>
          <w:rFonts w:ascii="Times New Roman" w:hAnsi="Times New Roman" w:cs="Times New Roman"/>
        </w:rPr>
        <w:t xml:space="preserve"> в 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6505F" w:rsidRPr="00783277" w:rsidRDefault="00D6505F" w:rsidP="00811058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6505F" w:rsidRPr="00783277" w:rsidRDefault="00D6505F" w:rsidP="00811058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6505F" w:rsidRPr="00783277" w:rsidRDefault="00D6505F" w:rsidP="00811058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7.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Начальная (максимальная) цена договора:</w:t>
      </w:r>
      <w:r w:rsidRPr="00A24FEF">
        <w:rPr>
          <w:rFonts w:ascii="Times New Roman" w:hAnsi="Times New Roman" w:cs="Times New Roman"/>
        </w:rPr>
        <w:t xml:space="preserve"> </w:t>
      </w:r>
      <w:r w:rsidRPr="005B1413">
        <w:rPr>
          <w:rFonts w:ascii="Times New Roman" w:hAnsi="Times New Roman" w:cs="Times New Roman"/>
          <w:color w:val="000000"/>
        </w:rPr>
        <w:t>28 258,20 (двадцать восемь тысяч двести пятьдесят восемь руб</w:t>
      </w:r>
      <w:r>
        <w:rPr>
          <w:rFonts w:ascii="Times New Roman" w:hAnsi="Times New Roman" w:cs="Times New Roman"/>
          <w:color w:val="000000"/>
        </w:rPr>
        <w:t>лей</w:t>
      </w:r>
      <w:r w:rsidRPr="005B1413">
        <w:rPr>
          <w:rFonts w:ascii="Times New Roman" w:hAnsi="Times New Roman" w:cs="Times New Roman"/>
          <w:color w:val="000000"/>
        </w:rPr>
        <w:t xml:space="preserve"> 20</w:t>
      </w:r>
      <w:r w:rsidRPr="00297DB9">
        <w:rPr>
          <w:rFonts w:ascii="Times New Roman" w:hAnsi="Times New Roman" w:cs="Times New Roman"/>
          <w:color w:val="000000"/>
        </w:rPr>
        <w:t xml:space="preserve"> коп</w:t>
      </w:r>
      <w:r>
        <w:rPr>
          <w:rFonts w:ascii="Times New Roman" w:hAnsi="Times New Roman" w:cs="Times New Roman"/>
          <w:color w:val="000000"/>
        </w:rPr>
        <w:t>еек</w:t>
      </w:r>
      <w:r w:rsidRPr="00783277">
        <w:rPr>
          <w:rFonts w:ascii="Times New Roman" w:hAnsi="Times New Roman" w:cs="Times New Roman"/>
          <w:color w:val="000000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D6505F" w:rsidRPr="00783277" w:rsidRDefault="00D6505F" w:rsidP="00811058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5B1413">
        <w:rPr>
          <w:rFonts w:ascii="Times New Roman" w:hAnsi="Times New Roman" w:cs="Times New Roman"/>
          <w:color w:val="000000"/>
        </w:rPr>
        <w:t>23 947,63 (двадцать три тысячи девятьсот сорок семь руб</w:t>
      </w:r>
      <w:r>
        <w:rPr>
          <w:rFonts w:ascii="Times New Roman" w:hAnsi="Times New Roman" w:cs="Times New Roman"/>
          <w:color w:val="000000"/>
        </w:rPr>
        <w:t>лей</w:t>
      </w:r>
      <w:r w:rsidRPr="005B1413">
        <w:rPr>
          <w:rFonts w:ascii="Times New Roman" w:hAnsi="Times New Roman" w:cs="Times New Roman"/>
          <w:color w:val="000000"/>
        </w:rPr>
        <w:t xml:space="preserve"> 63</w:t>
      </w:r>
      <w:r w:rsidRPr="00297DB9">
        <w:rPr>
          <w:rFonts w:ascii="Times New Roman" w:hAnsi="Times New Roman" w:cs="Times New Roman"/>
          <w:color w:val="000000"/>
        </w:rPr>
        <w:t xml:space="preserve"> коп</w:t>
      </w:r>
      <w:r>
        <w:rPr>
          <w:rFonts w:ascii="Times New Roman" w:hAnsi="Times New Roman" w:cs="Times New Roman"/>
          <w:color w:val="000000"/>
        </w:rPr>
        <w:t>ейки</w:t>
      </w:r>
      <w:r w:rsidRPr="00783277">
        <w:rPr>
          <w:rFonts w:ascii="Times New Roman" w:hAnsi="Times New Roman" w:cs="Times New Roman"/>
        </w:rPr>
        <w:t>) рублей</w:t>
      </w:r>
      <w:r w:rsidRPr="00783277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D6505F" w:rsidRPr="00783277" w:rsidRDefault="00D6505F" w:rsidP="00811058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004AA6">
        <w:rPr>
          <w:rFonts w:ascii="Times New Roman" w:hAnsi="Times New Roman" w:cs="Times New Roman"/>
          <w:spacing w:val="-6"/>
        </w:rPr>
        <w:t>8.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D6505F" w:rsidRPr="00783277" w:rsidRDefault="00D6505F" w:rsidP="00811058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D6505F" w:rsidRDefault="00D6505F" w:rsidP="00864E50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864E50">
        <w:rPr>
          <w:rFonts w:ascii="Times New Roman" w:hAnsi="Times New Roman" w:cs="Times New Roman"/>
        </w:rPr>
        <w:t>9.</w:t>
      </w:r>
      <w:r w:rsidRPr="00AF2D02">
        <w:rPr>
          <w:rFonts w:ascii="Times New Roman" w:hAnsi="Times New Roman" w:cs="Times New Roman"/>
          <w:b/>
          <w:bCs/>
        </w:rPr>
        <w:t xml:space="preserve">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D6505F" w:rsidRDefault="00D6505F" w:rsidP="00864E50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D6505F" w:rsidRPr="00783277" w:rsidRDefault="00D6505F" w:rsidP="00811058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spacing w:val="-6"/>
        </w:rPr>
        <w:t>10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D6505F" w:rsidRPr="00783277" w:rsidRDefault="00D6505F" w:rsidP="00811058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04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декабря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  <w:r w:rsidRPr="00783277">
        <w:rPr>
          <w:rFonts w:ascii="Times New Roman" w:hAnsi="Times New Roman" w:cs="Times New Roman"/>
          <w:spacing w:val="-6"/>
        </w:rPr>
        <w:t xml:space="preserve"> </w:t>
      </w:r>
    </w:p>
    <w:p w:rsidR="00D6505F" w:rsidRPr="00783277" w:rsidRDefault="00D6505F" w:rsidP="00811058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1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Место и дата проведения отборочной стадии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«09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декабря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</w:p>
    <w:p w:rsidR="00D6505F" w:rsidRPr="00783277" w:rsidRDefault="00D6505F" w:rsidP="00811058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2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Место и дата подведения итогов запроса цен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«09</w:t>
      </w:r>
      <w:r w:rsidRPr="00783277">
        <w:rPr>
          <w:rFonts w:ascii="Times New Roman" w:hAnsi="Times New Roman" w:cs="Times New Roman"/>
          <w:spacing w:val="-6"/>
          <w:highlight w:val="yellow"/>
        </w:rPr>
        <w:t>»</w:t>
      </w:r>
      <w:r>
        <w:rPr>
          <w:rFonts w:ascii="Times New Roman" w:hAnsi="Times New Roman" w:cs="Times New Roman"/>
          <w:spacing w:val="-6"/>
          <w:highlight w:val="yellow"/>
        </w:rPr>
        <w:t xml:space="preserve"> декабря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</w:p>
    <w:p w:rsidR="00D6505F" w:rsidRPr="00783277" w:rsidRDefault="00D6505F" w:rsidP="00811058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3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</w:t>
      </w:r>
      <w:r w:rsidRPr="008C33A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</w:t>
      </w:r>
      <w:r w:rsidRPr="00783277">
        <w:rPr>
          <w:rFonts w:ascii="Times New Roman" w:hAnsi="Times New Roman" w:cs="Times New Roman"/>
        </w:rPr>
        <w:t xml:space="preserve"> дней.</w:t>
      </w:r>
    </w:p>
    <w:p w:rsidR="00D6505F" w:rsidRPr="00783277" w:rsidRDefault="00D6505F" w:rsidP="00811058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4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D6505F" w:rsidRPr="00783277" w:rsidRDefault="00D6505F" w:rsidP="00811058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5</w:t>
      </w:r>
      <w:r w:rsidRPr="00004AA6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D6505F" w:rsidRPr="00783277" w:rsidRDefault="00D6505F" w:rsidP="00811058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6</w:t>
      </w:r>
      <w:r w:rsidRPr="00004AA6">
        <w:rPr>
          <w:rFonts w:ascii="Times New Roman" w:hAnsi="Times New Roman" w:cs="Times New Roman"/>
        </w:rPr>
        <w:t>.</w:t>
      </w:r>
      <w:r w:rsidRPr="00004AA6">
        <w:rPr>
          <w:rFonts w:ascii="Times New Roman" w:hAnsi="Times New Roman" w:cs="Times New Roman"/>
        </w:rPr>
        <w:tab/>
      </w:r>
      <w:r w:rsidRPr="00783277">
        <w:rPr>
          <w:rFonts w:ascii="Times New Roman" w:hAnsi="Times New Roman" w:cs="Times New Roman"/>
        </w:rPr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D6505F" w:rsidRPr="00783277" w:rsidRDefault="00D6505F" w:rsidP="00811058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6505F" w:rsidRPr="00783277" w:rsidRDefault="00D6505F" w:rsidP="00811058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6505F" w:rsidRPr="00783277" w:rsidRDefault="00D6505F" w:rsidP="00811058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6505F" w:rsidRPr="00783277" w:rsidRDefault="00D6505F" w:rsidP="00811058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004AA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7</w:t>
      </w:r>
      <w:r w:rsidRPr="00004AA6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6505F" w:rsidRDefault="00D6505F">
      <w:pPr>
        <w:rPr>
          <w:rFonts w:cs="Times New Roman"/>
        </w:rPr>
      </w:pPr>
    </w:p>
    <w:sectPr w:rsidR="00D6505F" w:rsidSect="00C509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5EC7"/>
    <w:rsid w:val="00004AA6"/>
    <w:rsid w:val="000E1028"/>
    <w:rsid w:val="00135EEB"/>
    <w:rsid w:val="001F4D81"/>
    <w:rsid w:val="00247A47"/>
    <w:rsid w:val="00297DB9"/>
    <w:rsid w:val="005B1413"/>
    <w:rsid w:val="006A271F"/>
    <w:rsid w:val="007757DE"/>
    <w:rsid w:val="00783277"/>
    <w:rsid w:val="007F7E4D"/>
    <w:rsid w:val="00811058"/>
    <w:rsid w:val="00864E50"/>
    <w:rsid w:val="0088752E"/>
    <w:rsid w:val="008C33AF"/>
    <w:rsid w:val="008E3C0C"/>
    <w:rsid w:val="009E1518"/>
    <w:rsid w:val="00A15EC7"/>
    <w:rsid w:val="00A24FEF"/>
    <w:rsid w:val="00AF2D02"/>
    <w:rsid w:val="00C50938"/>
    <w:rsid w:val="00C572F3"/>
    <w:rsid w:val="00C753F6"/>
    <w:rsid w:val="00CC0EAB"/>
    <w:rsid w:val="00D42E6F"/>
    <w:rsid w:val="00D6505F"/>
    <w:rsid w:val="00ED1ADF"/>
    <w:rsid w:val="00F26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1058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CC0E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70B"/>
    <w:rPr>
      <w:rFonts w:eastAsia="Times New Roman" w:cs="Arial"/>
      <w:sz w:val="0"/>
      <w:szCs w:val="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807</Words>
  <Characters>4601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4</cp:revision>
  <cp:lastPrinted>2014-11-27T07:47:00Z</cp:lastPrinted>
  <dcterms:created xsi:type="dcterms:W3CDTF">2014-11-21T10:37:00Z</dcterms:created>
  <dcterms:modified xsi:type="dcterms:W3CDTF">2014-11-27T07:48:00Z</dcterms:modified>
</cp:coreProperties>
</file>