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66022F" w:rsidRPr="0066022F">
        <w:rPr>
          <w:b/>
          <w:sz w:val="28"/>
          <w:szCs w:val="28"/>
          <w:lang w:val="ru-RU"/>
        </w:rPr>
        <w:t xml:space="preserve">поставку </w:t>
      </w:r>
      <w:r w:rsidR="00DB1624" w:rsidRPr="00DB1624">
        <w:rPr>
          <w:b/>
          <w:sz w:val="28"/>
          <w:szCs w:val="28"/>
          <w:lang w:val="ru-RU"/>
        </w:rPr>
        <w:t>д</w:t>
      </w:r>
      <w:proofErr w:type="spellStart"/>
      <w:r w:rsidR="00DB1624" w:rsidRPr="00DB1624">
        <w:rPr>
          <w:b/>
          <w:sz w:val="28"/>
          <w:szCs w:val="28"/>
        </w:rPr>
        <w:t>озиметр</w:t>
      </w:r>
      <w:r w:rsidR="00DB1624" w:rsidRPr="00DB1624">
        <w:rPr>
          <w:b/>
          <w:sz w:val="28"/>
          <w:szCs w:val="28"/>
          <w:lang w:val="ru-RU"/>
        </w:rPr>
        <w:t>ов</w:t>
      </w:r>
      <w:proofErr w:type="spellEnd"/>
      <w:r w:rsidR="00DB1624" w:rsidRPr="00DB1624">
        <w:rPr>
          <w:b/>
          <w:sz w:val="28"/>
          <w:szCs w:val="28"/>
        </w:rPr>
        <w:t xml:space="preserve"> рентгеновского и гамма излучения ДКГ-РМ1610А</w:t>
      </w:r>
      <w:r w:rsidR="00DB1624" w:rsidRPr="00DB1624">
        <w:rPr>
          <w:b/>
          <w:sz w:val="28"/>
          <w:szCs w:val="28"/>
          <w:lang w:val="ru-RU"/>
        </w:rPr>
        <w:t xml:space="preserve"> для нужд ФГУП «РосРАО»</w:t>
      </w:r>
      <w:r w:rsidR="002328BB" w:rsidRPr="00DB1624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23913">
        <w:rPr>
          <w:bCs/>
          <w:szCs w:val="24"/>
        </w:rPr>
        <w:fldChar w:fldCharType="begin"/>
      </w:r>
      <w:r w:rsidRPr="00723913">
        <w:rPr>
          <w:bCs/>
          <w:szCs w:val="24"/>
        </w:rPr>
        <w:instrText xml:space="preserve"> TOC \o "1-3" \h \z \u </w:instrText>
      </w:r>
      <w:r w:rsidRPr="00723913">
        <w:rPr>
          <w:bCs/>
          <w:szCs w:val="24"/>
        </w:rPr>
        <w:fldChar w:fldCharType="separate"/>
      </w:r>
      <w:hyperlink w:anchor="_Toc373934116" w:history="1">
        <w:r w:rsidR="001820AD" w:rsidRPr="00C844D2">
          <w:rPr>
            <w:rStyle w:val="afa"/>
            <w:bCs/>
          </w:rPr>
          <w:t>СОДЕРЖАНИЕ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_Toc373934116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2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C844D2">
          <w:rPr>
            <w:rStyle w:val="afa"/>
          </w:rPr>
          <w:t>ИЗВЕЩЕНИЕ О ПРОВЕДЕНИИ ЗАПРОСА ЦЕН В ЭЛЕКТРОННОЙ ФОРМЕ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_Toc373934117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3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C844D2">
          <w:rPr>
            <w:rStyle w:val="afa"/>
          </w:rPr>
          <w:t>1.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ТЕРМИНЫ И ОПРЕДЕЛЕНИЯ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_Toc373934118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5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C844D2">
          <w:rPr>
            <w:rStyle w:val="afa"/>
          </w:rPr>
          <w:t>2.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ОБЩИЕ ПОЛОЖЕНИЯ.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_Toc373934119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7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C844D2">
          <w:rPr>
            <w:rStyle w:val="afa"/>
          </w:rPr>
          <w:t>3.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ПОРЯДОК ПРОВЕДЕНИЯ ЗАПРОСА ЦЕН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_Toc373934120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8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C844D2">
          <w:rPr>
            <w:rStyle w:val="afa"/>
          </w:rPr>
          <w:t>4.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ИНФО</w:t>
        </w:r>
        <w:r w:rsidR="001820AD" w:rsidRPr="00C844D2">
          <w:rPr>
            <w:rStyle w:val="afa"/>
          </w:rPr>
          <w:t>Р</w:t>
        </w:r>
        <w:r w:rsidR="001820AD" w:rsidRPr="00C844D2">
          <w:rPr>
            <w:rStyle w:val="afa"/>
          </w:rPr>
          <w:t>МАЦИОННАЯ КАРТА ЗАПРОСА ЦЕН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_Toc373934121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17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C844D2">
          <w:rPr>
            <w:rStyle w:val="afa"/>
          </w:rPr>
          <w:t>5.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_Toc373934122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26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C844D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_Toc373934123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26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C844D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_Toc373934124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30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C844D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_Toc373934125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36</w:t>
        </w:r>
        <w:r w:rsidR="001820AD">
          <w:rPr>
            <w:webHidden/>
          </w:rPr>
          <w:fldChar w:fldCharType="end"/>
        </w:r>
      </w:hyperlink>
    </w:p>
    <w:p w:rsidR="001820AD" w:rsidRDefault="00DB162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C844D2">
          <w:rPr>
            <w:rStyle w:val="afa"/>
            <w:b/>
          </w:rPr>
          <w:t>ЧАСТЬ 2.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  <w:b/>
          </w:rPr>
          <w:t>«ПРОЕКТ ДОГОВОРА»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_Toc373934126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9509E3">
          <w:rPr>
            <w:webHidden/>
          </w:rPr>
          <w:t>39</w:t>
        </w:r>
        <w:r w:rsidR="001820AD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723913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E932F9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E932F9">
        <w:t>ИЗВЕЩЕНИЕ</w:t>
      </w:r>
      <w:r w:rsidR="00CD574A" w:rsidRPr="00E932F9">
        <w:br/>
        <w:t>О</w:t>
      </w:r>
      <w:r w:rsidR="002328BB" w:rsidRPr="00E932F9">
        <w:t xml:space="preserve"> </w:t>
      </w:r>
      <w:r w:rsidR="00CD574A" w:rsidRPr="00E932F9">
        <w:t>ПРОВЕДЕНИИ</w:t>
      </w:r>
      <w:r w:rsidR="002328BB" w:rsidRPr="00E932F9">
        <w:t xml:space="preserve"> </w:t>
      </w:r>
      <w:r w:rsidR="00CD574A" w:rsidRPr="00E932F9">
        <w:t>ЗАПРОСА</w:t>
      </w:r>
      <w:r w:rsidR="002328BB" w:rsidRPr="00E932F9">
        <w:t xml:space="preserve"> </w:t>
      </w:r>
      <w:r w:rsidR="00CD574A" w:rsidRPr="00E932F9">
        <w:t>ЦЕН</w:t>
      </w:r>
      <w:r w:rsidR="002328BB" w:rsidRPr="00E932F9">
        <w:t xml:space="preserve"> </w:t>
      </w:r>
      <w:r w:rsidR="00CD574A" w:rsidRPr="00E932F9">
        <w:t>В</w:t>
      </w:r>
      <w:r w:rsidR="002328BB" w:rsidRPr="00E932F9">
        <w:t xml:space="preserve"> </w:t>
      </w:r>
      <w:r w:rsidR="00CD574A" w:rsidRPr="00E932F9">
        <w:t>ЭЛЕКТРОННОЙ</w:t>
      </w:r>
      <w:r w:rsidR="002328BB" w:rsidRPr="00E932F9">
        <w:t xml:space="preserve"> </w:t>
      </w:r>
      <w:r w:rsidR="00CD574A" w:rsidRPr="00E932F9">
        <w:t>ФОРМЕ</w:t>
      </w:r>
      <w:bookmarkEnd w:id="5"/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Форма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E932F9">
        <w:rPr>
          <w:rFonts w:ascii="Times New Roman" w:hAnsi="Times New Roman"/>
          <w:b/>
          <w:sz w:val="24"/>
          <w:szCs w:val="24"/>
        </w:rPr>
        <w:t>способ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закупки: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Открытый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6714B" w:rsidRPr="00E932F9">
        <w:rPr>
          <w:rFonts w:ascii="Times New Roman" w:hAnsi="Times New Roman"/>
          <w:sz w:val="24"/>
          <w:szCs w:val="24"/>
        </w:rPr>
        <w:t>запрос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цен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A1961" w:rsidRPr="00E932F9">
        <w:rPr>
          <w:rFonts w:ascii="Times New Roman" w:hAnsi="Times New Roman"/>
          <w:sz w:val="24"/>
          <w:szCs w:val="24"/>
        </w:rPr>
        <w:t>в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A1961" w:rsidRPr="00E932F9">
        <w:rPr>
          <w:rFonts w:ascii="Times New Roman" w:hAnsi="Times New Roman"/>
          <w:sz w:val="24"/>
          <w:szCs w:val="24"/>
        </w:rPr>
        <w:t>электронной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A1961" w:rsidRPr="00E932F9">
        <w:rPr>
          <w:rFonts w:ascii="Times New Roman" w:hAnsi="Times New Roman"/>
          <w:sz w:val="24"/>
          <w:szCs w:val="24"/>
        </w:rPr>
        <w:t>форме</w:t>
      </w:r>
      <w:r w:rsidR="007E559C" w:rsidRPr="00E932F9">
        <w:rPr>
          <w:rFonts w:ascii="Times New Roman" w:hAnsi="Times New Roman"/>
          <w:sz w:val="24"/>
          <w:szCs w:val="24"/>
        </w:rPr>
        <w:t>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Федеральное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государственное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унитарное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предприятие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«Предприятие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по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обращению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с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радиоактивными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отходами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«РосРАО».</w:t>
      </w:r>
    </w:p>
    <w:p w:rsidR="008C4480" w:rsidRPr="00E932F9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932F9">
        <w:t>Место</w:t>
      </w:r>
      <w:r w:rsidR="002328BB" w:rsidRPr="00E932F9">
        <w:t xml:space="preserve"> </w:t>
      </w:r>
      <w:r w:rsidRPr="00E932F9">
        <w:t>нахождения:</w:t>
      </w:r>
      <w:r w:rsidR="002328BB" w:rsidRPr="00E932F9">
        <w:t xml:space="preserve"> </w:t>
      </w:r>
      <w:r w:rsidRPr="00E932F9">
        <w:t>119017,</w:t>
      </w:r>
      <w:r w:rsidR="002328BB" w:rsidRPr="00E932F9">
        <w:t xml:space="preserve"> </w:t>
      </w:r>
      <w:r w:rsidRPr="00E932F9">
        <w:t>г.</w:t>
      </w:r>
      <w:r w:rsidR="002328BB" w:rsidRPr="00E932F9">
        <w:t xml:space="preserve"> </w:t>
      </w:r>
      <w:r w:rsidRPr="00E932F9">
        <w:t>Москва,</w:t>
      </w:r>
      <w:r w:rsidR="002328BB" w:rsidRPr="00E932F9">
        <w:t xml:space="preserve"> </w:t>
      </w:r>
      <w:proofErr w:type="spellStart"/>
      <w:r w:rsidRPr="00E932F9">
        <w:t>Пыжевский</w:t>
      </w:r>
      <w:proofErr w:type="spellEnd"/>
      <w:r w:rsidR="002328BB" w:rsidRPr="00E932F9">
        <w:t xml:space="preserve"> </w:t>
      </w:r>
      <w:r w:rsidRPr="00E932F9">
        <w:t>пер.,</w:t>
      </w:r>
      <w:r w:rsidR="002328BB" w:rsidRPr="00E932F9">
        <w:t xml:space="preserve"> </w:t>
      </w:r>
      <w:r w:rsidRPr="00E932F9">
        <w:t>д.</w:t>
      </w:r>
      <w:r w:rsidR="002328BB" w:rsidRPr="00E932F9">
        <w:t xml:space="preserve"> </w:t>
      </w:r>
      <w:r w:rsidRPr="00E932F9">
        <w:t>6.</w:t>
      </w:r>
    </w:p>
    <w:p w:rsidR="008C4480" w:rsidRPr="00E932F9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932F9">
        <w:t>Почтовый</w:t>
      </w:r>
      <w:r w:rsidR="002328BB" w:rsidRPr="00E932F9">
        <w:t xml:space="preserve"> </w:t>
      </w:r>
      <w:r w:rsidRPr="00E932F9">
        <w:t>адрес:</w:t>
      </w:r>
      <w:r w:rsidR="002328BB" w:rsidRPr="00E932F9">
        <w:t xml:space="preserve"> </w:t>
      </w:r>
      <w:r w:rsidRPr="00E932F9">
        <w:t>119017,</w:t>
      </w:r>
      <w:r w:rsidR="002328BB" w:rsidRPr="00E932F9">
        <w:t xml:space="preserve"> </w:t>
      </w:r>
      <w:r w:rsidRPr="00E932F9">
        <w:t>г.</w:t>
      </w:r>
      <w:r w:rsidR="002328BB" w:rsidRPr="00E932F9">
        <w:t xml:space="preserve"> </w:t>
      </w:r>
      <w:r w:rsidRPr="00E932F9">
        <w:t>Москва,</w:t>
      </w:r>
      <w:r w:rsidR="002328BB" w:rsidRPr="00E932F9">
        <w:t xml:space="preserve"> </w:t>
      </w:r>
      <w:r w:rsidRPr="00E932F9">
        <w:t>Большая</w:t>
      </w:r>
      <w:r w:rsidR="002328BB" w:rsidRPr="00E932F9">
        <w:t xml:space="preserve"> </w:t>
      </w:r>
      <w:r w:rsidRPr="00E932F9">
        <w:t>Ордынка,</w:t>
      </w:r>
      <w:r w:rsidR="002328BB" w:rsidRPr="00E932F9">
        <w:t xml:space="preserve"> </w:t>
      </w:r>
      <w:r w:rsidRPr="00E932F9">
        <w:t>д.</w:t>
      </w:r>
      <w:r w:rsidR="002328BB" w:rsidRPr="00E932F9">
        <w:t xml:space="preserve"> </w:t>
      </w:r>
      <w:r w:rsidRPr="00E932F9">
        <w:t>24.</w:t>
      </w:r>
    </w:p>
    <w:p w:rsidR="008C4480" w:rsidRPr="00E932F9" w:rsidRDefault="008C4480" w:rsidP="008E1F83">
      <w:pPr>
        <w:widowControl w:val="0"/>
        <w:ind w:firstLine="1276"/>
        <w:jc w:val="both"/>
      </w:pPr>
      <w:r w:rsidRPr="00E932F9">
        <w:t>Тел.:</w:t>
      </w:r>
      <w:r w:rsidR="002328BB" w:rsidRPr="00E932F9">
        <w:t xml:space="preserve"> </w:t>
      </w:r>
      <w:r w:rsidRPr="00E932F9">
        <w:t>(495)</w:t>
      </w:r>
      <w:r w:rsidR="002328BB" w:rsidRPr="00E932F9">
        <w:t xml:space="preserve"> </w:t>
      </w:r>
      <w:r w:rsidRPr="00E932F9">
        <w:t>710-76-48;</w:t>
      </w:r>
      <w:r w:rsidR="002328BB" w:rsidRPr="00E932F9">
        <w:t xml:space="preserve"> </w:t>
      </w:r>
      <w:r w:rsidRPr="00E932F9">
        <w:t>факс:</w:t>
      </w:r>
      <w:r w:rsidR="002328BB" w:rsidRPr="00E932F9">
        <w:t xml:space="preserve"> </w:t>
      </w:r>
      <w:r w:rsidRPr="00E932F9">
        <w:t>(</w:t>
      </w:r>
      <w:proofErr w:type="gramStart"/>
      <w:r w:rsidRPr="00E932F9">
        <w:t>495)-</w:t>
      </w:r>
      <w:proofErr w:type="gramEnd"/>
      <w:r w:rsidRPr="00E932F9">
        <w:t>710-76-50.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цен</w:t>
      </w:r>
      <w:r w:rsidRPr="00E932F9">
        <w:rPr>
          <w:rFonts w:ascii="Times New Roman" w:hAnsi="Times New Roman"/>
          <w:b/>
          <w:sz w:val="24"/>
          <w:szCs w:val="24"/>
        </w:rPr>
        <w:t>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Федеральное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государственное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унитарное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предприятие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«Предприятие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по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обращению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с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радиоактивными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отходами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8C4480" w:rsidRPr="00E932F9">
        <w:rPr>
          <w:rFonts w:ascii="Times New Roman" w:hAnsi="Times New Roman"/>
          <w:sz w:val="24"/>
          <w:szCs w:val="24"/>
        </w:rPr>
        <w:t>«РосРАО».</w:t>
      </w:r>
    </w:p>
    <w:p w:rsidR="008C4480" w:rsidRPr="00E932F9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932F9">
        <w:t>Место</w:t>
      </w:r>
      <w:r w:rsidR="002328BB" w:rsidRPr="00E932F9">
        <w:t xml:space="preserve"> </w:t>
      </w:r>
      <w:r w:rsidRPr="00E932F9">
        <w:t>нахождения:</w:t>
      </w:r>
      <w:r w:rsidR="002328BB" w:rsidRPr="00E932F9">
        <w:t xml:space="preserve"> </w:t>
      </w:r>
      <w:r w:rsidRPr="00E932F9">
        <w:t>119017,</w:t>
      </w:r>
      <w:r w:rsidR="002328BB" w:rsidRPr="00E932F9">
        <w:t xml:space="preserve"> </w:t>
      </w:r>
      <w:r w:rsidRPr="00E932F9">
        <w:t>г.</w:t>
      </w:r>
      <w:r w:rsidR="002328BB" w:rsidRPr="00E932F9">
        <w:t xml:space="preserve"> </w:t>
      </w:r>
      <w:r w:rsidRPr="00E932F9">
        <w:t>Москва,</w:t>
      </w:r>
      <w:r w:rsidR="002328BB" w:rsidRPr="00E932F9">
        <w:t xml:space="preserve"> </w:t>
      </w:r>
      <w:proofErr w:type="spellStart"/>
      <w:r w:rsidRPr="00E932F9">
        <w:t>Пыжевский</w:t>
      </w:r>
      <w:proofErr w:type="spellEnd"/>
      <w:r w:rsidR="002328BB" w:rsidRPr="00E932F9">
        <w:t xml:space="preserve"> </w:t>
      </w:r>
      <w:r w:rsidRPr="00E932F9">
        <w:t>пер.,</w:t>
      </w:r>
      <w:r w:rsidR="002328BB" w:rsidRPr="00E932F9">
        <w:t xml:space="preserve"> </w:t>
      </w:r>
      <w:r w:rsidRPr="00E932F9">
        <w:t>д.</w:t>
      </w:r>
      <w:r w:rsidR="002328BB" w:rsidRPr="00E932F9">
        <w:t xml:space="preserve"> </w:t>
      </w:r>
      <w:r w:rsidRPr="00E932F9">
        <w:t>6.</w:t>
      </w:r>
    </w:p>
    <w:p w:rsidR="008C4480" w:rsidRPr="00E932F9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E932F9">
        <w:t>Почтовый</w:t>
      </w:r>
      <w:r w:rsidR="002328BB" w:rsidRPr="00E932F9">
        <w:t xml:space="preserve"> </w:t>
      </w:r>
      <w:r w:rsidRPr="00E932F9">
        <w:t>адрес:</w:t>
      </w:r>
      <w:r w:rsidR="002328BB" w:rsidRPr="00E932F9">
        <w:t xml:space="preserve"> </w:t>
      </w:r>
      <w:r w:rsidRPr="00E932F9">
        <w:t>119017,</w:t>
      </w:r>
      <w:r w:rsidR="002328BB" w:rsidRPr="00E932F9">
        <w:t xml:space="preserve"> </w:t>
      </w:r>
      <w:r w:rsidRPr="00E932F9">
        <w:t>г.</w:t>
      </w:r>
      <w:r w:rsidR="002328BB" w:rsidRPr="00E932F9">
        <w:t xml:space="preserve"> </w:t>
      </w:r>
      <w:r w:rsidRPr="00E932F9">
        <w:t>Москва,</w:t>
      </w:r>
      <w:r w:rsidR="002328BB" w:rsidRPr="00E932F9">
        <w:t xml:space="preserve"> </w:t>
      </w:r>
      <w:r w:rsidRPr="00E932F9">
        <w:t>Большая</w:t>
      </w:r>
      <w:r w:rsidR="002328BB" w:rsidRPr="00E932F9">
        <w:t xml:space="preserve"> </w:t>
      </w:r>
      <w:r w:rsidRPr="00E932F9">
        <w:t>Ордынка,</w:t>
      </w:r>
      <w:r w:rsidR="002328BB" w:rsidRPr="00E932F9">
        <w:t xml:space="preserve"> </w:t>
      </w:r>
      <w:r w:rsidRPr="00E932F9">
        <w:t>д.</w:t>
      </w:r>
      <w:r w:rsidR="002328BB" w:rsidRPr="00E932F9">
        <w:t xml:space="preserve"> </w:t>
      </w:r>
      <w:r w:rsidRPr="00E932F9">
        <w:t>24.</w:t>
      </w:r>
    </w:p>
    <w:p w:rsidR="008C4480" w:rsidRPr="00E932F9" w:rsidRDefault="008C4480" w:rsidP="008E1F83">
      <w:pPr>
        <w:widowControl w:val="0"/>
        <w:ind w:firstLine="1276"/>
        <w:jc w:val="both"/>
      </w:pPr>
      <w:r w:rsidRPr="00E932F9">
        <w:t>Тел.:</w:t>
      </w:r>
      <w:r w:rsidR="002328BB" w:rsidRPr="00E932F9">
        <w:t xml:space="preserve"> </w:t>
      </w:r>
      <w:r w:rsidRPr="00E932F9">
        <w:t>(495)</w:t>
      </w:r>
      <w:r w:rsidR="002328BB" w:rsidRPr="00E932F9">
        <w:t xml:space="preserve"> </w:t>
      </w:r>
      <w:r w:rsidRPr="00E932F9">
        <w:t>710-76-48;</w:t>
      </w:r>
      <w:r w:rsidR="002328BB" w:rsidRPr="00E932F9">
        <w:t xml:space="preserve"> </w:t>
      </w:r>
      <w:r w:rsidRPr="00E932F9">
        <w:t>факс:</w:t>
      </w:r>
      <w:r w:rsidR="002328BB" w:rsidRPr="00E932F9">
        <w:t xml:space="preserve"> </w:t>
      </w:r>
      <w:r w:rsidRPr="00E932F9">
        <w:t>(495)</w:t>
      </w:r>
      <w:r w:rsidR="002328BB" w:rsidRPr="00E932F9">
        <w:t xml:space="preserve"> </w:t>
      </w:r>
      <w:r w:rsidRPr="00E932F9">
        <w:t>710-76-50</w:t>
      </w:r>
      <w:r w:rsidR="00E4075B" w:rsidRPr="00E932F9">
        <w:t>;</w:t>
      </w:r>
      <w:r w:rsidR="002328BB" w:rsidRPr="00E932F9">
        <w:t xml:space="preserve"> </w:t>
      </w:r>
      <w:r w:rsidR="00E4075B" w:rsidRPr="00E932F9">
        <w:t>эл</w:t>
      </w:r>
      <w:proofErr w:type="gramStart"/>
      <w:r w:rsidR="00E4075B" w:rsidRPr="00E932F9">
        <w:t>.</w:t>
      </w:r>
      <w:r w:rsidR="002328BB" w:rsidRPr="00E932F9">
        <w:t xml:space="preserve"> </w:t>
      </w:r>
      <w:r w:rsidR="00E4075B" w:rsidRPr="00E932F9">
        <w:t>почта</w:t>
      </w:r>
      <w:proofErr w:type="gramEnd"/>
      <w:r w:rsidR="00E4075B" w:rsidRPr="00E932F9">
        <w:t>:</w:t>
      </w:r>
      <w:r w:rsidR="002328BB" w:rsidRPr="00E932F9">
        <w:t xml:space="preserve"> </w:t>
      </w:r>
      <w:hyperlink r:id="rId16" w:history="1">
        <w:r w:rsidR="00E4075B" w:rsidRPr="00E932F9">
          <w:rPr>
            <w:rStyle w:val="afa"/>
          </w:rPr>
          <w:t>zakupki@rosrao.r</w:t>
        </w:r>
        <w:r w:rsidR="00E4075B" w:rsidRPr="00E932F9">
          <w:rPr>
            <w:rStyle w:val="afa"/>
            <w:lang w:val="en-US"/>
          </w:rPr>
          <w:t>u</w:t>
        </w:r>
      </w:hyperlink>
      <w:r w:rsidRPr="00E932F9">
        <w:t>.</w:t>
      </w:r>
    </w:p>
    <w:p w:rsidR="008C4480" w:rsidRPr="00E932F9" w:rsidRDefault="008C4480" w:rsidP="008E1F83">
      <w:pPr>
        <w:widowControl w:val="0"/>
        <w:ind w:firstLine="1276"/>
        <w:jc w:val="both"/>
      </w:pPr>
      <w:r w:rsidRPr="00E932F9">
        <w:rPr>
          <w:b/>
        </w:rPr>
        <w:t>Контактное</w:t>
      </w:r>
      <w:r w:rsidR="002328BB" w:rsidRPr="00E932F9">
        <w:rPr>
          <w:b/>
        </w:rPr>
        <w:t xml:space="preserve"> </w:t>
      </w:r>
      <w:r w:rsidRPr="00E932F9">
        <w:rPr>
          <w:b/>
        </w:rPr>
        <w:t>лицо:</w:t>
      </w:r>
      <w:r w:rsidR="002328BB" w:rsidRPr="00E932F9">
        <w:t xml:space="preserve"> </w:t>
      </w:r>
      <w:r w:rsidR="00DB1624" w:rsidRPr="00E932F9">
        <w:t>Майоров Андрей Андреевич</w:t>
      </w:r>
      <w:r w:rsidRPr="00E932F9">
        <w:t>.</w:t>
      </w:r>
    </w:p>
    <w:p w:rsidR="00C87330" w:rsidRPr="00E932F9" w:rsidRDefault="00C87330" w:rsidP="000C2C71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3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Предмет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E4075B" w:rsidRPr="00E932F9">
        <w:rPr>
          <w:rFonts w:ascii="Times New Roman" w:hAnsi="Times New Roman"/>
          <w:bCs/>
          <w:color w:val="000000"/>
          <w:sz w:val="24"/>
          <w:szCs w:val="24"/>
        </w:rPr>
        <w:t>Право</w:t>
      </w:r>
      <w:r w:rsidR="002328BB" w:rsidRPr="00E932F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932F9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 w:rsidRPr="00E932F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932F9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 w:rsidRPr="00E932F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932F9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 w:rsidRPr="00E932F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0C2C71" w:rsidRPr="00E932F9">
        <w:rPr>
          <w:rFonts w:ascii="Times New Roman" w:hAnsi="Times New Roman"/>
          <w:sz w:val="24"/>
          <w:szCs w:val="24"/>
        </w:rPr>
        <w:t>поставку дозиметров рентгеновского и гамма излучения ДКГ-РМ1610А для нужд ФГУП «РосРАО»</w:t>
      </w:r>
      <w:r w:rsidR="000C2C71" w:rsidRPr="00E932F9">
        <w:rPr>
          <w:rFonts w:ascii="Times New Roman" w:hAnsi="Times New Roman"/>
          <w:sz w:val="24"/>
          <w:szCs w:val="24"/>
        </w:rPr>
        <w:t>.</w:t>
      </w:r>
      <w:r w:rsidR="002328BB" w:rsidRPr="00E932F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E932F9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Состав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объем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поставки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товара,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работ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или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оказания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услуг: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В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соответствии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с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E932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932F9">
        <w:rPr>
          <w:rFonts w:ascii="Times New Roman" w:hAnsi="Times New Roman"/>
          <w:sz w:val="24"/>
          <w:szCs w:val="24"/>
          <w:u w:val="single"/>
        </w:rPr>
        <w:t>2</w:t>
      </w:r>
      <w:r w:rsidR="002328BB" w:rsidRPr="00E932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932F9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E932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932F9">
        <w:rPr>
          <w:rFonts w:ascii="Times New Roman" w:hAnsi="Times New Roman"/>
          <w:sz w:val="24"/>
          <w:szCs w:val="24"/>
          <w:u w:val="single"/>
        </w:rPr>
        <w:t>ЧАСТЬ»</w:t>
      </w:r>
      <w:r w:rsidRPr="00E932F9">
        <w:rPr>
          <w:rFonts w:ascii="Times New Roman" w:hAnsi="Times New Roman"/>
          <w:sz w:val="24"/>
          <w:szCs w:val="24"/>
        </w:rPr>
        <w:t>.</w:t>
      </w:r>
    </w:p>
    <w:p w:rsidR="00E4075B" w:rsidRPr="00E932F9" w:rsidRDefault="00E4075B" w:rsidP="008E1F83">
      <w:pPr>
        <w:widowControl w:val="0"/>
        <w:ind w:firstLine="1276"/>
        <w:jc w:val="both"/>
        <w:rPr>
          <w:b/>
        </w:rPr>
      </w:pPr>
      <w:r w:rsidRPr="00E932F9">
        <w:rPr>
          <w:b/>
        </w:rPr>
        <w:t>Срок</w:t>
      </w:r>
      <w:r w:rsidR="002328BB" w:rsidRPr="00E932F9">
        <w:rPr>
          <w:b/>
        </w:rPr>
        <w:t xml:space="preserve"> </w:t>
      </w:r>
      <w:r w:rsidRPr="00E932F9">
        <w:rPr>
          <w:b/>
        </w:rPr>
        <w:t>поставки</w:t>
      </w:r>
      <w:r w:rsidR="002328BB" w:rsidRPr="00E932F9">
        <w:rPr>
          <w:b/>
        </w:rPr>
        <w:t xml:space="preserve"> </w:t>
      </w:r>
      <w:r w:rsidRPr="00E932F9">
        <w:rPr>
          <w:b/>
        </w:rPr>
        <w:t>товара,</w:t>
      </w:r>
      <w:r w:rsidR="002328BB" w:rsidRPr="00E932F9">
        <w:rPr>
          <w:b/>
        </w:rPr>
        <w:t xml:space="preserve"> </w:t>
      </w:r>
      <w:r w:rsidRPr="00E932F9">
        <w:rPr>
          <w:b/>
        </w:rPr>
        <w:t>выполнения</w:t>
      </w:r>
      <w:r w:rsidR="002328BB" w:rsidRPr="00E932F9">
        <w:rPr>
          <w:b/>
        </w:rPr>
        <w:t xml:space="preserve"> </w:t>
      </w:r>
      <w:r w:rsidRPr="00E932F9">
        <w:rPr>
          <w:b/>
        </w:rPr>
        <w:t>работ</w:t>
      </w:r>
      <w:r w:rsidR="002328BB" w:rsidRPr="00E932F9">
        <w:rPr>
          <w:b/>
        </w:rPr>
        <w:t xml:space="preserve"> </w:t>
      </w:r>
      <w:r w:rsidRPr="00E932F9">
        <w:rPr>
          <w:b/>
        </w:rPr>
        <w:t>или</w:t>
      </w:r>
      <w:r w:rsidR="002328BB" w:rsidRPr="00E932F9">
        <w:rPr>
          <w:b/>
        </w:rPr>
        <w:t xml:space="preserve"> </w:t>
      </w:r>
      <w:r w:rsidRPr="00E932F9">
        <w:rPr>
          <w:b/>
        </w:rPr>
        <w:t>оказания</w:t>
      </w:r>
      <w:r w:rsidR="002328BB" w:rsidRPr="00E932F9">
        <w:rPr>
          <w:b/>
        </w:rPr>
        <w:t xml:space="preserve"> </w:t>
      </w:r>
      <w:r w:rsidRPr="00E932F9">
        <w:rPr>
          <w:b/>
        </w:rPr>
        <w:t>услуг:</w:t>
      </w:r>
    </w:p>
    <w:p w:rsidR="00E4075B" w:rsidRPr="00E932F9" w:rsidRDefault="00E4075B" w:rsidP="008E1F83">
      <w:pPr>
        <w:widowControl w:val="0"/>
        <w:ind w:firstLine="709"/>
        <w:jc w:val="both"/>
        <w:rPr>
          <w:color w:val="000000"/>
        </w:rPr>
      </w:pPr>
      <w:r w:rsidRPr="00E932F9">
        <w:rPr>
          <w:bCs/>
          <w:color w:val="000000"/>
        </w:rPr>
        <w:t>Дата</w:t>
      </w:r>
      <w:r w:rsidR="002328BB" w:rsidRPr="00E932F9">
        <w:rPr>
          <w:bCs/>
          <w:color w:val="000000"/>
        </w:rPr>
        <w:t xml:space="preserve"> </w:t>
      </w:r>
      <w:r w:rsidRPr="00E932F9">
        <w:t>начала</w:t>
      </w:r>
      <w:r w:rsidRPr="00E932F9">
        <w:rPr>
          <w:bCs/>
          <w:color w:val="000000"/>
        </w:rPr>
        <w:t>: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с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момента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заключения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договора.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Дата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окончания: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не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позднее</w:t>
      </w:r>
      <w:r w:rsidR="002328BB" w:rsidRPr="00E932F9">
        <w:rPr>
          <w:bCs/>
          <w:color w:val="000000"/>
        </w:rPr>
        <w:t xml:space="preserve"> </w:t>
      </w:r>
      <w:r w:rsidRPr="00E932F9">
        <w:rPr>
          <w:bCs/>
          <w:color w:val="000000"/>
        </w:rPr>
        <w:t>3</w:t>
      </w:r>
      <w:r w:rsidR="000C2C71" w:rsidRPr="00E932F9">
        <w:rPr>
          <w:bCs/>
          <w:color w:val="000000"/>
        </w:rPr>
        <w:t>1</w:t>
      </w:r>
      <w:r w:rsidRPr="00E932F9">
        <w:rPr>
          <w:bCs/>
          <w:color w:val="000000"/>
        </w:rPr>
        <w:t>.12.2013г.</w:t>
      </w:r>
    </w:p>
    <w:p w:rsidR="00E4075B" w:rsidRPr="00E932F9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E932F9">
        <w:rPr>
          <w:b/>
        </w:rPr>
        <w:t>Место</w:t>
      </w:r>
      <w:r w:rsidR="002328BB" w:rsidRPr="00E932F9">
        <w:rPr>
          <w:b/>
        </w:rPr>
        <w:t xml:space="preserve"> </w:t>
      </w:r>
      <w:r w:rsidRPr="00E932F9">
        <w:rPr>
          <w:b/>
        </w:rPr>
        <w:t>поставки</w:t>
      </w:r>
      <w:r w:rsidR="002328BB" w:rsidRPr="00E932F9">
        <w:rPr>
          <w:b/>
        </w:rPr>
        <w:t xml:space="preserve"> </w:t>
      </w:r>
      <w:r w:rsidRPr="00E932F9">
        <w:rPr>
          <w:b/>
        </w:rPr>
        <w:t>товара,</w:t>
      </w:r>
      <w:r w:rsidR="002328BB" w:rsidRPr="00E932F9">
        <w:rPr>
          <w:b/>
        </w:rPr>
        <w:t xml:space="preserve"> </w:t>
      </w:r>
      <w:r w:rsidRPr="00E932F9">
        <w:rPr>
          <w:b/>
        </w:rPr>
        <w:t>выполнения</w:t>
      </w:r>
      <w:r w:rsidR="002328BB" w:rsidRPr="00E932F9">
        <w:rPr>
          <w:b/>
        </w:rPr>
        <w:t xml:space="preserve"> </w:t>
      </w:r>
      <w:r w:rsidRPr="00E932F9">
        <w:rPr>
          <w:b/>
        </w:rPr>
        <w:t>работ</w:t>
      </w:r>
      <w:r w:rsidR="002328BB" w:rsidRPr="00E932F9">
        <w:rPr>
          <w:b/>
        </w:rPr>
        <w:t xml:space="preserve"> </w:t>
      </w:r>
      <w:r w:rsidRPr="00E932F9">
        <w:rPr>
          <w:b/>
        </w:rPr>
        <w:t>или</w:t>
      </w:r>
      <w:r w:rsidR="002328BB" w:rsidRPr="00E932F9">
        <w:rPr>
          <w:b/>
        </w:rPr>
        <w:t xml:space="preserve"> </w:t>
      </w:r>
      <w:r w:rsidRPr="00E932F9">
        <w:rPr>
          <w:b/>
        </w:rPr>
        <w:t>оказания</w:t>
      </w:r>
      <w:r w:rsidR="002328BB" w:rsidRPr="00E932F9">
        <w:rPr>
          <w:b/>
        </w:rPr>
        <w:t xml:space="preserve"> </w:t>
      </w:r>
      <w:r w:rsidRPr="00E932F9">
        <w:rPr>
          <w:b/>
        </w:rPr>
        <w:t>услуг:</w:t>
      </w:r>
      <w:r w:rsidR="002328BB" w:rsidRPr="00E932F9">
        <w:rPr>
          <w:b/>
        </w:rPr>
        <w:t xml:space="preserve"> </w:t>
      </w:r>
    </w:p>
    <w:p w:rsidR="00E4075B" w:rsidRPr="00E932F9" w:rsidRDefault="000C2C71" w:rsidP="008E1F83">
      <w:pPr>
        <w:widowControl w:val="0"/>
        <w:ind w:firstLine="709"/>
        <w:jc w:val="both"/>
        <w:rPr>
          <w:bCs/>
          <w:color w:val="000000"/>
        </w:rPr>
      </w:pPr>
      <w:r w:rsidRPr="00E932F9">
        <w:t xml:space="preserve">119017, РФ, г. Москва, </w:t>
      </w:r>
      <w:proofErr w:type="spellStart"/>
      <w:r w:rsidRPr="00E932F9">
        <w:t>Пыжевский</w:t>
      </w:r>
      <w:proofErr w:type="spellEnd"/>
      <w:r w:rsidRPr="00E932F9">
        <w:t xml:space="preserve"> переулок, д.6</w:t>
      </w:r>
      <w:r w:rsidR="00E4075B" w:rsidRPr="00E932F9">
        <w:rPr>
          <w:bCs/>
          <w:color w:val="000000"/>
        </w:rPr>
        <w:t>.</w:t>
      </w:r>
    </w:p>
    <w:p w:rsidR="007E559C" w:rsidRPr="00E932F9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Сведения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порядке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том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числе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об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участия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932F9">
        <w:rPr>
          <w:rFonts w:ascii="Times New Roman" w:hAnsi="Times New Roman"/>
          <w:b/>
          <w:sz w:val="24"/>
          <w:szCs w:val="24"/>
        </w:rPr>
        <w:t>запросе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932F9">
        <w:rPr>
          <w:rFonts w:ascii="Times New Roman" w:hAnsi="Times New Roman"/>
          <w:b/>
          <w:sz w:val="24"/>
          <w:szCs w:val="24"/>
        </w:rPr>
        <w:t>цен</w:t>
      </w:r>
      <w:r w:rsidRPr="00E932F9">
        <w:rPr>
          <w:rFonts w:ascii="Times New Roman" w:hAnsi="Times New Roman"/>
          <w:b/>
          <w:sz w:val="24"/>
          <w:szCs w:val="24"/>
        </w:rPr>
        <w:t>,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лица,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запрос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цен</w:t>
      </w:r>
      <w:r w:rsidRPr="00E932F9">
        <w:rPr>
          <w:rFonts w:ascii="Times New Roman" w:hAnsi="Times New Roman"/>
          <w:b/>
          <w:sz w:val="24"/>
          <w:szCs w:val="24"/>
        </w:rPr>
        <w:t>:</w:t>
      </w:r>
    </w:p>
    <w:p w:rsidR="00DA0A0B" w:rsidRPr="00E932F9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E932F9">
        <w:t>Запрос</w:t>
      </w:r>
      <w:r w:rsidR="002328BB" w:rsidRPr="00E932F9">
        <w:t xml:space="preserve"> </w:t>
      </w:r>
      <w:r w:rsidRPr="00E932F9">
        <w:t>цен</w:t>
      </w:r>
      <w:r w:rsidR="002328BB" w:rsidRPr="00E932F9">
        <w:t xml:space="preserve"> </w:t>
      </w:r>
      <w:r w:rsidR="00C87330" w:rsidRPr="00E932F9">
        <w:t>проводится</w:t>
      </w:r>
      <w:r w:rsidR="002328BB" w:rsidRPr="00E932F9">
        <w:t xml:space="preserve"> </w:t>
      </w:r>
      <w:r w:rsidR="007E559C" w:rsidRPr="00E932F9">
        <w:t>на</w:t>
      </w:r>
      <w:r w:rsidR="002328BB" w:rsidRPr="00E932F9">
        <w:t xml:space="preserve"> </w:t>
      </w:r>
      <w:r w:rsidR="007E559C" w:rsidRPr="00E932F9">
        <w:t>электронной</w:t>
      </w:r>
      <w:r w:rsidR="002328BB" w:rsidRPr="00E932F9">
        <w:t xml:space="preserve"> </w:t>
      </w:r>
      <w:r w:rsidR="007E559C" w:rsidRPr="00E932F9">
        <w:t>торговой</w:t>
      </w:r>
      <w:r w:rsidR="002328BB" w:rsidRPr="00E932F9">
        <w:t xml:space="preserve"> </w:t>
      </w:r>
      <w:r w:rsidR="007E559C" w:rsidRPr="00E932F9">
        <w:t>площадке</w:t>
      </w:r>
      <w:r w:rsidR="002328BB" w:rsidRPr="00E932F9">
        <w:t xml:space="preserve"> </w:t>
      </w:r>
      <w:r w:rsidR="00E4075B" w:rsidRPr="00E932F9">
        <w:rPr>
          <w:color w:val="000000"/>
        </w:rPr>
        <w:t>ООО</w:t>
      </w:r>
      <w:r w:rsidR="002328BB" w:rsidRPr="00E932F9">
        <w:rPr>
          <w:color w:val="000000"/>
        </w:rPr>
        <w:t xml:space="preserve"> </w:t>
      </w:r>
      <w:r w:rsidR="00E4075B" w:rsidRPr="00E932F9">
        <w:rPr>
          <w:color w:val="000000"/>
        </w:rPr>
        <w:t>«Аукционный</w:t>
      </w:r>
      <w:r w:rsidR="002328BB" w:rsidRPr="00E932F9">
        <w:rPr>
          <w:color w:val="000000"/>
        </w:rPr>
        <w:t xml:space="preserve"> </w:t>
      </w:r>
      <w:r w:rsidR="00E4075B" w:rsidRPr="00E932F9">
        <w:rPr>
          <w:color w:val="000000"/>
        </w:rPr>
        <w:t>конкурсный</w:t>
      </w:r>
      <w:r w:rsidR="002328BB" w:rsidRPr="00E932F9">
        <w:rPr>
          <w:color w:val="000000"/>
        </w:rPr>
        <w:t xml:space="preserve"> </w:t>
      </w:r>
      <w:proofErr w:type="gramStart"/>
      <w:r w:rsidR="00E4075B" w:rsidRPr="00E932F9">
        <w:rPr>
          <w:color w:val="000000"/>
        </w:rPr>
        <w:t>дом»</w:t>
      </w:r>
      <w:r w:rsidR="002328BB" w:rsidRPr="00E932F9">
        <w:rPr>
          <w:color w:val="000000"/>
        </w:rPr>
        <w:t xml:space="preserve">  </w:t>
      </w:r>
      <w:r w:rsidR="00E4075B" w:rsidRPr="00E932F9">
        <w:rPr>
          <w:color w:val="000000"/>
        </w:rPr>
        <w:t>в</w:t>
      </w:r>
      <w:proofErr w:type="gramEnd"/>
      <w:r w:rsidR="002328BB" w:rsidRPr="00E932F9">
        <w:rPr>
          <w:color w:val="000000"/>
        </w:rPr>
        <w:t xml:space="preserve"> </w:t>
      </w:r>
      <w:r w:rsidR="00E4075B" w:rsidRPr="00E932F9">
        <w:rPr>
          <w:color w:val="000000"/>
        </w:rPr>
        <w:t>сети</w:t>
      </w:r>
      <w:r w:rsidR="002328BB" w:rsidRPr="00E932F9">
        <w:rPr>
          <w:color w:val="000000"/>
        </w:rPr>
        <w:t xml:space="preserve"> </w:t>
      </w:r>
      <w:r w:rsidR="00E4075B" w:rsidRPr="00E932F9">
        <w:rPr>
          <w:color w:val="000000"/>
        </w:rPr>
        <w:t>«Интернет»</w:t>
      </w:r>
      <w:r w:rsidR="002328BB" w:rsidRPr="00E932F9">
        <w:rPr>
          <w:color w:val="000000"/>
        </w:rPr>
        <w:t xml:space="preserve"> </w:t>
      </w:r>
      <w:r w:rsidR="00E4075B" w:rsidRPr="00E932F9">
        <w:rPr>
          <w:color w:val="000000"/>
        </w:rPr>
        <w:t>по</w:t>
      </w:r>
      <w:r w:rsidR="002328BB" w:rsidRPr="00E932F9">
        <w:rPr>
          <w:color w:val="000000"/>
        </w:rPr>
        <w:t xml:space="preserve"> </w:t>
      </w:r>
      <w:r w:rsidR="00E4075B" w:rsidRPr="00E932F9">
        <w:rPr>
          <w:color w:val="000000"/>
        </w:rPr>
        <w:t>адресу:</w:t>
      </w:r>
      <w:r w:rsidR="002328BB" w:rsidRPr="00E932F9">
        <w:rPr>
          <w:color w:val="000000"/>
        </w:rPr>
        <w:t xml:space="preserve"> </w:t>
      </w:r>
      <w:hyperlink r:id="rId17" w:history="1">
        <w:r w:rsidR="00E4075B" w:rsidRPr="00E932F9">
          <w:rPr>
            <w:rStyle w:val="afa"/>
          </w:rPr>
          <w:t>http://www.a-k-d.ru</w:t>
        </w:r>
      </w:hyperlink>
      <w:r w:rsidR="002328BB" w:rsidRPr="00E932F9">
        <w:t xml:space="preserve"> </w:t>
      </w:r>
      <w:r w:rsidR="007E559C" w:rsidRPr="00E932F9">
        <w:t>в</w:t>
      </w:r>
      <w:r w:rsidR="002328BB" w:rsidRPr="00E932F9">
        <w:t xml:space="preserve"> </w:t>
      </w:r>
      <w:r w:rsidR="007E559C" w:rsidRPr="00E932F9">
        <w:t>порядке,</w:t>
      </w:r>
      <w:r w:rsidR="002328BB" w:rsidRPr="00E932F9">
        <w:t xml:space="preserve"> </w:t>
      </w:r>
      <w:r w:rsidR="007E559C" w:rsidRPr="00E932F9">
        <w:t>установленном</w:t>
      </w:r>
      <w:r w:rsidR="002328BB" w:rsidRPr="00E932F9">
        <w:t xml:space="preserve"> </w:t>
      </w:r>
      <w:r w:rsidR="007E559C" w:rsidRPr="00E932F9">
        <w:t>регламентом</w:t>
      </w:r>
      <w:r w:rsidR="002328BB" w:rsidRPr="00E932F9">
        <w:t xml:space="preserve"> </w:t>
      </w:r>
      <w:r w:rsidR="001E0335" w:rsidRPr="00E932F9">
        <w:t>данной</w:t>
      </w:r>
      <w:r w:rsidR="002328BB" w:rsidRPr="00E932F9">
        <w:t xml:space="preserve"> </w:t>
      </w:r>
      <w:r w:rsidR="007E559C" w:rsidRPr="00E932F9">
        <w:t>электронной</w:t>
      </w:r>
      <w:r w:rsidR="002328BB" w:rsidRPr="00E932F9">
        <w:t xml:space="preserve"> </w:t>
      </w:r>
      <w:r w:rsidR="007E559C" w:rsidRPr="00E932F9">
        <w:t>торговой</w:t>
      </w:r>
      <w:r w:rsidR="002328BB" w:rsidRPr="00E932F9">
        <w:t xml:space="preserve"> </w:t>
      </w:r>
      <w:r w:rsidR="007E559C" w:rsidRPr="00E932F9">
        <w:t>площадки</w:t>
      </w:r>
      <w:r w:rsidR="002328BB" w:rsidRPr="00E932F9">
        <w:t xml:space="preserve"> </w:t>
      </w:r>
      <w:r w:rsidR="00C87330" w:rsidRPr="00E932F9">
        <w:t>в</w:t>
      </w:r>
      <w:r w:rsidR="002328BB" w:rsidRPr="00E932F9">
        <w:t xml:space="preserve"> </w:t>
      </w:r>
      <w:r w:rsidR="00C87330" w:rsidRPr="00E932F9">
        <w:t>соответствии</w:t>
      </w:r>
      <w:r w:rsidR="002328BB" w:rsidRPr="00E932F9">
        <w:t xml:space="preserve"> </w:t>
      </w:r>
      <w:r w:rsidR="00C87330" w:rsidRPr="00E932F9">
        <w:t>с</w:t>
      </w:r>
      <w:r w:rsidR="002328BB" w:rsidRPr="00E932F9">
        <w:t xml:space="preserve"> </w:t>
      </w:r>
      <w:r w:rsidR="00C87330" w:rsidRPr="00E932F9">
        <w:t>условиями</w:t>
      </w:r>
      <w:r w:rsidR="002328BB" w:rsidRPr="00E932F9">
        <w:t xml:space="preserve"> </w:t>
      </w:r>
      <w:r w:rsidR="00C87330" w:rsidRPr="00E932F9">
        <w:t>и</w:t>
      </w:r>
      <w:r w:rsidR="002328BB" w:rsidRPr="00E932F9">
        <w:t xml:space="preserve"> </w:t>
      </w:r>
      <w:r w:rsidR="00C87330" w:rsidRPr="00E932F9">
        <w:t>требов</w:t>
      </w:r>
      <w:r w:rsidR="00DA0A0B" w:rsidRPr="00E932F9">
        <w:t>аниями</w:t>
      </w:r>
      <w:r w:rsidR="002328BB" w:rsidRPr="00E932F9">
        <w:t xml:space="preserve"> </w:t>
      </w:r>
      <w:r w:rsidR="003E0066" w:rsidRPr="00E932F9">
        <w:t>документации</w:t>
      </w:r>
      <w:r w:rsidR="002328BB" w:rsidRPr="00E932F9">
        <w:t xml:space="preserve"> </w:t>
      </w:r>
      <w:r w:rsidR="003E0066" w:rsidRPr="00E932F9">
        <w:t>по</w:t>
      </w:r>
      <w:r w:rsidR="002328BB" w:rsidRPr="00E932F9">
        <w:t xml:space="preserve"> </w:t>
      </w:r>
      <w:r w:rsidRPr="00E932F9">
        <w:t>запросу</w:t>
      </w:r>
      <w:r w:rsidR="002328BB" w:rsidRPr="00E932F9">
        <w:t xml:space="preserve"> </w:t>
      </w:r>
      <w:r w:rsidRPr="00E932F9">
        <w:t>цен</w:t>
      </w:r>
      <w:r w:rsidR="00DA0A0B" w:rsidRPr="00E932F9">
        <w:t>.</w:t>
      </w:r>
    </w:p>
    <w:p w:rsidR="00E0155B" w:rsidRPr="00E932F9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E932F9">
        <w:t>Для</w:t>
      </w:r>
      <w:r w:rsidR="002328BB" w:rsidRPr="00E932F9">
        <w:t xml:space="preserve"> </w:t>
      </w:r>
      <w:r w:rsidRPr="00E932F9">
        <w:t>участия</w:t>
      </w:r>
      <w:r w:rsidR="002328BB" w:rsidRPr="00E932F9">
        <w:t xml:space="preserve"> </w:t>
      </w:r>
      <w:r w:rsidRPr="00E932F9">
        <w:t>в</w:t>
      </w:r>
      <w:r w:rsidR="002328BB" w:rsidRPr="00E932F9">
        <w:t xml:space="preserve"> </w:t>
      </w:r>
      <w:r w:rsidR="004560F3" w:rsidRPr="00E932F9">
        <w:t>запросе</w:t>
      </w:r>
      <w:r w:rsidR="002328BB" w:rsidRPr="00E932F9">
        <w:t xml:space="preserve"> </w:t>
      </w:r>
      <w:r w:rsidR="004560F3" w:rsidRPr="00E932F9">
        <w:t>цен</w:t>
      </w:r>
      <w:r w:rsidR="002328BB" w:rsidRPr="00E932F9">
        <w:t xml:space="preserve"> </w:t>
      </w:r>
      <w:r w:rsidRPr="00E932F9">
        <w:t>участникам</w:t>
      </w:r>
      <w:r w:rsidR="002328BB" w:rsidRPr="00E932F9">
        <w:t xml:space="preserve"> </w:t>
      </w:r>
      <w:r w:rsidRPr="00E932F9">
        <w:t>необходимо</w:t>
      </w:r>
      <w:r w:rsidR="002328BB" w:rsidRPr="00E932F9">
        <w:t xml:space="preserve"> </w:t>
      </w:r>
      <w:r w:rsidRPr="00E932F9">
        <w:t>быть</w:t>
      </w:r>
      <w:r w:rsidR="002328BB" w:rsidRPr="00E932F9">
        <w:t xml:space="preserve"> </w:t>
      </w:r>
      <w:r w:rsidRPr="00E932F9">
        <w:t>аккредитованным</w:t>
      </w:r>
      <w:r w:rsidR="002328BB" w:rsidRPr="00E932F9">
        <w:t xml:space="preserve"> </w:t>
      </w:r>
      <w:r w:rsidRPr="00E932F9">
        <w:t>на</w:t>
      </w:r>
      <w:r w:rsidR="002328BB" w:rsidRPr="00E932F9">
        <w:t xml:space="preserve"> </w:t>
      </w:r>
      <w:r w:rsidRPr="00E932F9">
        <w:t>указанной</w:t>
      </w:r>
      <w:r w:rsidR="002328BB" w:rsidRPr="00E932F9">
        <w:t xml:space="preserve"> </w:t>
      </w:r>
      <w:r w:rsidRPr="00E932F9">
        <w:t>электронной</w:t>
      </w:r>
      <w:r w:rsidR="002328BB" w:rsidRPr="00E932F9">
        <w:t xml:space="preserve"> </w:t>
      </w:r>
      <w:r w:rsidRPr="00E932F9">
        <w:t>торговой</w:t>
      </w:r>
      <w:r w:rsidR="002328BB" w:rsidRPr="00E932F9">
        <w:t xml:space="preserve"> </w:t>
      </w:r>
      <w:r w:rsidRPr="00E932F9">
        <w:t>площадке</w:t>
      </w:r>
      <w:r w:rsidR="002328BB" w:rsidRPr="00E932F9">
        <w:t xml:space="preserve"> </w:t>
      </w:r>
      <w:r w:rsidRPr="00E932F9">
        <w:t>в</w:t>
      </w:r>
      <w:r w:rsidR="002328BB" w:rsidRPr="00E932F9">
        <w:t xml:space="preserve"> </w:t>
      </w:r>
      <w:r w:rsidRPr="00E932F9">
        <w:t>соответствии</w:t>
      </w:r>
      <w:r w:rsidR="002328BB" w:rsidRPr="00E932F9">
        <w:t xml:space="preserve"> </w:t>
      </w:r>
      <w:r w:rsidRPr="00E932F9">
        <w:t>с</w:t>
      </w:r>
      <w:r w:rsidR="002328BB" w:rsidRPr="00E932F9">
        <w:t xml:space="preserve"> </w:t>
      </w:r>
      <w:r w:rsidRPr="00E932F9">
        <w:t>правилами</w:t>
      </w:r>
      <w:r w:rsidR="002328BB" w:rsidRPr="00E932F9">
        <w:t xml:space="preserve"> </w:t>
      </w:r>
      <w:r w:rsidRPr="00E932F9">
        <w:t>данной</w:t>
      </w:r>
      <w:r w:rsidR="002328BB" w:rsidRPr="00E932F9">
        <w:t xml:space="preserve"> </w:t>
      </w:r>
      <w:r w:rsidRPr="00E932F9">
        <w:t>электронной</w:t>
      </w:r>
      <w:r w:rsidR="002328BB" w:rsidRPr="00E932F9">
        <w:t xml:space="preserve"> </w:t>
      </w:r>
      <w:r w:rsidRPr="00E932F9">
        <w:t>торговой</w:t>
      </w:r>
      <w:r w:rsidR="002328BB" w:rsidRPr="00E932F9">
        <w:t xml:space="preserve"> </w:t>
      </w:r>
      <w:r w:rsidRPr="00E932F9">
        <w:t>площадки.</w:t>
      </w:r>
    </w:p>
    <w:p w:rsidR="00C87330" w:rsidRPr="00E932F9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E932F9">
        <w:t>П</w:t>
      </w:r>
      <w:r w:rsidR="007F0991" w:rsidRPr="00E932F9">
        <w:t>обедител</w:t>
      </w:r>
      <w:r w:rsidR="001E0335" w:rsidRPr="00E932F9">
        <w:t>ем</w:t>
      </w:r>
      <w:r w:rsidR="002328BB" w:rsidRPr="00E932F9">
        <w:t xml:space="preserve"> </w:t>
      </w:r>
      <w:r w:rsidR="00466F9E" w:rsidRPr="00E932F9">
        <w:t>запроса</w:t>
      </w:r>
      <w:r w:rsidR="002328BB" w:rsidRPr="00E932F9">
        <w:t xml:space="preserve"> </w:t>
      </w:r>
      <w:r w:rsidR="00466F9E" w:rsidRPr="00E932F9">
        <w:t>цен</w:t>
      </w:r>
      <w:r w:rsidR="002328BB" w:rsidRPr="00E932F9">
        <w:t xml:space="preserve"> </w:t>
      </w:r>
      <w:r w:rsidR="001E0335" w:rsidRPr="00E932F9">
        <w:t>признается,</w:t>
      </w:r>
      <w:r w:rsidR="002328BB" w:rsidRPr="00E932F9">
        <w:t xml:space="preserve"> </w:t>
      </w:r>
      <w:r w:rsidR="007F0991" w:rsidRPr="00E932F9">
        <w:t>по</w:t>
      </w:r>
      <w:r w:rsidR="002328BB" w:rsidRPr="00E932F9">
        <w:t xml:space="preserve"> </w:t>
      </w:r>
      <w:r w:rsidR="007F0991" w:rsidRPr="00E932F9">
        <w:t>решению</w:t>
      </w:r>
      <w:r w:rsidR="002328BB" w:rsidRPr="00E932F9">
        <w:t xml:space="preserve"> </w:t>
      </w:r>
      <w:r w:rsidR="002E77A5" w:rsidRPr="00E932F9">
        <w:t>закупочной</w:t>
      </w:r>
      <w:r w:rsidR="002328BB" w:rsidRPr="00E932F9">
        <w:t xml:space="preserve"> </w:t>
      </w:r>
      <w:r w:rsidR="002E77A5" w:rsidRPr="00E932F9">
        <w:t>комиссии</w:t>
      </w:r>
      <w:r w:rsidR="001E0335" w:rsidRPr="00E932F9">
        <w:t>,</w:t>
      </w:r>
      <w:r w:rsidR="002328BB" w:rsidRPr="00E932F9">
        <w:t xml:space="preserve"> </w:t>
      </w:r>
      <w:r w:rsidR="009430A7" w:rsidRPr="00E932F9">
        <w:t>допущенный</w:t>
      </w:r>
      <w:r w:rsidR="002328BB" w:rsidRPr="00E932F9">
        <w:t xml:space="preserve"> </w:t>
      </w:r>
      <w:r w:rsidR="007F0991" w:rsidRPr="00E932F9">
        <w:t>участник</w:t>
      </w:r>
      <w:r w:rsidR="002328BB" w:rsidRPr="00E932F9">
        <w:t xml:space="preserve"> </w:t>
      </w:r>
      <w:r w:rsidR="00466F9E" w:rsidRPr="00E932F9">
        <w:t>запроса</w:t>
      </w:r>
      <w:r w:rsidR="002328BB" w:rsidRPr="00E932F9">
        <w:t xml:space="preserve"> </w:t>
      </w:r>
      <w:r w:rsidR="00466F9E" w:rsidRPr="00E932F9">
        <w:t>цен</w:t>
      </w:r>
      <w:r w:rsidR="007F0991" w:rsidRPr="00E932F9">
        <w:t>,</w:t>
      </w:r>
      <w:r w:rsidR="002328BB" w:rsidRPr="00E932F9">
        <w:t xml:space="preserve"> </w:t>
      </w:r>
      <w:r w:rsidR="007F0991" w:rsidRPr="00E932F9">
        <w:t>предложивший</w:t>
      </w:r>
      <w:r w:rsidR="002328BB" w:rsidRPr="00E932F9">
        <w:t xml:space="preserve"> </w:t>
      </w:r>
      <w:r w:rsidR="004560F3" w:rsidRPr="00E932F9">
        <w:t>наименьшую</w:t>
      </w:r>
      <w:r w:rsidR="002328BB" w:rsidRPr="00E932F9">
        <w:t xml:space="preserve"> </w:t>
      </w:r>
      <w:r w:rsidR="004560F3" w:rsidRPr="00E932F9">
        <w:t>цену</w:t>
      </w:r>
      <w:r w:rsidR="002328BB" w:rsidRPr="00E932F9">
        <w:t xml:space="preserve"> </w:t>
      </w:r>
      <w:r w:rsidR="004560F3" w:rsidRPr="00E932F9">
        <w:t>договора</w:t>
      </w:r>
      <w:r w:rsidR="007F0991" w:rsidRPr="00E932F9">
        <w:t>.</w:t>
      </w:r>
    </w:p>
    <w:p w:rsidR="004560F3" w:rsidRPr="00E932F9" w:rsidRDefault="00C87330" w:rsidP="001820A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цена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договора:</w:t>
      </w:r>
      <w:r w:rsidR="000C2C71" w:rsidRPr="00E932F9">
        <w:rPr>
          <w:sz w:val="24"/>
          <w:szCs w:val="24"/>
        </w:rPr>
        <w:t xml:space="preserve"> </w:t>
      </w:r>
      <w:r w:rsidR="000C2C71" w:rsidRPr="00E932F9">
        <w:rPr>
          <w:rFonts w:ascii="Times New Roman" w:hAnsi="Times New Roman"/>
          <w:sz w:val="24"/>
          <w:szCs w:val="24"/>
        </w:rPr>
        <w:t>2</w:t>
      </w:r>
      <w:r w:rsidR="000C2C71" w:rsidRPr="00E932F9">
        <w:rPr>
          <w:rFonts w:ascii="Times New Roman" w:hAnsi="Times New Roman"/>
          <w:sz w:val="24"/>
          <w:szCs w:val="24"/>
        </w:rPr>
        <w:t> </w:t>
      </w:r>
      <w:r w:rsidR="000C2C71" w:rsidRPr="00E932F9">
        <w:rPr>
          <w:rFonts w:ascii="Times New Roman" w:hAnsi="Times New Roman"/>
          <w:sz w:val="24"/>
          <w:szCs w:val="24"/>
        </w:rPr>
        <w:t>550</w:t>
      </w:r>
      <w:r w:rsidR="000C2C71" w:rsidRPr="00E932F9">
        <w:rPr>
          <w:rFonts w:ascii="Times New Roman" w:hAnsi="Times New Roman"/>
          <w:sz w:val="24"/>
          <w:szCs w:val="24"/>
        </w:rPr>
        <w:t> </w:t>
      </w:r>
      <w:r w:rsidR="000C2C71" w:rsidRPr="00E932F9">
        <w:rPr>
          <w:rFonts w:ascii="Times New Roman" w:hAnsi="Times New Roman"/>
          <w:sz w:val="24"/>
          <w:szCs w:val="24"/>
        </w:rPr>
        <w:t>000</w:t>
      </w:r>
      <w:r w:rsidR="000C2C71" w:rsidRPr="00E932F9">
        <w:rPr>
          <w:rFonts w:ascii="Times New Roman" w:hAnsi="Times New Roman"/>
          <w:sz w:val="24"/>
          <w:szCs w:val="24"/>
        </w:rPr>
        <w:t>,00</w:t>
      </w:r>
      <w:r w:rsidR="000C2C71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0C2C71" w:rsidRPr="00E932F9">
        <w:rPr>
          <w:rFonts w:ascii="Times New Roman" w:hAnsi="Times New Roman"/>
          <w:sz w:val="24"/>
          <w:szCs w:val="24"/>
        </w:rPr>
        <w:t>(два миллиона пятьсот пятьдесят тысяч)</w:t>
      </w:r>
      <w:r w:rsidR="000C2C71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0C2C71" w:rsidRPr="00E932F9">
        <w:rPr>
          <w:rFonts w:ascii="Times New Roman" w:hAnsi="Times New Roman"/>
          <w:sz w:val="24"/>
          <w:szCs w:val="24"/>
        </w:rPr>
        <w:t>российских</w:t>
      </w:r>
      <w:r w:rsidR="000C2C71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0C2C71" w:rsidRPr="00E932F9">
        <w:rPr>
          <w:rFonts w:ascii="Times New Roman" w:hAnsi="Times New Roman"/>
          <w:bCs/>
          <w:sz w:val="24"/>
          <w:szCs w:val="24"/>
        </w:rPr>
        <w:t>рублей</w:t>
      </w:r>
      <w:r w:rsidR="000C2C71" w:rsidRPr="00E932F9">
        <w:rPr>
          <w:rFonts w:ascii="Times New Roman" w:hAnsi="Times New Roman"/>
          <w:bCs/>
          <w:sz w:val="24"/>
          <w:szCs w:val="24"/>
        </w:rPr>
        <w:t xml:space="preserve"> 00 копеек</w:t>
      </w:r>
      <w:r w:rsidR="001820AD" w:rsidRPr="00E932F9">
        <w:rPr>
          <w:rFonts w:ascii="Times New Roman" w:hAnsi="Times New Roman"/>
          <w:sz w:val="24"/>
          <w:szCs w:val="24"/>
        </w:rPr>
        <w:t xml:space="preserve">, включая НДС. </w:t>
      </w:r>
      <w:r w:rsidR="000C2C71" w:rsidRPr="00E932F9">
        <w:rPr>
          <w:rFonts w:ascii="Times New Roman" w:hAnsi="Times New Roman"/>
          <w:bCs/>
          <w:color w:val="000000"/>
          <w:sz w:val="24"/>
          <w:szCs w:val="24"/>
        </w:rPr>
        <w:t xml:space="preserve">Цена сформирована с учетом всех обязательных платежей, налогов и сборов, в </w:t>
      </w:r>
      <w:proofErr w:type="spellStart"/>
      <w:r w:rsidR="000C2C71" w:rsidRPr="00E932F9">
        <w:rPr>
          <w:rFonts w:ascii="Times New Roman" w:hAnsi="Times New Roman"/>
          <w:bCs/>
          <w:color w:val="000000"/>
          <w:sz w:val="24"/>
          <w:szCs w:val="24"/>
        </w:rPr>
        <w:t>т.ч</w:t>
      </w:r>
      <w:proofErr w:type="spellEnd"/>
      <w:r w:rsidR="000C2C71" w:rsidRPr="00E932F9">
        <w:rPr>
          <w:rFonts w:ascii="Times New Roman" w:hAnsi="Times New Roman"/>
          <w:bCs/>
          <w:color w:val="000000"/>
          <w:sz w:val="24"/>
          <w:szCs w:val="24"/>
        </w:rPr>
        <w:t>. НДС 18%</w:t>
      </w:r>
      <w:r w:rsidR="00663B91" w:rsidRPr="00E932F9">
        <w:rPr>
          <w:rFonts w:ascii="Times New Roman" w:hAnsi="Times New Roman"/>
          <w:sz w:val="24"/>
          <w:szCs w:val="24"/>
        </w:rPr>
        <w:t>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Срок,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место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порядок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932F9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E932F9">
        <w:rPr>
          <w:rFonts w:ascii="Times New Roman" w:hAnsi="Times New Roman"/>
          <w:b/>
          <w:sz w:val="24"/>
          <w:szCs w:val="24"/>
        </w:rPr>
        <w:t>по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запросу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цен</w:t>
      </w:r>
      <w:r w:rsidRPr="00E932F9">
        <w:rPr>
          <w:rFonts w:ascii="Times New Roman" w:hAnsi="Times New Roman"/>
          <w:b/>
          <w:sz w:val="24"/>
          <w:szCs w:val="24"/>
        </w:rPr>
        <w:t>:</w:t>
      </w:r>
    </w:p>
    <w:p w:rsidR="00973E61" w:rsidRPr="00E932F9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932F9">
        <w:rPr>
          <w:spacing w:val="-6"/>
        </w:rPr>
        <w:t>Н</w:t>
      </w:r>
      <w:r w:rsidR="00973E61" w:rsidRPr="00E932F9">
        <w:rPr>
          <w:spacing w:val="-6"/>
        </w:rPr>
        <w:t>а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официальном</w:t>
      </w:r>
      <w:r w:rsidR="002328BB" w:rsidRPr="00E932F9">
        <w:rPr>
          <w:spacing w:val="-6"/>
        </w:rPr>
        <w:t xml:space="preserve"> </w:t>
      </w:r>
      <w:r w:rsidRPr="00E932F9">
        <w:rPr>
          <w:spacing w:val="-6"/>
        </w:rPr>
        <w:t>государственном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сайте</w:t>
      </w:r>
      <w:r w:rsidR="002328BB" w:rsidRPr="00E932F9">
        <w:rPr>
          <w:spacing w:val="-6"/>
        </w:rPr>
        <w:t xml:space="preserve"> </w:t>
      </w:r>
      <w:r w:rsidR="00973E61" w:rsidRPr="00E932F9">
        <w:t>в</w:t>
      </w:r>
      <w:r w:rsidR="002328BB" w:rsidRPr="00E932F9">
        <w:t xml:space="preserve"> </w:t>
      </w:r>
      <w:r w:rsidR="00973E61" w:rsidRPr="00E932F9">
        <w:t>информационно-телекоммуникационной</w:t>
      </w:r>
      <w:r w:rsidR="002328BB" w:rsidRPr="00E932F9">
        <w:t xml:space="preserve"> </w:t>
      </w:r>
      <w:r w:rsidR="00973E61" w:rsidRPr="00E932F9">
        <w:t>сети</w:t>
      </w:r>
      <w:r w:rsidR="002328BB" w:rsidRPr="00E932F9">
        <w:t xml:space="preserve"> </w:t>
      </w:r>
      <w:r w:rsidR="00973E61" w:rsidRPr="00E932F9">
        <w:t>«Интернет»</w:t>
      </w:r>
      <w:r w:rsidR="002328BB" w:rsidRPr="00E932F9">
        <w:t xml:space="preserve"> </w:t>
      </w:r>
      <w:r w:rsidR="00973E61" w:rsidRPr="00E932F9">
        <w:t>для</w:t>
      </w:r>
      <w:r w:rsidR="002328BB" w:rsidRPr="00E932F9">
        <w:t xml:space="preserve"> </w:t>
      </w:r>
      <w:r w:rsidR="00973E61" w:rsidRPr="00E932F9">
        <w:t>размещения</w:t>
      </w:r>
      <w:r w:rsidR="002328BB" w:rsidRPr="00E932F9">
        <w:t xml:space="preserve"> </w:t>
      </w:r>
      <w:r w:rsidR="00973E61" w:rsidRPr="00E932F9">
        <w:t>информации</w:t>
      </w:r>
      <w:r w:rsidR="002328BB" w:rsidRPr="00E932F9">
        <w:t xml:space="preserve"> </w:t>
      </w:r>
      <w:r w:rsidR="00973E61" w:rsidRPr="00E932F9">
        <w:t>о</w:t>
      </w:r>
      <w:r w:rsidR="002328BB" w:rsidRPr="00E932F9">
        <w:t xml:space="preserve"> </w:t>
      </w:r>
      <w:r w:rsidR="00973E61" w:rsidRPr="00E932F9">
        <w:t>размещении</w:t>
      </w:r>
      <w:r w:rsidR="002328BB" w:rsidRPr="00E932F9">
        <w:t xml:space="preserve"> </w:t>
      </w:r>
      <w:r w:rsidR="00973E61" w:rsidRPr="00E932F9">
        <w:t>заказов</w:t>
      </w:r>
      <w:r w:rsidR="002328BB" w:rsidRPr="00E932F9">
        <w:t xml:space="preserve"> </w:t>
      </w:r>
      <w:r w:rsidR="00973E61" w:rsidRPr="00E932F9">
        <w:t>на</w:t>
      </w:r>
      <w:r w:rsidR="002328BB" w:rsidRPr="00E932F9">
        <w:t xml:space="preserve"> </w:t>
      </w:r>
      <w:r w:rsidR="00973E61" w:rsidRPr="00E932F9">
        <w:t>поставки</w:t>
      </w:r>
      <w:r w:rsidR="002328BB" w:rsidRPr="00E932F9">
        <w:t xml:space="preserve"> </w:t>
      </w:r>
      <w:r w:rsidR="00973E61" w:rsidRPr="00E932F9">
        <w:t>товаров,</w:t>
      </w:r>
      <w:r w:rsidR="002328BB" w:rsidRPr="00E932F9">
        <w:t xml:space="preserve"> </w:t>
      </w:r>
      <w:r w:rsidR="00973E61" w:rsidRPr="00E932F9">
        <w:t>выполнение</w:t>
      </w:r>
      <w:r w:rsidR="002328BB" w:rsidRPr="00E932F9">
        <w:t xml:space="preserve"> </w:t>
      </w:r>
      <w:r w:rsidR="00973E61" w:rsidRPr="00E932F9">
        <w:t>работ,</w:t>
      </w:r>
      <w:r w:rsidR="002328BB" w:rsidRPr="00E932F9">
        <w:t xml:space="preserve"> </w:t>
      </w:r>
      <w:r w:rsidR="00973E61" w:rsidRPr="00E932F9">
        <w:t>оказание</w:t>
      </w:r>
      <w:r w:rsidR="002328BB" w:rsidRPr="00E932F9">
        <w:t xml:space="preserve"> </w:t>
      </w:r>
      <w:r w:rsidR="00973E61" w:rsidRPr="00E932F9">
        <w:t>услуг</w:t>
      </w:r>
      <w:r w:rsidR="002328BB" w:rsidRPr="00E932F9">
        <w:t xml:space="preserve"> </w:t>
      </w:r>
      <w:r w:rsidR="00973E61" w:rsidRPr="00E932F9">
        <w:t>(</w:t>
      </w:r>
      <w:hyperlink r:id="rId18" w:history="1">
        <w:r w:rsidR="00E87A55" w:rsidRPr="00E932F9">
          <w:rPr>
            <w:rStyle w:val="afa"/>
          </w:rPr>
          <w:t>http://www.zakupki.gov.ru</w:t>
        </w:r>
      </w:hyperlink>
      <w:r w:rsidR="00973E61" w:rsidRPr="00E932F9">
        <w:t>)</w:t>
      </w:r>
      <w:r w:rsidR="00CA5128" w:rsidRPr="00E932F9">
        <w:t>,</w:t>
      </w:r>
      <w:r w:rsidR="002328BB" w:rsidRPr="00E932F9">
        <w:t xml:space="preserve"> </w:t>
      </w:r>
      <w:r w:rsidR="00CA5128" w:rsidRPr="00E932F9">
        <w:t>на</w:t>
      </w:r>
      <w:r w:rsidR="002328BB" w:rsidRPr="00E932F9">
        <w:t xml:space="preserve"> </w:t>
      </w:r>
      <w:r w:rsidR="00B15A9F" w:rsidRPr="00E932F9">
        <w:t>официальном</w:t>
      </w:r>
      <w:r w:rsidR="002328BB" w:rsidRPr="00E932F9">
        <w:t xml:space="preserve"> </w:t>
      </w:r>
      <w:r w:rsidR="00CA5128" w:rsidRPr="00E932F9">
        <w:t>сайте</w:t>
      </w:r>
      <w:r w:rsidR="002328BB" w:rsidRPr="00E932F9">
        <w:t xml:space="preserve"> </w:t>
      </w:r>
      <w:r w:rsidRPr="00E932F9">
        <w:t>по</w:t>
      </w:r>
      <w:r w:rsidR="002328BB" w:rsidRPr="00E932F9">
        <w:t xml:space="preserve"> </w:t>
      </w:r>
      <w:r w:rsidR="00CA5128" w:rsidRPr="00E932F9">
        <w:t>закупкам</w:t>
      </w:r>
      <w:r w:rsidR="002328BB" w:rsidRPr="00E932F9">
        <w:t xml:space="preserve"> </w:t>
      </w:r>
      <w:r w:rsidR="00CA5128" w:rsidRPr="00E932F9">
        <w:t>атомной</w:t>
      </w:r>
      <w:r w:rsidR="002328BB" w:rsidRPr="00E932F9">
        <w:t xml:space="preserve"> </w:t>
      </w:r>
      <w:r w:rsidR="00CA5128" w:rsidRPr="00E932F9">
        <w:t>отрасли</w:t>
      </w:r>
      <w:r w:rsidR="002328BB" w:rsidRPr="00E932F9">
        <w:t xml:space="preserve"> </w:t>
      </w:r>
      <w:proofErr w:type="spellStart"/>
      <w:r w:rsidR="00973E61" w:rsidRPr="00E932F9">
        <w:t>Госкорпорации</w:t>
      </w:r>
      <w:proofErr w:type="spellEnd"/>
      <w:r w:rsidR="002328BB" w:rsidRPr="00E932F9">
        <w:t xml:space="preserve"> </w:t>
      </w:r>
      <w:r w:rsidR="00973E61" w:rsidRPr="00E932F9">
        <w:t>«</w:t>
      </w:r>
      <w:proofErr w:type="spellStart"/>
      <w:r w:rsidR="00973E61" w:rsidRPr="00E932F9">
        <w:t>Рос</w:t>
      </w:r>
      <w:r w:rsidR="00973E61" w:rsidRPr="00E932F9">
        <w:rPr>
          <w:spacing w:val="-6"/>
        </w:rPr>
        <w:t>атом</w:t>
      </w:r>
      <w:proofErr w:type="spellEnd"/>
      <w:r w:rsidR="00973E61" w:rsidRPr="00E932F9">
        <w:rPr>
          <w:spacing w:val="-6"/>
        </w:rPr>
        <w:t>»</w:t>
      </w:r>
      <w:r w:rsidR="002328BB" w:rsidRPr="00E932F9">
        <w:rPr>
          <w:spacing w:val="-6"/>
        </w:rPr>
        <w:t xml:space="preserve"> </w:t>
      </w:r>
      <w:r w:rsidR="00E87A55" w:rsidRPr="00E932F9">
        <w:rPr>
          <w:spacing w:val="-6"/>
        </w:rPr>
        <w:t>(</w:t>
      </w:r>
      <w:hyperlink r:id="rId19" w:history="1">
        <w:r w:rsidR="00973E61" w:rsidRPr="00E932F9">
          <w:rPr>
            <w:rStyle w:val="afa"/>
          </w:rPr>
          <w:t>http://zakupki.rosatom.ru</w:t>
        </w:r>
      </w:hyperlink>
      <w:r w:rsidR="00E87A55" w:rsidRPr="00E932F9">
        <w:rPr>
          <w:spacing w:val="-6"/>
        </w:rPr>
        <w:t>)</w:t>
      </w:r>
      <w:r w:rsidR="002328BB" w:rsidRPr="00E932F9">
        <w:rPr>
          <w:spacing w:val="-6"/>
        </w:rPr>
        <w:t xml:space="preserve"> </w:t>
      </w:r>
      <w:r w:rsidR="009D6ADE" w:rsidRPr="00E932F9">
        <w:rPr>
          <w:spacing w:val="-6"/>
        </w:rPr>
        <w:t>документация</w:t>
      </w:r>
      <w:r w:rsidR="002328BB" w:rsidRPr="00E932F9">
        <w:rPr>
          <w:spacing w:val="-6"/>
        </w:rPr>
        <w:t xml:space="preserve"> </w:t>
      </w:r>
      <w:r w:rsidR="009D6ADE" w:rsidRPr="00E932F9">
        <w:rPr>
          <w:spacing w:val="-6"/>
        </w:rPr>
        <w:t>по</w:t>
      </w:r>
      <w:r w:rsidR="002328BB" w:rsidRPr="00E932F9">
        <w:rPr>
          <w:spacing w:val="-6"/>
        </w:rPr>
        <w:t xml:space="preserve"> </w:t>
      </w:r>
      <w:r w:rsidR="00466F9E" w:rsidRPr="00E932F9">
        <w:rPr>
          <w:spacing w:val="-6"/>
        </w:rPr>
        <w:t>запросу</w:t>
      </w:r>
      <w:r w:rsidR="002328BB" w:rsidRPr="00E932F9">
        <w:rPr>
          <w:spacing w:val="-6"/>
        </w:rPr>
        <w:t xml:space="preserve"> </w:t>
      </w:r>
      <w:r w:rsidR="00466F9E" w:rsidRPr="00E932F9">
        <w:rPr>
          <w:spacing w:val="-6"/>
        </w:rPr>
        <w:t>цен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находится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в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открытом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доступе,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начиная</w:t>
      </w:r>
      <w:r w:rsidR="002328BB" w:rsidRPr="00E932F9">
        <w:rPr>
          <w:spacing w:val="-6"/>
        </w:rPr>
        <w:t xml:space="preserve"> </w:t>
      </w:r>
      <w:r w:rsidR="00973E61" w:rsidRPr="00E932F9">
        <w:t>с</w:t>
      </w:r>
      <w:r w:rsidR="002328BB" w:rsidRPr="00E932F9">
        <w:t xml:space="preserve"> </w:t>
      </w:r>
      <w:r w:rsidR="00D71393" w:rsidRPr="00E932F9">
        <w:t>даты</w:t>
      </w:r>
      <w:r w:rsidR="002328BB" w:rsidRPr="00E932F9">
        <w:t xml:space="preserve"> </w:t>
      </w:r>
      <w:r w:rsidR="00973E61" w:rsidRPr="00E932F9">
        <w:t>размещения</w:t>
      </w:r>
      <w:r w:rsidR="002328BB" w:rsidRPr="00E932F9">
        <w:t xml:space="preserve"> </w:t>
      </w:r>
      <w:r w:rsidR="00973E61" w:rsidRPr="00E932F9">
        <w:t>настоящего</w:t>
      </w:r>
      <w:r w:rsidR="002328BB" w:rsidRPr="00E932F9">
        <w:t xml:space="preserve"> </w:t>
      </w:r>
      <w:r w:rsidR="00973E61" w:rsidRPr="00E932F9">
        <w:t>извещения</w:t>
      </w:r>
      <w:r w:rsidR="002328BB" w:rsidRPr="00E932F9">
        <w:t xml:space="preserve"> </w:t>
      </w:r>
      <w:r w:rsidR="00BB734C" w:rsidRPr="00E932F9">
        <w:t>и</w:t>
      </w:r>
      <w:r w:rsidR="002328BB" w:rsidRPr="00E932F9">
        <w:t xml:space="preserve"> </w:t>
      </w:r>
      <w:r w:rsidR="003E0066" w:rsidRPr="00E932F9">
        <w:t>документации</w:t>
      </w:r>
      <w:r w:rsidR="002328BB" w:rsidRPr="00E932F9">
        <w:t xml:space="preserve"> </w:t>
      </w:r>
      <w:r w:rsidR="003E0066" w:rsidRPr="00E932F9">
        <w:t>по</w:t>
      </w:r>
      <w:r w:rsidR="002328BB" w:rsidRPr="00E932F9">
        <w:t xml:space="preserve"> </w:t>
      </w:r>
      <w:r w:rsidR="00466F9E" w:rsidRPr="00E932F9">
        <w:t>запросу</w:t>
      </w:r>
      <w:r w:rsidR="002328BB" w:rsidRPr="00E932F9">
        <w:t xml:space="preserve"> </w:t>
      </w:r>
      <w:r w:rsidR="00466F9E" w:rsidRPr="00E932F9">
        <w:t>цен</w:t>
      </w:r>
      <w:r w:rsidR="00973E61" w:rsidRPr="00E932F9">
        <w:rPr>
          <w:spacing w:val="-6"/>
        </w:rPr>
        <w:t>.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Порядок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получения</w:t>
      </w:r>
      <w:r w:rsidR="002328BB" w:rsidRPr="00E932F9">
        <w:rPr>
          <w:spacing w:val="-6"/>
        </w:rPr>
        <w:t xml:space="preserve"> </w:t>
      </w:r>
      <w:r w:rsidR="003E0066" w:rsidRPr="00E932F9">
        <w:rPr>
          <w:spacing w:val="-6"/>
        </w:rPr>
        <w:t>документации</w:t>
      </w:r>
      <w:r w:rsidR="002328BB" w:rsidRPr="00E932F9">
        <w:rPr>
          <w:spacing w:val="-6"/>
        </w:rPr>
        <w:t xml:space="preserve"> </w:t>
      </w:r>
      <w:r w:rsidR="003E0066" w:rsidRPr="00E932F9">
        <w:rPr>
          <w:spacing w:val="-6"/>
        </w:rPr>
        <w:t>по</w:t>
      </w:r>
      <w:r w:rsidR="002328BB" w:rsidRPr="00E932F9">
        <w:rPr>
          <w:spacing w:val="-6"/>
        </w:rPr>
        <w:t xml:space="preserve"> </w:t>
      </w:r>
      <w:r w:rsidR="00466F9E" w:rsidRPr="00E932F9">
        <w:rPr>
          <w:spacing w:val="-6"/>
        </w:rPr>
        <w:t>запросу</w:t>
      </w:r>
      <w:r w:rsidR="002328BB" w:rsidRPr="00E932F9">
        <w:rPr>
          <w:spacing w:val="-6"/>
        </w:rPr>
        <w:t xml:space="preserve"> </w:t>
      </w:r>
      <w:r w:rsidR="00466F9E" w:rsidRPr="00E932F9">
        <w:rPr>
          <w:spacing w:val="-6"/>
        </w:rPr>
        <w:t>цен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на</w:t>
      </w:r>
      <w:r w:rsidR="002328BB" w:rsidRPr="00E932F9">
        <w:rPr>
          <w:spacing w:val="-6"/>
        </w:rPr>
        <w:t xml:space="preserve"> </w:t>
      </w:r>
      <w:r w:rsidR="00BB734C" w:rsidRPr="00E932F9">
        <w:rPr>
          <w:spacing w:val="-6"/>
        </w:rPr>
        <w:t>электронной</w:t>
      </w:r>
      <w:r w:rsidR="002328BB" w:rsidRPr="00E932F9">
        <w:rPr>
          <w:spacing w:val="-6"/>
        </w:rPr>
        <w:t xml:space="preserve"> </w:t>
      </w:r>
      <w:r w:rsidR="00BB734C" w:rsidRPr="00E932F9">
        <w:rPr>
          <w:spacing w:val="-6"/>
        </w:rPr>
        <w:t>торговой</w:t>
      </w:r>
      <w:r w:rsidR="002328BB" w:rsidRPr="00E932F9">
        <w:rPr>
          <w:spacing w:val="-6"/>
        </w:rPr>
        <w:t xml:space="preserve"> </w:t>
      </w:r>
      <w:r w:rsidR="00BB734C" w:rsidRPr="00E932F9">
        <w:rPr>
          <w:spacing w:val="-6"/>
        </w:rPr>
        <w:t>площадке</w:t>
      </w:r>
      <w:r w:rsidR="002328BB" w:rsidRPr="00E932F9">
        <w:rPr>
          <w:spacing w:val="-6"/>
        </w:rPr>
        <w:t xml:space="preserve"> </w:t>
      </w:r>
      <w:r w:rsidRPr="00E932F9">
        <w:t>ООО</w:t>
      </w:r>
      <w:r w:rsidR="002328BB" w:rsidRPr="00E932F9">
        <w:t xml:space="preserve"> </w:t>
      </w:r>
      <w:r w:rsidRPr="00E932F9">
        <w:t>«Аукционный</w:t>
      </w:r>
      <w:r w:rsidR="002328BB" w:rsidRPr="00E932F9">
        <w:t xml:space="preserve"> </w:t>
      </w:r>
      <w:r w:rsidRPr="00E932F9">
        <w:t>Конкурсный</w:t>
      </w:r>
      <w:r w:rsidR="002328BB" w:rsidRPr="00E932F9">
        <w:t xml:space="preserve"> </w:t>
      </w:r>
      <w:r w:rsidRPr="00E932F9">
        <w:t>Дом»</w:t>
      </w:r>
      <w:r w:rsidR="002328BB" w:rsidRPr="00E932F9">
        <w:t xml:space="preserve"> </w:t>
      </w:r>
      <w:r w:rsidRPr="00E932F9">
        <w:t>(</w:t>
      </w:r>
      <w:hyperlink r:id="rId20" w:history="1">
        <w:r w:rsidRPr="00E932F9">
          <w:rPr>
            <w:rStyle w:val="afa"/>
          </w:rPr>
          <w:t>www.a-k-d.ru</w:t>
        </w:r>
      </w:hyperlink>
      <w:r w:rsidRPr="00E932F9">
        <w:t>)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определяется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правилами</w:t>
      </w:r>
      <w:r w:rsidR="002328BB" w:rsidRPr="00E932F9">
        <w:rPr>
          <w:spacing w:val="-6"/>
        </w:rPr>
        <w:t xml:space="preserve"> </w:t>
      </w:r>
      <w:r w:rsidR="00973E61" w:rsidRPr="00E932F9">
        <w:rPr>
          <w:spacing w:val="-6"/>
        </w:rPr>
        <w:t>данной</w:t>
      </w:r>
      <w:r w:rsidR="002328BB" w:rsidRPr="00E932F9">
        <w:rPr>
          <w:spacing w:val="-6"/>
        </w:rPr>
        <w:t xml:space="preserve"> </w:t>
      </w:r>
      <w:r w:rsidR="00BB734C" w:rsidRPr="00E932F9">
        <w:rPr>
          <w:spacing w:val="-6"/>
        </w:rPr>
        <w:t>электронной</w:t>
      </w:r>
      <w:r w:rsidR="002328BB" w:rsidRPr="00E932F9">
        <w:rPr>
          <w:spacing w:val="-6"/>
        </w:rPr>
        <w:t xml:space="preserve"> </w:t>
      </w:r>
      <w:r w:rsidR="00BB734C" w:rsidRPr="00E932F9">
        <w:rPr>
          <w:spacing w:val="-6"/>
        </w:rPr>
        <w:t>торговой</w:t>
      </w:r>
      <w:r w:rsidR="002328BB" w:rsidRPr="00E932F9">
        <w:rPr>
          <w:spacing w:val="-6"/>
        </w:rPr>
        <w:t xml:space="preserve"> </w:t>
      </w:r>
      <w:r w:rsidR="00BB734C" w:rsidRPr="00E932F9">
        <w:rPr>
          <w:spacing w:val="-6"/>
        </w:rPr>
        <w:t>площадки</w:t>
      </w:r>
      <w:r w:rsidR="00973E61" w:rsidRPr="00E932F9">
        <w:rPr>
          <w:spacing w:val="-6"/>
        </w:rPr>
        <w:t>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по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снижению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заявке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на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участие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932F9">
        <w:rPr>
          <w:rFonts w:ascii="Times New Roman" w:hAnsi="Times New Roman"/>
          <w:b/>
          <w:sz w:val="24"/>
          <w:szCs w:val="24"/>
        </w:rPr>
        <w:t>запросе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932F9">
        <w:rPr>
          <w:rFonts w:ascii="Times New Roman" w:hAnsi="Times New Roman"/>
          <w:b/>
          <w:sz w:val="24"/>
          <w:szCs w:val="24"/>
        </w:rPr>
        <w:t>цен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E932F9">
        <w:rPr>
          <w:rFonts w:ascii="Times New Roman" w:hAnsi="Times New Roman"/>
          <w:b/>
          <w:sz w:val="24"/>
          <w:szCs w:val="24"/>
        </w:rPr>
        <w:t>цены: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663B91" w:rsidRPr="00E932F9">
        <w:rPr>
          <w:rFonts w:ascii="Times New Roman" w:hAnsi="Times New Roman"/>
          <w:bCs/>
          <w:color w:val="000000"/>
          <w:sz w:val="24"/>
          <w:szCs w:val="24"/>
        </w:rPr>
        <w:t>возможна</w:t>
      </w:r>
      <w:r w:rsidR="00663B91" w:rsidRPr="00E932F9">
        <w:rPr>
          <w:rFonts w:ascii="Times New Roman" w:hAnsi="Times New Roman"/>
          <w:sz w:val="24"/>
          <w:szCs w:val="24"/>
        </w:rPr>
        <w:t>.</w:t>
      </w:r>
    </w:p>
    <w:p w:rsidR="003D2803" w:rsidRPr="00E932F9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Дата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начала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дата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время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подачи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заявок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на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участие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932F9">
        <w:rPr>
          <w:rFonts w:ascii="Times New Roman" w:hAnsi="Times New Roman"/>
          <w:b/>
          <w:sz w:val="24"/>
          <w:szCs w:val="24"/>
        </w:rPr>
        <w:t>запросе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E932F9">
        <w:rPr>
          <w:rFonts w:ascii="Times New Roman" w:hAnsi="Times New Roman"/>
          <w:b/>
          <w:sz w:val="24"/>
          <w:szCs w:val="24"/>
        </w:rPr>
        <w:t>цен</w:t>
      </w:r>
      <w:r w:rsidR="003D2803" w:rsidRPr="00E932F9">
        <w:rPr>
          <w:rFonts w:ascii="Times New Roman" w:hAnsi="Times New Roman"/>
          <w:b/>
          <w:sz w:val="24"/>
          <w:szCs w:val="24"/>
        </w:rPr>
        <w:t>,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932F9">
        <w:rPr>
          <w:rFonts w:ascii="Times New Roman" w:hAnsi="Times New Roman"/>
          <w:b/>
          <w:sz w:val="24"/>
          <w:szCs w:val="24"/>
        </w:rPr>
        <w:t>мест</w:t>
      </w:r>
      <w:r w:rsidR="002141E9" w:rsidRPr="00E932F9">
        <w:rPr>
          <w:rFonts w:ascii="Times New Roman" w:hAnsi="Times New Roman"/>
          <w:b/>
          <w:sz w:val="24"/>
          <w:szCs w:val="24"/>
        </w:rPr>
        <w:t>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932F9">
        <w:rPr>
          <w:rFonts w:ascii="Times New Roman" w:hAnsi="Times New Roman"/>
          <w:b/>
          <w:sz w:val="24"/>
          <w:szCs w:val="24"/>
        </w:rPr>
        <w:t>поряд</w:t>
      </w:r>
      <w:r w:rsidR="002141E9" w:rsidRPr="00E932F9">
        <w:rPr>
          <w:rFonts w:ascii="Times New Roman" w:hAnsi="Times New Roman"/>
          <w:b/>
          <w:sz w:val="24"/>
          <w:szCs w:val="24"/>
        </w:rPr>
        <w:t>о</w:t>
      </w:r>
      <w:r w:rsidR="003D2803" w:rsidRPr="00E932F9">
        <w:rPr>
          <w:rFonts w:ascii="Times New Roman" w:hAnsi="Times New Roman"/>
          <w:b/>
          <w:sz w:val="24"/>
          <w:szCs w:val="24"/>
        </w:rPr>
        <w:t>к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932F9">
        <w:rPr>
          <w:rFonts w:ascii="Times New Roman" w:hAnsi="Times New Roman"/>
          <w:b/>
          <w:sz w:val="24"/>
          <w:szCs w:val="24"/>
        </w:rPr>
        <w:t>их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932F9">
        <w:rPr>
          <w:rFonts w:ascii="Times New Roman" w:hAnsi="Times New Roman"/>
          <w:b/>
          <w:sz w:val="24"/>
          <w:szCs w:val="24"/>
        </w:rPr>
        <w:t>подачи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E932F9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E932F9">
        <w:rPr>
          <w:rFonts w:ascii="Times New Roman" w:hAnsi="Times New Roman"/>
          <w:b/>
          <w:sz w:val="24"/>
          <w:szCs w:val="24"/>
        </w:rPr>
        <w:t>:</w:t>
      </w:r>
    </w:p>
    <w:p w:rsidR="00110379" w:rsidRPr="00E932F9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932F9">
        <w:rPr>
          <w:spacing w:val="-6"/>
        </w:rPr>
        <w:t>Заявки</w:t>
      </w:r>
      <w:r w:rsidR="002328BB" w:rsidRPr="00E932F9">
        <w:rPr>
          <w:spacing w:val="-6"/>
        </w:rPr>
        <w:t xml:space="preserve"> </w:t>
      </w:r>
      <w:r w:rsidRPr="00E932F9">
        <w:rPr>
          <w:spacing w:val="-6"/>
        </w:rPr>
        <w:t>на</w:t>
      </w:r>
      <w:r w:rsidR="002328BB" w:rsidRPr="00E932F9">
        <w:rPr>
          <w:spacing w:val="-6"/>
        </w:rPr>
        <w:t xml:space="preserve"> </w:t>
      </w:r>
      <w:r w:rsidRPr="00E932F9">
        <w:rPr>
          <w:spacing w:val="-6"/>
        </w:rPr>
        <w:t>участие</w:t>
      </w:r>
      <w:r w:rsidR="002328BB" w:rsidRPr="00E932F9">
        <w:rPr>
          <w:spacing w:val="-6"/>
        </w:rPr>
        <w:t xml:space="preserve"> </w:t>
      </w:r>
      <w:r w:rsidRPr="00E932F9">
        <w:rPr>
          <w:spacing w:val="-6"/>
        </w:rPr>
        <w:t>в</w:t>
      </w:r>
      <w:r w:rsidR="002328BB" w:rsidRPr="00E932F9">
        <w:rPr>
          <w:spacing w:val="-6"/>
        </w:rPr>
        <w:t xml:space="preserve"> </w:t>
      </w:r>
      <w:r w:rsidR="004560F3" w:rsidRPr="00E932F9">
        <w:rPr>
          <w:spacing w:val="-6"/>
        </w:rPr>
        <w:t>запросе</w:t>
      </w:r>
      <w:r w:rsidR="002328BB" w:rsidRPr="00E932F9">
        <w:rPr>
          <w:spacing w:val="-6"/>
        </w:rPr>
        <w:t xml:space="preserve"> </w:t>
      </w:r>
      <w:r w:rsidR="004560F3" w:rsidRPr="00E932F9">
        <w:rPr>
          <w:spacing w:val="-6"/>
        </w:rPr>
        <w:t>цен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предоставляются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на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электронную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торговую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площадку</w:t>
      </w:r>
      <w:r w:rsidR="002328BB" w:rsidRPr="00E932F9">
        <w:rPr>
          <w:spacing w:val="-6"/>
        </w:rPr>
        <w:t xml:space="preserve"> </w:t>
      </w:r>
      <w:r w:rsidR="00663B91" w:rsidRPr="00E932F9">
        <w:t>ООО</w:t>
      </w:r>
      <w:r w:rsidR="002328BB" w:rsidRPr="00E932F9">
        <w:t xml:space="preserve"> </w:t>
      </w:r>
      <w:r w:rsidR="00663B91" w:rsidRPr="00E932F9">
        <w:t>«Аукционный</w:t>
      </w:r>
      <w:r w:rsidR="002328BB" w:rsidRPr="00E932F9">
        <w:t xml:space="preserve"> </w:t>
      </w:r>
      <w:r w:rsidR="00663B91" w:rsidRPr="00E932F9">
        <w:t>Конкурсный</w:t>
      </w:r>
      <w:r w:rsidR="002328BB" w:rsidRPr="00E932F9">
        <w:t xml:space="preserve"> </w:t>
      </w:r>
      <w:r w:rsidR="00663B91" w:rsidRPr="00E932F9">
        <w:t>Дом»</w:t>
      </w:r>
      <w:r w:rsidR="002328BB" w:rsidRPr="00E932F9">
        <w:t xml:space="preserve"> </w:t>
      </w:r>
      <w:r w:rsidR="00663B91" w:rsidRPr="00E932F9">
        <w:t>в</w:t>
      </w:r>
      <w:r w:rsidR="002328BB" w:rsidRPr="00E932F9">
        <w:t xml:space="preserve"> </w:t>
      </w:r>
      <w:r w:rsidR="00663B91" w:rsidRPr="00E932F9">
        <w:t>сети</w:t>
      </w:r>
      <w:r w:rsidR="002328BB" w:rsidRPr="00E932F9">
        <w:t xml:space="preserve"> </w:t>
      </w:r>
      <w:r w:rsidR="00663B91" w:rsidRPr="00E932F9">
        <w:t>«Интернет»</w:t>
      </w:r>
      <w:r w:rsidR="002328BB" w:rsidRPr="00E932F9">
        <w:t xml:space="preserve"> </w:t>
      </w:r>
      <w:r w:rsidR="00663B91" w:rsidRPr="00E932F9">
        <w:t>по</w:t>
      </w:r>
      <w:r w:rsidR="002328BB" w:rsidRPr="00E932F9">
        <w:t xml:space="preserve"> </w:t>
      </w:r>
      <w:r w:rsidR="00663B91" w:rsidRPr="00E932F9">
        <w:t>адресу:</w:t>
      </w:r>
      <w:r w:rsidR="002328BB" w:rsidRPr="00E932F9">
        <w:t xml:space="preserve"> </w:t>
      </w:r>
      <w:hyperlink r:id="rId21" w:history="1">
        <w:r w:rsidR="00663B91" w:rsidRPr="00E932F9">
          <w:rPr>
            <w:rStyle w:val="afa"/>
          </w:rPr>
          <w:t>www.a-k-d.r</w:t>
        </w:r>
        <w:r w:rsidR="00663B91" w:rsidRPr="00E932F9">
          <w:rPr>
            <w:rStyle w:val="afa"/>
            <w:lang w:val="en-US"/>
          </w:rPr>
          <w:t>u</w:t>
        </w:r>
      </w:hyperlink>
      <w:r w:rsidR="002328BB" w:rsidRPr="00E932F9">
        <w:t xml:space="preserve"> </w:t>
      </w:r>
      <w:r w:rsidR="00213571" w:rsidRPr="00E932F9">
        <w:rPr>
          <w:spacing w:val="-6"/>
        </w:rPr>
        <w:t>начиная</w:t>
      </w:r>
      <w:r w:rsidR="002328BB" w:rsidRPr="00E932F9">
        <w:rPr>
          <w:spacing w:val="-6"/>
        </w:rPr>
        <w:t xml:space="preserve"> </w:t>
      </w:r>
      <w:r w:rsidR="00213571" w:rsidRPr="00E932F9">
        <w:rPr>
          <w:spacing w:val="-6"/>
        </w:rPr>
        <w:t>с</w:t>
      </w:r>
      <w:r w:rsidR="002328BB" w:rsidRPr="00E932F9">
        <w:rPr>
          <w:spacing w:val="-6"/>
        </w:rPr>
        <w:t xml:space="preserve"> </w:t>
      </w:r>
      <w:r w:rsidR="00213571" w:rsidRPr="00E932F9">
        <w:rPr>
          <w:spacing w:val="-6"/>
        </w:rPr>
        <w:t>даты</w:t>
      </w:r>
      <w:r w:rsidR="002328BB" w:rsidRPr="00E932F9">
        <w:rPr>
          <w:b/>
          <w:i/>
        </w:rPr>
        <w:t xml:space="preserve"> </w:t>
      </w:r>
      <w:r w:rsidR="00213571" w:rsidRPr="00E932F9">
        <w:t>размещения</w:t>
      </w:r>
      <w:r w:rsidR="002328BB" w:rsidRPr="00E932F9">
        <w:t xml:space="preserve"> </w:t>
      </w:r>
      <w:r w:rsidR="00213571" w:rsidRPr="00E932F9">
        <w:t>настоящего</w:t>
      </w:r>
      <w:r w:rsidR="002328BB" w:rsidRPr="00E932F9">
        <w:t xml:space="preserve"> </w:t>
      </w:r>
      <w:r w:rsidR="00213571" w:rsidRPr="00E932F9">
        <w:t>извещения</w:t>
      </w:r>
      <w:r w:rsidR="002328BB" w:rsidRPr="00E932F9">
        <w:t xml:space="preserve"> </w:t>
      </w:r>
      <w:r w:rsidR="00213571" w:rsidRPr="00E932F9">
        <w:t>и</w:t>
      </w:r>
      <w:r w:rsidR="002328BB" w:rsidRPr="00E932F9">
        <w:t xml:space="preserve"> </w:t>
      </w:r>
      <w:r w:rsidR="003E0066" w:rsidRPr="00E932F9">
        <w:t>документации</w:t>
      </w:r>
      <w:r w:rsidR="002328BB" w:rsidRPr="00E932F9">
        <w:t xml:space="preserve"> </w:t>
      </w:r>
      <w:r w:rsidR="003E0066" w:rsidRPr="00E932F9">
        <w:t>по</w:t>
      </w:r>
      <w:r w:rsidR="002328BB" w:rsidRPr="00E932F9">
        <w:t xml:space="preserve"> </w:t>
      </w:r>
      <w:r w:rsidR="00466F9E" w:rsidRPr="00E932F9">
        <w:t>запросу</w:t>
      </w:r>
      <w:r w:rsidR="002328BB" w:rsidRPr="00E932F9">
        <w:t xml:space="preserve"> </w:t>
      </w:r>
      <w:r w:rsidR="00466F9E" w:rsidRPr="00E932F9">
        <w:t>цен</w:t>
      </w:r>
      <w:r w:rsidR="002328BB" w:rsidRPr="00E932F9">
        <w:t xml:space="preserve"> </w:t>
      </w:r>
      <w:r w:rsidR="00213571" w:rsidRPr="00E932F9">
        <w:t>на</w:t>
      </w:r>
      <w:r w:rsidR="002328BB" w:rsidRPr="00E932F9">
        <w:t xml:space="preserve"> </w:t>
      </w:r>
      <w:r w:rsidR="00213571" w:rsidRPr="00E932F9">
        <w:t>официальном</w:t>
      </w:r>
      <w:r w:rsidR="002328BB" w:rsidRPr="00E932F9">
        <w:t xml:space="preserve"> </w:t>
      </w:r>
      <w:r w:rsidR="00213571" w:rsidRPr="00E932F9">
        <w:t>сайте</w:t>
      </w:r>
      <w:r w:rsidR="002328BB" w:rsidRPr="00E932F9">
        <w:t xml:space="preserve"> </w:t>
      </w:r>
      <w:r w:rsidR="00213571" w:rsidRPr="00E932F9">
        <w:t>и</w:t>
      </w:r>
      <w:r w:rsidR="002328BB" w:rsidRPr="00E932F9">
        <w:t xml:space="preserve"> </w:t>
      </w:r>
      <w:r w:rsidR="00213571" w:rsidRPr="00E932F9">
        <w:t>на</w:t>
      </w:r>
      <w:r w:rsidR="002328BB" w:rsidRPr="00E932F9">
        <w:t xml:space="preserve"> </w:t>
      </w:r>
      <w:r w:rsidR="00213571" w:rsidRPr="00E932F9">
        <w:t>данной</w:t>
      </w:r>
      <w:r w:rsidR="002328BB" w:rsidRPr="00E932F9">
        <w:t xml:space="preserve"> </w:t>
      </w:r>
      <w:r w:rsidR="00E3498D" w:rsidRPr="00E932F9">
        <w:t>электронной</w:t>
      </w:r>
      <w:r w:rsidR="002328BB" w:rsidRPr="00E932F9">
        <w:t xml:space="preserve"> </w:t>
      </w:r>
      <w:r w:rsidR="00E3498D" w:rsidRPr="00E932F9">
        <w:t>торговой</w:t>
      </w:r>
      <w:r w:rsidR="002328BB" w:rsidRPr="00E932F9">
        <w:t xml:space="preserve"> </w:t>
      </w:r>
      <w:r w:rsidR="00E3498D" w:rsidRPr="00E932F9">
        <w:t>площадки</w:t>
      </w:r>
      <w:r w:rsidR="00213571" w:rsidRPr="00E932F9">
        <w:t>,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в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порядке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и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в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соответствии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с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регламентом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работы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данной</w:t>
      </w:r>
      <w:r w:rsidR="002328BB" w:rsidRPr="00E932F9">
        <w:rPr>
          <w:spacing w:val="-6"/>
        </w:rPr>
        <w:t xml:space="preserve"> </w:t>
      </w:r>
      <w:r w:rsidR="00E3498D" w:rsidRPr="00E932F9">
        <w:t>электронной</w:t>
      </w:r>
      <w:r w:rsidR="002328BB" w:rsidRPr="00E932F9">
        <w:t xml:space="preserve"> </w:t>
      </w:r>
      <w:r w:rsidR="00E3498D" w:rsidRPr="00E932F9">
        <w:t>торговой</w:t>
      </w:r>
      <w:r w:rsidR="002328BB" w:rsidRPr="00E932F9">
        <w:t xml:space="preserve"> </w:t>
      </w:r>
      <w:r w:rsidR="00E3498D" w:rsidRPr="00E932F9">
        <w:t>площадки</w:t>
      </w:r>
      <w:r w:rsidR="002141E9" w:rsidRPr="00E932F9">
        <w:rPr>
          <w:spacing w:val="-6"/>
        </w:rPr>
        <w:t>,</w:t>
      </w:r>
      <w:r w:rsidR="002328BB" w:rsidRPr="00E932F9">
        <w:rPr>
          <w:spacing w:val="-6"/>
        </w:rPr>
        <w:t xml:space="preserve"> </w:t>
      </w:r>
      <w:r w:rsidR="00213571" w:rsidRPr="00E932F9">
        <w:rPr>
          <w:spacing w:val="-6"/>
        </w:rPr>
        <w:t>в</w:t>
      </w:r>
      <w:r w:rsidR="002328BB" w:rsidRPr="00E932F9">
        <w:rPr>
          <w:spacing w:val="-6"/>
        </w:rPr>
        <w:t xml:space="preserve"> </w:t>
      </w:r>
      <w:r w:rsidR="00213571" w:rsidRPr="00E932F9">
        <w:rPr>
          <w:spacing w:val="-6"/>
        </w:rPr>
        <w:t>срок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не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позднее</w:t>
      </w:r>
      <w:r w:rsidR="002328BB" w:rsidRPr="00E932F9">
        <w:rPr>
          <w:spacing w:val="-6"/>
        </w:rPr>
        <w:t xml:space="preserve"> </w:t>
      </w:r>
      <w:r w:rsidR="001820AD" w:rsidRPr="00E932F9">
        <w:rPr>
          <w:spacing w:val="-6"/>
        </w:rPr>
        <w:t>11</w:t>
      </w:r>
      <w:r w:rsidR="002141E9" w:rsidRPr="00E932F9">
        <w:rPr>
          <w:spacing w:val="-6"/>
        </w:rPr>
        <w:t>-00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(время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московское)</w:t>
      </w:r>
      <w:r w:rsidR="002328BB" w:rsidRPr="00E932F9">
        <w:rPr>
          <w:spacing w:val="-6"/>
        </w:rPr>
        <w:t xml:space="preserve"> </w:t>
      </w:r>
      <w:r w:rsidR="002141E9" w:rsidRPr="00E932F9">
        <w:rPr>
          <w:spacing w:val="-6"/>
        </w:rPr>
        <w:t>«</w:t>
      </w:r>
      <w:r w:rsidR="001820AD" w:rsidRPr="00E932F9">
        <w:rPr>
          <w:spacing w:val="-6"/>
        </w:rPr>
        <w:t>1</w:t>
      </w:r>
      <w:r w:rsidR="000C2C71" w:rsidRPr="00E932F9">
        <w:rPr>
          <w:spacing w:val="-6"/>
        </w:rPr>
        <w:t>1</w:t>
      </w:r>
      <w:r w:rsidR="002141E9" w:rsidRPr="00E932F9">
        <w:rPr>
          <w:spacing w:val="-6"/>
        </w:rPr>
        <w:t>»</w:t>
      </w:r>
      <w:r w:rsidR="002328BB" w:rsidRPr="00E932F9">
        <w:rPr>
          <w:spacing w:val="-6"/>
        </w:rPr>
        <w:t xml:space="preserve"> </w:t>
      </w:r>
      <w:r w:rsidR="001820AD" w:rsidRPr="00E932F9">
        <w:rPr>
          <w:spacing w:val="-6"/>
        </w:rPr>
        <w:t xml:space="preserve">Декабря </w:t>
      </w:r>
      <w:r w:rsidR="002141E9" w:rsidRPr="00E932F9">
        <w:rPr>
          <w:spacing w:val="-6"/>
        </w:rPr>
        <w:t>20</w:t>
      </w:r>
      <w:r w:rsidR="001820AD" w:rsidRPr="00E932F9">
        <w:rPr>
          <w:spacing w:val="-6"/>
        </w:rPr>
        <w:t>13</w:t>
      </w:r>
      <w:r w:rsidR="002328BB" w:rsidRPr="00E932F9">
        <w:rPr>
          <w:spacing w:val="-6"/>
        </w:rPr>
        <w:t xml:space="preserve"> </w:t>
      </w:r>
      <w:r w:rsidR="00110379" w:rsidRPr="00E932F9">
        <w:rPr>
          <w:spacing w:val="-6"/>
        </w:rPr>
        <w:t>года.</w:t>
      </w:r>
      <w:r w:rsidR="002328BB" w:rsidRPr="00E932F9">
        <w:rPr>
          <w:spacing w:val="-6"/>
        </w:rPr>
        <w:t xml:space="preserve"> 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Место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дата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932F9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932F9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932F9">
        <w:rPr>
          <w:rFonts w:ascii="Times New Roman" w:hAnsi="Times New Roman"/>
          <w:b/>
          <w:sz w:val="24"/>
          <w:szCs w:val="24"/>
        </w:rPr>
        <w:t>стадии</w:t>
      </w:r>
      <w:r w:rsidRPr="00E932F9">
        <w:rPr>
          <w:rFonts w:ascii="Times New Roman" w:hAnsi="Times New Roman"/>
          <w:b/>
          <w:sz w:val="24"/>
          <w:szCs w:val="24"/>
        </w:rPr>
        <w:t>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позднее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«</w:t>
      </w:r>
      <w:r w:rsidR="001820AD" w:rsidRPr="00E932F9">
        <w:rPr>
          <w:rFonts w:ascii="Times New Roman" w:hAnsi="Times New Roman"/>
          <w:sz w:val="24"/>
          <w:szCs w:val="24"/>
        </w:rPr>
        <w:t>13</w:t>
      </w:r>
      <w:r w:rsidR="00B76760" w:rsidRPr="00E932F9">
        <w:rPr>
          <w:rFonts w:ascii="Times New Roman" w:hAnsi="Times New Roman"/>
          <w:sz w:val="24"/>
          <w:szCs w:val="24"/>
        </w:rPr>
        <w:t>»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1820AD" w:rsidRPr="00E932F9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E932F9">
        <w:rPr>
          <w:rFonts w:ascii="Times New Roman" w:hAnsi="Times New Roman"/>
          <w:sz w:val="24"/>
          <w:szCs w:val="24"/>
        </w:rPr>
        <w:t>20</w:t>
      </w:r>
      <w:r w:rsidR="001820AD" w:rsidRPr="00E932F9">
        <w:rPr>
          <w:rFonts w:ascii="Times New Roman" w:hAnsi="Times New Roman"/>
          <w:sz w:val="24"/>
          <w:szCs w:val="24"/>
        </w:rPr>
        <w:t>13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года,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г.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Москва,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932F9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пер.,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д.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6,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Управление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организации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закупок.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Место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дата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итогов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цен</w:t>
      </w:r>
      <w:r w:rsidRPr="00E932F9">
        <w:rPr>
          <w:rFonts w:ascii="Times New Roman" w:hAnsi="Times New Roman"/>
          <w:b/>
          <w:sz w:val="24"/>
          <w:szCs w:val="24"/>
        </w:rPr>
        <w:t>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позднее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«</w:t>
      </w:r>
      <w:r w:rsidR="001820AD" w:rsidRPr="00E932F9">
        <w:rPr>
          <w:rFonts w:ascii="Times New Roman" w:hAnsi="Times New Roman"/>
          <w:sz w:val="24"/>
          <w:szCs w:val="24"/>
        </w:rPr>
        <w:t>13</w:t>
      </w:r>
      <w:r w:rsidR="00B76760" w:rsidRPr="00E932F9">
        <w:rPr>
          <w:rFonts w:ascii="Times New Roman" w:hAnsi="Times New Roman"/>
          <w:sz w:val="24"/>
          <w:szCs w:val="24"/>
        </w:rPr>
        <w:t>»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1820AD" w:rsidRPr="00E932F9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E932F9">
        <w:rPr>
          <w:rFonts w:ascii="Times New Roman" w:hAnsi="Times New Roman"/>
          <w:sz w:val="24"/>
          <w:szCs w:val="24"/>
        </w:rPr>
        <w:t>20</w:t>
      </w:r>
      <w:r w:rsidR="001820AD" w:rsidRPr="00E932F9">
        <w:rPr>
          <w:rFonts w:ascii="Times New Roman" w:hAnsi="Times New Roman"/>
          <w:sz w:val="24"/>
          <w:szCs w:val="24"/>
        </w:rPr>
        <w:t>13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года,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г.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Москва,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E932F9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пер.,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д.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6,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Управление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организации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закупок.</w:t>
      </w:r>
    </w:p>
    <w:p w:rsidR="00C87330" w:rsidRPr="00E932F9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Срок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932F9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932F9">
        <w:rPr>
          <w:rFonts w:ascii="Times New Roman" w:hAnsi="Times New Roman"/>
          <w:b/>
          <w:sz w:val="24"/>
          <w:szCs w:val="24"/>
        </w:rPr>
        <w:t>договора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932F9">
        <w:rPr>
          <w:rFonts w:ascii="Times New Roman" w:hAnsi="Times New Roman"/>
          <w:b/>
          <w:sz w:val="24"/>
          <w:szCs w:val="24"/>
        </w:rPr>
        <w:t>после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932F9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E932F9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b/>
          <w:sz w:val="24"/>
          <w:szCs w:val="24"/>
        </w:rPr>
        <w:t>цен</w:t>
      </w:r>
      <w:r w:rsidR="00C87330" w:rsidRPr="00E932F9">
        <w:rPr>
          <w:rFonts w:ascii="Times New Roman" w:hAnsi="Times New Roman"/>
          <w:b/>
          <w:sz w:val="24"/>
          <w:szCs w:val="24"/>
        </w:rPr>
        <w:t>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в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течение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20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(двадцати)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дней,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но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ранее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чем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через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10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(десять)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дней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после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размещения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на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официальном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сайте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на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электронной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торговой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площадки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протокола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подведения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итогов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A57EE" w:rsidRPr="00E932F9">
        <w:rPr>
          <w:rFonts w:ascii="Times New Roman" w:hAnsi="Times New Roman"/>
          <w:sz w:val="24"/>
          <w:szCs w:val="24"/>
        </w:rPr>
        <w:t>цен.</w:t>
      </w:r>
    </w:p>
    <w:p w:rsidR="00C87330" w:rsidRPr="00E932F9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b/>
          <w:sz w:val="24"/>
          <w:szCs w:val="24"/>
        </w:rPr>
        <w:t>Форма,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размер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и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срок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Pr="00E932F9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932F9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932F9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E932F9">
        <w:rPr>
          <w:rFonts w:ascii="Times New Roman" w:hAnsi="Times New Roman"/>
          <w:b/>
          <w:sz w:val="24"/>
          <w:szCs w:val="24"/>
        </w:rPr>
        <w:t>по</w:t>
      </w:r>
      <w:r w:rsidR="002328BB" w:rsidRPr="00E932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E932F9">
        <w:rPr>
          <w:rFonts w:ascii="Times New Roman" w:hAnsi="Times New Roman"/>
          <w:b/>
          <w:sz w:val="24"/>
          <w:szCs w:val="24"/>
        </w:rPr>
        <w:t>договор</w:t>
      </w:r>
      <w:r w:rsidR="00AA613A" w:rsidRPr="00E932F9">
        <w:rPr>
          <w:rFonts w:ascii="Times New Roman" w:hAnsi="Times New Roman"/>
          <w:b/>
          <w:sz w:val="24"/>
          <w:szCs w:val="24"/>
        </w:rPr>
        <w:t>у</w:t>
      </w:r>
      <w:r w:rsidR="00C87330" w:rsidRPr="00E932F9">
        <w:rPr>
          <w:rFonts w:ascii="Times New Roman" w:hAnsi="Times New Roman"/>
          <w:b/>
          <w:sz w:val="24"/>
          <w:szCs w:val="24"/>
        </w:rPr>
        <w:t>: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B76760" w:rsidRPr="00E932F9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E932F9">
        <w:rPr>
          <w:rFonts w:ascii="Times New Roman" w:hAnsi="Times New Roman"/>
          <w:sz w:val="24"/>
          <w:szCs w:val="24"/>
        </w:rPr>
        <w:t>.</w:t>
      </w:r>
    </w:p>
    <w:p w:rsidR="00D54268" w:rsidRPr="00E932F9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sz w:val="24"/>
          <w:szCs w:val="24"/>
        </w:rPr>
        <w:t>Процедура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цен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является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торгами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по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законодательству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Российской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Федерации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6810AE" w:rsidRPr="00E932F9">
        <w:rPr>
          <w:rFonts w:ascii="Times New Roman" w:hAnsi="Times New Roman"/>
          <w:sz w:val="24"/>
          <w:szCs w:val="24"/>
        </w:rPr>
        <w:t>заказчик/</w:t>
      </w:r>
      <w:r w:rsidRPr="00E932F9">
        <w:rPr>
          <w:rFonts w:ascii="Times New Roman" w:hAnsi="Times New Roman"/>
          <w:sz w:val="24"/>
          <w:szCs w:val="24"/>
        </w:rPr>
        <w:t>организатор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цен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имеет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право,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но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обязанность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заключить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договор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с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D54268" w:rsidRPr="00E932F9">
        <w:rPr>
          <w:rFonts w:ascii="Times New Roman" w:hAnsi="Times New Roman"/>
          <w:sz w:val="24"/>
          <w:szCs w:val="24"/>
        </w:rPr>
        <w:t>победителем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цен</w:t>
      </w:r>
      <w:r w:rsidR="00D54268" w:rsidRPr="00E932F9">
        <w:rPr>
          <w:rFonts w:ascii="Times New Roman" w:hAnsi="Times New Roman"/>
          <w:sz w:val="24"/>
          <w:szCs w:val="24"/>
        </w:rPr>
        <w:t>.</w:t>
      </w:r>
    </w:p>
    <w:p w:rsidR="00C87330" w:rsidRPr="00E932F9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sz w:val="24"/>
          <w:szCs w:val="24"/>
        </w:rPr>
        <w:t>Организатор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цен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вправе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отказаться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от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проведения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цен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[или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любого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лота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цен]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позднее,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чем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за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1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(один)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день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до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даты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окончания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срока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подачи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заявок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на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участие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в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запросе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цен,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не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неся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никакой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ответственности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перед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участниками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35263D"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35263D" w:rsidRPr="00E932F9">
        <w:rPr>
          <w:rFonts w:ascii="Times New Roman" w:hAnsi="Times New Roman"/>
          <w:sz w:val="24"/>
          <w:szCs w:val="24"/>
        </w:rPr>
        <w:t>цен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или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третьими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лицами,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которым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такое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действие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может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принести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убытки.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32F9">
        <w:rPr>
          <w:rFonts w:ascii="Times New Roman" w:hAnsi="Times New Roman"/>
          <w:sz w:val="24"/>
          <w:szCs w:val="24"/>
        </w:rPr>
        <w:t>Остальные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более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подробные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условия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запроса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цен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содержатся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Pr="00E932F9">
        <w:rPr>
          <w:rFonts w:ascii="Times New Roman" w:hAnsi="Times New Roman"/>
          <w:sz w:val="24"/>
          <w:szCs w:val="24"/>
        </w:rPr>
        <w:t>в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3E0066" w:rsidRPr="00E932F9">
        <w:rPr>
          <w:rFonts w:ascii="Times New Roman" w:hAnsi="Times New Roman"/>
          <w:sz w:val="24"/>
          <w:szCs w:val="24"/>
        </w:rPr>
        <w:t>документации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3E0066" w:rsidRPr="00E932F9">
        <w:rPr>
          <w:rFonts w:ascii="Times New Roman" w:hAnsi="Times New Roman"/>
          <w:sz w:val="24"/>
          <w:szCs w:val="24"/>
        </w:rPr>
        <w:t>по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запросу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466F9E" w:rsidRPr="00E932F9">
        <w:rPr>
          <w:rFonts w:ascii="Times New Roman" w:hAnsi="Times New Roman"/>
          <w:sz w:val="24"/>
          <w:szCs w:val="24"/>
        </w:rPr>
        <w:t>цен</w:t>
      </w:r>
      <w:r w:rsidR="000B69EC" w:rsidRPr="00E932F9">
        <w:rPr>
          <w:rFonts w:ascii="Times New Roman" w:hAnsi="Times New Roman"/>
          <w:sz w:val="24"/>
          <w:szCs w:val="24"/>
        </w:rPr>
        <w:t>,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B69EC" w:rsidRPr="00E932F9">
        <w:rPr>
          <w:rFonts w:ascii="Times New Roman" w:hAnsi="Times New Roman"/>
          <w:sz w:val="24"/>
          <w:szCs w:val="24"/>
        </w:rPr>
        <w:t>являющейся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B69EC" w:rsidRPr="00E932F9">
        <w:rPr>
          <w:rFonts w:ascii="Times New Roman" w:hAnsi="Times New Roman"/>
          <w:sz w:val="24"/>
          <w:szCs w:val="24"/>
        </w:rPr>
        <w:t>неотъемлемым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B69EC" w:rsidRPr="00E932F9">
        <w:rPr>
          <w:rFonts w:ascii="Times New Roman" w:hAnsi="Times New Roman"/>
          <w:sz w:val="24"/>
          <w:szCs w:val="24"/>
        </w:rPr>
        <w:t>приложением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B69EC" w:rsidRPr="00E932F9">
        <w:rPr>
          <w:rFonts w:ascii="Times New Roman" w:hAnsi="Times New Roman"/>
          <w:sz w:val="24"/>
          <w:szCs w:val="24"/>
        </w:rPr>
        <w:t>к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B69EC" w:rsidRPr="00E932F9">
        <w:rPr>
          <w:rFonts w:ascii="Times New Roman" w:hAnsi="Times New Roman"/>
          <w:sz w:val="24"/>
          <w:szCs w:val="24"/>
        </w:rPr>
        <w:t>данному</w:t>
      </w:r>
      <w:r w:rsidR="002328BB" w:rsidRPr="00E932F9">
        <w:rPr>
          <w:rFonts w:ascii="Times New Roman" w:hAnsi="Times New Roman"/>
          <w:sz w:val="24"/>
          <w:szCs w:val="24"/>
        </w:rPr>
        <w:t xml:space="preserve"> </w:t>
      </w:r>
      <w:r w:rsidR="000B69EC" w:rsidRPr="00E932F9">
        <w:rPr>
          <w:rFonts w:ascii="Times New Roman" w:hAnsi="Times New Roman"/>
          <w:sz w:val="24"/>
          <w:szCs w:val="24"/>
        </w:rPr>
        <w:t>извещению</w:t>
      </w:r>
      <w:r w:rsidRPr="00E932F9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9509E3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9509E3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9509E3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9509E3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9509E3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9509E3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9509E3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9509E3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9509E3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9509E3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9509E3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9509E3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9509E3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9509E3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9509E3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9509E3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9509E3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9509E3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9509E3" w:rsidRPr="009509E3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9509E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9509E3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9509E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9509E3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9509E3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9509E3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9509E3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9509E3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9509E3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9509E3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9509E3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11.1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11.1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  <w:fldChar w:fldCharType="separate"/>
      </w:r>
      <w:r w:rsidR="009509E3">
        <w:rPr>
          <w:b/>
          <w:bCs/>
          <w:u w:val="single"/>
        </w:rPr>
        <w:t>Ошибка! Источник ссылки не найден</w:t>
      </w:r>
      <w:proofErr w:type="gramStart"/>
      <w:r w:rsidR="009509E3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9509E3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9509E3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9509E3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9509E3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9509E3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932F9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932F9" w:rsidRDefault="00C87330" w:rsidP="00237E88">
            <w:pPr>
              <w:widowControl w:val="0"/>
              <w:jc w:val="center"/>
            </w:pPr>
            <w:r w:rsidRPr="00E932F9">
              <w:t>№</w:t>
            </w:r>
            <w:r w:rsidR="002328BB" w:rsidRPr="00E932F9">
              <w:t xml:space="preserve"> </w:t>
            </w:r>
            <w:r w:rsidRPr="00E932F9">
              <w:t>п/п</w:t>
            </w:r>
          </w:p>
        </w:tc>
        <w:tc>
          <w:tcPr>
            <w:tcW w:w="2268" w:type="dxa"/>
            <w:vAlign w:val="center"/>
          </w:tcPr>
          <w:p w:rsidR="00C87330" w:rsidRPr="00E932F9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E932F9">
              <w:rPr>
                <w:bCs/>
              </w:rPr>
              <w:t>Наименование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932F9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E932F9">
              <w:rPr>
                <w:bCs/>
              </w:rPr>
              <w:t>Содержание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contextualSpacing/>
            </w:pPr>
            <w:r w:rsidRPr="00E932F9">
              <w:rPr>
                <w:bCs/>
              </w:rPr>
              <w:t>Предмет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запроса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цен</w:t>
            </w:r>
            <w:r w:rsidR="002328BB" w:rsidRPr="00E932F9">
              <w:rPr>
                <w:bCs/>
              </w:rPr>
              <w:t xml:space="preserve"> </w:t>
            </w:r>
          </w:p>
          <w:p w:rsidR="00641C15" w:rsidRPr="00E932F9" w:rsidRDefault="00641C15" w:rsidP="00237E88">
            <w:pPr>
              <w:widowControl w:val="0"/>
              <w:contextualSpacing/>
            </w:pPr>
          </w:p>
          <w:p w:rsidR="00C87330" w:rsidRPr="00E932F9" w:rsidRDefault="00C87330" w:rsidP="00237E88">
            <w:pPr>
              <w:widowControl w:val="0"/>
              <w:contextualSpacing/>
              <w:rPr>
                <w:bCs/>
              </w:rPr>
            </w:pPr>
            <w:r w:rsidRPr="00E932F9">
              <w:t>Состав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объем</w:t>
            </w:r>
            <w:r w:rsidR="002328BB" w:rsidRPr="00E932F9">
              <w:t xml:space="preserve"> </w:t>
            </w:r>
            <w:r w:rsidRPr="00E932F9">
              <w:rPr>
                <w:i/>
              </w:rPr>
              <w:t>[товара/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E932F9" w:rsidRDefault="008B772B" w:rsidP="00237E88">
            <w:pPr>
              <w:widowControl w:val="0"/>
              <w:ind w:right="153"/>
              <w:contextualSpacing/>
              <w:jc w:val="both"/>
            </w:pPr>
            <w:r w:rsidRPr="00E932F9">
              <w:t>Право заключе</w:t>
            </w:r>
            <w:bookmarkStart w:id="158" w:name="_GoBack"/>
            <w:bookmarkEnd w:id="158"/>
            <w:r w:rsidRPr="00E932F9">
              <w:t xml:space="preserve">ния договора на </w:t>
            </w:r>
            <w:r w:rsidR="00392A22" w:rsidRPr="00E932F9">
              <w:t>поставку дозиметров рентгеновского и гамма излучения ДКГ-РМ1610А для нужд ФГУП «РосРАО»</w:t>
            </w:r>
            <w:r w:rsidR="00C87330" w:rsidRPr="00E932F9">
              <w:t>.</w:t>
            </w:r>
          </w:p>
          <w:p w:rsidR="00C87330" w:rsidRPr="00E932F9" w:rsidRDefault="00C87330" w:rsidP="00237E88">
            <w:pPr>
              <w:widowControl w:val="0"/>
              <w:ind w:right="153"/>
              <w:contextualSpacing/>
              <w:jc w:val="both"/>
            </w:pPr>
          </w:p>
          <w:p w:rsidR="00C87330" w:rsidRPr="00E932F9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E932F9">
              <w:t xml:space="preserve">В соответствии с </w:t>
            </w:r>
            <w:r w:rsidRPr="00E932F9">
              <w:rPr>
                <w:u w:val="single"/>
              </w:rPr>
              <w:t>Томом 2 «ТЕХНИЧЕСКАЯ ЧАСТЬ»</w:t>
            </w:r>
            <w:r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70"/>
              <w:rPr>
                <w:bCs/>
              </w:rPr>
            </w:pPr>
            <w:r w:rsidRPr="00E932F9">
              <w:rPr>
                <w:bCs/>
              </w:rPr>
              <w:t>Нормативный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документ,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в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соответствии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которым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проводится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запрос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E932F9" w:rsidRDefault="00963D48" w:rsidP="0069360A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E932F9">
              <w:rPr>
                <w:bCs/>
              </w:rPr>
              <w:t>Единый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отраслевой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стандарт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закупок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(Положение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о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закупке)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Государственной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корпорации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по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атомной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энергии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«</w:t>
            </w:r>
            <w:proofErr w:type="spellStart"/>
            <w:r w:rsidRPr="00E932F9">
              <w:rPr>
                <w:bCs/>
              </w:rPr>
              <w:t>Росатом</w:t>
            </w:r>
            <w:proofErr w:type="spellEnd"/>
            <w:r w:rsidRPr="00E932F9">
              <w:rPr>
                <w:bCs/>
              </w:rPr>
              <w:t>»</w:t>
            </w:r>
            <w:r w:rsidR="002328BB" w:rsidRPr="00E932F9">
              <w:rPr>
                <w:bCs/>
              </w:rPr>
              <w:t xml:space="preserve"> </w:t>
            </w:r>
            <w:r w:rsidR="00AF618D" w:rsidRPr="00E932F9">
              <w:rPr>
                <w:bCs/>
              </w:rPr>
              <w:t>с</w:t>
            </w:r>
            <w:r w:rsidR="002328BB" w:rsidRPr="00E932F9">
              <w:rPr>
                <w:bCs/>
              </w:rPr>
              <w:t xml:space="preserve"> </w:t>
            </w:r>
            <w:r w:rsidR="00AF618D" w:rsidRPr="00E932F9">
              <w:rPr>
                <w:bCs/>
              </w:rPr>
              <w:t>изменениями</w:t>
            </w:r>
            <w:r w:rsidRPr="00E932F9">
              <w:rPr>
                <w:bCs/>
              </w:rPr>
              <w:t>,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утвержденны</w:t>
            </w:r>
            <w:r w:rsidR="00AF618D" w:rsidRPr="00E932F9">
              <w:rPr>
                <w:bCs/>
              </w:rPr>
              <w:t>ми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решением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наблюдательного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совета</w:t>
            </w:r>
            <w:r w:rsidR="002328BB" w:rsidRPr="00E932F9">
              <w:rPr>
                <w:bCs/>
              </w:rPr>
              <w:t xml:space="preserve"> </w:t>
            </w:r>
            <w:proofErr w:type="spellStart"/>
            <w:r w:rsidRPr="00E932F9">
              <w:rPr>
                <w:bCs/>
              </w:rPr>
              <w:t>Госкорпорации</w:t>
            </w:r>
            <w:proofErr w:type="spellEnd"/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«</w:t>
            </w:r>
            <w:proofErr w:type="spellStart"/>
            <w:r w:rsidRPr="00E932F9">
              <w:rPr>
                <w:bCs/>
              </w:rPr>
              <w:t>Росатом</w:t>
            </w:r>
            <w:proofErr w:type="spellEnd"/>
            <w:r w:rsidRPr="00E932F9">
              <w:rPr>
                <w:bCs/>
              </w:rPr>
              <w:t>»</w:t>
            </w:r>
            <w:r w:rsidR="002328BB" w:rsidRPr="00E932F9">
              <w:rPr>
                <w:bCs/>
              </w:rPr>
              <w:t xml:space="preserve"> </w:t>
            </w:r>
            <w:r w:rsidR="00BD7FA6" w:rsidRPr="00E932F9">
              <w:rPr>
                <w:bCs/>
              </w:rPr>
              <w:t>(</w:t>
            </w:r>
            <w:r w:rsidR="00BD7FA6" w:rsidRPr="00E932F9">
              <w:rPr>
                <w:bCs/>
                <w:i/>
              </w:rPr>
              <w:t>протокол</w:t>
            </w:r>
            <w:r w:rsidR="002328BB" w:rsidRPr="00E932F9">
              <w:rPr>
                <w:bCs/>
                <w:i/>
              </w:rPr>
              <w:t xml:space="preserve"> </w:t>
            </w:r>
            <w:r w:rsidR="00BD7FA6" w:rsidRPr="00E932F9">
              <w:rPr>
                <w:bCs/>
                <w:i/>
              </w:rPr>
              <w:t>от</w:t>
            </w:r>
            <w:r w:rsidR="002328BB" w:rsidRPr="00E932F9">
              <w:rPr>
                <w:i/>
              </w:rPr>
              <w:t xml:space="preserve"> </w:t>
            </w:r>
            <w:r w:rsidR="001820AD" w:rsidRPr="00E932F9">
              <w:rPr>
                <w:i/>
              </w:rPr>
              <w:t>25.09.2013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№</w:t>
            </w:r>
            <w:r w:rsidR="002328BB" w:rsidRPr="00E932F9">
              <w:rPr>
                <w:i/>
              </w:rPr>
              <w:t xml:space="preserve"> </w:t>
            </w:r>
            <w:r w:rsidR="001820AD" w:rsidRPr="00E932F9">
              <w:rPr>
                <w:i/>
              </w:rPr>
              <w:t>53</w:t>
            </w:r>
            <w:r w:rsidR="0069360A" w:rsidRPr="00E932F9">
              <w:rPr>
                <w:i/>
              </w:rPr>
              <w:t>)</w:t>
            </w:r>
            <w:r w:rsidR="001820AD" w:rsidRPr="00E932F9">
              <w:rPr>
                <w:i/>
              </w:rPr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E932F9" w:rsidRDefault="00C62F68" w:rsidP="00237E88">
            <w:pPr>
              <w:widowControl w:val="0"/>
              <w:ind w:right="153"/>
            </w:pPr>
            <w:r w:rsidRPr="00E932F9">
              <w:t>Условия</w:t>
            </w:r>
            <w:r w:rsidR="002328BB" w:rsidRPr="00E932F9">
              <w:t xml:space="preserve"> </w:t>
            </w:r>
            <w:r w:rsidRPr="00E932F9">
              <w:t>договора:</w:t>
            </w:r>
          </w:p>
          <w:p w:rsidR="00C87330" w:rsidRPr="00E932F9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E932F9">
              <w:t>Сроки</w:t>
            </w:r>
            <w:r w:rsidR="002328BB" w:rsidRPr="00E932F9">
              <w:t xml:space="preserve"> </w:t>
            </w:r>
            <w:r w:rsidRPr="00E932F9">
              <w:rPr>
                <w:i/>
              </w:rPr>
              <w:t>поставки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товара/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выполнения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или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оказания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услуг</w:t>
            </w:r>
          </w:p>
          <w:p w:rsidR="008B772B" w:rsidRPr="00E932F9" w:rsidRDefault="008B772B" w:rsidP="00237E88">
            <w:pPr>
              <w:widowControl w:val="0"/>
              <w:ind w:right="153"/>
            </w:pPr>
          </w:p>
          <w:p w:rsidR="00C87330" w:rsidRPr="00E932F9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E932F9">
              <w:t>Место</w:t>
            </w:r>
            <w:r w:rsidR="002328BB" w:rsidRPr="00E932F9">
              <w:t xml:space="preserve"> </w:t>
            </w:r>
            <w:r w:rsidRPr="00E932F9">
              <w:rPr>
                <w:i/>
              </w:rPr>
              <w:t>поставки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товара/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выполнения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или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оказания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услуг</w:t>
            </w:r>
          </w:p>
          <w:p w:rsidR="008B772B" w:rsidRPr="00E932F9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E932F9" w:rsidRDefault="00C87330" w:rsidP="00237E88">
            <w:pPr>
              <w:widowControl w:val="0"/>
              <w:ind w:right="153"/>
              <w:rPr>
                <w:i/>
              </w:rPr>
            </w:pPr>
            <w:r w:rsidRPr="00E932F9">
              <w:rPr>
                <w:i/>
              </w:rPr>
              <w:t>Условия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E932F9" w:rsidRDefault="00237E88" w:rsidP="00237E88">
            <w:pPr>
              <w:ind w:right="153"/>
            </w:pPr>
          </w:p>
          <w:p w:rsidR="008B772B" w:rsidRPr="00E932F9" w:rsidRDefault="00237E88" w:rsidP="00237E88">
            <w:pPr>
              <w:ind w:right="153"/>
            </w:pPr>
            <w:r w:rsidRPr="00E932F9">
              <w:t>Д</w:t>
            </w:r>
            <w:r w:rsidR="008B772B" w:rsidRPr="00E932F9">
              <w:t>ата начала: – с момента заключения договора. Дата окончания: – не позднее 3</w:t>
            </w:r>
            <w:r w:rsidR="00392A22" w:rsidRPr="00E932F9">
              <w:t>1</w:t>
            </w:r>
            <w:r w:rsidR="008B772B" w:rsidRPr="00E932F9">
              <w:t>.12.2013г.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871FAF" w:rsidRPr="00E932F9" w:rsidRDefault="00392A22" w:rsidP="00237E88">
            <w:pPr>
              <w:widowControl w:val="0"/>
              <w:ind w:right="153"/>
              <w:jc w:val="both"/>
            </w:pPr>
            <w:r w:rsidRPr="00E932F9">
              <w:t xml:space="preserve">119017, РФ, г. Москва, </w:t>
            </w:r>
            <w:proofErr w:type="spellStart"/>
            <w:r w:rsidRPr="00E932F9">
              <w:t>Пыжевский</w:t>
            </w:r>
            <w:proofErr w:type="spellEnd"/>
            <w:r w:rsidRPr="00E932F9">
              <w:t xml:space="preserve"> переулок, д.6</w:t>
            </w:r>
            <w:r w:rsidR="00237E88" w:rsidRPr="00E932F9">
              <w:t>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9F5B09" w:rsidRPr="00E932F9" w:rsidRDefault="009F5B09" w:rsidP="00237E88">
            <w:pPr>
              <w:widowControl w:val="0"/>
              <w:ind w:right="153"/>
              <w:jc w:val="both"/>
            </w:pPr>
          </w:p>
          <w:p w:rsidR="00237E88" w:rsidRPr="00E932F9" w:rsidRDefault="001820AD" w:rsidP="00237E88">
            <w:pPr>
              <w:widowControl w:val="0"/>
              <w:ind w:right="153"/>
              <w:jc w:val="both"/>
            </w:pPr>
            <w:r w:rsidRPr="00E932F9">
              <w:t>Оплата производится по факту поставки товара в течение 10-ти банковских дней на расчетный счет Исполнителя с момента предоставления счета, счета-фактуры, товарной накладной и акта приема-передачи, подписанных Исполнителем и Заказчиком</w:t>
            </w:r>
            <w:r w:rsidR="00237E88" w:rsidRPr="00E932F9">
              <w:t>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C62F68" w:rsidRPr="00E932F9" w:rsidRDefault="00C62F68" w:rsidP="00237E88">
            <w:pPr>
              <w:widowControl w:val="0"/>
              <w:ind w:right="153"/>
              <w:jc w:val="both"/>
            </w:pPr>
            <w:r w:rsidRPr="00E932F9">
              <w:t>Встречные</w:t>
            </w:r>
            <w:r w:rsidR="002328BB" w:rsidRPr="00E932F9">
              <w:t xml:space="preserve"> </w:t>
            </w:r>
            <w:r w:rsidRPr="00E932F9">
              <w:t>предложения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проекту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rPr>
                <w:u w:val="single"/>
              </w:rPr>
              <w:t>не</w:t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t>допускаются</w:t>
            </w:r>
            <w:r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</w:pPr>
            <w:r w:rsidRPr="00E932F9">
              <w:t>Количество</w:t>
            </w:r>
            <w:r w:rsidR="002328BB" w:rsidRPr="00E932F9">
              <w:t xml:space="preserve"> </w:t>
            </w:r>
            <w:r w:rsidRPr="00E932F9">
              <w:t>лотов</w:t>
            </w:r>
            <w:r w:rsidR="002328BB" w:rsidRPr="00E932F9">
              <w:t xml:space="preserve"> </w:t>
            </w:r>
          </w:p>
        </w:tc>
        <w:tc>
          <w:tcPr>
            <w:tcW w:w="11624" w:type="dxa"/>
          </w:tcPr>
          <w:p w:rsidR="00C87330" w:rsidRPr="00E932F9" w:rsidRDefault="00237E88" w:rsidP="00237E88">
            <w:pPr>
              <w:widowControl w:val="0"/>
              <w:ind w:right="153"/>
            </w:pPr>
            <w:r w:rsidRPr="00E932F9">
              <w:t>1 (Один)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contextualSpacing/>
            </w:pPr>
            <w:r w:rsidRPr="00E932F9">
              <w:t>Заказчик</w:t>
            </w:r>
          </w:p>
        </w:tc>
        <w:tc>
          <w:tcPr>
            <w:tcW w:w="11624" w:type="dxa"/>
          </w:tcPr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 xml:space="preserve">Место нахождения: 119017, г. Москва, </w:t>
            </w:r>
            <w:proofErr w:type="spellStart"/>
            <w:r w:rsidRPr="00E932F9">
              <w:t>Пыжевский</w:t>
            </w:r>
            <w:proofErr w:type="spellEnd"/>
            <w:r w:rsidRPr="00E932F9">
              <w:t xml:space="preserve"> пер., д. 6.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Почтовый адрес: 119017, г. Москва, Большая Ордынка, д. 24.</w:t>
            </w:r>
          </w:p>
          <w:p w:rsidR="00C87330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Тел.: (495) 710-76-48; факс: (495) 710-76-50.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</w:pPr>
            <w:r w:rsidRPr="00E932F9">
              <w:t>О</w:t>
            </w:r>
            <w:r w:rsidRPr="00E932F9">
              <w:rPr>
                <w:bCs/>
              </w:rPr>
              <w:t>рганизатор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запроса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 xml:space="preserve">Место нахождения: 119017, г. Москва, </w:t>
            </w:r>
            <w:proofErr w:type="spellStart"/>
            <w:r w:rsidRPr="00E932F9">
              <w:t>Пыжевский</w:t>
            </w:r>
            <w:proofErr w:type="spellEnd"/>
            <w:r w:rsidRPr="00E932F9">
              <w:t xml:space="preserve"> пер., д. 6.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Почтовый адрес: 119017, г. Москва, Большая Ордынка, д. 24.</w:t>
            </w:r>
          </w:p>
          <w:p w:rsidR="00C87330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Тел.: (495) 710-76-48; факс: (495) 710-76-50; Эл</w:t>
            </w:r>
            <w:proofErr w:type="gramStart"/>
            <w:r w:rsidRPr="00E932F9">
              <w:t>. почта</w:t>
            </w:r>
            <w:proofErr w:type="gramEnd"/>
            <w:r w:rsidRPr="00E932F9">
              <w:t xml:space="preserve">: </w:t>
            </w:r>
            <w:hyperlink r:id="rId24" w:history="1">
              <w:r w:rsidRPr="00E932F9">
                <w:rPr>
                  <w:rStyle w:val="afa"/>
                </w:rPr>
                <w:t>zakupki@rosrao.ru</w:t>
              </w:r>
            </w:hyperlink>
            <w:r w:rsidRPr="00E932F9">
              <w:t>.</w:t>
            </w:r>
          </w:p>
          <w:p w:rsidR="00237E88" w:rsidRPr="00E932F9" w:rsidRDefault="00237E88" w:rsidP="009F5B09">
            <w:pPr>
              <w:widowControl w:val="0"/>
              <w:ind w:right="153"/>
              <w:jc w:val="both"/>
            </w:pPr>
            <w:r w:rsidRPr="00E932F9">
              <w:t xml:space="preserve">Контактное лицо: </w:t>
            </w:r>
            <w:r w:rsidR="009F5B09" w:rsidRPr="00E932F9">
              <w:t>Майоров Андрей Андреевич</w:t>
            </w:r>
            <w:r w:rsidR="001820AD"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</w:pPr>
            <w:r w:rsidRPr="00E932F9">
              <w:t>Информационное</w:t>
            </w:r>
            <w:r w:rsidR="002328BB" w:rsidRPr="00E932F9">
              <w:t xml:space="preserve"> </w:t>
            </w:r>
            <w:r w:rsidRPr="00E932F9">
              <w:t>обеспечение</w:t>
            </w:r>
            <w:r w:rsidR="002328BB" w:rsidRPr="00E932F9">
              <w:t xml:space="preserve"> </w:t>
            </w:r>
            <w:r w:rsidRPr="00E932F9">
              <w:t>проведения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932F9">
              <w:rPr>
                <w:spacing w:val="-6"/>
              </w:rPr>
              <w:t>Официальным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сайтом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сети</w:t>
            </w:r>
            <w:r w:rsidR="002328BB" w:rsidRPr="00E932F9">
              <w:t xml:space="preserve"> </w:t>
            </w:r>
            <w:r w:rsidRPr="00E932F9">
              <w:t>«Интернет»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информации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проведении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="002328BB" w:rsidRPr="00E932F9">
              <w:t xml:space="preserve"> </w:t>
            </w:r>
            <w:r w:rsidRPr="00E932F9">
              <w:t>является:</w:t>
            </w:r>
          </w:p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932F9">
              <w:rPr>
                <w:spacing w:val="-6"/>
              </w:rPr>
              <w:t>Официальный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государственный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сайт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t>(</w:t>
            </w:r>
            <w:hyperlink r:id="rId25" w:history="1">
              <w:r w:rsidRPr="00E932F9">
                <w:rPr>
                  <w:rStyle w:val="afa"/>
                </w:rPr>
                <w:t>http://www.zakupki.gov.ru</w:t>
              </w:r>
            </w:hyperlink>
            <w:r w:rsidRPr="00E932F9">
              <w:t>),</w:t>
            </w:r>
            <w:r w:rsidR="002328BB" w:rsidRPr="00E932F9">
              <w:t xml:space="preserve"> </w:t>
            </w:r>
          </w:p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E932F9">
              <w:t>Официальный</w:t>
            </w:r>
            <w:r w:rsidR="002328BB" w:rsidRPr="00E932F9">
              <w:t xml:space="preserve"> </w:t>
            </w:r>
            <w:r w:rsidRPr="00E932F9">
              <w:t>сайт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закупкам</w:t>
            </w:r>
            <w:r w:rsidR="002328BB" w:rsidRPr="00E932F9">
              <w:t xml:space="preserve"> </w:t>
            </w:r>
            <w:r w:rsidRPr="00E932F9">
              <w:t>атомной</w:t>
            </w:r>
            <w:r w:rsidR="002328BB" w:rsidRPr="00E932F9">
              <w:t xml:space="preserve"> </w:t>
            </w:r>
            <w:r w:rsidRPr="00E932F9">
              <w:t>отрасли</w:t>
            </w:r>
            <w:r w:rsidR="002328BB" w:rsidRPr="00E932F9">
              <w:t xml:space="preserve"> </w:t>
            </w:r>
            <w:proofErr w:type="spellStart"/>
            <w:r w:rsidRPr="00E932F9">
              <w:t>Госкорпорации</w:t>
            </w:r>
            <w:proofErr w:type="spellEnd"/>
            <w:r w:rsidR="002328BB" w:rsidRPr="00E932F9">
              <w:t xml:space="preserve"> </w:t>
            </w:r>
            <w:r w:rsidRPr="00E932F9">
              <w:t>«</w:t>
            </w:r>
            <w:proofErr w:type="spellStart"/>
            <w:r w:rsidRPr="00E932F9">
              <w:t>Рос</w:t>
            </w:r>
            <w:r w:rsidRPr="00E932F9">
              <w:rPr>
                <w:spacing w:val="-6"/>
              </w:rPr>
              <w:t>атом</w:t>
            </w:r>
            <w:proofErr w:type="spellEnd"/>
            <w:r w:rsidRPr="00E932F9">
              <w:rPr>
                <w:spacing w:val="-6"/>
              </w:rPr>
              <w:t>»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</w:t>
            </w:r>
            <w:hyperlink r:id="rId26" w:history="1">
              <w:r w:rsidRPr="00E932F9">
                <w:rPr>
                  <w:rStyle w:val="afa"/>
                </w:rPr>
                <w:t>http://zakupki.rosatom.ru</w:t>
              </w:r>
            </w:hyperlink>
            <w:r w:rsidRPr="00E932F9">
              <w:rPr>
                <w:spacing w:val="-6"/>
              </w:rPr>
              <w:t>).</w:t>
            </w:r>
          </w:p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E932F9">
              <w:t>Настоящий</w:t>
            </w:r>
            <w:r w:rsidR="002328BB" w:rsidRPr="00E932F9">
              <w:t xml:space="preserve"> </w:t>
            </w:r>
            <w:r w:rsidR="00466F9E" w:rsidRPr="00E932F9">
              <w:t>запрос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="002328BB" w:rsidRPr="00E932F9">
              <w:t xml:space="preserve"> </w:t>
            </w:r>
            <w:r w:rsidRPr="00E932F9">
              <w:t>проводится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соответствии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правилами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использованием</w:t>
            </w:r>
            <w:r w:rsidR="002328BB" w:rsidRPr="00E932F9">
              <w:t xml:space="preserve"> </w:t>
            </w:r>
            <w:r w:rsidRPr="00E932F9">
              <w:t>функционала</w:t>
            </w:r>
            <w:r w:rsidR="002328BB" w:rsidRPr="00E932F9">
              <w:t xml:space="preserve"> </w:t>
            </w:r>
            <w:r w:rsidRPr="00E932F9">
              <w:t>ЭТП</w:t>
            </w:r>
            <w:r w:rsidR="002328BB" w:rsidRPr="00E932F9">
              <w:t xml:space="preserve"> </w:t>
            </w:r>
            <w:r w:rsidR="00237E88" w:rsidRPr="00E932F9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932F9">
                <w:rPr>
                  <w:rStyle w:val="afa"/>
                </w:rPr>
                <w:t>http://www.a-k-d.r</w:t>
              </w:r>
              <w:r w:rsidR="00237E88" w:rsidRPr="00E932F9">
                <w:rPr>
                  <w:rStyle w:val="afa"/>
                  <w:lang w:val="en-US"/>
                </w:rPr>
                <w:t>u</w:t>
              </w:r>
              <w:r w:rsidR="00237E88" w:rsidRPr="00E932F9">
                <w:rPr>
                  <w:rStyle w:val="afa"/>
                </w:rPr>
                <w:t>/</w:t>
              </w:r>
            </w:hyperlink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E932F9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932F9">
              <w:rPr>
                <w:szCs w:val="24"/>
              </w:rPr>
              <w:t>Начальная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(максимальная)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договора</w:t>
            </w:r>
            <w:r w:rsidR="002328BB" w:rsidRPr="00E932F9">
              <w:rPr>
                <w:szCs w:val="24"/>
              </w:rPr>
              <w:t xml:space="preserve"> </w:t>
            </w:r>
            <w:r w:rsidR="003F6C75" w:rsidRPr="00E932F9">
              <w:rPr>
                <w:i/>
                <w:szCs w:val="24"/>
              </w:rPr>
              <w:t>[по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="003F6C75" w:rsidRPr="00E932F9">
              <w:rPr>
                <w:i/>
                <w:szCs w:val="24"/>
              </w:rPr>
              <w:t>каждому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="003F6C75" w:rsidRPr="00E932F9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E932F9" w:rsidRDefault="009F5B09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932F9">
              <w:rPr>
                <w:szCs w:val="24"/>
              </w:rPr>
              <w:t>2</w:t>
            </w:r>
            <w:r w:rsidRPr="00E932F9">
              <w:rPr>
                <w:szCs w:val="24"/>
              </w:rPr>
              <w:t> </w:t>
            </w:r>
            <w:r w:rsidRPr="00E932F9">
              <w:rPr>
                <w:szCs w:val="24"/>
              </w:rPr>
              <w:t>550</w:t>
            </w:r>
            <w:r w:rsidRPr="00E932F9">
              <w:rPr>
                <w:szCs w:val="24"/>
              </w:rPr>
              <w:t> </w:t>
            </w:r>
            <w:r w:rsidRPr="00E932F9">
              <w:rPr>
                <w:szCs w:val="24"/>
              </w:rPr>
              <w:t>000</w:t>
            </w:r>
            <w:r w:rsidRPr="00E932F9">
              <w:rPr>
                <w:szCs w:val="24"/>
              </w:rPr>
              <w:t>,00</w:t>
            </w:r>
            <w:r w:rsidRPr="00E932F9">
              <w:rPr>
                <w:b/>
                <w:szCs w:val="24"/>
              </w:rPr>
              <w:t xml:space="preserve"> </w:t>
            </w:r>
            <w:r w:rsidRPr="00E932F9">
              <w:rPr>
                <w:szCs w:val="24"/>
              </w:rPr>
              <w:t>(два миллиона пятьсот пятьдесят тысяч)</w:t>
            </w:r>
            <w:r w:rsidRPr="00E932F9">
              <w:rPr>
                <w:b/>
                <w:szCs w:val="24"/>
              </w:rPr>
              <w:t xml:space="preserve"> </w:t>
            </w:r>
            <w:r w:rsidRPr="00E932F9">
              <w:rPr>
                <w:szCs w:val="24"/>
              </w:rPr>
              <w:t>российских</w:t>
            </w:r>
            <w:r w:rsidRPr="00E932F9">
              <w:rPr>
                <w:b/>
                <w:szCs w:val="24"/>
              </w:rPr>
              <w:t xml:space="preserve"> </w:t>
            </w:r>
            <w:r w:rsidRPr="00E932F9">
              <w:rPr>
                <w:bCs/>
                <w:szCs w:val="24"/>
              </w:rPr>
              <w:t>рублей</w:t>
            </w:r>
            <w:r w:rsidR="001820AD" w:rsidRPr="00E932F9">
              <w:rPr>
                <w:bCs/>
                <w:color w:val="000000"/>
                <w:szCs w:val="24"/>
              </w:rPr>
              <w:t xml:space="preserve">, включая НДС. </w:t>
            </w:r>
            <w:r w:rsidRPr="00E932F9">
              <w:rPr>
                <w:bCs/>
                <w:color w:val="000000"/>
                <w:szCs w:val="24"/>
              </w:rPr>
              <w:t xml:space="preserve">Цена сформирована с учетом всех обязательных платежей, налогов и сборов, в </w:t>
            </w:r>
            <w:proofErr w:type="spellStart"/>
            <w:r w:rsidRPr="00E932F9">
              <w:rPr>
                <w:bCs/>
                <w:color w:val="000000"/>
                <w:szCs w:val="24"/>
              </w:rPr>
              <w:t>т.ч</w:t>
            </w:r>
            <w:proofErr w:type="spellEnd"/>
            <w:r w:rsidRPr="00E932F9">
              <w:rPr>
                <w:bCs/>
                <w:color w:val="000000"/>
                <w:szCs w:val="24"/>
              </w:rPr>
              <w:t>. НДС 18%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E932F9">
              <w:t>Официальный</w:t>
            </w:r>
            <w:r w:rsidR="002328BB" w:rsidRPr="00E932F9">
              <w:t xml:space="preserve"> </w:t>
            </w:r>
            <w:r w:rsidRPr="00E932F9">
              <w:t>язык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C87330" w:rsidRPr="00E932F9" w:rsidRDefault="00C87330" w:rsidP="00237E88">
            <w:pPr>
              <w:widowControl w:val="0"/>
              <w:ind w:right="153"/>
            </w:pPr>
            <w:proofErr w:type="gramStart"/>
            <w:r w:rsidRPr="00E932F9">
              <w:t>русский</w:t>
            </w:r>
            <w:proofErr w:type="gramEnd"/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E932F9">
              <w:t>Валюта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2542AE" w:rsidRPr="00E932F9" w:rsidRDefault="00C87330" w:rsidP="00FC03C1">
            <w:pPr>
              <w:widowControl w:val="0"/>
              <w:ind w:right="153"/>
            </w:pPr>
            <w:proofErr w:type="gramStart"/>
            <w:r w:rsidRPr="00E932F9">
              <w:t>российский</w:t>
            </w:r>
            <w:proofErr w:type="gramEnd"/>
            <w:r w:rsidR="002328BB" w:rsidRPr="00E932F9">
              <w:t xml:space="preserve"> </w:t>
            </w:r>
            <w:r w:rsidRPr="00E932F9">
              <w:t>рубль</w:t>
            </w:r>
          </w:p>
        </w:tc>
      </w:tr>
      <w:tr w:rsidR="00815182" w:rsidRPr="00E932F9" w:rsidTr="00237E88">
        <w:trPr>
          <w:trHeight w:val="20"/>
        </w:trPr>
        <w:tc>
          <w:tcPr>
            <w:tcW w:w="781" w:type="dxa"/>
          </w:tcPr>
          <w:p w:rsidR="00815182" w:rsidRPr="00E932F9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E932F9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932F9">
              <w:rPr>
                <w:szCs w:val="24"/>
              </w:rPr>
              <w:t>Требования,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предъявляемые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участникам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[в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случае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предъявления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по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лотам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различных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требований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-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c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указанием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номеров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лотов,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для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которых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эти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E932F9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proofErr w:type="gramStart"/>
            <w:r w:rsidRPr="00E932F9">
              <w:t>д</w:t>
            </w:r>
            <w:r w:rsidR="00641C15" w:rsidRPr="00E932F9">
              <w:t>олжен</w:t>
            </w:r>
            <w:proofErr w:type="gramEnd"/>
            <w:r w:rsidR="002328BB" w:rsidRPr="00E932F9">
              <w:t xml:space="preserve"> </w:t>
            </w:r>
            <w:r w:rsidR="00641C15" w:rsidRPr="00E932F9">
              <w:t>быть</w:t>
            </w:r>
            <w:r w:rsidR="002328BB" w:rsidRPr="00E932F9">
              <w:t xml:space="preserve"> </w:t>
            </w:r>
            <w:r w:rsidR="00641C15" w:rsidRPr="00E932F9">
              <w:t>зарегистрированным</w:t>
            </w:r>
            <w:r w:rsidR="002328BB" w:rsidRPr="00E932F9">
              <w:t xml:space="preserve"> </w:t>
            </w:r>
            <w:r w:rsidR="00641C15" w:rsidRPr="00E932F9">
              <w:t>в</w:t>
            </w:r>
            <w:r w:rsidR="002328BB" w:rsidRPr="00E932F9">
              <w:t xml:space="preserve"> </w:t>
            </w:r>
            <w:r w:rsidR="00641C15" w:rsidRPr="00E932F9">
              <w:t>качестве</w:t>
            </w:r>
            <w:r w:rsidR="002328BB" w:rsidRPr="00E932F9">
              <w:t xml:space="preserve"> </w:t>
            </w:r>
            <w:r w:rsidR="00641C15" w:rsidRPr="00E932F9">
              <w:t>юридического</w:t>
            </w:r>
            <w:r w:rsidR="002328BB" w:rsidRPr="00E932F9">
              <w:t xml:space="preserve"> </w:t>
            </w:r>
            <w:r w:rsidR="00641C15" w:rsidRPr="00E932F9">
              <w:t>лица</w:t>
            </w:r>
            <w:r w:rsidR="002328BB" w:rsidRPr="00E932F9">
              <w:t xml:space="preserve"> </w:t>
            </w:r>
            <w:r w:rsidR="00641C15" w:rsidRPr="00E932F9">
              <w:t>или</w:t>
            </w:r>
            <w:r w:rsidR="002328BB" w:rsidRPr="00E932F9">
              <w:t xml:space="preserve"> </w:t>
            </w:r>
            <w:r w:rsidR="00641C15" w:rsidRPr="00E932F9">
              <w:t>индивидуального</w:t>
            </w:r>
            <w:r w:rsidR="002328BB" w:rsidRPr="00E932F9">
              <w:t xml:space="preserve"> </w:t>
            </w:r>
            <w:r w:rsidR="00641C15" w:rsidRPr="00E932F9">
              <w:t>предпринимателя</w:t>
            </w:r>
            <w:r w:rsidR="002328BB" w:rsidRPr="00E932F9">
              <w:t xml:space="preserve"> </w:t>
            </w:r>
            <w:r w:rsidR="00641C15" w:rsidRPr="00E932F9">
              <w:t>в</w:t>
            </w:r>
            <w:r w:rsidR="002328BB" w:rsidRPr="00E932F9">
              <w:t xml:space="preserve"> </w:t>
            </w:r>
            <w:r w:rsidR="00641C15" w:rsidRPr="00E932F9">
              <w:t>установленном</w:t>
            </w:r>
            <w:r w:rsidR="002328BB" w:rsidRPr="00E932F9">
              <w:t xml:space="preserve"> </w:t>
            </w:r>
            <w:r w:rsidR="00641C15" w:rsidRPr="00E932F9">
              <w:t>в</w:t>
            </w:r>
            <w:r w:rsidR="002328BB" w:rsidRPr="00E932F9">
              <w:t xml:space="preserve"> </w:t>
            </w:r>
            <w:r w:rsidR="00641C15" w:rsidRPr="00E932F9">
              <w:t>Российской</w:t>
            </w:r>
            <w:r w:rsidR="002328BB" w:rsidRPr="00E932F9">
              <w:t xml:space="preserve"> </w:t>
            </w:r>
            <w:r w:rsidR="00641C15" w:rsidRPr="00E932F9">
              <w:t>Федерации</w:t>
            </w:r>
            <w:r w:rsidR="002328BB" w:rsidRPr="00E932F9">
              <w:t xml:space="preserve"> </w:t>
            </w:r>
            <w:r w:rsidR="00641C15" w:rsidRPr="00E932F9">
              <w:t>порядке</w:t>
            </w:r>
            <w:r w:rsidR="002328BB" w:rsidRPr="00E932F9">
              <w:t xml:space="preserve"> </w:t>
            </w:r>
            <w:r w:rsidR="00641C15" w:rsidRPr="00E932F9">
              <w:t>(для</w:t>
            </w:r>
            <w:r w:rsidR="002328BB" w:rsidRPr="00E932F9">
              <w:t xml:space="preserve"> </w:t>
            </w:r>
            <w:r w:rsidR="00641C15" w:rsidRPr="00E932F9">
              <w:t>российских</w:t>
            </w:r>
            <w:r w:rsidR="002328BB" w:rsidRPr="00E932F9">
              <w:t xml:space="preserve"> </w:t>
            </w:r>
            <w:r w:rsidR="00641C15" w:rsidRPr="00E932F9">
              <w:t>участников);</w:t>
            </w:r>
            <w:bookmarkEnd w:id="167"/>
          </w:p>
          <w:p w:rsidR="00F621A8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участник</w:t>
            </w:r>
            <w:proofErr w:type="gramEnd"/>
            <w:r w:rsidRPr="00E932F9">
              <w:t xml:space="preserve"> процедуры закупки должен соответствовать требованиям, предъявляемым законодательством Российской Федерации к лицам, осуществляющим поставку товара, являющимся предметом закупки.</w:t>
            </w:r>
          </w:p>
          <w:p w:rsidR="009F5B09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обладать</w:t>
            </w:r>
            <w:proofErr w:type="gramEnd"/>
            <w:r w:rsidRPr="00E932F9">
              <w:t xml:space="preserve">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договора, в том числе: </w:t>
            </w:r>
          </w:p>
          <w:p w:rsidR="009F5B09" w:rsidRPr="00E932F9" w:rsidRDefault="009F5B09" w:rsidP="009F5B09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bCs/>
              </w:rPr>
            </w:pPr>
            <w:r w:rsidRPr="00E932F9">
              <w:t xml:space="preserve">- </w:t>
            </w:r>
            <w:r w:rsidRPr="00E932F9">
              <w:rPr>
                <w:bCs/>
              </w:rPr>
              <w:t xml:space="preserve">сертификат </w:t>
            </w:r>
            <w:r w:rsidRPr="00E932F9">
              <w:rPr>
                <w:color w:val="000000"/>
              </w:rPr>
              <w:t>об утверждении типа средств измерений</w:t>
            </w:r>
            <w:r w:rsidRPr="00E932F9">
              <w:rPr>
                <w:bCs/>
              </w:rPr>
              <w:t>;</w:t>
            </w:r>
          </w:p>
          <w:p w:rsidR="00E3604D" w:rsidRPr="00E932F9" w:rsidRDefault="009F5B09" w:rsidP="009F5B09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</w:pPr>
            <w:r w:rsidRPr="00E932F9">
              <w:rPr>
                <w:bCs/>
              </w:rPr>
              <w:t xml:space="preserve">- </w:t>
            </w:r>
            <w:r w:rsidRPr="00E932F9">
              <w:rPr>
                <w:bCs/>
              </w:rPr>
              <w:t xml:space="preserve">иметь </w:t>
            </w:r>
            <w:r w:rsidRPr="00E932F9">
              <w:t>сертификат соответствия системы ГОСТ Р или декларации о соответствии (при их наличии в соответствии с требованиями законодательства Российской Федерации)</w:t>
            </w:r>
          </w:p>
          <w:p w:rsidR="00F621A8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должен</w:t>
            </w:r>
            <w:proofErr w:type="gramEnd"/>
            <w:r w:rsidRPr="00E932F9"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должен</w:t>
            </w:r>
            <w:proofErr w:type="gramEnd"/>
            <w:r w:rsidRPr="00E932F9"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932F9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д</w:t>
            </w:r>
            <w:r w:rsidR="0085523F" w:rsidRPr="00E932F9">
              <w:t>олжен</w:t>
            </w:r>
            <w:proofErr w:type="gramEnd"/>
            <w:r w:rsidR="002328BB" w:rsidRPr="00E932F9">
              <w:t xml:space="preserve"> </w:t>
            </w:r>
            <w:r w:rsidR="0085523F" w:rsidRPr="00E932F9">
              <w:t>раскрывать</w:t>
            </w:r>
            <w:r w:rsidR="002328BB" w:rsidRPr="00E932F9">
              <w:t xml:space="preserve"> </w:t>
            </w:r>
            <w:r w:rsidR="0085523F" w:rsidRPr="00E932F9">
              <w:t>в</w:t>
            </w:r>
            <w:r w:rsidR="002328BB" w:rsidRPr="00E932F9">
              <w:t xml:space="preserve"> </w:t>
            </w:r>
            <w:r w:rsidR="0085523F" w:rsidRPr="00E932F9">
              <w:t>составе</w:t>
            </w:r>
            <w:r w:rsidR="002328BB" w:rsidRPr="00E932F9">
              <w:t xml:space="preserve"> </w:t>
            </w:r>
            <w:r w:rsidR="0085523F" w:rsidRPr="00E932F9">
              <w:t>заявки</w:t>
            </w:r>
            <w:r w:rsidR="002328BB" w:rsidRPr="00E932F9">
              <w:t xml:space="preserve"> </w:t>
            </w:r>
            <w:r w:rsidR="0085523F" w:rsidRPr="00E932F9">
              <w:t>на</w:t>
            </w:r>
            <w:r w:rsidR="002328BB" w:rsidRPr="00E932F9">
              <w:t xml:space="preserve"> </w:t>
            </w:r>
            <w:r w:rsidR="0085523F" w:rsidRPr="00E932F9">
              <w:t>участие</w:t>
            </w:r>
            <w:r w:rsidR="002328BB" w:rsidRPr="00E932F9">
              <w:t xml:space="preserve"> </w:t>
            </w:r>
            <w:r w:rsidR="0085523F" w:rsidRPr="00E932F9">
              <w:t>в</w:t>
            </w:r>
            <w:r w:rsidR="002328BB" w:rsidRPr="00E932F9">
              <w:t xml:space="preserve"> </w:t>
            </w:r>
            <w:r w:rsidR="004560F3" w:rsidRPr="00E932F9">
              <w:t>запросе</w:t>
            </w:r>
            <w:r w:rsidR="002328BB" w:rsidRPr="00E932F9">
              <w:t xml:space="preserve"> </w:t>
            </w:r>
            <w:r w:rsidR="004560F3" w:rsidRPr="00E932F9">
              <w:t>цен</w:t>
            </w:r>
            <w:r w:rsidR="002328BB" w:rsidRPr="00E932F9">
              <w:t xml:space="preserve"> </w:t>
            </w:r>
            <w:r w:rsidR="0085523F" w:rsidRPr="00E932F9">
              <w:t>информацию</w:t>
            </w:r>
            <w:r w:rsidR="002328BB" w:rsidRPr="00E932F9">
              <w:t xml:space="preserve"> </w:t>
            </w:r>
            <w:r w:rsidR="0085523F" w:rsidRPr="00E932F9">
              <w:t>в</w:t>
            </w:r>
            <w:r w:rsidR="002328BB" w:rsidRPr="00E932F9">
              <w:t xml:space="preserve"> </w:t>
            </w:r>
            <w:r w:rsidR="0085523F" w:rsidRPr="00E932F9">
              <w:t>отношении</w:t>
            </w:r>
            <w:r w:rsidR="002328BB" w:rsidRPr="00E932F9">
              <w:t xml:space="preserve"> </w:t>
            </w:r>
            <w:r w:rsidR="0085523F" w:rsidRPr="00E932F9">
              <w:t>всей</w:t>
            </w:r>
            <w:r w:rsidR="002328BB" w:rsidRPr="00E932F9">
              <w:t xml:space="preserve"> </w:t>
            </w:r>
            <w:r w:rsidR="0085523F" w:rsidRPr="00E932F9">
              <w:t>цепочки</w:t>
            </w:r>
            <w:r w:rsidR="002328BB" w:rsidRPr="00E932F9">
              <w:t xml:space="preserve"> </w:t>
            </w:r>
            <w:r w:rsidR="0085523F" w:rsidRPr="00E932F9">
              <w:t>собственников,</w:t>
            </w:r>
            <w:r w:rsidR="002328BB" w:rsidRPr="00E932F9">
              <w:t xml:space="preserve"> </w:t>
            </w:r>
            <w:r w:rsidR="0085523F" w:rsidRPr="00E932F9">
              <w:t>включая</w:t>
            </w:r>
            <w:r w:rsidR="002328BB" w:rsidRPr="00E932F9">
              <w:t xml:space="preserve"> </w:t>
            </w:r>
            <w:r w:rsidR="0085523F" w:rsidRPr="00E932F9">
              <w:t>бенефициаров</w:t>
            </w:r>
            <w:r w:rsidR="002328BB" w:rsidRPr="00E932F9">
              <w:t xml:space="preserve"> </w:t>
            </w:r>
            <w:r w:rsidR="0085523F" w:rsidRPr="00E932F9">
              <w:t>(в</w:t>
            </w:r>
            <w:r w:rsidR="002328BB" w:rsidRPr="00E932F9">
              <w:t xml:space="preserve"> </w:t>
            </w:r>
            <w:r w:rsidR="0085523F" w:rsidRPr="00E932F9">
              <w:t>том</w:t>
            </w:r>
            <w:r w:rsidR="002328BB" w:rsidRPr="00E932F9">
              <w:t xml:space="preserve"> </w:t>
            </w:r>
            <w:r w:rsidR="0085523F" w:rsidRPr="00E932F9">
              <w:t>числе</w:t>
            </w:r>
            <w:r w:rsidR="002328BB" w:rsidRPr="00E932F9">
              <w:t xml:space="preserve"> </w:t>
            </w:r>
            <w:r w:rsidR="0085523F" w:rsidRPr="00E932F9">
              <w:t>конечных);</w:t>
            </w:r>
          </w:p>
          <w:p w:rsidR="00D913CA" w:rsidRPr="00E932F9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являющихся</w:t>
            </w:r>
            <w:r w:rsidR="002328BB" w:rsidRPr="00E932F9">
              <w:t xml:space="preserve"> </w:t>
            </w:r>
            <w:r w:rsidRPr="00E932F9">
              <w:t>зарубежными</w:t>
            </w:r>
            <w:r w:rsidR="002328BB" w:rsidRPr="00E932F9">
              <w:t xml:space="preserve"> </w:t>
            </w:r>
            <w:r w:rsidRPr="00E932F9">
              <w:t>публичными</w:t>
            </w:r>
            <w:r w:rsidR="002328BB" w:rsidRPr="00E932F9">
              <w:t xml:space="preserve"> </w:t>
            </w:r>
            <w:r w:rsidRPr="00E932F9">
              <w:t>компаниями</w:t>
            </w:r>
            <w:r w:rsidR="002328BB" w:rsidRPr="00E932F9">
              <w:t xml:space="preserve"> </w:t>
            </w:r>
            <w:r w:rsidRPr="00E932F9">
              <w:t>мирового</w:t>
            </w:r>
            <w:r w:rsidR="002328BB" w:rsidRPr="00E932F9">
              <w:t xml:space="preserve"> </w:t>
            </w:r>
            <w:r w:rsidRPr="00E932F9">
              <w:t>уровня,</w:t>
            </w:r>
            <w:r w:rsidR="002328BB" w:rsidRPr="00E932F9">
              <w:t xml:space="preserve"> </w:t>
            </w:r>
            <w:r w:rsidRPr="00E932F9">
              <w:t>занимающих</w:t>
            </w:r>
            <w:r w:rsidR="002328BB" w:rsidRPr="00E932F9">
              <w:t xml:space="preserve"> </w:t>
            </w:r>
            <w:r w:rsidRPr="00E932F9">
              <w:t>лидирующие</w:t>
            </w:r>
            <w:r w:rsidR="002328BB" w:rsidRPr="00E932F9">
              <w:t xml:space="preserve"> </w:t>
            </w:r>
            <w:r w:rsidRPr="00E932F9">
              <w:t>позиции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соответствующих</w:t>
            </w:r>
            <w:r w:rsidR="002328BB" w:rsidRPr="00E932F9">
              <w:t xml:space="preserve"> </w:t>
            </w:r>
            <w:r w:rsidRPr="00E932F9">
              <w:t>отраслях,</w:t>
            </w:r>
            <w:r w:rsidR="002328BB" w:rsidRPr="00E932F9">
              <w:t xml:space="preserve"> </w:t>
            </w:r>
            <w:r w:rsidRPr="00E932F9">
              <w:t>сведения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считаться</w:t>
            </w:r>
            <w:r w:rsidR="002328BB" w:rsidRPr="00E932F9">
              <w:t xml:space="preserve"> </w:t>
            </w:r>
            <w:r w:rsidRPr="00E932F9">
              <w:t>предоставленными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полном</w:t>
            </w:r>
            <w:r w:rsidR="002328BB" w:rsidRPr="00E932F9">
              <w:t xml:space="preserve"> </w:t>
            </w:r>
            <w:r w:rsidRPr="00E932F9">
              <w:t>объеме,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они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содержать</w:t>
            </w:r>
            <w:r w:rsidR="002328BB" w:rsidRPr="00E932F9">
              <w:t xml:space="preserve"> </w:t>
            </w:r>
            <w:r w:rsidRPr="00E932F9">
              <w:t>информацию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акционерах,</w:t>
            </w:r>
            <w:r w:rsidR="002328BB" w:rsidRPr="00E932F9">
              <w:t xml:space="preserve"> </w:t>
            </w:r>
            <w:r w:rsidRPr="00E932F9">
              <w:t>владеющих</w:t>
            </w:r>
            <w:r w:rsidR="002328BB" w:rsidRPr="00E932F9">
              <w:t xml:space="preserve"> </w:t>
            </w:r>
            <w:r w:rsidRPr="00E932F9">
              <w:t>пакетами</w:t>
            </w:r>
            <w:r w:rsidR="002328BB" w:rsidRPr="00E932F9">
              <w:t xml:space="preserve"> </w:t>
            </w:r>
            <w:r w:rsidRPr="00E932F9">
              <w:t>акций</w:t>
            </w:r>
            <w:r w:rsidR="002328BB" w:rsidRPr="00E932F9">
              <w:t xml:space="preserve"> </w:t>
            </w:r>
            <w:r w:rsidRPr="00E932F9">
              <w:t>более</w:t>
            </w:r>
            <w:r w:rsidR="002328BB" w:rsidRPr="00E932F9">
              <w:t xml:space="preserve"> </w:t>
            </w:r>
            <w:r w:rsidRPr="00E932F9">
              <w:t>5%.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документы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такой</w:t>
            </w:r>
            <w:r w:rsidR="002328BB" w:rsidRPr="00E932F9">
              <w:t xml:space="preserve"> </w:t>
            </w:r>
            <w:r w:rsidRPr="00E932F9">
              <w:t>компании</w:t>
            </w:r>
            <w:r w:rsidR="002328BB" w:rsidRPr="00E932F9"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заменены</w:t>
            </w:r>
            <w:r w:rsidR="002328BB" w:rsidRPr="00E932F9">
              <w:t xml:space="preserve"> </w:t>
            </w:r>
            <w:r w:rsidRPr="00E932F9">
              <w:t>прямой</w:t>
            </w:r>
            <w:r w:rsidR="002328BB" w:rsidRPr="00E932F9">
              <w:t xml:space="preserve"> </w:t>
            </w:r>
            <w:r w:rsidRPr="00E932F9">
              <w:t>ссылкой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общедоступный</w:t>
            </w:r>
            <w:r w:rsidR="002328BB" w:rsidRPr="00E932F9">
              <w:t xml:space="preserve"> </w:t>
            </w:r>
            <w:r w:rsidRPr="00E932F9">
              <w:t>источник,</w:t>
            </w:r>
            <w:r w:rsidR="002328BB" w:rsidRPr="00E932F9">
              <w:t xml:space="preserve"> </w:t>
            </w:r>
            <w:r w:rsidRPr="00E932F9">
              <w:t>посредством</w:t>
            </w:r>
            <w:r w:rsidR="002328BB" w:rsidRPr="00E932F9">
              <w:t xml:space="preserve"> </w:t>
            </w:r>
            <w:r w:rsidRPr="00E932F9">
              <w:t>которого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установленном</w:t>
            </w:r>
            <w:r w:rsidR="002328BB" w:rsidRPr="00E932F9">
              <w:t xml:space="preserve"> </w:t>
            </w:r>
            <w:r w:rsidRPr="00E932F9">
              <w:t>закон</w:t>
            </w:r>
            <w:r w:rsidR="00BA1401" w:rsidRPr="00E932F9">
              <w:t>ом</w:t>
            </w:r>
            <w:r w:rsidR="002328BB" w:rsidRPr="00E932F9">
              <w:t xml:space="preserve"> </w:t>
            </w:r>
            <w:r w:rsidRPr="00E932F9">
              <w:t>порядке</w:t>
            </w:r>
            <w:r w:rsidR="002328BB" w:rsidRPr="00E932F9">
              <w:t xml:space="preserve"> </w:t>
            </w:r>
            <w:r w:rsidRPr="00E932F9">
              <w:t>раскрыта</w:t>
            </w:r>
            <w:r w:rsidR="002328BB" w:rsidRPr="00E932F9">
              <w:t xml:space="preserve"> </w:t>
            </w:r>
            <w:r w:rsidRPr="00E932F9">
              <w:t>соответствующая</w:t>
            </w:r>
            <w:r w:rsidR="002328BB" w:rsidRPr="00E932F9">
              <w:t xml:space="preserve"> </w:t>
            </w:r>
            <w:r w:rsidRPr="00E932F9">
              <w:t>информация.</w:t>
            </w:r>
          </w:p>
          <w:p w:rsidR="00D913CA" w:rsidRPr="00E932F9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являющихся</w:t>
            </w:r>
            <w:r w:rsidR="002328BB" w:rsidRPr="00E932F9">
              <w:t xml:space="preserve"> </w:t>
            </w:r>
            <w:r w:rsidRPr="00E932F9">
              <w:t>публичными</w:t>
            </w:r>
            <w:r w:rsidR="002328BB" w:rsidRPr="00E932F9">
              <w:t xml:space="preserve"> </w:t>
            </w:r>
            <w:r w:rsidRPr="00E932F9">
              <w:t>акционерными</w:t>
            </w:r>
            <w:r w:rsidR="002328BB" w:rsidRPr="00E932F9">
              <w:t xml:space="preserve"> </w:t>
            </w:r>
            <w:r w:rsidRPr="00E932F9">
              <w:t>обществами,</w:t>
            </w:r>
            <w:r w:rsidR="002328BB" w:rsidRPr="00E932F9">
              <w:t xml:space="preserve"> </w:t>
            </w:r>
            <w:r w:rsidRPr="00E932F9">
              <w:t>акции</w:t>
            </w:r>
            <w:r w:rsidR="002328BB" w:rsidRPr="00E932F9">
              <w:t xml:space="preserve"> </w:t>
            </w:r>
            <w:r w:rsidRPr="00E932F9">
              <w:t>которых</w:t>
            </w:r>
            <w:r w:rsidR="002328BB" w:rsidRPr="00E932F9">
              <w:t xml:space="preserve"> </w:t>
            </w:r>
            <w:r w:rsidRPr="00E932F9">
              <w:t>котируются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бирже,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число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которых</w:t>
            </w:r>
            <w:r w:rsidR="002328BB" w:rsidRPr="00E932F9">
              <w:t xml:space="preserve"> </w:t>
            </w:r>
            <w:r w:rsidRPr="00E932F9">
              <w:t>превышает</w:t>
            </w:r>
            <w:r w:rsidR="002328BB" w:rsidRPr="00E932F9">
              <w:t xml:space="preserve"> </w:t>
            </w:r>
            <w:r w:rsidRPr="00E932F9">
              <w:t>50,</w:t>
            </w:r>
            <w:r w:rsidR="002328BB" w:rsidRPr="00E932F9">
              <w:t xml:space="preserve"> </w:t>
            </w:r>
            <w:r w:rsidRPr="00E932F9">
              <w:t>сведения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считаться</w:t>
            </w:r>
            <w:r w:rsidR="002328BB" w:rsidRPr="00E932F9">
              <w:t xml:space="preserve"> </w:t>
            </w:r>
            <w:r w:rsidRPr="00E932F9">
              <w:t>предоставленными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полном</w:t>
            </w:r>
            <w:r w:rsidR="002328BB" w:rsidRPr="00E932F9">
              <w:t xml:space="preserve"> </w:t>
            </w:r>
            <w:r w:rsidRPr="00E932F9">
              <w:t>объеме,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они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содержать</w:t>
            </w:r>
            <w:r w:rsidR="002328BB" w:rsidRPr="00E932F9">
              <w:t xml:space="preserve"> </w:t>
            </w:r>
            <w:r w:rsidRPr="00E932F9">
              <w:t>информацию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акционерах</w:t>
            </w:r>
            <w:r w:rsidR="002328BB" w:rsidRPr="00E932F9">
              <w:t xml:space="preserve"> </w:t>
            </w:r>
            <w:r w:rsidR="00B351AA" w:rsidRPr="00E932F9">
              <w:t>и</w:t>
            </w:r>
            <w:r w:rsidR="002328BB" w:rsidRPr="00E932F9">
              <w:t xml:space="preserve"> </w:t>
            </w:r>
            <w:r w:rsidR="00B351AA" w:rsidRPr="00E932F9">
              <w:t>бенефициарах</w:t>
            </w:r>
            <w:r w:rsidR="002328BB" w:rsidRPr="00E932F9">
              <w:t xml:space="preserve"> </w:t>
            </w:r>
            <w:r w:rsidR="00B351AA" w:rsidRPr="00E932F9">
              <w:t>(в</w:t>
            </w:r>
            <w:r w:rsidR="002328BB" w:rsidRPr="00E932F9">
              <w:t xml:space="preserve"> </w:t>
            </w:r>
            <w:r w:rsidR="00B351AA" w:rsidRPr="00E932F9">
              <w:t>том</w:t>
            </w:r>
            <w:r w:rsidR="002328BB" w:rsidRPr="00E932F9">
              <w:t xml:space="preserve"> </w:t>
            </w:r>
            <w:r w:rsidR="00B351AA" w:rsidRPr="00E932F9">
              <w:t>числе</w:t>
            </w:r>
            <w:r w:rsidR="002328BB" w:rsidRPr="00E932F9">
              <w:t xml:space="preserve"> </w:t>
            </w:r>
            <w:r w:rsidR="00B351AA" w:rsidRPr="00E932F9">
              <w:t>конечных)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владеющих</w:t>
            </w:r>
            <w:r w:rsidR="002328BB" w:rsidRPr="00E932F9">
              <w:t xml:space="preserve"> </w:t>
            </w:r>
            <w:r w:rsidRPr="00E932F9">
              <w:t>пакетами</w:t>
            </w:r>
            <w:r w:rsidR="002328BB" w:rsidRPr="00E932F9">
              <w:t xml:space="preserve"> </w:t>
            </w:r>
            <w:r w:rsidRPr="00E932F9">
              <w:t>акций</w:t>
            </w:r>
            <w:r w:rsidR="002328BB" w:rsidRPr="00E932F9">
              <w:t xml:space="preserve"> </w:t>
            </w:r>
            <w:r w:rsidRPr="00E932F9">
              <w:t>более</w:t>
            </w:r>
            <w:r w:rsidR="002328BB" w:rsidRPr="00E932F9">
              <w:t xml:space="preserve"> </w:t>
            </w:r>
            <w:r w:rsidRPr="00E932F9">
              <w:t>5%.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документы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(бенефициаров)</w:t>
            </w:r>
            <w:r w:rsidR="002328BB" w:rsidRPr="00E932F9">
              <w:t xml:space="preserve"> </w:t>
            </w:r>
            <w:r w:rsidRPr="00E932F9">
              <w:t>такой</w:t>
            </w:r>
            <w:r w:rsidR="002328BB" w:rsidRPr="00E932F9">
              <w:t xml:space="preserve"> </w:t>
            </w:r>
            <w:r w:rsidRPr="00E932F9">
              <w:t>компании</w:t>
            </w:r>
            <w:r w:rsidR="002328BB" w:rsidRPr="00E932F9"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заменены</w:t>
            </w:r>
            <w:r w:rsidR="002328BB" w:rsidRPr="00E932F9">
              <w:t xml:space="preserve"> </w:t>
            </w:r>
            <w:r w:rsidRPr="00E932F9">
              <w:t>прямой</w:t>
            </w:r>
            <w:r w:rsidR="002328BB" w:rsidRPr="00E932F9">
              <w:t xml:space="preserve"> </w:t>
            </w:r>
            <w:r w:rsidRPr="00E932F9">
              <w:t>ссылкой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общедоступный</w:t>
            </w:r>
            <w:r w:rsidR="002328BB" w:rsidRPr="00E932F9">
              <w:t xml:space="preserve"> </w:t>
            </w:r>
            <w:r w:rsidRPr="00E932F9">
              <w:t>источник,</w:t>
            </w:r>
            <w:r w:rsidR="002328BB" w:rsidRPr="00E932F9">
              <w:t xml:space="preserve"> </w:t>
            </w:r>
            <w:r w:rsidRPr="00E932F9">
              <w:t>посредством</w:t>
            </w:r>
            <w:r w:rsidR="002328BB" w:rsidRPr="00E932F9">
              <w:t xml:space="preserve"> </w:t>
            </w:r>
            <w:r w:rsidRPr="00E932F9">
              <w:t>которого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установленном</w:t>
            </w:r>
            <w:r w:rsidR="002328BB" w:rsidRPr="00E932F9">
              <w:t xml:space="preserve"> </w:t>
            </w:r>
            <w:r w:rsidRPr="00E932F9">
              <w:t>закон</w:t>
            </w:r>
            <w:r w:rsidR="00BA1401" w:rsidRPr="00E932F9">
              <w:t>ом</w:t>
            </w:r>
            <w:r w:rsidR="002328BB" w:rsidRPr="00E932F9">
              <w:t xml:space="preserve"> </w:t>
            </w:r>
            <w:r w:rsidRPr="00E932F9">
              <w:t>порядке</w:t>
            </w:r>
            <w:r w:rsidR="002328BB" w:rsidRPr="00E932F9">
              <w:t xml:space="preserve"> </w:t>
            </w:r>
            <w:r w:rsidRPr="00E932F9">
              <w:t>раскрыта</w:t>
            </w:r>
            <w:r w:rsidR="002328BB" w:rsidRPr="00E932F9">
              <w:t xml:space="preserve"> </w:t>
            </w:r>
            <w:r w:rsidRPr="00E932F9">
              <w:t>соответствующая</w:t>
            </w:r>
            <w:r w:rsidR="002328BB" w:rsidRPr="00E932F9">
              <w:t xml:space="preserve"> </w:t>
            </w:r>
            <w:r w:rsidRPr="00E932F9">
              <w:t>информация.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(бенефициаров),</w:t>
            </w:r>
            <w:r w:rsidR="002328BB" w:rsidRPr="00E932F9">
              <w:t xml:space="preserve"> </w:t>
            </w:r>
            <w:r w:rsidRPr="00E932F9">
              <w:t>владеющих</w:t>
            </w:r>
            <w:r w:rsidR="002328BB" w:rsidRPr="00E932F9">
              <w:t xml:space="preserve"> </w:t>
            </w:r>
            <w:r w:rsidRPr="00E932F9">
              <w:t>пакетами</w:t>
            </w:r>
            <w:r w:rsidR="002328BB" w:rsidRPr="00E932F9">
              <w:t xml:space="preserve"> </w:t>
            </w:r>
            <w:r w:rsidRPr="00E932F9">
              <w:t>акций</w:t>
            </w:r>
            <w:r w:rsidR="002328BB" w:rsidRPr="00E932F9">
              <w:t xml:space="preserve"> </w:t>
            </w:r>
            <w:r w:rsidRPr="00E932F9">
              <w:t>менее</w:t>
            </w:r>
            <w:r w:rsidR="002328BB" w:rsidRPr="00E932F9">
              <w:t xml:space="preserve"> </w:t>
            </w:r>
            <w:r w:rsidRPr="00E932F9">
              <w:t>5%,</w:t>
            </w:r>
            <w:r w:rsidR="002328BB" w:rsidRPr="00E932F9">
              <w:t xml:space="preserve"> </w:t>
            </w:r>
            <w:r w:rsidRPr="00E932F9">
              <w:t>допускается</w:t>
            </w:r>
            <w:r w:rsidR="002328BB" w:rsidRPr="00E932F9">
              <w:t xml:space="preserve"> </w:t>
            </w:r>
            <w:r w:rsidRPr="00E932F9">
              <w:t>указание</w:t>
            </w:r>
            <w:r w:rsidR="002328BB" w:rsidRPr="00E932F9">
              <w:t xml:space="preserve"> </w:t>
            </w:r>
            <w:r w:rsidRPr="00E932F9">
              <w:t>общей</w:t>
            </w:r>
            <w:r w:rsidR="002328BB" w:rsidRPr="00E932F9">
              <w:t xml:space="preserve"> </w:t>
            </w:r>
            <w:r w:rsidRPr="00E932F9">
              <w:t>информации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количестве</w:t>
            </w:r>
            <w:r w:rsidR="002328BB" w:rsidRPr="00E932F9">
              <w:t xml:space="preserve"> </w:t>
            </w:r>
            <w:r w:rsidRPr="00E932F9">
              <w:t>таких</w:t>
            </w:r>
            <w:r w:rsidR="002328BB" w:rsidRPr="00E932F9">
              <w:t xml:space="preserve"> </w:t>
            </w:r>
            <w:r w:rsidRPr="00E932F9">
              <w:t>акционеров.</w:t>
            </w:r>
          </w:p>
          <w:p w:rsidR="000E1C9D" w:rsidRPr="00E932F9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57696776"/>
            <w:proofErr w:type="gramStart"/>
            <w:r w:rsidRPr="00E932F9">
              <w:t>не</w:t>
            </w:r>
            <w:proofErr w:type="gramEnd"/>
            <w:r w:rsidR="002328BB" w:rsidRPr="00E932F9">
              <w:t xml:space="preserve"> </w:t>
            </w:r>
            <w:r w:rsidRPr="00E932F9">
              <w:t>иметь</w:t>
            </w:r>
            <w:r w:rsidR="002328BB" w:rsidRPr="00E932F9">
              <w:t xml:space="preserve"> </w:t>
            </w:r>
            <w:r w:rsidRPr="00E932F9">
              <w:t>задолженности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уплате</w:t>
            </w:r>
            <w:r w:rsidR="002328BB" w:rsidRPr="00E932F9">
              <w:t xml:space="preserve"> </w:t>
            </w:r>
            <w:r w:rsidRPr="00E932F9">
              <w:t>налогов,</w:t>
            </w:r>
            <w:r w:rsidR="002328BB" w:rsidRPr="00E932F9">
              <w:t xml:space="preserve"> </w:t>
            </w:r>
            <w:r w:rsidRPr="00E932F9">
              <w:t>сборов,</w:t>
            </w:r>
            <w:r w:rsidR="002328BB" w:rsidRPr="00E932F9">
              <w:t xml:space="preserve"> </w:t>
            </w:r>
            <w:r w:rsidRPr="00E932F9">
              <w:t>пеней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штрафов,</w:t>
            </w:r>
            <w:r w:rsidR="002328BB" w:rsidRPr="00E932F9">
              <w:t xml:space="preserve"> </w:t>
            </w:r>
            <w:r w:rsidRPr="00E932F9">
              <w:t>размер</w:t>
            </w:r>
            <w:r w:rsidR="002328BB" w:rsidRPr="00E932F9">
              <w:t xml:space="preserve"> </w:t>
            </w:r>
            <w:r w:rsidRPr="00E932F9">
              <w:t>которой</w:t>
            </w:r>
            <w:r w:rsidR="002328BB" w:rsidRPr="00E932F9">
              <w:t xml:space="preserve"> </w:t>
            </w:r>
            <w:r w:rsidRPr="00E932F9">
              <w:t>превышает</w:t>
            </w:r>
            <w:r w:rsidR="002328BB" w:rsidRPr="00E932F9">
              <w:t xml:space="preserve"> </w:t>
            </w:r>
            <w:r w:rsidRPr="00E932F9">
              <w:t>двадцать</w:t>
            </w:r>
            <w:r w:rsidR="002328BB" w:rsidRPr="00E932F9">
              <w:t xml:space="preserve"> </w:t>
            </w:r>
            <w:r w:rsidRPr="00E932F9">
              <w:t>пять</w:t>
            </w:r>
            <w:r w:rsidR="002328BB" w:rsidRPr="00E932F9">
              <w:t xml:space="preserve"> </w:t>
            </w:r>
            <w:r w:rsidRPr="00E932F9">
              <w:t>процентов</w:t>
            </w:r>
            <w:r w:rsidR="002328BB" w:rsidRPr="00E932F9">
              <w:t xml:space="preserve"> </w:t>
            </w:r>
            <w:r w:rsidRPr="00E932F9">
              <w:t>балансовой</w:t>
            </w:r>
            <w:r w:rsidR="002328BB" w:rsidRPr="00E932F9">
              <w:t xml:space="preserve"> </w:t>
            </w:r>
            <w:r w:rsidRPr="00E932F9">
              <w:t>стоимости</w:t>
            </w:r>
            <w:r w:rsidR="002328BB" w:rsidRPr="00E932F9">
              <w:t xml:space="preserve"> </w:t>
            </w:r>
            <w:r w:rsidRPr="00E932F9">
              <w:t>активов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определяемой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данным</w:t>
            </w:r>
            <w:r w:rsidR="002328BB" w:rsidRPr="00E932F9">
              <w:t xml:space="preserve"> </w:t>
            </w:r>
            <w:r w:rsidRPr="00E932F9">
              <w:t>бухгалтерской</w:t>
            </w:r>
            <w:r w:rsidR="002328BB" w:rsidRPr="00E932F9">
              <w:t xml:space="preserve"> </w:t>
            </w:r>
            <w:r w:rsidRPr="00E932F9">
              <w:t>(финансовой)</w:t>
            </w:r>
            <w:r w:rsidR="002328BB" w:rsidRPr="00E932F9">
              <w:t xml:space="preserve"> </w:t>
            </w:r>
            <w:r w:rsidRPr="00E932F9">
              <w:t>отчетности</w:t>
            </w:r>
            <w:r w:rsidR="002328BB" w:rsidRPr="00E932F9">
              <w:t xml:space="preserve"> </w:t>
            </w:r>
            <w:r w:rsidRPr="00E932F9">
              <w:t>за</w:t>
            </w:r>
            <w:r w:rsidR="002328BB" w:rsidRPr="00E932F9">
              <w:t xml:space="preserve"> </w:t>
            </w:r>
            <w:r w:rsidRPr="00E932F9">
              <w:t>истекший</w:t>
            </w:r>
            <w:r w:rsidR="002328BB" w:rsidRPr="00E932F9">
              <w:t xml:space="preserve"> </w:t>
            </w:r>
            <w:r w:rsidRPr="00E932F9">
              <w:t>период</w:t>
            </w:r>
            <w:r w:rsidR="002328BB" w:rsidRPr="00E932F9">
              <w:t xml:space="preserve"> </w:t>
            </w:r>
            <w:r w:rsidRPr="00E932F9">
              <w:t>(год</w:t>
            </w:r>
            <w:r w:rsidR="00454B58" w:rsidRPr="00E932F9">
              <w:t>,</w:t>
            </w:r>
            <w:r w:rsidR="002328BB" w:rsidRPr="00E932F9">
              <w:t xml:space="preserve"> </w:t>
            </w:r>
            <w:r w:rsidRPr="00E932F9">
              <w:t>квартал/полугодие/9</w:t>
            </w:r>
            <w:r w:rsidR="002328BB" w:rsidRPr="00E932F9">
              <w:t xml:space="preserve"> </w:t>
            </w:r>
            <w:r w:rsidRPr="00E932F9">
              <w:t>месяцев</w:t>
            </w:r>
            <w:r w:rsidR="002328BB" w:rsidRPr="00E932F9">
              <w:t xml:space="preserve"> </w:t>
            </w:r>
            <w:r w:rsidRPr="00E932F9">
              <w:t>текущего</w:t>
            </w:r>
            <w:r w:rsidR="002328BB" w:rsidRPr="00E932F9">
              <w:t xml:space="preserve"> </w:t>
            </w:r>
            <w:r w:rsidRPr="00E932F9">
              <w:t>года);</w:t>
            </w:r>
            <w:bookmarkEnd w:id="168"/>
          </w:p>
          <w:p w:rsidR="005D51C6" w:rsidRPr="00E932F9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2"/>
            <w:proofErr w:type="gramStart"/>
            <w:r w:rsidRPr="00E932F9">
              <w:t>не</w:t>
            </w:r>
            <w:proofErr w:type="gramEnd"/>
            <w:r w:rsidR="002328BB" w:rsidRPr="00E932F9">
              <w:t xml:space="preserve"> </w:t>
            </w:r>
            <w:r w:rsidRPr="00E932F9">
              <w:t>находиться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процессе</w:t>
            </w:r>
            <w:r w:rsidR="002328BB" w:rsidRPr="00E932F9">
              <w:t xml:space="preserve"> </w:t>
            </w:r>
            <w:r w:rsidRPr="00E932F9">
              <w:t>ликвидации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лица)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признанным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решению</w:t>
            </w:r>
            <w:r w:rsidR="002328BB" w:rsidRPr="00E932F9">
              <w:t xml:space="preserve"> </w:t>
            </w:r>
            <w:r w:rsidRPr="00E932F9">
              <w:t>арбитражного</w:t>
            </w:r>
            <w:r w:rsidR="002328BB" w:rsidRPr="00E932F9">
              <w:t xml:space="preserve"> </w:t>
            </w:r>
            <w:r w:rsidRPr="00E932F9">
              <w:t>суда</w:t>
            </w:r>
            <w:r w:rsidR="002328BB" w:rsidRPr="00E932F9">
              <w:t xml:space="preserve"> </w:t>
            </w:r>
            <w:r w:rsidRPr="00E932F9">
              <w:t>несостоятельным</w:t>
            </w:r>
            <w:r w:rsidR="002328BB" w:rsidRPr="00E932F9">
              <w:t xml:space="preserve"> </w:t>
            </w:r>
            <w:r w:rsidRPr="00E932F9">
              <w:t>(банкротом);</w:t>
            </w:r>
            <w:bookmarkEnd w:id="169"/>
          </w:p>
          <w:p w:rsidR="005D51C6" w:rsidRPr="00E932F9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0" w:name="_Ref299553055"/>
            <w:proofErr w:type="gramStart"/>
            <w:r w:rsidRPr="00E932F9">
              <w:t>не</w:t>
            </w:r>
            <w:proofErr w:type="gramEnd"/>
            <w:r w:rsidR="002328BB" w:rsidRPr="00E932F9">
              <w:t xml:space="preserve"> </w:t>
            </w:r>
            <w:r w:rsidRPr="00E932F9">
              <w:t>являться</w:t>
            </w:r>
            <w:r w:rsidR="002328BB" w:rsidRPr="00E932F9">
              <w:t xml:space="preserve"> </w:t>
            </w:r>
            <w:r w:rsidRPr="00E932F9">
              <w:t>организацией,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имущество</w:t>
            </w:r>
            <w:r w:rsidR="002328BB" w:rsidRPr="00E932F9">
              <w:t xml:space="preserve"> </w:t>
            </w:r>
            <w:r w:rsidRPr="00E932F9">
              <w:t>которой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части,</w:t>
            </w:r>
            <w:r w:rsidR="002328BB" w:rsidRPr="00E932F9">
              <w:t xml:space="preserve"> </w:t>
            </w:r>
            <w:r w:rsidRPr="00E932F9">
              <w:t>необходимой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выполнения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наложен</w:t>
            </w:r>
            <w:r w:rsidR="002328BB" w:rsidRPr="00E932F9">
              <w:t xml:space="preserve"> </w:t>
            </w:r>
            <w:r w:rsidRPr="00E932F9">
              <w:t>арест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решению</w:t>
            </w:r>
            <w:r w:rsidR="002328BB" w:rsidRPr="00E932F9">
              <w:t xml:space="preserve"> </w:t>
            </w:r>
            <w:r w:rsidRPr="00E932F9">
              <w:t>суда,</w:t>
            </w:r>
            <w:r w:rsidR="002328BB" w:rsidRPr="00E932F9">
              <w:t xml:space="preserve"> </w:t>
            </w:r>
            <w:r w:rsidRPr="00E932F9">
              <w:t>административного</w:t>
            </w:r>
            <w:r w:rsidR="002328BB" w:rsidRPr="00E932F9">
              <w:t xml:space="preserve"> </w:t>
            </w:r>
            <w:r w:rsidRPr="00E932F9">
              <w:t>органа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(или)</w:t>
            </w:r>
            <w:r w:rsidR="002328BB" w:rsidRPr="00E932F9">
              <w:t xml:space="preserve"> </w:t>
            </w:r>
            <w:r w:rsidRPr="00E932F9">
              <w:t>экономическая</w:t>
            </w:r>
            <w:r w:rsidR="002328BB" w:rsidRPr="00E932F9">
              <w:t xml:space="preserve"> </w:t>
            </w:r>
            <w:r w:rsidRPr="00E932F9">
              <w:t>деятельность,</w:t>
            </w:r>
            <w:r w:rsidR="002328BB" w:rsidRPr="00E932F9">
              <w:t xml:space="preserve"> </w:t>
            </w:r>
            <w:r w:rsidRPr="00E932F9">
              <w:t>которой</w:t>
            </w:r>
            <w:r w:rsidR="002328BB" w:rsidRPr="00E932F9">
              <w:t xml:space="preserve"> </w:t>
            </w:r>
            <w:r w:rsidRPr="00E932F9">
              <w:t>приостановлена;</w:t>
            </w:r>
            <w:bookmarkEnd w:id="170"/>
          </w:p>
          <w:p w:rsidR="00815182" w:rsidRPr="00E932F9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932F9">
              <w:t xml:space="preserve"> </w:t>
            </w:r>
            <w:proofErr w:type="gramStart"/>
            <w:r w:rsidR="00815182" w:rsidRPr="00E932F9">
              <w:t>отсутствие</w:t>
            </w:r>
            <w:proofErr w:type="gramEnd"/>
            <w:r w:rsidRPr="00E932F9">
              <w:t xml:space="preserve"> </w:t>
            </w:r>
            <w:r w:rsidR="00815182" w:rsidRPr="00E932F9">
              <w:t>сведений</w:t>
            </w:r>
            <w:r w:rsidRPr="00E932F9">
              <w:t xml:space="preserve"> </w:t>
            </w:r>
            <w:r w:rsidR="00815182" w:rsidRPr="00E932F9">
              <w:t>об</w:t>
            </w:r>
            <w:r w:rsidRPr="00E932F9">
              <w:t xml:space="preserve"> </w:t>
            </w:r>
            <w:r w:rsidR="00815182" w:rsidRPr="00E932F9">
              <w:t>участнике</w:t>
            </w:r>
            <w:r w:rsidRPr="00E932F9">
              <w:t xml:space="preserve"> </w:t>
            </w:r>
            <w:r w:rsidR="00466F9E" w:rsidRPr="00E932F9">
              <w:t>запроса</w:t>
            </w:r>
            <w:r w:rsidRPr="00E932F9">
              <w:t xml:space="preserve"> </w:t>
            </w:r>
            <w:r w:rsidR="00466F9E" w:rsidRPr="00E932F9">
              <w:t>цен</w:t>
            </w:r>
            <w:r w:rsidRPr="00E932F9">
              <w:t xml:space="preserve"> </w:t>
            </w:r>
            <w:r w:rsidR="00815182" w:rsidRPr="00E932F9">
              <w:t>в</w:t>
            </w:r>
            <w:r w:rsidRPr="00E932F9">
              <w:t xml:space="preserve"> </w:t>
            </w:r>
            <w:r w:rsidR="00815182" w:rsidRPr="00E932F9">
              <w:t>Реестре</w:t>
            </w:r>
            <w:r w:rsidRPr="00E932F9">
              <w:t xml:space="preserve"> </w:t>
            </w:r>
            <w:r w:rsidR="00815182" w:rsidRPr="00E932F9">
              <w:t>недобросовестных</w:t>
            </w:r>
            <w:r w:rsidRPr="00E932F9">
              <w:t xml:space="preserve"> </w:t>
            </w:r>
            <w:r w:rsidR="00815182" w:rsidRPr="00E932F9">
              <w:t>поставщиков</w:t>
            </w:r>
            <w:r w:rsidRPr="00E932F9">
              <w:t xml:space="preserve"> </w:t>
            </w:r>
            <w:r w:rsidR="00815182" w:rsidRPr="00E932F9">
              <w:t>ФАС</w:t>
            </w:r>
            <w:r w:rsidRPr="00E932F9">
              <w:t xml:space="preserve"> </w:t>
            </w:r>
            <w:r w:rsidR="00815182" w:rsidRPr="00E932F9">
              <w:t>России</w:t>
            </w:r>
            <w:r w:rsidRPr="00E932F9">
              <w:t xml:space="preserve"> </w:t>
            </w:r>
            <w:r w:rsidR="00815182" w:rsidRPr="00E932F9">
              <w:rPr>
                <w:b/>
                <w:i/>
              </w:rPr>
              <w:t>и/или</w:t>
            </w:r>
            <w:r w:rsidRPr="00E932F9">
              <w:t xml:space="preserve"> </w:t>
            </w:r>
            <w:r w:rsidR="00815182" w:rsidRPr="00E932F9">
              <w:t>в</w:t>
            </w:r>
            <w:r w:rsidRPr="00E932F9">
              <w:t xml:space="preserve"> </w:t>
            </w:r>
            <w:r w:rsidR="00815182" w:rsidRPr="00E932F9">
              <w:t>реестре</w:t>
            </w:r>
            <w:r w:rsidRPr="00E932F9">
              <w:t xml:space="preserve"> </w:t>
            </w:r>
            <w:r w:rsidR="00815182" w:rsidRPr="00E932F9">
              <w:t>недобросовестных</w:t>
            </w:r>
            <w:r w:rsidRPr="00E932F9">
              <w:t xml:space="preserve"> </w:t>
            </w:r>
            <w:r w:rsidR="00815182" w:rsidRPr="00E932F9">
              <w:t>поставщиков</w:t>
            </w:r>
            <w:r w:rsidRPr="00E932F9">
              <w:t xml:space="preserve"> </w:t>
            </w:r>
            <w:proofErr w:type="spellStart"/>
            <w:r w:rsidR="00E50683" w:rsidRPr="00E932F9">
              <w:t>Госкорпорации</w:t>
            </w:r>
            <w:proofErr w:type="spellEnd"/>
            <w:r w:rsidRPr="00E932F9">
              <w:t xml:space="preserve"> </w:t>
            </w:r>
            <w:r w:rsidR="00E50683" w:rsidRPr="00E932F9">
              <w:t>«</w:t>
            </w:r>
            <w:proofErr w:type="spellStart"/>
            <w:r w:rsidR="00E50683" w:rsidRPr="00E932F9">
              <w:t>Росатом</w:t>
            </w:r>
            <w:proofErr w:type="spellEnd"/>
            <w:r w:rsidR="00E50683" w:rsidRPr="00E932F9">
              <w:t>»</w:t>
            </w:r>
            <w:r w:rsidRPr="00E932F9">
              <w:t xml:space="preserve"> </w:t>
            </w:r>
            <w:r w:rsidR="00E50683" w:rsidRPr="00E932F9">
              <w:t>и</w:t>
            </w:r>
            <w:r w:rsidRPr="00E932F9">
              <w:t xml:space="preserve"> </w:t>
            </w:r>
            <w:r w:rsidR="00E50683" w:rsidRPr="00E932F9">
              <w:t>организаций</w:t>
            </w:r>
            <w:r w:rsidRPr="00E932F9">
              <w:t xml:space="preserve"> </w:t>
            </w:r>
            <w:proofErr w:type="spellStart"/>
            <w:r w:rsidR="00E50683" w:rsidRPr="00E932F9">
              <w:t>Госкорпорации</w:t>
            </w:r>
            <w:proofErr w:type="spellEnd"/>
            <w:r w:rsidRPr="00E932F9">
              <w:t xml:space="preserve"> </w:t>
            </w:r>
            <w:r w:rsidR="00E50683" w:rsidRPr="00E932F9">
              <w:t>«</w:t>
            </w:r>
            <w:proofErr w:type="spellStart"/>
            <w:r w:rsidR="00E50683" w:rsidRPr="00E932F9">
              <w:t>Росатом</w:t>
            </w:r>
            <w:proofErr w:type="spellEnd"/>
            <w:r w:rsidR="00E50683" w:rsidRPr="00E932F9">
              <w:t>»</w:t>
            </w:r>
            <w:r w:rsidR="00815182"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E932F9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932F9">
              <w:rPr>
                <w:szCs w:val="24"/>
              </w:rPr>
              <w:t>Требования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поставляемому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товару,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выполняемым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работам,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оказываемым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услугам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[в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случае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предъявления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по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лотам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различных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требований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-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c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указанием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номеров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лотов,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для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которых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эти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932F9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E932F9">
              <w:t>Требования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rPr>
                <w:i/>
              </w:rPr>
              <w:t>поставляемому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товару,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выполняемым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работам,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оказываемым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услугам</w:t>
            </w:r>
            <w:r w:rsidR="002328BB" w:rsidRPr="00E932F9">
              <w:t xml:space="preserve"> </w:t>
            </w:r>
            <w:r w:rsidRPr="00E932F9">
              <w:t>приводятся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F947B8" w:rsidRPr="00E932F9">
              <w:rPr>
                <w:u w:val="single"/>
              </w:rPr>
              <w:t>Томе 2 «ТЕХНИЧЕСКАЯ ЧАСТЬ»</w:t>
            </w:r>
            <w:r w:rsidR="00F947B8" w:rsidRPr="00E932F9">
              <w:t>.</w:t>
            </w:r>
          </w:p>
          <w:p w:rsidR="00F947B8" w:rsidRPr="00E932F9" w:rsidRDefault="00F621A8" w:rsidP="00F621A8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932F9">
              <w:t>Поставляемое оборудование должно быть новым, не бывшим в употреблении, не восстановленным, не являться выставочным образцом, свободным от прав третьих лиц</w:t>
            </w:r>
            <w:r w:rsidR="00F947B8" w:rsidRPr="00E932F9">
              <w:t xml:space="preserve">. </w:t>
            </w:r>
          </w:p>
        </w:tc>
      </w:tr>
      <w:tr w:rsidR="00815182" w:rsidRPr="00E932F9" w:rsidTr="00237E88">
        <w:trPr>
          <w:trHeight w:val="20"/>
        </w:trPr>
        <w:tc>
          <w:tcPr>
            <w:tcW w:w="781" w:type="dxa"/>
          </w:tcPr>
          <w:p w:rsidR="00815182" w:rsidRPr="00E932F9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932F9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E932F9">
              <w:rPr>
                <w:szCs w:val="24"/>
              </w:rPr>
              <w:t>Документы,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требованиям,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предъявляемым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участникам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включаемые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[в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случае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требования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по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лотам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различных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документов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–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c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указанием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номеров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лотов,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для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которых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эти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документы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необходимо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предоставить]</w:t>
            </w:r>
            <w:r w:rsidR="002328BB" w:rsidRPr="00E932F9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E932F9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proofErr w:type="gramStart"/>
            <w:r w:rsidRPr="00E932F9"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свидетельства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внесении</w:t>
            </w:r>
            <w:r w:rsidR="002328BB" w:rsidRPr="00E932F9">
              <w:t xml:space="preserve"> </w:t>
            </w:r>
            <w:r w:rsidRPr="00E932F9">
              <w:t>записи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Единый</w:t>
            </w:r>
            <w:r w:rsidR="002328BB" w:rsidRPr="00E932F9">
              <w:t xml:space="preserve"> </w:t>
            </w:r>
            <w:r w:rsidRPr="00E932F9">
              <w:t>государственный</w:t>
            </w:r>
            <w:r w:rsidR="002328BB" w:rsidRPr="00E932F9">
              <w:t xml:space="preserve"> </w:t>
            </w:r>
            <w:r w:rsidRPr="00E932F9">
              <w:t>реестр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лиц),</w:t>
            </w:r>
            <w:r w:rsidR="002328BB" w:rsidRPr="00E932F9">
              <w:t xml:space="preserve"> </w:t>
            </w:r>
            <w:r w:rsidRPr="00E932F9">
              <w:t>копию</w:t>
            </w:r>
            <w:r w:rsidR="002328BB" w:rsidRPr="00E932F9">
              <w:t xml:space="preserve"> </w:t>
            </w:r>
            <w:r w:rsidRPr="00E932F9">
              <w:t>свидетельства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государственной</w:t>
            </w:r>
            <w:r w:rsidR="002328BB" w:rsidRPr="00E932F9">
              <w:t xml:space="preserve"> </w:t>
            </w:r>
            <w:r w:rsidRPr="00E932F9">
              <w:t>регистрации</w:t>
            </w:r>
            <w:r w:rsidR="002328BB" w:rsidRPr="00E932F9">
              <w:t xml:space="preserve"> </w:t>
            </w:r>
            <w:r w:rsidRPr="00E932F9">
              <w:t>физического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качестве</w:t>
            </w:r>
            <w:r w:rsidR="002328BB" w:rsidRPr="00E932F9">
              <w:t xml:space="preserve"> </w:t>
            </w:r>
            <w:r w:rsidRPr="00E932F9">
              <w:t>индивидуального</w:t>
            </w:r>
            <w:r w:rsidR="002328BB" w:rsidRPr="00E932F9">
              <w:t xml:space="preserve"> </w:t>
            </w:r>
            <w:r w:rsidRPr="00E932F9">
              <w:t>предпринимателя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индивидуальных</w:t>
            </w:r>
            <w:r w:rsidR="002328BB" w:rsidRPr="00E932F9">
              <w:t xml:space="preserve"> </w:t>
            </w:r>
            <w:r w:rsidRPr="00E932F9">
              <w:t>предпринимателей),</w:t>
            </w:r>
            <w:r w:rsidR="002328BB" w:rsidRPr="00E932F9">
              <w:t xml:space="preserve"> </w:t>
            </w:r>
            <w:r w:rsidRPr="00E932F9">
              <w:t>копии</w:t>
            </w:r>
            <w:r w:rsidR="002328BB" w:rsidRPr="00E932F9">
              <w:t xml:space="preserve"> </w:t>
            </w:r>
            <w:r w:rsidRPr="00E932F9">
              <w:t>документов,</w:t>
            </w:r>
            <w:r w:rsidR="002328BB" w:rsidRPr="00E932F9">
              <w:t xml:space="preserve"> </w:t>
            </w:r>
            <w:r w:rsidRPr="00E932F9">
              <w:t>удостоверяющих</w:t>
            </w:r>
            <w:r w:rsidR="002328BB" w:rsidRPr="00E932F9">
              <w:t xml:space="preserve"> </w:t>
            </w:r>
            <w:r w:rsidRPr="00E932F9">
              <w:t>личность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иных</w:t>
            </w:r>
            <w:r w:rsidR="002328BB" w:rsidRPr="00E932F9">
              <w:t xml:space="preserve"> </w:t>
            </w:r>
            <w:r w:rsidRPr="00E932F9">
              <w:t>физических</w:t>
            </w:r>
            <w:r w:rsidR="002328BB" w:rsidRPr="00E932F9">
              <w:t xml:space="preserve"> </w:t>
            </w:r>
            <w:r w:rsidRPr="00E932F9">
              <w:t>лиц);</w:t>
            </w:r>
            <w:bookmarkEnd w:id="173"/>
          </w:p>
          <w:p w:rsidR="00FC37F4" w:rsidRPr="00E932F9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proofErr w:type="gramStart"/>
            <w:r w:rsidRPr="00E932F9"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документа,</w:t>
            </w:r>
            <w:r w:rsidR="002328BB" w:rsidRPr="00E932F9">
              <w:t xml:space="preserve"> </w:t>
            </w:r>
            <w:r w:rsidRPr="00E932F9">
              <w:t>подтверждающего</w:t>
            </w:r>
            <w:r w:rsidR="002328BB" w:rsidRPr="00E932F9">
              <w:t xml:space="preserve"> </w:t>
            </w:r>
            <w:r w:rsidRPr="00E932F9">
              <w:t>полномочия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подписание</w:t>
            </w:r>
            <w:r w:rsidR="002328BB" w:rsidRPr="00E932F9">
              <w:t xml:space="preserve"> </w:t>
            </w:r>
            <w:r w:rsidRPr="00E932F9">
              <w:t>заявки</w:t>
            </w:r>
            <w:r w:rsidR="002328BB" w:rsidRPr="00E932F9">
              <w:t xml:space="preserve"> </w:t>
            </w:r>
            <w:r w:rsidRPr="00E932F9">
              <w:t>от</w:t>
            </w:r>
            <w:r w:rsidR="002328BB" w:rsidRPr="00E932F9">
              <w:t xml:space="preserve"> </w:t>
            </w:r>
            <w:r w:rsidRPr="00E932F9">
              <w:t>имени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(документы,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полномочия</w:t>
            </w:r>
            <w:r w:rsidR="002328BB" w:rsidRPr="00E932F9">
              <w:t xml:space="preserve"> </w:t>
            </w:r>
            <w:r w:rsidRPr="00E932F9">
              <w:t>лица,</w:t>
            </w:r>
            <w:r w:rsidR="002328BB" w:rsidRPr="00E932F9">
              <w:t xml:space="preserve"> </w:t>
            </w:r>
            <w:r w:rsidRPr="00E932F9">
              <w:t>выполняющего</w:t>
            </w:r>
            <w:r w:rsidR="002328BB" w:rsidRPr="00E932F9">
              <w:t xml:space="preserve"> </w:t>
            </w:r>
            <w:r w:rsidRPr="00E932F9">
              <w:t>функции</w:t>
            </w:r>
            <w:r w:rsidR="002328BB" w:rsidRPr="00E932F9">
              <w:t xml:space="preserve"> </w:t>
            </w:r>
            <w:r w:rsidRPr="00E932F9">
              <w:t>единоличного</w:t>
            </w:r>
            <w:r w:rsidR="002328BB" w:rsidRPr="00E932F9">
              <w:t xml:space="preserve"> </w:t>
            </w:r>
            <w:r w:rsidRPr="00E932F9">
              <w:t>исполнительного</w:t>
            </w:r>
            <w:r w:rsidR="002328BB" w:rsidRPr="00E932F9">
              <w:t xml:space="preserve"> </w:t>
            </w:r>
            <w:r w:rsidRPr="00E932F9">
              <w:t>органа</w:t>
            </w:r>
            <w:r w:rsidR="002328BB" w:rsidRPr="00E932F9">
              <w:t xml:space="preserve"> </w:t>
            </w:r>
            <w:r w:rsidRPr="00E932F9">
              <w:t>и,</w:t>
            </w:r>
            <w:r w:rsidR="002328BB" w:rsidRPr="00E932F9">
              <w:t xml:space="preserve"> </w:t>
            </w:r>
            <w:r w:rsidRPr="00E932F9">
              <w:t>при</w:t>
            </w:r>
            <w:r w:rsidR="002328BB" w:rsidRPr="00E932F9">
              <w:t xml:space="preserve"> </w:t>
            </w:r>
            <w:r w:rsidRPr="00E932F9">
              <w:t>необходимости,</w:t>
            </w:r>
            <w:r w:rsidR="002328BB" w:rsidRPr="00E932F9">
              <w:t xml:space="preserve"> </w:t>
            </w:r>
            <w:r w:rsidRPr="00E932F9">
              <w:t>отсканированный</w:t>
            </w:r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доверенности,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заявка</w:t>
            </w:r>
            <w:r w:rsidR="002328BB" w:rsidRPr="00E932F9">
              <w:t xml:space="preserve"> </w:t>
            </w:r>
            <w:r w:rsidRPr="00E932F9">
              <w:t>подписывается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доверенности)</w:t>
            </w:r>
            <w:r w:rsidR="00195E51" w:rsidRPr="00E932F9">
              <w:t>.</w:t>
            </w:r>
            <w:r w:rsidR="002328BB" w:rsidRPr="00E932F9">
              <w:t xml:space="preserve"> </w:t>
            </w:r>
            <w:r w:rsidR="00195E51" w:rsidRPr="00E932F9">
              <w:t>Если</w:t>
            </w:r>
            <w:r w:rsidR="002328BB" w:rsidRPr="00E932F9">
              <w:t xml:space="preserve"> </w:t>
            </w:r>
            <w:r w:rsidR="00195E51" w:rsidRPr="00E932F9">
              <w:t>заявка</w:t>
            </w:r>
            <w:r w:rsidR="002328BB" w:rsidRPr="00E932F9">
              <w:t xml:space="preserve"> </w:t>
            </w:r>
            <w:r w:rsidR="00195E51" w:rsidRPr="00E932F9">
              <w:t>на</w:t>
            </w:r>
            <w:r w:rsidR="002328BB" w:rsidRPr="00E932F9">
              <w:t xml:space="preserve"> </w:t>
            </w:r>
            <w:r w:rsidR="00195E51" w:rsidRPr="00E932F9">
              <w:t>участие</w:t>
            </w:r>
            <w:r w:rsidR="002328BB" w:rsidRPr="00E932F9">
              <w:t xml:space="preserve"> </w:t>
            </w:r>
            <w:r w:rsidR="00195E51" w:rsidRPr="00E932F9">
              <w:t>в</w:t>
            </w:r>
            <w:r w:rsidR="002328BB" w:rsidRPr="00E932F9">
              <w:t xml:space="preserve"> </w:t>
            </w:r>
            <w:r w:rsidR="00195E51" w:rsidRPr="00E932F9">
              <w:t>запросе</w:t>
            </w:r>
            <w:r w:rsidR="002328BB" w:rsidRPr="00E932F9">
              <w:t xml:space="preserve"> </w:t>
            </w:r>
            <w:r w:rsidR="00195E51" w:rsidRPr="00E932F9">
              <w:t>цен</w:t>
            </w:r>
            <w:r w:rsidR="002328BB" w:rsidRPr="00E932F9">
              <w:t xml:space="preserve"> </w:t>
            </w:r>
            <w:r w:rsidR="00195E51" w:rsidRPr="00E932F9">
              <w:t>согласно</w:t>
            </w:r>
            <w:r w:rsidR="002328BB" w:rsidRPr="00E932F9">
              <w:t xml:space="preserve"> </w:t>
            </w:r>
            <w:r w:rsidR="00195E51" w:rsidRPr="00E932F9">
              <w:rPr>
                <w:u w:val="single"/>
              </w:rPr>
              <w:t>пункту</w:t>
            </w:r>
            <w:r w:rsidR="002328BB" w:rsidRPr="00E932F9">
              <w:rPr>
                <w:u w:val="single"/>
              </w:rPr>
              <w:t xml:space="preserve"> </w:t>
            </w:r>
            <w:r w:rsidR="00195E51" w:rsidRPr="00E932F9">
              <w:rPr>
                <w:u w:val="single"/>
              </w:rPr>
              <w:fldChar w:fldCharType="begin"/>
            </w:r>
            <w:r w:rsidR="00195E51" w:rsidRPr="00E932F9">
              <w:rPr>
                <w:u w:val="single"/>
              </w:rPr>
              <w:instrText xml:space="preserve"> REF _Ref352677363 \r \h </w:instrText>
            </w:r>
            <w:r w:rsidR="00E25B1F" w:rsidRPr="00E932F9">
              <w:rPr>
                <w:u w:val="single"/>
              </w:rPr>
              <w:instrText xml:space="preserve"> \* MERGEFORMAT </w:instrText>
            </w:r>
            <w:r w:rsidR="00195E51" w:rsidRPr="00E932F9">
              <w:rPr>
                <w:u w:val="single"/>
              </w:rPr>
            </w:r>
            <w:r w:rsidR="00195E51" w:rsidRPr="00E932F9">
              <w:rPr>
                <w:u w:val="single"/>
              </w:rPr>
              <w:fldChar w:fldCharType="separate"/>
            </w:r>
            <w:r w:rsidR="009509E3" w:rsidRPr="00E932F9">
              <w:rPr>
                <w:u w:val="single"/>
              </w:rPr>
              <w:t>3.1</w:t>
            </w:r>
            <w:r w:rsidR="00195E51" w:rsidRPr="00E932F9">
              <w:rPr>
                <w:u w:val="single"/>
              </w:rPr>
              <w:fldChar w:fldCharType="end"/>
            </w:r>
            <w:r w:rsidR="002328BB" w:rsidRPr="00E932F9">
              <w:t xml:space="preserve"> </w:t>
            </w:r>
            <w:r w:rsidR="00195E51" w:rsidRPr="00E932F9">
              <w:t>и</w:t>
            </w:r>
            <w:r w:rsidR="002328BB" w:rsidRPr="00E932F9">
              <w:t xml:space="preserve"> </w:t>
            </w:r>
            <w:r w:rsidR="00195E51" w:rsidRPr="00E932F9">
              <w:t>(или)</w:t>
            </w:r>
            <w:r w:rsidR="002328BB" w:rsidRPr="00E932F9">
              <w:t xml:space="preserve"> </w:t>
            </w:r>
            <w:r w:rsidR="00195E51" w:rsidRPr="00E932F9">
              <w:t>входящие</w:t>
            </w:r>
            <w:r w:rsidR="002328BB" w:rsidRPr="00E932F9">
              <w:t xml:space="preserve"> </w:t>
            </w:r>
            <w:r w:rsidR="00195E51" w:rsidRPr="00E932F9">
              <w:t>в</w:t>
            </w:r>
            <w:r w:rsidR="002328BB" w:rsidRPr="00E932F9">
              <w:t xml:space="preserve"> </w:t>
            </w:r>
            <w:r w:rsidR="00195E51" w:rsidRPr="00E932F9">
              <w:t>ее</w:t>
            </w:r>
            <w:r w:rsidR="002328BB" w:rsidRPr="00E932F9">
              <w:t xml:space="preserve"> </w:t>
            </w:r>
            <w:r w:rsidR="00195E51" w:rsidRPr="00E932F9">
              <w:t>состав</w:t>
            </w:r>
            <w:r w:rsidR="002328BB" w:rsidRPr="00E932F9">
              <w:t xml:space="preserve"> </w:t>
            </w:r>
            <w:r w:rsidR="00195E51" w:rsidRPr="00E932F9">
              <w:t>электронные</w:t>
            </w:r>
            <w:r w:rsidR="002328BB" w:rsidRPr="00E932F9">
              <w:t xml:space="preserve"> </w:t>
            </w:r>
            <w:r w:rsidR="00195E51" w:rsidRPr="00E932F9">
              <w:t>документы</w:t>
            </w:r>
            <w:r w:rsidR="002328BB" w:rsidRPr="00E932F9">
              <w:t xml:space="preserve"> </w:t>
            </w:r>
            <w:r w:rsidR="00195E51" w:rsidRPr="00E932F9">
              <w:t>подписаны</w:t>
            </w:r>
            <w:r w:rsidR="002328BB" w:rsidRPr="00E932F9">
              <w:t xml:space="preserve"> </w:t>
            </w:r>
            <w:r w:rsidR="00195E51" w:rsidRPr="00E932F9">
              <w:t>разными</w:t>
            </w:r>
            <w:r w:rsidR="002328BB" w:rsidRPr="00E932F9">
              <w:t xml:space="preserve"> </w:t>
            </w:r>
            <w:r w:rsidR="00195E51" w:rsidRPr="00E932F9">
              <w:t>лицами,</w:t>
            </w:r>
            <w:r w:rsidR="002328BB" w:rsidRPr="00E932F9">
              <w:t xml:space="preserve"> </w:t>
            </w:r>
            <w:r w:rsidR="00195E51" w:rsidRPr="00E932F9">
              <w:t>то</w:t>
            </w:r>
            <w:r w:rsidR="002328BB" w:rsidRPr="00E932F9">
              <w:t xml:space="preserve"> </w:t>
            </w:r>
            <w:r w:rsidR="008F35D2" w:rsidRPr="00E932F9">
              <w:t>документы,</w:t>
            </w:r>
            <w:r w:rsidR="002328BB" w:rsidRPr="00E932F9">
              <w:t xml:space="preserve"> </w:t>
            </w:r>
            <w:r w:rsidR="008F35D2" w:rsidRPr="00E932F9">
              <w:t>подтверждающие</w:t>
            </w:r>
            <w:r w:rsidR="002328BB" w:rsidRPr="00E932F9">
              <w:t xml:space="preserve"> </w:t>
            </w:r>
            <w:r w:rsidR="00195E51" w:rsidRPr="00E932F9">
              <w:t>полномочия</w:t>
            </w:r>
            <w:r w:rsidR="002328BB" w:rsidRPr="00E932F9">
              <w:t xml:space="preserve"> </w:t>
            </w:r>
            <w:r w:rsidR="008F35D2" w:rsidRPr="00E932F9">
              <w:t>лица</w:t>
            </w:r>
            <w:r w:rsidR="002328BB" w:rsidRPr="00E932F9">
              <w:t xml:space="preserve"> </w:t>
            </w:r>
            <w:r w:rsidR="00195E51" w:rsidRPr="00E932F9">
              <w:t>на</w:t>
            </w:r>
            <w:r w:rsidR="002328BB" w:rsidRPr="00E932F9">
              <w:t xml:space="preserve"> </w:t>
            </w:r>
            <w:r w:rsidR="00195E51" w:rsidRPr="00E932F9">
              <w:t>подписание</w:t>
            </w:r>
            <w:r w:rsidR="002328BB" w:rsidRPr="00E932F9">
              <w:t xml:space="preserve"> </w:t>
            </w:r>
            <w:r w:rsidR="00195E51" w:rsidRPr="00E932F9">
              <w:t>заявки</w:t>
            </w:r>
            <w:r w:rsidR="002328BB" w:rsidRPr="00E932F9">
              <w:t xml:space="preserve"> </w:t>
            </w:r>
            <w:r w:rsidR="00195E51" w:rsidRPr="00E932F9">
              <w:t>и</w:t>
            </w:r>
            <w:r w:rsidR="002328BB" w:rsidRPr="00E932F9">
              <w:t xml:space="preserve"> </w:t>
            </w:r>
            <w:r w:rsidR="00195E51" w:rsidRPr="00E932F9">
              <w:t>(или)</w:t>
            </w:r>
            <w:r w:rsidR="002328BB" w:rsidRPr="00E932F9">
              <w:t xml:space="preserve"> </w:t>
            </w:r>
            <w:r w:rsidR="008F35D2" w:rsidRPr="00E932F9">
              <w:t>входящих</w:t>
            </w:r>
            <w:r w:rsidR="002328BB" w:rsidRPr="00E932F9">
              <w:t xml:space="preserve"> </w:t>
            </w:r>
            <w:r w:rsidR="008F35D2" w:rsidRPr="00E932F9">
              <w:t>в</w:t>
            </w:r>
            <w:r w:rsidR="002328BB" w:rsidRPr="00E932F9">
              <w:t xml:space="preserve"> </w:t>
            </w:r>
            <w:r w:rsidR="008F35D2" w:rsidRPr="00E932F9">
              <w:t>ее</w:t>
            </w:r>
            <w:r w:rsidR="002328BB" w:rsidRPr="00E932F9">
              <w:t xml:space="preserve"> </w:t>
            </w:r>
            <w:r w:rsidR="008F35D2" w:rsidRPr="00E932F9">
              <w:t>состав</w:t>
            </w:r>
            <w:r w:rsidR="002328BB" w:rsidRPr="00E932F9">
              <w:t xml:space="preserve"> </w:t>
            </w:r>
            <w:r w:rsidR="00195E51" w:rsidRPr="00E932F9">
              <w:t>документов</w:t>
            </w:r>
            <w:r w:rsidR="008F35D2" w:rsidRPr="00E932F9">
              <w:t>,</w:t>
            </w:r>
            <w:r w:rsidR="002328BB" w:rsidRPr="00E932F9">
              <w:t xml:space="preserve"> </w:t>
            </w:r>
            <w:r w:rsidR="00195E51" w:rsidRPr="00E932F9">
              <w:t>должны</w:t>
            </w:r>
            <w:r w:rsidR="002328BB" w:rsidRPr="00E932F9">
              <w:t xml:space="preserve"> </w:t>
            </w:r>
            <w:r w:rsidR="00195E51" w:rsidRPr="00E932F9">
              <w:t>быть</w:t>
            </w:r>
            <w:r w:rsidR="002328BB" w:rsidRPr="00E932F9">
              <w:t xml:space="preserve"> </w:t>
            </w:r>
            <w:r w:rsidR="00195E51" w:rsidRPr="00E932F9">
              <w:t>представлены</w:t>
            </w:r>
            <w:r w:rsidR="002328BB" w:rsidRPr="00E932F9">
              <w:t xml:space="preserve"> </w:t>
            </w:r>
            <w:r w:rsidR="00195E51" w:rsidRPr="00E932F9">
              <w:t>на</w:t>
            </w:r>
            <w:r w:rsidR="002328BB" w:rsidRPr="00E932F9">
              <w:t xml:space="preserve"> </w:t>
            </w:r>
            <w:r w:rsidR="00195E51" w:rsidRPr="00E932F9">
              <w:t>каждого</w:t>
            </w:r>
            <w:r w:rsidR="002328BB" w:rsidRPr="00E932F9">
              <w:t xml:space="preserve"> </w:t>
            </w:r>
            <w:r w:rsidR="00195E51" w:rsidRPr="00E932F9">
              <w:t>подписавшего</w:t>
            </w:r>
            <w:r w:rsidR="002328BB" w:rsidRPr="00E932F9">
              <w:t xml:space="preserve"> </w:t>
            </w:r>
            <w:r w:rsidR="00195E51" w:rsidRPr="00E932F9">
              <w:t>в</w:t>
            </w:r>
            <w:r w:rsidR="002328BB" w:rsidRPr="00E932F9">
              <w:t xml:space="preserve"> </w:t>
            </w:r>
            <w:r w:rsidR="00195E51" w:rsidRPr="00E932F9">
              <w:t>соответствии</w:t>
            </w:r>
            <w:r w:rsidR="002328BB" w:rsidRPr="00E932F9">
              <w:t xml:space="preserve"> </w:t>
            </w:r>
            <w:r w:rsidR="00195E51" w:rsidRPr="00E932F9">
              <w:t>с</w:t>
            </w:r>
            <w:r w:rsidR="002328BB" w:rsidRPr="00E932F9">
              <w:t xml:space="preserve"> </w:t>
            </w:r>
            <w:r w:rsidR="00195E51" w:rsidRPr="00E932F9">
              <w:t>полномочиями</w:t>
            </w:r>
            <w:r w:rsidRPr="00E932F9">
              <w:t>;</w:t>
            </w:r>
            <w:bookmarkEnd w:id="174"/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932F9">
              <w:t>отсканированный</w:t>
            </w:r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сделки,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требование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необходимости</w:t>
            </w:r>
            <w:r w:rsidR="002328BB" w:rsidRPr="00E932F9">
              <w:t xml:space="preserve"> </w:t>
            </w:r>
            <w:r w:rsidRPr="00E932F9">
              <w:t>наличия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совершения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установлено</w:t>
            </w:r>
            <w:r w:rsidR="002328BB" w:rsidRPr="00E932F9">
              <w:t xml:space="preserve"> </w:t>
            </w:r>
            <w:r w:rsidRPr="00E932F9">
              <w:t>законодательством</w:t>
            </w:r>
            <w:r w:rsidR="002328BB" w:rsidRPr="00E932F9">
              <w:t xml:space="preserve"> </w:t>
            </w:r>
            <w:r w:rsidRPr="00E932F9">
              <w:t>Российской</w:t>
            </w:r>
            <w:r w:rsidR="002328BB" w:rsidRPr="00E932F9">
              <w:t xml:space="preserve"> </w:t>
            </w:r>
            <w:r w:rsidRPr="00E932F9">
              <w:t>Федерации,</w:t>
            </w:r>
            <w:r w:rsidR="002328BB" w:rsidRPr="00E932F9">
              <w:t xml:space="preserve"> </w:t>
            </w:r>
            <w:r w:rsidRPr="00E932F9">
              <w:t>учредительными</w:t>
            </w:r>
            <w:r w:rsidR="002328BB" w:rsidRPr="00E932F9">
              <w:t xml:space="preserve"> </w:t>
            </w:r>
            <w:r w:rsidRPr="00E932F9">
              <w:t>документами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заключение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предоставление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заявки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являются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сделкой,</w:t>
            </w:r>
            <w:r w:rsidR="002328BB" w:rsidRPr="00E932F9">
              <w:t xml:space="preserve"> </w:t>
            </w:r>
            <w:r w:rsidRPr="00E932F9">
              <w:t>либо</w:t>
            </w:r>
            <w:r w:rsidR="002328BB" w:rsidRPr="00E932F9">
              <w:t xml:space="preserve"> </w:t>
            </w:r>
            <w:r w:rsidRPr="00E932F9">
              <w:t>письмо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том,</w:t>
            </w:r>
            <w:r w:rsidR="002328BB" w:rsidRPr="00E932F9">
              <w:t xml:space="preserve"> </w:t>
            </w:r>
            <w:r w:rsidRPr="00E932F9">
              <w:t>что</w:t>
            </w:r>
            <w:r w:rsidR="002328BB" w:rsidRPr="00E932F9">
              <w:t xml:space="preserve"> </w:t>
            </w:r>
            <w:r w:rsidRPr="00E932F9">
              <w:t>данная</w:t>
            </w:r>
            <w:r w:rsidR="002328BB" w:rsidRPr="00E932F9">
              <w:t xml:space="preserve"> </w:t>
            </w:r>
            <w:r w:rsidRPr="00E932F9">
              <w:t>сделка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является</w:t>
            </w:r>
            <w:r w:rsidR="002328BB" w:rsidRPr="00E932F9">
              <w:t xml:space="preserve"> </w:t>
            </w:r>
            <w:r w:rsidRPr="00E932F9">
              <w:t>крупно</w:t>
            </w:r>
            <w:bookmarkEnd w:id="175"/>
            <w:r w:rsidRPr="00E932F9">
              <w:t>й</w:t>
            </w:r>
            <w:r w:rsidR="002328BB" w:rsidRPr="00E932F9">
              <w:t xml:space="preserve"> </w:t>
            </w:r>
            <w:r w:rsidR="00314469" w:rsidRPr="00E932F9">
              <w:t>или</w:t>
            </w:r>
            <w:r w:rsidR="002328BB" w:rsidRPr="00E932F9">
              <w:t xml:space="preserve"> </w:t>
            </w:r>
            <w:r w:rsidR="00314469" w:rsidRPr="00E932F9">
              <w:t>письмо</w:t>
            </w:r>
            <w:r w:rsidR="002328BB" w:rsidRPr="00E932F9">
              <w:t xml:space="preserve"> </w:t>
            </w:r>
            <w:r w:rsidR="00314469" w:rsidRPr="00E932F9">
              <w:t>о</w:t>
            </w:r>
            <w:r w:rsidR="002328BB" w:rsidRPr="00E932F9">
              <w:t xml:space="preserve"> </w:t>
            </w:r>
            <w:r w:rsidR="00314469" w:rsidRPr="00E932F9">
              <w:t>том,</w:t>
            </w:r>
            <w:r w:rsidR="002328BB" w:rsidRPr="00E932F9">
              <w:t xml:space="preserve"> </w:t>
            </w:r>
            <w:r w:rsidR="00314469" w:rsidRPr="00E932F9">
              <w:t>что</w:t>
            </w:r>
            <w:r w:rsidR="002328BB" w:rsidRPr="00E932F9">
              <w:t xml:space="preserve"> </w:t>
            </w:r>
            <w:r w:rsidR="00314469" w:rsidRPr="00E932F9">
              <w:t>организация</w:t>
            </w:r>
            <w:r w:rsidR="002328BB" w:rsidRPr="00E932F9">
              <w:t xml:space="preserve"> </w:t>
            </w:r>
            <w:r w:rsidR="00314469" w:rsidRPr="00E932F9">
              <w:t>не</w:t>
            </w:r>
            <w:r w:rsidR="002328BB" w:rsidRPr="00E932F9">
              <w:t xml:space="preserve"> </w:t>
            </w:r>
            <w:r w:rsidR="00314469" w:rsidRPr="00E932F9">
              <w:t>попадает</w:t>
            </w:r>
            <w:r w:rsidR="002328BB" w:rsidRPr="00E932F9">
              <w:t xml:space="preserve"> </w:t>
            </w:r>
            <w:r w:rsidR="00314469" w:rsidRPr="00E932F9">
              <w:t>под</w:t>
            </w:r>
            <w:r w:rsidR="002328BB" w:rsidRPr="00E932F9">
              <w:t xml:space="preserve"> </w:t>
            </w:r>
            <w:r w:rsidR="00314469" w:rsidRPr="00E932F9">
              <w:t>действие</w:t>
            </w:r>
            <w:r w:rsidR="002328BB" w:rsidRPr="00E932F9">
              <w:t xml:space="preserve"> </w:t>
            </w:r>
            <w:r w:rsidR="00314469" w:rsidRPr="00E932F9">
              <w:t>такого</w:t>
            </w:r>
            <w:r w:rsidR="002328BB" w:rsidRPr="00E932F9">
              <w:t xml:space="preserve"> </w:t>
            </w:r>
            <w:r w:rsidR="00314469" w:rsidRPr="00E932F9">
              <w:t>требования</w:t>
            </w:r>
            <w:r w:rsidR="002328BB" w:rsidRPr="00E932F9">
              <w:t xml:space="preserve"> </w:t>
            </w:r>
            <w:r w:rsidR="00314469" w:rsidRPr="00E932F9">
              <w:t>закона,</w:t>
            </w:r>
            <w:r w:rsidR="002328BB" w:rsidRPr="00E932F9">
              <w:t xml:space="preserve"> </w:t>
            </w:r>
            <w:r w:rsidR="00314469" w:rsidRPr="00E932F9">
              <w:t>поскольку</w:t>
            </w:r>
            <w:r w:rsidR="002328BB" w:rsidRPr="00E932F9">
              <w:t xml:space="preserve"> </w:t>
            </w:r>
            <w:r w:rsidR="00314469" w:rsidRPr="00E932F9">
              <w:t>единственный</w:t>
            </w:r>
            <w:r w:rsidR="002328BB" w:rsidRPr="00E932F9">
              <w:t xml:space="preserve"> </w:t>
            </w:r>
            <w:r w:rsidR="00314469" w:rsidRPr="00E932F9">
              <w:t>участник</w:t>
            </w:r>
            <w:r w:rsidR="002328BB" w:rsidRPr="00E932F9">
              <w:t xml:space="preserve"> </w:t>
            </w:r>
            <w:r w:rsidR="00314469" w:rsidRPr="00E932F9">
              <w:t>(акционер)</w:t>
            </w:r>
            <w:r w:rsidR="002328BB" w:rsidRPr="00E932F9">
              <w:t xml:space="preserve"> </w:t>
            </w:r>
            <w:r w:rsidR="00314469" w:rsidRPr="00E932F9">
              <w:t>является</w:t>
            </w:r>
            <w:r w:rsidR="002328BB" w:rsidRPr="00E932F9">
              <w:t xml:space="preserve"> </w:t>
            </w:r>
            <w:r w:rsidR="00314469" w:rsidRPr="00E932F9">
              <w:t>единоличным</w:t>
            </w:r>
            <w:r w:rsidR="002328BB" w:rsidRPr="00E932F9">
              <w:t xml:space="preserve"> </w:t>
            </w:r>
            <w:r w:rsidR="00314469" w:rsidRPr="00E932F9">
              <w:t>исполнительным</w:t>
            </w:r>
            <w:r w:rsidR="002328BB" w:rsidRPr="00E932F9">
              <w:t xml:space="preserve"> </w:t>
            </w:r>
            <w:r w:rsidR="00314469" w:rsidRPr="00E932F9">
              <w:t>органом</w:t>
            </w:r>
            <w:r w:rsidRPr="00E932F9">
              <w:t>;</w:t>
            </w:r>
            <w:bookmarkEnd w:id="176"/>
            <w:r w:rsidR="002328BB" w:rsidRPr="00E932F9">
              <w:t xml:space="preserve"> 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E932F9">
              <w:t>отсканированный</w:t>
            </w:r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требование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наличии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одобрения</w:t>
            </w:r>
            <w:r w:rsidR="002328BB" w:rsidRPr="00E932F9">
              <w:t xml:space="preserve"> </w:t>
            </w:r>
            <w:r w:rsidRPr="00E932F9">
              <w:t>установлено</w:t>
            </w:r>
            <w:r w:rsidR="002328BB" w:rsidRPr="00E932F9">
              <w:t xml:space="preserve"> </w:t>
            </w:r>
            <w:r w:rsidRPr="00E932F9">
              <w:t>законодательством</w:t>
            </w:r>
            <w:r w:rsidR="002328BB" w:rsidRPr="00E932F9">
              <w:t xml:space="preserve"> </w:t>
            </w:r>
            <w:r w:rsidRPr="00E932F9">
              <w:t>Российской</w:t>
            </w:r>
            <w:r w:rsidR="002328BB" w:rsidRPr="00E932F9">
              <w:t xml:space="preserve"> </w:t>
            </w:r>
            <w:r w:rsidRPr="00E932F9">
              <w:t>Федерации,</w:t>
            </w:r>
            <w:r w:rsidR="002328BB" w:rsidRPr="00E932F9">
              <w:t xml:space="preserve"> </w:t>
            </w:r>
            <w:r w:rsidRPr="00E932F9">
              <w:t>учредительными</w:t>
            </w:r>
            <w:r w:rsidR="002328BB" w:rsidRPr="00E932F9">
              <w:t xml:space="preserve"> </w:t>
            </w:r>
            <w:r w:rsidRPr="00E932F9">
              <w:t>документации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выполнение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предоставление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заявки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обеспечение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является</w:t>
            </w:r>
            <w:r w:rsidR="002328BB" w:rsidRPr="00E932F9">
              <w:t xml:space="preserve"> </w:t>
            </w:r>
            <w:r w:rsidRPr="00E932F9">
              <w:t>сделкой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заинтересованностью,</w:t>
            </w:r>
            <w:r w:rsidR="002328BB" w:rsidRPr="00E932F9">
              <w:t xml:space="preserve"> </w:t>
            </w:r>
            <w:r w:rsidRPr="00E932F9">
              <w:t>либо</w:t>
            </w:r>
            <w:r w:rsidR="002328BB" w:rsidRPr="00E932F9">
              <w:t xml:space="preserve"> </w:t>
            </w:r>
            <w:r w:rsidRPr="00E932F9">
              <w:t>письмо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том,</w:t>
            </w:r>
            <w:r w:rsidR="002328BB" w:rsidRPr="00E932F9">
              <w:t xml:space="preserve"> </w:t>
            </w:r>
            <w:r w:rsidRPr="00E932F9">
              <w:t>что</w:t>
            </w:r>
            <w:r w:rsidR="002328BB" w:rsidRPr="00E932F9">
              <w:t xml:space="preserve"> </w:t>
            </w:r>
            <w:r w:rsidRPr="00E932F9">
              <w:t>данная</w:t>
            </w:r>
            <w:r w:rsidR="002328BB" w:rsidRPr="00E932F9">
              <w:t xml:space="preserve"> </w:t>
            </w:r>
            <w:r w:rsidRPr="00E932F9">
              <w:t>сделка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является</w:t>
            </w:r>
            <w:r w:rsidR="002328BB" w:rsidRPr="00E932F9">
              <w:t xml:space="preserve"> </w:t>
            </w:r>
            <w:r w:rsidRPr="00E932F9">
              <w:t>сделкой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</w:t>
            </w:r>
            <w:r w:rsidR="002328BB" w:rsidRPr="00E932F9">
              <w:t xml:space="preserve"> </w:t>
            </w:r>
            <w:r w:rsidR="00314469" w:rsidRPr="00E932F9">
              <w:t>или</w:t>
            </w:r>
            <w:r w:rsidR="002328BB" w:rsidRPr="00E932F9">
              <w:t xml:space="preserve"> </w:t>
            </w:r>
            <w:r w:rsidR="00314469" w:rsidRPr="00E932F9">
              <w:t>письмо</w:t>
            </w:r>
            <w:r w:rsidR="002328BB" w:rsidRPr="00E932F9">
              <w:t xml:space="preserve"> </w:t>
            </w:r>
            <w:r w:rsidR="00314469" w:rsidRPr="00E932F9">
              <w:t>о</w:t>
            </w:r>
            <w:r w:rsidR="002328BB" w:rsidRPr="00E932F9">
              <w:t xml:space="preserve"> </w:t>
            </w:r>
            <w:r w:rsidR="00314469" w:rsidRPr="00E932F9">
              <w:t>том,</w:t>
            </w:r>
            <w:r w:rsidR="002328BB" w:rsidRPr="00E932F9">
              <w:t xml:space="preserve"> </w:t>
            </w:r>
            <w:r w:rsidR="00314469" w:rsidRPr="00E932F9">
              <w:t>что</w:t>
            </w:r>
            <w:r w:rsidR="002328BB" w:rsidRPr="00E932F9">
              <w:t xml:space="preserve"> </w:t>
            </w:r>
            <w:r w:rsidR="00314469" w:rsidRPr="00E932F9">
              <w:t>организация</w:t>
            </w:r>
            <w:r w:rsidR="002328BB" w:rsidRPr="00E932F9">
              <w:t xml:space="preserve"> </w:t>
            </w:r>
            <w:r w:rsidR="00314469" w:rsidRPr="00E932F9">
              <w:t>не</w:t>
            </w:r>
            <w:r w:rsidR="002328BB" w:rsidRPr="00E932F9">
              <w:t xml:space="preserve"> </w:t>
            </w:r>
            <w:r w:rsidR="00314469" w:rsidRPr="00E932F9">
              <w:t>попадает</w:t>
            </w:r>
            <w:r w:rsidR="002328BB" w:rsidRPr="00E932F9">
              <w:t xml:space="preserve"> </w:t>
            </w:r>
            <w:r w:rsidR="00314469" w:rsidRPr="00E932F9">
              <w:t>под</w:t>
            </w:r>
            <w:r w:rsidR="002328BB" w:rsidRPr="00E932F9">
              <w:t xml:space="preserve"> </w:t>
            </w:r>
            <w:r w:rsidR="00314469" w:rsidRPr="00E932F9">
              <w:t>действие</w:t>
            </w:r>
            <w:r w:rsidR="002328BB" w:rsidRPr="00E932F9">
              <w:t xml:space="preserve"> </w:t>
            </w:r>
            <w:r w:rsidR="00314469" w:rsidRPr="00E932F9">
              <w:t>такого</w:t>
            </w:r>
            <w:r w:rsidR="002328BB" w:rsidRPr="00E932F9">
              <w:t xml:space="preserve"> </w:t>
            </w:r>
            <w:r w:rsidR="00314469" w:rsidRPr="00E932F9">
              <w:t>требования</w:t>
            </w:r>
            <w:r w:rsidR="002328BB" w:rsidRPr="00E932F9">
              <w:t xml:space="preserve"> </w:t>
            </w:r>
            <w:r w:rsidR="00314469" w:rsidRPr="00E932F9">
              <w:t>закона,</w:t>
            </w:r>
            <w:r w:rsidR="002328BB" w:rsidRPr="00E932F9">
              <w:t xml:space="preserve"> </w:t>
            </w:r>
            <w:r w:rsidR="00314469" w:rsidRPr="00E932F9">
              <w:t>поскольку</w:t>
            </w:r>
            <w:r w:rsidR="002328BB" w:rsidRPr="00E932F9">
              <w:t xml:space="preserve"> </w:t>
            </w:r>
            <w:r w:rsidR="00314469" w:rsidRPr="00E932F9">
              <w:t>единственный</w:t>
            </w:r>
            <w:r w:rsidR="002328BB" w:rsidRPr="00E932F9">
              <w:t xml:space="preserve"> </w:t>
            </w:r>
            <w:r w:rsidR="00314469" w:rsidRPr="00E932F9">
              <w:t>участник</w:t>
            </w:r>
            <w:r w:rsidR="002328BB" w:rsidRPr="00E932F9">
              <w:t xml:space="preserve"> </w:t>
            </w:r>
            <w:r w:rsidR="00314469" w:rsidRPr="00E932F9">
              <w:t>(акционер)</w:t>
            </w:r>
            <w:r w:rsidR="002328BB" w:rsidRPr="00E932F9">
              <w:t xml:space="preserve"> </w:t>
            </w:r>
            <w:r w:rsidR="00314469" w:rsidRPr="00E932F9">
              <w:t>является</w:t>
            </w:r>
            <w:r w:rsidR="002328BB" w:rsidRPr="00E932F9">
              <w:t xml:space="preserve"> </w:t>
            </w:r>
            <w:r w:rsidR="00314469" w:rsidRPr="00E932F9">
              <w:t>единоличным</w:t>
            </w:r>
            <w:r w:rsidR="002328BB" w:rsidRPr="00E932F9">
              <w:t xml:space="preserve"> </w:t>
            </w:r>
            <w:r w:rsidR="00314469" w:rsidRPr="00E932F9">
              <w:t>исполнительным</w:t>
            </w:r>
            <w:r w:rsidR="002328BB" w:rsidRPr="00E932F9">
              <w:t xml:space="preserve"> </w:t>
            </w:r>
            <w:r w:rsidR="00314469" w:rsidRPr="00E932F9">
              <w:t>органом</w:t>
            </w:r>
            <w:r w:rsidRPr="00E932F9">
              <w:t>.</w:t>
            </w:r>
            <w:bookmarkEnd w:id="179"/>
          </w:p>
          <w:p w:rsidR="00183811" w:rsidRPr="00E932F9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E932F9">
              <w:t>В</w:t>
            </w:r>
            <w:r w:rsidR="002328BB" w:rsidRPr="00E932F9">
              <w:t xml:space="preserve"> </w:t>
            </w:r>
            <w:r w:rsidRPr="00E932F9">
              <w:t>случае,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получение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(или)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заинтересованностью,</w:t>
            </w:r>
            <w:r w:rsidR="002328BB" w:rsidRPr="00E932F9">
              <w:t xml:space="preserve"> </w:t>
            </w:r>
            <w:r w:rsidRPr="00E932F9">
              <w:t>указанных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rPr>
                <w:u w:val="single"/>
              </w:rPr>
              <w:t>пунктах</w:t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fldChar w:fldCharType="begin"/>
            </w:r>
            <w:r w:rsidRPr="00E932F9">
              <w:rPr>
                <w:u w:val="single"/>
              </w:rPr>
              <w:instrText xml:space="preserve"> REF _Ref317251956 \r \h </w:instrText>
            </w:r>
            <w:r w:rsidR="00A206E3" w:rsidRPr="00E932F9">
              <w:rPr>
                <w:u w:val="single"/>
              </w:rPr>
              <w:instrText xml:space="preserve"> \* MERGEFORMAT </w:instrText>
            </w:r>
            <w:r w:rsidRPr="00E932F9">
              <w:rPr>
                <w:u w:val="single"/>
              </w:rPr>
            </w:r>
            <w:r w:rsidRPr="00E932F9">
              <w:rPr>
                <w:u w:val="single"/>
              </w:rPr>
              <w:fldChar w:fldCharType="separate"/>
            </w:r>
            <w:r w:rsidR="009509E3" w:rsidRPr="00E932F9">
              <w:rPr>
                <w:u w:val="single"/>
              </w:rPr>
              <w:t>13.3</w:t>
            </w:r>
            <w:r w:rsidRPr="00E932F9">
              <w:rPr>
                <w:u w:val="single"/>
              </w:rPr>
              <w:fldChar w:fldCharType="end"/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t>и</w:t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fldChar w:fldCharType="begin"/>
            </w:r>
            <w:r w:rsidRPr="00E932F9">
              <w:rPr>
                <w:u w:val="single"/>
              </w:rPr>
              <w:instrText xml:space="preserve"> REF _Ref317251962 \r \h </w:instrText>
            </w:r>
            <w:r w:rsidR="00A206E3" w:rsidRPr="00E932F9">
              <w:rPr>
                <w:u w:val="single"/>
              </w:rPr>
              <w:instrText xml:space="preserve"> \* MERGEFORMAT </w:instrText>
            </w:r>
            <w:r w:rsidRPr="00E932F9">
              <w:rPr>
                <w:u w:val="single"/>
              </w:rPr>
            </w:r>
            <w:r w:rsidRPr="00E932F9">
              <w:rPr>
                <w:u w:val="single"/>
              </w:rPr>
              <w:fldChar w:fldCharType="separate"/>
            </w:r>
            <w:r w:rsidR="009509E3" w:rsidRPr="00E932F9">
              <w:rPr>
                <w:u w:val="single"/>
              </w:rPr>
              <w:t>13.4</w:t>
            </w:r>
            <w:r w:rsidRPr="00E932F9">
              <w:rPr>
                <w:u w:val="single"/>
              </w:rPr>
              <w:fldChar w:fldCharType="end"/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истечения</w:t>
            </w:r>
            <w:r w:rsidR="002328BB" w:rsidRPr="00E932F9">
              <w:t xml:space="preserve"> </w:t>
            </w:r>
            <w:r w:rsidRPr="00E932F9">
              <w:t>срока</w:t>
            </w:r>
            <w:r w:rsidR="002328BB" w:rsidRPr="00E932F9">
              <w:t xml:space="preserve"> </w:t>
            </w:r>
            <w:r w:rsidRPr="00E932F9">
              <w:t>подачи</w:t>
            </w:r>
            <w:r w:rsidR="002328BB" w:rsidRPr="00E932F9">
              <w:t xml:space="preserve"> </w:t>
            </w:r>
            <w:r w:rsidRPr="00E932F9">
              <w:t>заявок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невозможно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силу</w:t>
            </w:r>
            <w:r w:rsidR="002328BB" w:rsidRPr="00E932F9">
              <w:t xml:space="preserve"> </w:t>
            </w:r>
            <w:r w:rsidRPr="00E932F9">
              <w:t>необходимости</w:t>
            </w:r>
            <w:r w:rsidR="002328BB" w:rsidRPr="00E932F9">
              <w:t xml:space="preserve"> </w:t>
            </w:r>
            <w:r w:rsidRPr="00E932F9">
              <w:t>соблюдения</w:t>
            </w:r>
            <w:r w:rsidR="002328BB" w:rsidRPr="00E932F9">
              <w:t xml:space="preserve"> </w:t>
            </w:r>
            <w:r w:rsidRPr="00E932F9">
              <w:t>установленного</w:t>
            </w:r>
            <w:r w:rsidR="002328BB" w:rsidRPr="00E932F9">
              <w:t xml:space="preserve"> </w:t>
            </w:r>
            <w:r w:rsidRPr="00E932F9">
              <w:t>законодательством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учредительными</w:t>
            </w:r>
            <w:r w:rsidR="002328BB" w:rsidRPr="00E932F9">
              <w:t xml:space="preserve"> </w:t>
            </w:r>
            <w:r w:rsidRPr="00E932F9">
              <w:t>документами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порядка</w:t>
            </w:r>
            <w:r w:rsidR="002328BB" w:rsidRPr="00E932F9">
              <w:t xml:space="preserve"> </w:t>
            </w:r>
            <w:r w:rsidRPr="00E932F9">
              <w:t>созыва</w:t>
            </w:r>
            <w:r w:rsidR="002328BB" w:rsidRPr="00E932F9">
              <w:t xml:space="preserve"> </w:t>
            </w:r>
            <w:r w:rsidRPr="00E932F9">
              <w:t>заседания</w:t>
            </w:r>
            <w:r w:rsidR="002328BB" w:rsidRPr="00E932F9">
              <w:t xml:space="preserve"> </w:t>
            </w:r>
            <w:r w:rsidRPr="00E932F9">
              <w:t>органа,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компетенции</w:t>
            </w:r>
            <w:r w:rsidR="002328BB" w:rsidRPr="00E932F9">
              <w:t xml:space="preserve"> </w:t>
            </w:r>
            <w:r w:rsidRPr="00E932F9">
              <w:t>которого</w:t>
            </w:r>
            <w:r w:rsidR="002328BB" w:rsidRPr="00E932F9">
              <w:t xml:space="preserve"> </w:t>
            </w:r>
            <w:r w:rsidRPr="00E932F9">
              <w:t>относится</w:t>
            </w:r>
            <w:r w:rsidR="002328BB" w:rsidRPr="00E932F9">
              <w:t xml:space="preserve"> </w:t>
            </w:r>
            <w:r w:rsidRPr="00E932F9">
              <w:t>вопрос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таких</w:t>
            </w:r>
            <w:r w:rsidR="002328BB" w:rsidRPr="00E932F9">
              <w:t xml:space="preserve"> </w:t>
            </w:r>
            <w:r w:rsidRPr="00E932F9">
              <w:t>сделок,</w:t>
            </w:r>
            <w:r w:rsidR="002328BB" w:rsidRPr="00E932F9">
              <w:t xml:space="preserve"> </w:t>
            </w:r>
            <w:r w:rsidRPr="00E932F9">
              <w:t>участник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обязан</w:t>
            </w:r>
            <w:r w:rsidR="002328BB" w:rsidRPr="00E932F9">
              <w:t xml:space="preserve"> </w:t>
            </w:r>
            <w:r w:rsidRPr="00E932F9">
              <w:t>представить</w:t>
            </w:r>
            <w:r w:rsidR="002328BB" w:rsidRPr="00E932F9">
              <w:t xml:space="preserve"> </w:t>
            </w:r>
            <w:r w:rsidRPr="00E932F9">
              <w:t>письмо,</w:t>
            </w:r>
            <w:r w:rsidR="002328BB" w:rsidRPr="00E932F9">
              <w:t xml:space="preserve"> </w:t>
            </w:r>
            <w:r w:rsidRPr="00E932F9">
              <w:t>содержащее</w:t>
            </w:r>
            <w:r w:rsidR="002328BB" w:rsidRPr="00E932F9">
              <w:t xml:space="preserve"> </w:t>
            </w:r>
            <w:r w:rsidRPr="00E932F9">
              <w:t>обязательство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случае</w:t>
            </w:r>
            <w:r w:rsidR="002328BB" w:rsidRPr="00E932F9">
              <w:t xml:space="preserve"> </w:t>
            </w:r>
            <w:r w:rsidRPr="00E932F9">
              <w:t>признания</w:t>
            </w:r>
            <w:r w:rsidR="002328BB" w:rsidRPr="00E932F9">
              <w:t xml:space="preserve"> </w:t>
            </w:r>
            <w:r w:rsidRPr="00E932F9">
              <w:t>его</w:t>
            </w:r>
            <w:r w:rsidR="002328BB" w:rsidRPr="00E932F9">
              <w:t xml:space="preserve"> </w:t>
            </w:r>
            <w:r w:rsidRPr="00E932F9">
              <w:t>победителем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представить</w:t>
            </w:r>
            <w:r w:rsidR="002328BB" w:rsidRPr="00E932F9">
              <w:t xml:space="preserve"> </w:t>
            </w:r>
            <w:r w:rsidRPr="00E932F9">
              <w:t>вышеуказанные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момента</w:t>
            </w:r>
            <w:r w:rsidR="002328BB" w:rsidRPr="00E932F9">
              <w:t xml:space="preserve"> </w:t>
            </w:r>
            <w:r w:rsidRPr="00E932F9">
              <w:t>заключения</w:t>
            </w:r>
            <w:r w:rsidR="002328BB" w:rsidRPr="00E932F9">
              <w:t xml:space="preserve"> </w:t>
            </w:r>
            <w:r w:rsidRPr="00E932F9">
              <w:t>договора.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proofErr w:type="gramStart"/>
            <w:r w:rsidRPr="00E932F9"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уведомления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возможности</w:t>
            </w:r>
            <w:r w:rsidR="002328BB" w:rsidRPr="00E932F9">
              <w:t xml:space="preserve"> </w:t>
            </w:r>
            <w:r w:rsidRPr="00E932F9">
              <w:t>применения</w:t>
            </w:r>
            <w:r w:rsidR="002328BB" w:rsidRPr="00E932F9">
              <w:t xml:space="preserve"> </w:t>
            </w:r>
            <w:r w:rsidRPr="00E932F9">
              <w:t>участником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упрощенной</w:t>
            </w:r>
            <w:r w:rsidR="002328BB" w:rsidRPr="00E932F9">
              <w:t xml:space="preserve"> </w:t>
            </w:r>
            <w:r w:rsidRPr="00E932F9">
              <w:t>системы</w:t>
            </w:r>
            <w:r w:rsidR="002328BB" w:rsidRPr="00E932F9">
              <w:t xml:space="preserve"> </w:t>
            </w:r>
            <w:r w:rsidRPr="00E932F9">
              <w:t>налогообложения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применяющих</w:t>
            </w:r>
            <w:r w:rsidR="002328BB" w:rsidRPr="00E932F9">
              <w:t xml:space="preserve"> </w:t>
            </w:r>
            <w:r w:rsidRPr="00E932F9">
              <w:t>ее)</w:t>
            </w:r>
            <w:bookmarkEnd w:id="180"/>
            <w:r w:rsidRPr="00E932F9">
              <w:t>.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proofErr w:type="gramStart"/>
            <w:r w:rsidRPr="00E932F9">
              <w:t>документы</w:t>
            </w:r>
            <w:proofErr w:type="gramEnd"/>
            <w:r w:rsidRPr="00E932F9">
              <w:t>,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сведения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цепочке</w:t>
            </w:r>
            <w:r w:rsidR="002328BB" w:rsidRPr="00E932F9">
              <w:t xml:space="preserve"> </w:t>
            </w:r>
            <w:r w:rsidRPr="00E932F9">
              <w:t>собственников,</w:t>
            </w:r>
            <w:r w:rsidR="002328BB" w:rsidRPr="00E932F9">
              <w:t xml:space="preserve"> </w:t>
            </w:r>
            <w:r w:rsidRPr="00E932F9">
              <w:t>включая</w:t>
            </w:r>
            <w:r w:rsidR="002328BB" w:rsidRPr="00E932F9">
              <w:t xml:space="preserve"> </w:t>
            </w:r>
            <w:r w:rsidRPr="00E932F9">
              <w:t>бенефициаров</w:t>
            </w:r>
            <w:r w:rsidR="002328BB" w:rsidRPr="00E932F9">
              <w:t xml:space="preserve"> </w:t>
            </w:r>
            <w:r w:rsidRPr="00E932F9">
              <w:t>(в</w:t>
            </w:r>
            <w:r w:rsidR="002328BB" w:rsidRPr="00E932F9">
              <w:t xml:space="preserve"> </w:t>
            </w:r>
            <w:r w:rsidRPr="00E932F9">
              <w:t>том</w:t>
            </w:r>
            <w:r w:rsidR="002328BB" w:rsidRPr="00E932F9">
              <w:t xml:space="preserve"> </w:t>
            </w:r>
            <w:r w:rsidRPr="00E932F9">
              <w:t>числе</w:t>
            </w:r>
            <w:r w:rsidR="002328BB" w:rsidRPr="00E932F9">
              <w:t xml:space="preserve"> </w:t>
            </w:r>
            <w:r w:rsidRPr="00E932F9">
              <w:t>конечных)</w:t>
            </w:r>
            <w:bookmarkEnd w:id="177"/>
            <w:r w:rsidRPr="00E932F9">
              <w:t>.</w:t>
            </w:r>
            <w:bookmarkEnd w:id="181"/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полученной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ранее</w:t>
            </w:r>
            <w:r w:rsidR="002328BB" w:rsidRPr="00E932F9">
              <w:t xml:space="preserve"> </w:t>
            </w:r>
            <w:r w:rsidRPr="00E932F9">
              <w:t>чем</w:t>
            </w:r>
            <w:r w:rsidR="002328BB" w:rsidRPr="00E932F9">
              <w:t xml:space="preserve"> </w:t>
            </w:r>
            <w:r w:rsidRPr="00E932F9">
              <w:t>за</w:t>
            </w:r>
            <w:r w:rsidR="002328BB" w:rsidRPr="00E932F9">
              <w:t xml:space="preserve"> </w:t>
            </w:r>
            <w:r w:rsidRPr="00E932F9">
              <w:t>6</w:t>
            </w:r>
            <w:r w:rsidR="002328BB" w:rsidRPr="00E932F9">
              <w:t xml:space="preserve"> </w:t>
            </w:r>
            <w:r w:rsidRPr="00E932F9">
              <w:t>месяцев</w:t>
            </w:r>
            <w:r w:rsidR="002328BB" w:rsidRPr="00E932F9">
              <w:t xml:space="preserve"> </w:t>
            </w:r>
            <w:r w:rsidRPr="00E932F9">
              <w:t>(а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были</w:t>
            </w:r>
            <w:r w:rsidR="002328BB" w:rsidRPr="00E932F9">
              <w:t xml:space="preserve"> </w:t>
            </w:r>
            <w:r w:rsidRPr="00E932F9">
              <w:t>изменения</w:t>
            </w:r>
            <w:r w:rsidR="002328BB" w:rsidRPr="00E932F9">
              <w:t xml:space="preserve"> </w:t>
            </w:r>
            <w:r w:rsidRPr="00E932F9">
              <w:t>—</w:t>
            </w:r>
            <w:r w:rsidR="002328BB" w:rsidRPr="00E932F9">
              <w:t xml:space="preserve"> </w:t>
            </w:r>
            <w:r w:rsidRPr="00E932F9">
              <w:t>то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ранее</w:t>
            </w:r>
            <w:r w:rsidR="002328BB" w:rsidRPr="00E932F9">
              <w:t xml:space="preserve"> </w:t>
            </w:r>
            <w:r w:rsidRPr="00E932F9">
              <w:t>внесения</w:t>
            </w:r>
            <w:r w:rsidR="002328BB" w:rsidRPr="00E932F9">
              <w:t xml:space="preserve"> </w:t>
            </w:r>
            <w:r w:rsidRPr="00E932F9">
              <w:t>таких</w:t>
            </w:r>
            <w:r w:rsidR="002328BB" w:rsidRPr="00E932F9">
              <w:t xml:space="preserve"> </w:t>
            </w:r>
            <w:r w:rsidRPr="00E932F9">
              <w:t>изменений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соответствующий</w:t>
            </w:r>
            <w:r w:rsidR="002328BB" w:rsidRPr="00E932F9">
              <w:t xml:space="preserve"> </w:t>
            </w:r>
            <w:r w:rsidRPr="00E932F9">
              <w:t>реестр)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официальном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извещения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проведении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выписки</w:t>
            </w:r>
            <w:r w:rsidR="002328BB" w:rsidRPr="00E932F9">
              <w:t xml:space="preserve"> </w:t>
            </w:r>
            <w:r w:rsidRPr="00E932F9">
              <w:t>из</w:t>
            </w:r>
            <w:r w:rsidR="002328BB" w:rsidRPr="00E932F9">
              <w:t xml:space="preserve"> </w:t>
            </w:r>
            <w:r w:rsidRPr="00E932F9">
              <w:t>единого</w:t>
            </w:r>
            <w:r w:rsidR="002328BB" w:rsidRPr="00E932F9">
              <w:t xml:space="preserve"> </w:t>
            </w:r>
            <w:r w:rsidRPr="00E932F9">
              <w:t>государственного</w:t>
            </w:r>
            <w:r w:rsidR="002328BB" w:rsidRPr="00E932F9">
              <w:t xml:space="preserve"> </w:t>
            </w:r>
            <w:r w:rsidRPr="00E932F9">
              <w:t>реестра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лиц)</w:t>
            </w:r>
            <w:r w:rsidR="002328BB" w:rsidRPr="00E932F9">
              <w:t xml:space="preserve"> </w:t>
            </w:r>
            <w:r w:rsidRPr="00E932F9">
              <w:t>либо</w:t>
            </w:r>
            <w:r w:rsidR="002328BB" w:rsidRPr="00E932F9">
              <w:t xml:space="preserve"> </w:t>
            </w:r>
            <w:r w:rsidRPr="00E932F9">
              <w:t>выписки</w:t>
            </w:r>
            <w:r w:rsidR="002328BB" w:rsidRPr="00E932F9">
              <w:t xml:space="preserve"> </w:t>
            </w:r>
            <w:r w:rsidRPr="00E932F9">
              <w:t>из</w:t>
            </w:r>
            <w:r w:rsidR="002328BB" w:rsidRPr="00E932F9">
              <w:t xml:space="preserve"> </w:t>
            </w:r>
            <w:r w:rsidRPr="00E932F9">
              <w:t>единого</w:t>
            </w:r>
            <w:r w:rsidR="002328BB" w:rsidRPr="00E932F9">
              <w:t xml:space="preserve"> </w:t>
            </w:r>
            <w:r w:rsidRPr="00E932F9">
              <w:t>государственного</w:t>
            </w:r>
            <w:r w:rsidR="002328BB" w:rsidRPr="00E932F9">
              <w:t xml:space="preserve"> </w:t>
            </w:r>
            <w:r w:rsidRPr="00E932F9">
              <w:t>реестра</w:t>
            </w:r>
            <w:r w:rsidR="002328BB" w:rsidRPr="00E932F9">
              <w:t xml:space="preserve"> </w:t>
            </w:r>
            <w:r w:rsidRPr="00E932F9">
              <w:t>индивидуальных</w:t>
            </w:r>
            <w:r w:rsidR="002328BB" w:rsidRPr="00E932F9">
              <w:t xml:space="preserve"> </w:t>
            </w:r>
            <w:r w:rsidRPr="00E932F9">
              <w:t>предпринимателей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индивидуальных</w:t>
            </w:r>
            <w:r w:rsidR="002328BB" w:rsidRPr="00E932F9">
              <w:t xml:space="preserve"> </w:t>
            </w:r>
            <w:r w:rsidRPr="00E932F9">
              <w:t>предпринимателей),</w:t>
            </w:r>
            <w:r w:rsidR="002328BB" w:rsidRPr="00E932F9">
              <w:t xml:space="preserve"> </w:t>
            </w:r>
            <w:r w:rsidRPr="00E932F9">
              <w:t>копии</w:t>
            </w:r>
            <w:r w:rsidR="002328BB" w:rsidRPr="00E932F9">
              <w:t xml:space="preserve"> </w:t>
            </w:r>
            <w:r w:rsidRPr="00E932F9">
              <w:t>документов,</w:t>
            </w:r>
            <w:r w:rsidR="002328BB" w:rsidRPr="00E932F9">
              <w:t xml:space="preserve"> </w:t>
            </w:r>
            <w:r w:rsidRPr="00E932F9">
              <w:t>удостоверяющих</w:t>
            </w:r>
            <w:r w:rsidR="002328BB" w:rsidRPr="00E932F9">
              <w:t xml:space="preserve"> </w:t>
            </w:r>
            <w:r w:rsidRPr="00E932F9">
              <w:t>личность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иных</w:t>
            </w:r>
            <w:r w:rsidR="002328BB" w:rsidRPr="00E932F9">
              <w:t xml:space="preserve"> </w:t>
            </w:r>
            <w:r w:rsidRPr="00E932F9">
              <w:t>физических</w:t>
            </w:r>
            <w:r w:rsidR="002328BB" w:rsidRPr="00E932F9">
              <w:t xml:space="preserve"> </w:t>
            </w:r>
            <w:r w:rsidRPr="00E932F9">
              <w:t>лиц);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отсканированные</w:t>
            </w:r>
            <w:proofErr w:type="gramEnd"/>
            <w:r w:rsidR="002328BB" w:rsidRPr="00E932F9">
              <w:t xml:space="preserve"> </w:t>
            </w:r>
            <w:r w:rsidRPr="00E932F9">
              <w:t>оригиналы</w:t>
            </w:r>
            <w:r w:rsidR="002328BB" w:rsidRPr="00E932F9">
              <w:t xml:space="preserve"> </w:t>
            </w:r>
            <w:r w:rsidRPr="00E932F9">
              <w:t>учредительных</w:t>
            </w:r>
            <w:r w:rsidR="002328BB" w:rsidRPr="00E932F9">
              <w:t xml:space="preserve"> </w:t>
            </w:r>
            <w:r w:rsidRPr="00E932F9">
              <w:t>документов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действующей</w:t>
            </w:r>
            <w:r w:rsidR="002328BB" w:rsidRPr="00E932F9">
              <w:t xml:space="preserve"> </w:t>
            </w:r>
            <w:r w:rsidRPr="00E932F9">
              <w:t>редакции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лиц);</w:t>
            </w:r>
          </w:p>
          <w:p w:rsidR="00A02782" w:rsidRPr="00E932F9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подтверждение</w:t>
            </w:r>
            <w:proofErr w:type="gramEnd"/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форме</w:t>
            </w:r>
            <w:r w:rsidR="002328BB" w:rsidRPr="00E932F9">
              <w:t xml:space="preserve"> </w:t>
            </w:r>
            <w:r w:rsidRPr="00E932F9">
              <w:t>1</w:t>
            </w:r>
            <w:r w:rsidR="002328BB" w:rsidRPr="00E932F9">
              <w:t xml:space="preserve"> </w:t>
            </w:r>
            <w:r w:rsidRPr="00E932F9">
              <w:t>«Заявка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цен»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отсутствии</w:t>
            </w:r>
            <w:r w:rsidR="002328BB" w:rsidRPr="00E932F9">
              <w:t xml:space="preserve"> </w:t>
            </w:r>
            <w:r w:rsidRPr="00E932F9">
              <w:t>задолженности</w:t>
            </w:r>
            <w:r w:rsidR="002328BB" w:rsidRPr="00E932F9">
              <w:t xml:space="preserve"> </w:t>
            </w:r>
            <w:r w:rsidRPr="00E932F9">
              <w:t>у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уплате</w:t>
            </w:r>
            <w:r w:rsidR="002328BB" w:rsidRPr="00E932F9">
              <w:t xml:space="preserve"> </w:t>
            </w:r>
            <w:r w:rsidRPr="00E932F9">
              <w:t>налогов,</w:t>
            </w:r>
            <w:r w:rsidR="002328BB" w:rsidRPr="00E932F9">
              <w:t xml:space="preserve"> </w:t>
            </w:r>
            <w:r w:rsidRPr="00E932F9">
              <w:t>сборов,</w:t>
            </w:r>
            <w:r w:rsidR="002328BB" w:rsidRPr="00E932F9">
              <w:t xml:space="preserve"> </w:t>
            </w:r>
            <w:r w:rsidRPr="00E932F9">
              <w:t>пеней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штрафов</w:t>
            </w:r>
            <w:r w:rsidR="001B58CD" w:rsidRPr="00E932F9">
              <w:t>,</w:t>
            </w:r>
            <w:r w:rsidR="002328BB" w:rsidRPr="00E932F9">
              <w:t xml:space="preserve"> </w:t>
            </w:r>
            <w:r w:rsidR="001B58CD" w:rsidRPr="00E932F9">
              <w:t>превышающей</w:t>
            </w:r>
            <w:r w:rsidR="002328BB" w:rsidRPr="00E932F9">
              <w:t xml:space="preserve"> </w:t>
            </w:r>
            <w:r w:rsidR="001B58CD" w:rsidRPr="00E932F9">
              <w:t>двадцать</w:t>
            </w:r>
            <w:r w:rsidR="002328BB" w:rsidRPr="00E932F9">
              <w:t xml:space="preserve"> </w:t>
            </w:r>
            <w:r w:rsidR="001B58CD" w:rsidRPr="00E932F9">
              <w:t>пять</w:t>
            </w:r>
            <w:r w:rsidR="002328BB" w:rsidRPr="00E932F9">
              <w:t xml:space="preserve"> </w:t>
            </w:r>
            <w:r w:rsidR="001B58CD" w:rsidRPr="00E932F9">
              <w:t>процентов</w:t>
            </w:r>
            <w:r w:rsidR="002328BB" w:rsidRPr="00E932F9">
              <w:t xml:space="preserve"> </w:t>
            </w:r>
            <w:r w:rsidR="001B58CD" w:rsidRPr="00E932F9">
              <w:t>балансовой</w:t>
            </w:r>
            <w:r w:rsidR="002328BB" w:rsidRPr="00E932F9">
              <w:t xml:space="preserve"> </w:t>
            </w:r>
            <w:r w:rsidR="001B58CD" w:rsidRPr="00E932F9">
              <w:t>стоимости</w:t>
            </w:r>
            <w:r w:rsidR="002328BB" w:rsidRPr="00E932F9">
              <w:t xml:space="preserve"> </w:t>
            </w:r>
            <w:r w:rsidR="001B58CD" w:rsidRPr="00E932F9">
              <w:t>активов</w:t>
            </w:r>
            <w:r w:rsidR="002328BB" w:rsidRPr="00E932F9">
              <w:t xml:space="preserve"> </w:t>
            </w:r>
            <w:r w:rsidR="001B58CD" w:rsidRPr="00E932F9">
              <w:t>участника</w:t>
            </w:r>
            <w:r w:rsidR="002328BB" w:rsidRPr="00E932F9">
              <w:t xml:space="preserve"> </w:t>
            </w:r>
            <w:r w:rsidR="001B58CD" w:rsidRPr="00E932F9">
              <w:t>запроса</w:t>
            </w:r>
            <w:r w:rsidR="002328BB" w:rsidRPr="00E932F9">
              <w:t xml:space="preserve"> </w:t>
            </w:r>
            <w:r w:rsidR="001B58CD" w:rsidRPr="00E932F9">
              <w:t>цен</w:t>
            </w:r>
            <w:r w:rsidRPr="00E932F9">
              <w:t>;</w:t>
            </w:r>
          </w:p>
          <w:p w:rsidR="0072444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подтверждение</w:t>
            </w:r>
            <w:proofErr w:type="gramEnd"/>
            <w:r w:rsidR="002328BB" w:rsidRPr="00E932F9">
              <w:t xml:space="preserve"> </w:t>
            </w:r>
            <w:r w:rsidR="000B2F08" w:rsidRPr="00E932F9">
              <w:t>в</w:t>
            </w:r>
            <w:r w:rsidR="002328BB" w:rsidRPr="00E932F9">
              <w:t xml:space="preserve"> </w:t>
            </w:r>
            <w:r w:rsidRPr="00E932F9">
              <w:t>форме</w:t>
            </w:r>
            <w:r w:rsidR="002328BB" w:rsidRPr="00E932F9">
              <w:t xml:space="preserve"> </w:t>
            </w:r>
            <w:r w:rsidR="000B2F08" w:rsidRPr="00E932F9">
              <w:t>1</w:t>
            </w:r>
            <w:r w:rsidR="002328BB" w:rsidRPr="00E932F9">
              <w:t xml:space="preserve"> </w:t>
            </w:r>
            <w:r w:rsidR="000B2F08" w:rsidRPr="00E932F9">
              <w:t>«Заявка</w:t>
            </w:r>
            <w:r w:rsidR="002328BB" w:rsidRPr="00E932F9">
              <w:t xml:space="preserve"> </w:t>
            </w:r>
            <w:r w:rsidR="000B2F08" w:rsidRPr="00E932F9">
              <w:t>на</w:t>
            </w:r>
            <w:r w:rsidR="002328BB" w:rsidRPr="00E932F9">
              <w:t xml:space="preserve"> </w:t>
            </w:r>
            <w:r w:rsidR="000B2F08" w:rsidRPr="00E932F9">
              <w:t>участие</w:t>
            </w:r>
            <w:r w:rsidR="002328BB" w:rsidRPr="00E932F9">
              <w:t xml:space="preserve"> </w:t>
            </w:r>
            <w:r w:rsidR="000B2F08" w:rsidRPr="00E932F9">
              <w:t>в</w:t>
            </w:r>
            <w:r w:rsidR="002328BB" w:rsidRPr="00E932F9">
              <w:t xml:space="preserve"> </w:t>
            </w:r>
            <w:r w:rsidR="000B2F08" w:rsidRPr="00E932F9">
              <w:t>запросе</w:t>
            </w:r>
            <w:r w:rsidR="002328BB" w:rsidRPr="00E932F9">
              <w:t xml:space="preserve"> </w:t>
            </w:r>
            <w:r w:rsidR="0001108C" w:rsidRPr="00E932F9">
              <w:t>цен</w:t>
            </w:r>
            <w:r w:rsidR="000B2F08" w:rsidRPr="00E932F9">
              <w:t>»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proofErr w:type="spellStart"/>
            <w:r w:rsidRPr="00E932F9">
              <w:t>ненахождении</w:t>
            </w:r>
            <w:proofErr w:type="spellEnd"/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процессе</w:t>
            </w:r>
            <w:r w:rsidR="002328BB" w:rsidRPr="00E932F9">
              <w:t xml:space="preserve"> </w:t>
            </w:r>
            <w:r w:rsidRPr="00E932F9">
              <w:t>ликвидации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лица),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отсутствии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арбитражного</w:t>
            </w:r>
            <w:r w:rsidR="002328BB" w:rsidRPr="00E932F9">
              <w:t xml:space="preserve"> </w:t>
            </w:r>
            <w:r w:rsidRPr="00E932F9">
              <w:t>суда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признании</w:t>
            </w:r>
            <w:r w:rsidR="002328BB" w:rsidRPr="00E932F9">
              <w:t xml:space="preserve"> </w:t>
            </w:r>
            <w:r w:rsidRPr="00E932F9">
              <w:t>его</w:t>
            </w:r>
            <w:r w:rsidR="002328BB" w:rsidRPr="00E932F9">
              <w:t xml:space="preserve"> </w:t>
            </w:r>
            <w:r w:rsidRPr="00E932F9">
              <w:t>несостоятельным</w:t>
            </w:r>
            <w:r w:rsidR="002328BB" w:rsidRPr="00E932F9">
              <w:t xml:space="preserve"> </w:t>
            </w:r>
            <w:r w:rsidRPr="00E932F9">
              <w:t>(банкротом),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отсутствии</w:t>
            </w:r>
            <w:r w:rsidR="002328BB" w:rsidRPr="00E932F9">
              <w:t xml:space="preserve"> </w:t>
            </w:r>
            <w:r w:rsidRPr="00E932F9">
              <w:t>ареста</w:t>
            </w:r>
            <w:r w:rsidR="002328BB" w:rsidRPr="00E932F9">
              <w:t xml:space="preserve"> </w:t>
            </w:r>
            <w:r w:rsidRPr="00E932F9">
              <w:t>имущества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наложенного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решению</w:t>
            </w:r>
            <w:r w:rsidR="002328BB" w:rsidRPr="00E932F9">
              <w:t xml:space="preserve"> </w:t>
            </w:r>
            <w:r w:rsidRPr="00E932F9">
              <w:t>суда,</w:t>
            </w:r>
            <w:r w:rsidR="002328BB" w:rsidRPr="00E932F9">
              <w:t xml:space="preserve"> </w:t>
            </w:r>
            <w:r w:rsidRPr="00E932F9">
              <w:t>административного</w:t>
            </w:r>
            <w:r w:rsidR="002328BB" w:rsidRPr="00E932F9">
              <w:t xml:space="preserve"> </w:t>
            </w:r>
            <w:r w:rsidRPr="00E932F9">
              <w:t>органа,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proofErr w:type="spellStart"/>
            <w:r w:rsidRPr="00E932F9">
              <w:t>неприостановлении</w:t>
            </w:r>
            <w:proofErr w:type="spellEnd"/>
            <w:r w:rsidR="002328BB" w:rsidRPr="00E932F9">
              <w:t xml:space="preserve"> </w:t>
            </w:r>
            <w:r w:rsidRPr="00E932F9">
              <w:t>экономической</w:t>
            </w:r>
            <w:r w:rsidR="002328BB" w:rsidRPr="00E932F9">
              <w:t xml:space="preserve"> </w:t>
            </w:r>
            <w:r w:rsidRPr="00E932F9">
              <w:t>деятельности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цен.</w:t>
            </w:r>
          </w:p>
          <w:p w:rsidR="00183811" w:rsidRPr="00E932F9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E932F9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E932F9">
              <w:t>Участник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="002328BB" w:rsidRPr="00E932F9">
              <w:t xml:space="preserve"> </w:t>
            </w:r>
            <w:r w:rsidRPr="00E932F9">
              <w:t>вправе</w:t>
            </w:r>
            <w:r w:rsidR="002328BB" w:rsidRPr="00E932F9">
              <w:t xml:space="preserve"> </w:t>
            </w:r>
            <w:r w:rsidRPr="00E932F9">
              <w:t>приложить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заявке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4560F3" w:rsidRPr="00E932F9">
              <w:t>запросе</w:t>
            </w:r>
            <w:r w:rsidR="002328BB" w:rsidRPr="00E932F9">
              <w:t xml:space="preserve"> </w:t>
            </w:r>
            <w:r w:rsidR="004560F3" w:rsidRPr="00E932F9">
              <w:t>цен</w:t>
            </w:r>
            <w:r w:rsidR="002328BB" w:rsidRPr="00E932F9">
              <w:t xml:space="preserve"> </w:t>
            </w:r>
            <w:r w:rsidRPr="00E932F9">
              <w:t>иные</w:t>
            </w:r>
            <w:r w:rsidR="002328BB" w:rsidRPr="00E932F9">
              <w:t xml:space="preserve"> </w:t>
            </w:r>
            <w:r w:rsidRPr="00E932F9">
              <w:t>документы,</w:t>
            </w:r>
            <w:r w:rsidR="002328BB" w:rsidRPr="00E932F9">
              <w:t xml:space="preserve"> </w:t>
            </w:r>
            <w:r w:rsidRPr="00E932F9">
              <w:t>которые,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мнению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подтверждают</w:t>
            </w:r>
            <w:r w:rsidR="002328BB" w:rsidRPr="00E932F9">
              <w:t xml:space="preserve"> </w:t>
            </w:r>
            <w:r w:rsidRPr="00E932F9">
              <w:t>соответствие</w:t>
            </w:r>
            <w:r w:rsidR="002328BB" w:rsidRPr="00E932F9">
              <w:t xml:space="preserve"> </w:t>
            </w:r>
            <w:r w:rsidRPr="00E932F9">
              <w:t>установленным</w:t>
            </w:r>
            <w:r w:rsidR="002328BB" w:rsidRPr="00E932F9">
              <w:t xml:space="preserve"> </w:t>
            </w:r>
            <w:r w:rsidRPr="00E932F9">
              <w:t>требованиям,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соответствующими</w:t>
            </w:r>
            <w:r w:rsidR="002328BB" w:rsidRPr="00E932F9">
              <w:t xml:space="preserve"> </w:t>
            </w:r>
            <w:r w:rsidRPr="00E932F9">
              <w:t>комментариями,</w:t>
            </w:r>
            <w:r w:rsidR="002328BB" w:rsidRPr="00E932F9">
              <w:t xml:space="preserve"> </w:t>
            </w:r>
            <w:r w:rsidRPr="00E932F9">
              <w:t>разъясняющими</w:t>
            </w:r>
            <w:r w:rsidR="002328BB" w:rsidRPr="00E932F9">
              <w:t xml:space="preserve"> </w:t>
            </w:r>
            <w:r w:rsidRPr="00E932F9">
              <w:t>цель</w:t>
            </w:r>
            <w:r w:rsidR="002328BB" w:rsidRPr="00E932F9">
              <w:t xml:space="preserve"> </w:t>
            </w:r>
            <w:r w:rsidRPr="00E932F9">
              <w:t>предоставления</w:t>
            </w:r>
            <w:r w:rsidR="002328BB" w:rsidRPr="00E932F9">
              <w:t xml:space="preserve"> </w:t>
            </w:r>
            <w:r w:rsidRPr="00E932F9">
              <w:t>этих</w:t>
            </w:r>
            <w:r w:rsidR="002328BB" w:rsidRPr="00E932F9">
              <w:t xml:space="preserve"> </w:t>
            </w:r>
            <w:r w:rsidRPr="00E932F9">
              <w:t>документов.</w:t>
            </w:r>
          </w:p>
          <w:p w:rsidR="00815182" w:rsidRPr="00E932F9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932F9">
              <w:t>Все</w:t>
            </w:r>
            <w:r w:rsidR="002328BB" w:rsidRPr="00E932F9">
              <w:t xml:space="preserve"> </w:t>
            </w:r>
            <w:r w:rsidRPr="00E932F9">
              <w:t>указанные</w:t>
            </w:r>
            <w:r w:rsidR="002328BB" w:rsidRPr="00E932F9">
              <w:t xml:space="preserve"> </w:t>
            </w:r>
            <w:r w:rsidRPr="00E932F9">
              <w:t>документы</w:t>
            </w:r>
            <w:r w:rsidR="002328BB" w:rsidRPr="00E932F9">
              <w:t xml:space="preserve"> </w:t>
            </w:r>
            <w:r w:rsidRPr="00E932F9">
              <w:t>прилагаются</w:t>
            </w:r>
            <w:r w:rsidR="002328BB" w:rsidRPr="00E932F9">
              <w:t xml:space="preserve"> </w:t>
            </w:r>
            <w:r w:rsidRPr="00E932F9">
              <w:t>участником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заявке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4560F3" w:rsidRPr="00E932F9">
              <w:t>запросе</w:t>
            </w:r>
            <w:r w:rsidR="002328BB" w:rsidRPr="00E932F9">
              <w:t xml:space="preserve"> </w:t>
            </w:r>
            <w:r w:rsidR="004560F3" w:rsidRPr="00E932F9">
              <w:t>цен</w:t>
            </w:r>
            <w:r w:rsidRPr="00E932F9">
              <w:t>.</w:t>
            </w:r>
          </w:p>
        </w:tc>
      </w:tr>
      <w:tr w:rsidR="0086246F" w:rsidRPr="00E932F9" w:rsidTr="00237E88">
        <w:trPr>
          <w:trHeight w:val="20"/>
        </w:trPr>
        <w:tc>
          <w:tcPr>
            <w:tcW w:w="781" w:type="dxa"/>
          </w:tcPr>
          <w:p w:rsidR="0086246F" w:rsidRPr="00E932F9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932F9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E932F9">
              <w:rPr>
                <w:szCs w:val="24"/>
              </w:rPr>
              <w:t>Состав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порядок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размещения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szCs w:val="24"/>
              </w:rPr>
              <w:t>заявка</w:t>
            </w:r>
            <w:proofErr w:type="gramEnd"/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форме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инструкциями,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приведенными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настоящей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документации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запросу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</w:t>
            </w:r>
            <w:r w:rsidRPr="00E932F9">
              <w:rPr>
                <w:szCs w:val="24"/>
                <w:u w:val="single"/>
              </w:rPr>
              <w:t>раздел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E70F7" w:rsidRPr="00E932F9">
              <w:rPr>
                <w:szCs w:val="24"/>
                <w:u w:val="single"/>
              </w:rPr>
              <w:fldChar w:fldCharType="begin"/>
            </w:r>
            <w:r w:rsidR="001E70F7" w:rsidRPr="00E932F9">
              <w:rPr>
                <w:szCs w:val="24"/>
                <w:u w:val="single"/>
              </w:rPr>
              <w:instrText xml:space="preserve"> REF _Ref317259138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1E70F7" w:rsidRPr="00E932F9">
              <w:rPr>
                <w:szCs w:val="24"/>
                <w:u w:val="single"/>
              </w:rPr>
            </w:r>
            <w:r w:rsidR="001E70F7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5</w:t>
            </w:r>
            <w:r w:rsidR="001E70F7"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>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E932F9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932F9">
                <w:rPr>
                  <w:rStyle w:val="afa"/>
                  <w:color w:val="auto"/>
                  <w:szCs w:val="24"/>
                </w:rPr>
                <w:t xml:space="preserve"> </w:t>
              </w:r>
              <w:r w:rsidRPr="00E932F9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E932F9">
              <w:rPr>
                <w:szCs w:val="24"/>
              </w:rPr>
              <w:t>);</w:t>
            </w:r>
          </w:p>
          <w:p w:rsidR="005E691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szCs w:val="24"/>
              </w:rPr>
              <w:t>анкета</w:t>
            </w:r>
            <w:proofErr w:type="gramEnd"/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</w:t>
            </w:r>
            <w:r w:rsidRPr="00E932F9">
              <w:rPr>
                <w:szCs w:val="24"/>
                <w:u w:val="single"/>
              </w:rPr>
              <w:t>раздел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E70F7" w:rsidRPr="00E932F9">
              <w:rPr>
                <w:szCs w:val="24"/>
                <w:u w:val="single"/>
              </w:rPr>
              <w:fldChar w:fldCharType="begin"/>
            </w:r>
            <w:r w:rsidR="001E70F7" w:rsidRPr="00E932F9">
              <w:rPr>
                <w:szCs w:val="24"/>
                <w:u w:val="single"/>
              </w:rPr>
              <w:instrText xml:space="preserve"> REF _Ref317259149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1E70F7" w:rsidRPr="00E932F9">
              <w:rPr>
                <w:szCs w:val="24"/>
                <w:u w:val="single"/>
              </w:rPr>
            </w:r>
            <w:r w:rsidR="001E70F7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5</w:t>
            </w:r>
            <w:r w:rsidR="001E70F7"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>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E932F9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932F9">
                <w:rPr>
                  <w:rStyle w:val="afa"/>
                  <w:color w:val="auto"/>
                  <w:szCs w:val="24"/>
                </w:rPr>
                <w:t xml:space="preserve"> </w:t>
              </w:r>
              <w:r w:rsidRPr="00E932F9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E932F9">
              <w:rPr>
                <w:szCs w:val="24"/>
              </w:rPr>
              <w:t>)</w:t>
            </w:r>
            <w:r w:rsidR="005E691F" w:rsidRPr="00E932F9">
              <w:rPr>
                <w:szCs w:val="24"/>
              </w:rPr>
              <w:t>:</w:t>
            </w:r>
            <w:r w:rsidR="002328BB" w:rsidRPr="00E932F9">
              <w:rPr>
                <w:szCs w:val="24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Таблица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1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«Сведения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об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участнике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запроса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цен»</w:t>
            </w:r>
            <w:r w:rsidR="005E691F"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Таблица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2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«Сведения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о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цепочке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собственников,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включая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бенеф</w:t>
            </w:r>
            <w:r w:rsidR="005E691F" w:rsidRPr="00E932F9">
              <w:rPr>
                <w:szCs w:val="24"/>
                <w:u w:val="single"/>
              </w:rPr>
              <w:t>ициаров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(в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том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числе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конечных)»</w:t>
            </w:r>
            <w:r w:rsidR="005E691F" w:rsidRPr="00E932F9">
              <w:rPr>
                <w:szCs w:val="24"/>
              </w:rPr>
              <w:t>.</w:t>
            </w:r>
          </w:p>
          <w:p w:rsidR="005E691F" w:rsidRPr="00E932F9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932F9">
              <w:rPr>
                <w:szCs w:val="24"/>
              </w:rPr>
              <w:t>Таблица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2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должна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быть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оформлена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форме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инструкциями,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приведенными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настоящей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документации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запросу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142709" w:rsidRPr="00E932F9">
              <w:rPr>
                <w:szCs w:val="24"/>
              </w:rPr>
              <w:t>.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Все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сведения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документы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обязат</w:t>
            </w:r>
            <w:r w:rsidR="009513A0" w:rsidRPr="00E932F9">
              <w:rPr>
                <w:szCs w:val="24"/>
              </w:rPr>
              <w:t>ельны</w:t>
            </w:r>
            <w:r w:rsidR="002328BB" w:rsidRPr="00E932F9">
              <w:rPr>
                <w:szCs w:val="24"/>
              </w:rPr>
              <w:t xml:space="preserve"> </w:t>
            </w:r>
            <w:r w:rsidR="009513A0"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="009513A0" w:rsidRPr="00E932F9">
              <w:rPr>
                <w:szCs w:val="24"/>
              </w:rPr>
              <w:t>предоставлению</w:t>
            </w:r>
            <w:r w:rsidR="00C500A3" w:rsidRPr="00E932F9">
              <w:rPr>
                <w:szCs w:val="24"/>
              </w:rPr>
              <w:t>.</w:t>
            </w:r>
            <w:r w:rsidR="002328BB" w:rsidRPr="00E932F9">
              <w:rPr>
                <w:szCs w:val="24"/>
              </w:rPr>
              <w:t xml:space="preserve"> </w:t>
            </w:r>
          </w:p>
          <w:p w:rsidR="0086246F" w:rsidRPr="00E932F9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932F9">
              <w:rPr>
                <w:szCs w:val="24"/>
              </w:rPr>
              <w:t>Таблица</w:t>
            </w:r>
            <w:r w:rsidR="002328BB" w:rsidRPr="00E932F9">
              <w:rPr>
                <w:szCs w:val="24"/>
              </w:rPr>
              <w:t xml:space="preserve"> </w:t>
            </w:r>
            <w:r w:rsidR="005E691F" w:rsidRPr="00E932F9">
              <w:rPr>
                <w:szCs w:val="24"/>
              </w:rPr>
              <w:t>2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должна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быть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представлена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двух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форматах</w:t>
            </w:r>
            <w:r w:rsidR="005E691F" w:rsidRPr="00E932F9">
              <w:rPr>
                <w:szCs w:val="24"/>
              </w:rPr>
              <w:t>: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*.</w:t>
            </w:r>
            <w:r w:rsidRPr="00E932F9">
              <w:rPr>
                <w:szCs w:val="24"/>
                <w:lang w:val="en-US"/>
              </w:rPr>
              <w:t>pdf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*.</w:t>
            </w:r>
            <w:proofErr w:type="spellStart"/>
            <w:r w:rsidRPr="00E932F9">
              <w:rPr>
                <w:szCs w:val="24"/>
              </w:rPr>
              <w:t>xls</w:t>
            </w:r>
            <w:proofErr w:type="spellEnd"/>
            <w:r w:rsidR="0086246F" w:rsidRPr="00E932F9">
              <w:rPr>
                <w:szCs w:val="24"/>
              </w:rPr>
              <w:t>;</w:t>
            </w:r>
          </w:p>
          <w:p w:rsidR="0086246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szCs w:val="24"/>
              </w:rPr>
              <w:t>документы</w:t>
            </w:r>
            <w:proofErr w:type="gramEnd"/>
            <w:r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указанные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  <w:u w:val="single"/>
              </w:rPr>
              <w:t>пункт</w:t>
            </w:r>
            <w:r w:rsidR="009513A0" w:rsidRPr="00E932F9">
              <w:rPr>
                <w:szCs w:val="24"/>
                <w:u w:val="single"/>
              </w:rPr>
              <w:t>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9513A0" w:rsidRPr="00E932F9">
              <w:rPr>
                <w:szCs w:val="24"/>
                <w:u w:val="single"/>
              </w:rPr>
              <w:fldChar w:fldCharType="begin"/>
            </w:r>
            <w:r w:rsidR="009513A0" w:rsidRPr="00E932F9">
              <w:rPr>
                <w:szCs w:val="24"/>
                <w:u w:val="single"/>
              </w:rPr>
              <w:instrText xml:space="preserve"> REF _Ref317257698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9513A0" w:rsidRPr="00E932F9">
              <w:rPr>
                <w:szCs w:val="24"/>
                <w:u w:val="single"/>
              </w:rPr>
            </w:r>
            <w:r w:rsidR="009513A0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13</w:t>
            </w:r>
            <w:r w:rsidR="009513A0" w:rsidRPr="00E932F9">
              <w:rPr>
                <w:szCs w:val="24"/>
                <w:u w:val="single"/>
              </w:rPr>
              <w:fldChar w:fldCharType="end"/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7540C3" w:rsidRPr="00E932F9">
              <w:rPr>
                <w:szCs w:val="24"/>
                <w:u w:val="single"/>
              </w:rPr>
              <w:t>раздела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7540C3" w:rsidRPr="00E932F9">
              <w:rPr>
                <w:szCs w:val="24"/>
                <w:u w:val="single"/>
              </w:rPr>
              <w:fldChar w:fldCharType="begin"/>
            </w:r>
            <w:r w:rsidR="007540C3" w:rsidRPr="00E932F9">
              <w:rPr>
                <w:szCs w:val="24"/>
                <w:u w:val="single"/>
              </w:rPr>
              <w:instrText xml:space="preserve"> REF _Ref317256731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7540C3" w:rsidRPr="00E932F9">
              <w:rPr>
                <w:szCs w:val="24"/>
                <w:u w:val="single"/>
              </w:rPr>
            </w:r>
            <w:r w:rsidR="007540C3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4</w:t>
            </w:r>
            <w:r w:rsidR="007540C3" w:rsidRPr="00E932F9">
              <w:rPr>
                <w:szCs w:val="24"/>
                <w:u w:val="single"/>
              </w:rPr>
              <w:fldChar w:fldCharType="end"/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«Информационная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карта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466F9E" w:rsidRPr="00E932F9">
              <w:rPr>
                <w:szCs w:val="24"/>
                <w:u w:val="single"/>
              </w:rPr>
              <w:t>запроса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466F9E" w:rsidRPr="00E932F9">
              <w:rPr>
                <w:szCs w:val="24"/>
                <w:u w:val="single"/>
              </w:rPr>
              <w:t>цен</w:t>
            </w:r>
            <w:r w:rsidRPr="00E932F9">
              <w:rPr>
                <w:szCs w:val="24"/>
                <w:u w:val="single"/>
              </w:rPr>
              <w:t>»</w:t>
            </w:r>
            <w:r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установленным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требованиям;</w:t>
            </w:r>
          </w:p>
          <w:p w:rsidR="0086246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rFonts w:eastAsia="Arial Unicode MS"/>
                <w:szCs w:val="24"/>
              </w:rPr>
              <w:t>техническое</w:t>
            </w:r>
            <w:proofErr w:type="gramEnd"/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предложение</w:t>
            </w:r>
            <w:r w:rsidR="00AC6B13"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подтверждающее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выполнение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каждого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технического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требования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(</w:t>
            </w:r>
            <w:r w:rsidR="00250FFF" w:rsidRPr="00E932F9">
              <w:rPr>
                <w:szCs w:val="24"/>
                <w:u w:val="single"/>
              </w:rPr>
              <w:t>Том 2 «ТЕХНИЧЕСКАЯ ЧАСТЬ»</w:t>
            </w:r>
            <w:r w:rsidR="00AC6B13" w:rsidRPr="00E932F9">
              <w:rPr>
                <w:rFonts w:eastAsia="Calibri"/>
                <w:szCs w:val="24"/>
              </w:rPr>
              <w:t>),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инструкциями,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приведенными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настоящей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документации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запросу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</w:t>
            </w:r>
            <w:r w:rsidRPr="00E932F9">
              <w:rPr>
                <w:szCs w:val="24"/>
                <w:u w:val="single"/>
              </w:rPr>
              <w:t>раздел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E70F7" w:rsidRPr="00E932F9">
              <w:rPr>
                <w:szCs w:val="24"/>
                <w:u w:val="single"/>
              </w:rPr>
              <w:fldChar w:fldCharType="begin"/>
            </w:r>
            <w:r w:rsidR="001E70F7" w:rsidRPr="00E932F9">
              <w:rPr>
                <w:szCs w:val="24"/>
                <w:u w:val="single"/>
              </w:rPr>
              <w:instrText xml:space="preserve"> REF _Ref317259217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1E70F7" w:rsidRPr="00E932F9">
              <w:rPr>
                <w:szCs w:val="24"/>
                <w:u w:val="single"/>
              </w:rPr>
            </w:r>
            <w:r w:rsidR="001E70F7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5</w:t>
            </w:r>
            <w:r w:rsidR="001E70F7"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>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932F9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932F9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E932F9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E932F9">
              <w:rPr>
                <w:szCs w:val="24"/>
              </w:rPr>
              <w:t>)</w:t>
            </w:r>
            <w:r w:rsidR="00275B2E"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том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числе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содержащее:</w:t>
            </w:r>
          </w:p>
          <w:p w:rsidR="00AC6B13" w:rsidRPr="00E932F9" w:rsidRDefault="00AC6B13" w:rsidP="00A029B8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наименование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головного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разработчика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(в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соответствии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Р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50-605-80-93),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головного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изготовителя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(в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соответствии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Р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50-605-80-93)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страны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происхождения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оборудования;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описание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функциональных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характеристик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(потребительских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свойств)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товара,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его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количественных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качественных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характеристик;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указание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на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зарегистрированные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знаки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(или)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знаки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обслуживания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товара,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патенты,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полезные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модели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или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промышленные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образцы,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которым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будет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соответствовать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описание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комплектации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товара;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указание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количества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товаров.</w:t>
            </w:r>
          </w:p>
          <w:p w:rsidR="00D413CC" w:rsidRPr="00E932F9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rFonts w:eastAsia="Arial Unicode MS"/>
                <w:szCs w:val="24"/>
              </w:rPr>
              <w:t>документы</w:t>
            </w:r>
            <w:proofErr w:type="gramEnd"/>
            <w:r w:rsidRPr="00E932F9">
              <w:rPr>
                <w:szCs w:val="24"/>
              </w:rPr>
              <w:t xml:space="preserve">, указанные в </w:t>
            </w:r>
            <w:r w:rsidRPr="00E932F9">
              <w:rPr>
                <w:szCs w:val="24"/>
                <w:u w:val="single"/>
              </w:rPr>
              <w:t>пункте 11-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_Ref317257394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12</w:t>
            </w:r>
            <w:r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 xml:space="preserve"> раздела 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_Ref317257380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4</w:t>
            </w:r>
            <w:r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E932F9">
              <w:rPr>
                <w:szCs w:val="24"/>
              </w:rPr>
              <w:t>, подтверждающие соответствие участника запрос</w:t>
            </w:r>
            <w:r w:rsidR="00F621A8" w:rsidRPr="00E932F9">
              <w:rPr>
                <w:szCs w:val="24"/>
              </w:rPr>
              <w:t>а цен установленным требованиям.</w:t>
            </w:r>
          </w:p>
          <w:p w:rsidR="00961E02" w:rsidRPr="00E932F9" w:rsidRDefault="00FA5D22" w:rsidP="009F5B09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E932F9">
              <w:rPr>
                <w:szCs w:val="24"/>
              </w:rPr>
              <w:t>Если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документы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(любой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из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разрешающих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документов)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осуществление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видов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деятельности,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связанных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выполнением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договора,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право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заключение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которого,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является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предметом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настоящего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указанные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  <w:u w:val="single"/>
              </w:rPr>
              <w:t>пункт</w:t>
            </w:r>
            <w:r w:rsidR="00F621A8" w:rsidRPr="00E932F9">
              <w:rPr>
                <w:szCs w:val="24"/>
                <w:u w:val="single"/>
              </w:rPr>
              <w:t>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_Ref317252608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14</w:t>
            </w:r>
            <w:r w:rsidRPr="00E932F9">
              <w:rPr>
                <w:szCs w:val="24"/>
                <w:u w:val="single"/>
              </w:rPr>
              <w:fldChar w:fldCharType="end"/>
            </w:r>
            <w:r w:rsidR="00F621A8" w:rsidRPr="00E932F9">
              <w:rPr>
                <w:szCs w:val="24"/>
                <w:u w:val="single"/>
              </w:rPr>
              <w:t>1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раздела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_Ref317257480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4</w:t>
            </w:r>
            <w:r w:rsidRPr="00E932F9">
              <w:rPr>
                <w:szCs w:val="24"/>
                <w:u w:val="single"/>
              </w:rPr>
              <w:fldChar w:fldCharType="end"/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«Информационная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карта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запроса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цен»</w:t>
            </w:r>
            <w:r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заканчивают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свое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действие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период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момента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изначально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установленного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срока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окончания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подачи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момента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выбора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победителя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новый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разрешающий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представлен,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включаются: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ранее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действовавшее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разрешение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документы,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нового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разрешающего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подтверждением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приеме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такого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от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соответствующего</w:t>
            </w:r>
            <w:r w:rsidR="002328BB" w:rsidRPr="00E932F9">
              <w:rPr>
                <w:szCs w:val="24"/>
              </w:rPr>
              <w:t xml:space="preserve"> </w:t>
            </w:r>
            <w:r w:rsidR="00250FFF" w:rsidRPr="00E932F9">
              <w:rPr>
                <w:szCs w:val="24"/>
              </w:rPr>
              <w:t>органа.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932F9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E932F9">
              <w:rPr>
                <w:spacing w:val="-6"/>
                <w:szCs w:val="24"/>
              </w:rPr>
              <w:t>Возможность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Pr="00E932F9">
              <w:rPr>
                <w:spacing w:val="-6"/>
                <w:szCs w:val="24"/>
              </w:rPr>
              <w:t>проведения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Pr="00E932F9">
              <w:rPr>
                <w:spacing w:val="-6"/>
                <w:szCs w:val="24"/>
              </w:rPr>
              <w:t>процедуры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Pr="00E932F9">
              <w:rPr>
                <w:spacing w:val="-6"/>
                <w:szCs w:val="24"/>
              </w:rPr>
              <w:t>переторжки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по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снижению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первоначально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указанной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в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заявке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цены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1558C3" w:rsidRPr="00E932F9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E932F9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E932F9">
              <w:rPr>
                <w:szCs w:val="24"/>
              </w:rPr>
              <w:t>В</w:t>
            </w:r>
            <w:r w:rsidR="00C87330" w:rsidRPr="00E932F9">
              <w:rPr>
                <w:szCs w:val="24"/>
              </w:rPr>
              <w:t>озможна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932F9" w:rsidTr="00237E88">
        <w:trPr>
          <w:trHeight w:val="20"/>
        </w:trPr>
        <w:tc>
          <w:tcPr>
            <w:tcW w:w="781" w:type="dxa"/>
          </w:tcPr>
          <w:p w:rsidR="001F7063" w:rsidRPr="00E932F9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932F9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Место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срок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окончания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подачи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(открытия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доступа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поданным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заявкам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Pr="00E932F9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E932F9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932F9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E932F9">
                <w:rPr>
                  <w:rStyle w:val="afa"/>
                  <w:szCs w:val="24"/>
                </w:rPr>
                <w:t>www.a-k-d.ru</w:t>
              </w:r>
            </w:hyperlink>
            <w:r w:rsidRPr="00E932F9">
              <w:rPr>
                <w:szCs w:val="24"/>
              </w:rPr>
              <w:t>.</w:t>
            </w:r>
          </w:p>
          <w:p w:rsidR="001F7063" w:rsidRPr="00E932F9" w:rsidRDefault="00250FFF" w:rsidP="00C353C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932F9">
              <w:rPr>
                <w:szCs w:val="24"/>
              </w:rPr>
              <w:t>11:00 (время московское) «</w:t>
            </w:r>
            <w:r w:rsidR="00F621A8" w:rsidRPr="00E932F9">
              <w:rPr>
                <w:szCs w:val="24"/>
              </w:rPr>
              <w:t>1</w:t>
            </w:r>
            <w:r w:rsidR="00C353C8" w:rsidRPr="00E932F9">
              <w:rPr>
                <w:szCs w:val="24"/>
              </w:rPr>
              <w:t>1</w:t>
            </w:r>
            <w:r w:rsidRPr="00E932F9">
              <w:rPr>
                <w:szCs w:val="24"/>
              </w:rPr>
              <w:t>» Декабря 2013 г.</w:t>
            </w:r>
          </w:p>
        </w:tc>
      </w:tr>
      <w:tr w:rsidR="00686193" w:rsidRPr="00E932F9" w:rsidTr="00237E88">
        <w:trPr>
          <w:trHeight w:val="20"/>
        </w:trPr>
        <w:tc>
          <w:tcPr>
            <w:tcW w:w="781" w:type="dxa"/>
          </w:tcPr>
          <w:p w:rsidR="00686193" w:rsidRPr="00E932F9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932F9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Срок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проведения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отборочной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оценочной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стадии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рассмотрения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E932F9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 xml:space="preserve">119017, г. Москва, </w:t>
            </w:r>
            <w:proofErr w:type="spellStart"/>
            <w:r w:rsidRPr="00E932F9">
              <w:rPr>
                <w:szCs w:val="24"/>
              </w:rPr>
              <w:t>Пыжевский</w:t>
            </w:r>
            <w:proofErr w:type="spellEnd"/>
            <w:r w:rsidRPr="00E932F9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E932F9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621A8" w:rsidRPr="00E932F9">
              <w:rPr>
                <w:szCs w:val="24"/>
              </w:rPr>
              <w:t>13</w:t>
            </w:r>
            <w:r w:rsidRPr="00E932F9">
              <w:rPr>
                <w:szCs w:val="24"/>
              </w:rPr>
              <w:t>» Декабря 2013 г.</w:t>
            </w:r>
          </w:p>
          <w:p w:rsidR="00375486" w:rsidRPr="00E932F9" w:rsidRDefault="00250FFF" w:rsidP="00F621A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E932F9">
              <w:rPr>
                <w:szCs w:val="24"/>
              </w:rPr>
              <w:t>«</w:t>
            </w:r>
            <w:r w:rsidR="00F621A8" w:rsidRPr="00E932F9">
              <w:rPr>
                <w:szCs w:val="24"/>
              </w:rPr>
              <w:t>13</w:t>
            </w:r>
            <w:r w:rsidR="00D04565" w:rsidRPr="00E932F9">
              <w:rPr>
                <w:szCs w:val="24"/>
              </w:rPr>
              <w:t>» Декабря 2013 г</w:t>
            </w:r>
            <w:r w:rsidRPr="00E932F9">
              <w:rPr>
                <w:szCs w:val="24"/>
              </w:rPr>
              <w:t>.</w:t>
            </w:r>
          </w:p>
        </w:tc>
      </w:tr>
      <w:tr w:rsidR="00375486" w:rsidRPr="00E932F9" w:rsidTr="00237E88">
        <w:trPr>
          <w:trHeight w:val="20"/>
        </w:trPr>
        <w:tc>
          <w:tcPr>
            <w:tcW w:w="781" w:type="dxa"/>
          </w:tcPr>
          <w:p w:rsidR="00375486" w:rsidRPr="00E932F9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E932F9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Оценка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E932F9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качестве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единого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базиса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сравнения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ценовых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предложений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используются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цены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предложений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учетом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всех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налогов,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сборов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прочих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расходов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законодательством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Российской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Федер</w:t>
            </w:r>
            <w:r w:rsidR="000B34A2" w:rsidRPr="00E932F9">
              <w:rPr>
                <w:szCs w:val="24"/>
              </w:rPr>
              <w:t>ации.</w:t>
            </w:r>
          </w:p>
        </w:tc>
      </w:tr>
      <w:tr w:rsidR="000316C6" w:rsidRPr="00E932F9" w:rsidTr="00237E88">
        <w:trPr>
          <w:trHeight w:val="20"/>
        </w:trPr>
        <w:tc>
          <w:tcPr>
            <w:tcW w:w="781" w:type="dxa"/>
          </w:tcPr>
          <w:p w:rsidR="000316C6" w:rsidRPr="00E932F9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932F9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E932F9">
              <w:rPr>
                <w:spacing w:val="-6"/>
              </w:rPr>
              <w:t>Срок</w:t>
            </w:r>
            <w:r w:rsidR="002328BB" w:rsidRPr="00E932F9">
              <w:rPr>
                <w:spacing w:val="-6"/>
              </w:rPr>
              <w:t xml:space="preserve"> </w:t>
            </w:r>
            <w:r w:rsidR="000316C6" w:rsidRPr="00E932F9">
              <w:rPr>
                <w:spacing w:val="-6"/>
              </w:rPr>
              <w:t>заключения</w:t>
            </w:r>
            <w:r w:rsidR="002328BB" w:rsidRPr="00E932F9">
              <w:rPr>
                <w:spacing w:val="-6"/>
              </w:rPr>
              <w:t xml:space="preserve"> </w:t>
            </w:r>
            <w:r w:rsidR="000316C6" w:rsidRPr="00E932F9">
              <w:rPr>
                <w:spacing w:val="-6"/>
              </w:rPr>
              <w:t>договора/</w:t>
            </w:r>
            <w:proofErr w:type="spellStart"/>
            <w:r w:rsidR="000316C6" w:rsidRPr="00E932F9">
              <w:rPr>
                <w:bCs/>
                <w:i/>
              </w:rPr>
              <w:t>ов</w:t>
            </w:r>
            <w:proofErr w:type="spellEnd"/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[в</w:t>
            </w:r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отношении</w:t>
            </w:r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каждого</w:t>
            </w:r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лота]</w:t>
            </w:r>
            <w:r w:rsidR="000316C6" w:rsidRPr="00E932F9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E932F9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E932F9">
              <w:t>Заказчик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течение</w:t>
            </w:r>
            <w:r w:rsidR="002328BB" w:rsidRPr="00E932F9">
              <w:t xml:space="preserve"> </w:t>
            </w:r>
            <w:r w:rsidR="00A07CB9" w:rsidRPr="00E932F9">
              <w:t>10 (десяти) дней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протокола</w:t>
            </w:r>
            <w:r w:rsidR="002328BB" w:rsidRPr="00E932F9">
              <w:t xml:space="preserve"> </w:t>
            </w:r>
            <w:r w:rsidRPr="00E932F9">
              <w:t>заседания</w:t>
            </w:r>
            <w:r w:rsidR="002328BB" w:rsidRPr="00E932F9">
              <w:t xml:space="preserve"> </w:t>
            </w:r>
            <w:r w:rsidRPr="00E932F9">
              <w:t>закупочной</w:t>
            </w:r>
            <w:r w:rsidR="002328BB" w:rsidRPr="00E932F9">
              <w:t xml:space="preserve"> </w:t>
            </w:r>
            <w:r w:rsidRPr="00E932F9">
              <w:t>комиссии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подведению</w:t>
            </w:r>
            <w:r w:rsidR="002328BB" w:rsidRPr="00E932F9">
              <w:t xml:space="preserve"> </w:t>
            </w:r>
            <w:r w:rsidRPr="00E932F9">
              <w:t>итогов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официальном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ЭТП</w:t>
            </w:r>
            <w:r w:rsidR="002328BB" w:rsidRPr="00E932F9">
              <w:t xml:space="preserve"> </w:t>
            </w:r>
            <w:r w:rsidRPr="00E932F9">
              <w:t>передает</w:t>
            </w:r>
            <w:r w:rsidR="002328BB" w:rsidRPr="00E932F9">
              <w:t xml:space="preserve"> </w:t>
            </w:r>
            <w:r w:rsidRPr="00E932F9">
              <w:t>победителю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проект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который</w:t>
            </w:r>
            <w:r w:rsidR="002328BB" w:rsidRPr="00E932F9">
              <w:t xml:space="preserve"> </w:t>
            </w:r>
            <w:r w:rsidRPr="00E932F9">
              <w:t>составляется</w:t>
            </w:r>
            <w:r w:rsidR="002328BB" w:rsidRPr="00E932F9">
              <w:t xml:space="preserve"> </w:t>
            </w:r>
            <w:r w:rsidRPr="00E932F9">
              <w:t>путем</w:t>
            </w:r>
            <w:r w:rsidR="002328BB" w:rsidRPr="00E932F9">
              <w:t xml:space="preserve"> </w:t>
            </w:r>
            <w:r w:rsidRPr="00E932F9">
              <w:t>включения</w:t>
            </w:r>
            <w:r w:rsidR="002328BB" w:rsidRPr="00E932F9">
              <w:t xml:space="preserve"> </w:t>
            </w:r>
            <w:r w:rsidRPr="00E932F9">
              <w:t>условий</w:t>
            </w:r>
            <w:r w:rsidR="002328BB" w:rsidRPr="00E932F9">
              <w:t xml:space="preserve"> </w:t>
            </w:r>
            <w:r w:rsidRPr="00E932F9">
              <w:t>исполнения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предложенных</w:t>
            </w:r>
            <w:r w:rsidR="002328BB" w:rsidRPr="00E932F9">
              <w:t xml:space="preserve"> </w:t>
            </w:r>
            <w:r w:rsidRPr="00E932F9">
              <w:t>победителем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заявке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проект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прилагаемый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документации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запросу</w:t>
            </w:r>
            <w:r w:rsidR="002328BB" w:rsidRPr="00E932F9">
              <w:t xml:space="preserve"> </w:t>
            </w:r>
            <w:r w:rsidRPr="00E932F9">
              <w:t>цен.</w:t>
            </w:r>
            <w:r w:rsidR="002328BB" w:rsidRPr="00E932F9">
              <w:t xml:space="preserve"> </w:t>
            </w:r>
            <w:r w:rsidRPr="00E932F9">
              <w:t>Победитель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обязан</w:t>
            </w:r>
            <w:r w:rsidR="002328BB" w:rsidRPr="00E932F9">
              <w:t xml:space="preserve"> </w:t>
            </w:r>
            <w:r w:rsidRPr="00E932F9">
              <w:t>предоставить</w:t>
            </w:r>
            <w:r w:rsidR="002328BB" w:rsidRPr="00E932F9">
              <w:t xml:space="preserve"> </w:t>
            </w:r>
            <w:r w:rsidRPr="00E932F9">
              <w:t>заказчику</w:t>
            </w:r>
            <w:r w:rsidR="002328BB" w:rsidRPr="00E932F9">
              <w:t xml:space="preserve"> </w:t>
            </w:r>
            <w:r w:rsidRPr="00E932F9">
              <w:t>подписанный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заверенный</w:t>
            </w:r>
            <w:r w:rsidR="002328BB" w:rsidRPr="00E932F9">
              <w:t xml:space="preserve"> </w:t>
            </w:r>
            <w:r w:rsidRPr="00E932F9">
              <w:t>печатью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стороны</w:t>
            </w:r>
            <w:r w:rsidR="002328BB" w:rsidRPr="00E932F9">
              <w:t xml:space="preserve"> </w:t>
            </w:r>
            <w:r w:rsidRPr="00E932F9">
              <w:t>победителя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договор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течение</w:t>
            </w:r>
            <w:r w:rsidR="002328BB" w:rsidRPr="00E932F9">
              <w:t xml:space="preserve"> </w:t>
            </w:r>
            <w:r w:rsidRPr="00E932F9">
              <w:t>10</w:t>
            </w:r>
            <w:r w:rsidR="002328BB" w:rsidRPr="00E932F9">
              <w:t xml:space="preserve"> </w:t>
            </w:r>
            <w:r w:rsidRPr="00E932F9">
              <w:t>(десяти)</w:t>
            </w:r>
            <w:r w:rsidR="002328BB" w:rsidRPr="00E932F9">
              <w:t xml:space="preserve"> </w:t>
            </w:r>
            <w:r w:rsidRPr="00E932F9">
              <w:t>дней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направления</w:t>
            </w:r>
            <w:r w:rsidR="002328BB" w:rsidRPr="00E932F9">
              <w:t xml:space="preserve"> </w:t>
            </w:r>
            <w:r w:rsidRPr="00E932F9">
              <w:t>указанного</w:t>
            </w:r>
            <w:r w:rsidR="002328BB" w:rsidRPr="00E932F9">
              <w:t xml:space="preserve"> </w:t>
            </w:r>
            <w:r w:rsidRPr="00E932F9">
              <w:t>договора.</w:t>
            </w:r>
            <w:r w:rsidR="002328BB" w:rsidRPr="00E932F9">
              <w:rPr>
                <w:b/>
                <w:bCs/>
                <w:i/>
              </w:rPr>
              <w:t xml:space="preserve"> </w:t>
            </w:r>
          </w:p>
          <w:p w:rsidR="000316C6" w:rsidRPr="00E932F9" w:rsidRDefault="00C353C8" w:rsidP="00237E88">
            <w:pPr>
              <w:widowControl w:val="0"/>
              <w:ind w:right="153" w:firstLine="637"/>
              <w:jc w:val="both"/>
            </w:pPr>
            <w:r w:rsidRPr="00E932F9">
              <w:rPr>
                <w:bCs/>
              </w:rPr>
              <w:t>Д</w:t>
            </w:r>
            <w:r w:rsidR="00C4293B" w:rsidRPr="00E932F9">
              <w:t>оговор</w:t>
            </w:r>
            <w:r w:rsidR="002328BB" w:rsidRPr="00E932F9">
              <w:t xml:space="preserve"> </w:t>
            </w:r>
            <w:r w:rsidR="00C4293B" w:rsidRPr="00E932F9">
              <w:t>заключается</w:t>
            </w:r>
            <w:r w:rsidR="002328BB" w:rsidRPr="00E932F9">
              <w:t xml:space="preserve"> </w:t>
            </w:r>
            <w:r w:rsidR="000316C6" w:rsidRPr="00E932F9">
              <w:t>в</w:t>
            </w:r>
            <w:r w:rsidR="002328BB" w:rsidRPr="00E932F9">
              <w:t xml:space="preserve"> </w:t>
            </w:r>
            <w:r w:rsidR="000316C6" w:rsidRPr="00E932F9">
              <w:t>течение</w:t>
            </w:r>
            <w:r w:rsidR="002328BB" w:rsidRPr="00E932F9">
              <w:t xml:space="preserve"> </w:t>
            </w:r>
            <w:r w:rsidR="000316C6" w:rsidRPr="00E932F9">
              <w:rPr>
                <w:bCs/>
              </w:rPr>
              <w:t>20</w:t>
            </w:r>
            <w:r w:rsidR="002328BB" w:rsidRPr="00E932F9">
              <w:rPr>
                <w:bCs/>
              </w:rPr>
              <w:t xml:space="preserve"> </w:t>
            </w:r>
            <w:r w:rsidR="000316C6" w:rsidRPr="00E932F9">
              <w:t>дней,</w:t>
            </w:r>
            <w:r w:rsidR="002328BB" w:rsidRPr="00E932F9">
              <w:t xml:space="preserve"> </w:t>
            </w:r>
            <w:r w:rsidR="000316C6" w:rsidRPr="00E932F9">
              <w:t>но</w:t>
            </w:r>
            <w:r w:rsidR="002328BB" w:rsidRPr="00E932F9">
              <w:t xml:space="preserve"> </w:t>
            </w:r>
            <w:r w:rsidR="000316C6" w:rsidRPr="00E932F9">
              <w:t>не</w:t>
            </w:r>
            <w:r w:rsidR="002328BB" w:rsidRPr="00E932F9">
              <w:t xml:space="preserve"> </w:t>
            </w:r>
            <w:r w:rsidR="000316C6" w:rsidRPr="00E932F9">
              <w:t>ранее</w:t>
            </w:r>
            <w:r w:rsidR="002328BB" w:rsidRPr="00E932F9">
              <w:t xml:space="preserve"> </w:t>
            </w:r>
            <w:r w:rsidR="000316C6" w:rsidRPr="00E932F9">
              <w:t>10</w:t>
            </w:r>
            <w:r w:rsidR="002328BB" w:rsidRPr="00E932F9">
              <w:t xml:space="preserve"> </w:t>
            </w:r>
            <w:r w:rsidR="000316C6" w:rsidRPr="00E932F9">
              <w:t>дней</w:t>
            </w:r>
            <w:r w:rsidR="002328BB" w:rsidRPr="00E932F9">
              <w:t xml:space="preserve"> </w:t>
            </w:r>
            <w:r w:rsidR="000316C6" w:rsidRPr="00E932F9">
              <w:t>со</w:t>
            </w:r>
            <w:r w:rsidR="002328BB" w:rsidRPr="00E932F9">
              <w:t xml:space="preserve"> </w:t>
            </w:r>
            <w:r w:rsidR="000316C6" w:rsidRPr="00E932F9">
              <w:t>дня</w:t>
            </w:r>
            <w:r w:rsidR="002328BB" w:rsidRPr="00E932F9">
              <w:t xml:space="preserve"> </w:t>
            </w:r>
            <w:r w:rsidR="000316C6" w:rsidRPr="00E932F9">
              <w:t>размещения</w:t>
            </w:r>
            <w:r w:rsidR="002328BB" w:rsidRPr="00E932F9">
              <w:t xml:space="preserve"> </w:t>
            </w:r>
            <w:r w:rsidR="00454B58" w:rsidRPr="00E932F9">
              <w:t>на</w:t>
            </w:r>
            <w:r w:rsidR="002328BB" w:rsidRPr="00E932F9">
              <w:t xml:space="preserve"> </w:t>
            </w:r>
            <w:r w:rsidR="00454B58" w:rsidRPr="00E932F9">
              <w:t>официальном</w:t>
            </w:r>
            <w:r w:rsidR="002328BB" w:rsidRPr="00E932F9">
              <w:t xml:space="preserve"> </w:t>
            </w:r>
            <w:r w:rsidR="00454B58" w:rsidRPr="00E932F9">
              <w:t>сайте</w:t>
            </w:r>
            <w:r w:rsidR="002328BB" w:rsidRPr="00E932F9">
              <w:t xml:space="preserve"> </w:t>
            </w:r>
            <w:r w:rsidR="00454B58" w:rsidRPr="00E932F9">
              <w:t>и</w:t>
            </w:r>
            <w:r w:rsidR="002328BB" w:rsidRPr="00E932F9">
              <w:t xml:space="preserve"> </w:t>
            </w:r>
            <w:r w:rsidR="00454B58" w:rsidRPr="00E932F9">
              <w:t>на</w:t>
            </w:r>
            <w:r w:rsidR="002328BB" w:rsidRPr="00E932F9">
              <w:t xml:space="preserve"> </w:t>
            </w:r>
            <w:r w:rsidR="00454B58" w:rsidRPr="00E932F9">
              <w:t>ЭТП</w:t>
            </w:r>
            <w:r w:rsidR="002328BB" w:rsidRPr="00E932F9">
              <w:t xml:space="preserve"> </w:t>
            </w:r>
            <w:r w:rsidR="00454B58" w:rsidRPr="00E932F9">
              <w:t>протокола,</w:t>
            </w:r>
            <w:r w:rsidR="002328BB" w:rsidRPr="00E932F9">
              <w:t xml:space="preserve"> </w:t>
            </w:r>
            <w:r w:rsidR="00454B58" w:rsidRPr="00E932F9">
              <w:t>на</w:t>
            </w:r>
            <w:r w:rsidR="002328BB" w:rsidRPr="00E932F9">
              <w:t xml:space="preserve"> </w:t>
            </w:r>
            <w:r w:rsidR="00454B58" w:rsidRPr="00E932F9">
              <w:t>основании</w:t>
            </w:r>
            <w:r w:rsidR="002328BB" w:rsidRPr="00E932F9">
              <w:t xml:space="preserve"> </w:t>
            </w:r>
            <w:r w:rsidR="00454B58" w:rsidRPr="00E932F9">
              <w:t>которого</w:t>
            </w:r>
            <w:r w:rsidR="002328BB" w:rsidRPr="00E932F9">
              <w:t xml:space="preserve"> </w:t>
            </w:r>
            <w:r w:rsidR="00454B58" w:rsidRPr="00E932F9">
              <w:t>заключается</w:t>
            </w:r>
            <w:r w:rsidR="002328BB" w:rsidRPr="00E932F9">
              <w:t xml:space="preserve"> </w:t>
            </w:r>
            <w:r w:rsidR="00454B58" w:rsidRPr="00E932F9">
              <w:t>договор</w:t>
            </w:r>
            <w:r w:rsidR="006D126A" w:rsidRPr="00E932F9">
              <w:t>.</w:t>
            </w:r>
          </w:p>
          <w:p w:rsidR="006D126A" w:rsidRPr="00E932F9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E932F9">
              <w:rPr>
                <w:spacing w:val="-6"/>
              </w:rPr>
              <w:t>До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заключения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договора,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победитель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запроса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цен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представляет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обновленную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таблицу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сведений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цепочке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собственников,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включая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бенефициаров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том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числе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конечных),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случае,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если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такие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сведения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были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внесены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изменения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либо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справку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об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отсутствии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изменений.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Срок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подписания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победителем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запроса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цен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справки,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подтверждающей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актуальность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информации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–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не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ранее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5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(пяти)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дней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заключения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договора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(с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двух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сторон)</w:t>
            </w:r>
            <w:r w:rsidR="00454B58" w:rsidRPr="00E932F9">
              <w:rPr>
                <w:spacing w:val="-6"/>
              </w:rPr>
              <w:t>.</w:t>
            </w:r>
          </w:p>
        </w:tc>
      </w:tr>
      <w:tr w:rsidR="00380FA3" w:rsidRPr="00E932F9" w:rsidTr="00237E88">
        <w:trPr>
          <w:trHeight w:val="20"/>
        </w:trPr>
        <w:tc>
          <w:tcPr>
            <w:tcW w:w="781" w:type="dxa"/>
          </w:tcPr>
          <w:p w:rsidR="00380FA3" w:rsidRPr="00E932F9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932F9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E932F9">
              <w:rPr>
                <w:spacing w:val="-6"/>
              </w:rPr>
              <w:t>Обеспечение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исполнения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обязательств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договору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bCs/>
                <w:i/>
              </w:rPr>
              <w:t>[в</w:t>
            </w:r>
            <w:r w:rsidR="002328BB" w:rsidRPr="00E932F9">
              <w:rPr>
                <w:bCs/>
                <w:i/>
              </w:rPr>
              <w:t xml:space="preserve"> </w:t>
            </w:r>
            <w:r w:rsidRPr="00E932F9">
              <w:rPr>
                <w:bCs/>
                <w:i/>
              </w:rPr>
              <w:t>отношении</w:t>
            </w:r>
            <w:r w:rsidR="002328BB" w:rsidRPr="00E932F9">
              <w:rPr>
                <w:bCs/>
                <w:i/>
              </w:rPr>
              <w:t xml:space="preserve"> </w:t>
            </w:r>
            <w:r w:rsidRPr="00E932F9">
              <w:rPr>
                <w:bCs/>
                <w:i/>
              </w:rPr>
              <w:t>каждого</w:t>
            </w:r>
            <w:r w:rsidR="002328BB" w:rsidRPr="00E932F9">
              <w:rPr>
                <w:bCs/>
                <w:i/>
              </w:rPr>
              <w:t xml:space="preserve"> </w:t>
            </w:r>
            <w:r w:rsidRPr="00E932F9">
              <w:rPr>
                <w:bCs/>
                <w:i/>
              </w:rPr>
              <w:t>лота]</w:t>
            </w:r>
            <w:r w:rsidRPr="00E932F9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E932F9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Не предусмотрено.</w:t>
            </w:r>
          </w:p>
        </w:tc>
      </w:tr>
      <w:tr w:rsidR="007A678F" w:rsidRPr="00E932F9" w:rsidTr="00237E88">
        <w:trPr>
          <w:trHeight w:val="20"/>
        </w:trPr>
        <w:tc>
          <w:tcPr>
            <w:tcW w:w="781" w:type="dxa"/>
          </w:tcPr>
          <w:p w:rsidR="007A678F" w:rsidRPr="00E932F9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E932F9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E932F9">
              <w:t>Реквизиты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перечисления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исполнения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и/или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возврата</w:t>
            </w:r>
            <w:r w:rsidR="002328BB" w:rsidRPr="00E932F9">
              <w:t xml:space="preserve"> </w:t>
            </w:r>
            <w:r w:rsidRPr="00E932F9">
              <w:t>аванса</w:t>
            </w:r>
            <w:r w:rsidR="002328BB" w:rsidRPr="00E932F9">
              <w:t xml:space="preserve"> </w:t>
            </w:r>
            <w:r w:rsidRPr="00E932F9">
              <w:t>и/или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гарантийных</w:t>
            </w:r>
            <w:r w:rsidR="002328BB" w:rsidRPr="00E932F9">
              <w:t xml:space="preserve"> </w:t>
            </w:r>
            <w:r w:rsidRPr="00E932F9">
              <w:t>обязательств</w:t>
            </w:r>
          </w:p>
        </w:tc>
        <w:tc>
          <w:tcPr>
            <w:tcW w:w="11624" w:type="dxa"/>
          </w:tcPr>
          <w:p w:rsidR="007A678F" w:rsidRPr="00E932F9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E932F9" w:rsidTr="00237E88">
        <w:trPr>
          <w:trHeight w:val="20"/>
        </w:trPr>
        <w:tc>
          <w:tcPr>
            <w:tcW w:w="781" w:type="dxa"/>
          </w:tcPr>
          <w:p w:rsidR="009D350D" w:rsidRPr="00E932F9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932F9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E932F9">
              <w:t>Порядок</w:t>
            </w:r>
            <w:r w:rsidR="002328BB" w:rsidRPr="00E932F9">
              <w:t xml:space="preserve"> </w:t>
            </w:r>
            <w:r w:rsidRPr="00E932F9">
              <w:t>обжалования</w:t>
            </w:r>
            <w:r w:rsidR="002328BB" w:rsidRPr="00E932F9">
              <w:t xml:space="preserve"> </w:t>
            </w:r>
            <w:r w:rsidRPr="00E932F9">
              <w:t>действий</w:t>
            </w:r>
            <w:r w:rsidR="002328BB" w:rsidRPr="00E932F9">
              <w:t xml:space="preserve"> </w:t>
            </w:r>
            <w:r w:rsidRPr="00E932F9">
              <w:t>заказчика,</w:t>
            </w:r>
            <w:r w:rsidR="002328BB" w:rsidRPr="00E932F9">
              <w:t xml:space="preserve"> </w:t>
            </w:r>
            <w:r w:rsidRPr="00E932F9">
              <w:t>организатора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="002E77A5" w:rsidRPr="00E932F9">
              <w:t>закупочной</w:t>
            </w:r>
            <w:r w:rsidR="002328BB" w:rsidRPr="00E932F9">
              <w:t xml:space="preserve"> </w:t>
            </w:r>
            <w:r w:rsidR="002E77A5" w:rsidRPr="00E932F9">
              <w:t>комиссии</w:t>
            </w:r>
          </w:p>
        </w:tc>
        <w:tc>
          <w:tcPr>
            <w:tcW w:w="11624" w:type="dxa"/>
          </w:tcPr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932F9">
              <w:t>Жалобы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действия</w:t>
            </w:r>
            <w:r w:rsidR="002328BB" w:rsidRPr="00E932F9">
              <w:t xml:space="preserve"> </w:t>
            </w:r>
            <w:r w:rsidRPr="00E932F9">
              <w:t>(бездействие)</w:t>
            </w:r>
            <w:r w:rsidR="002328BB" w:rsidRPr="00E932F9">
              <w:t xml:space="preserve"> </w:t>
            </w:r>
            <w:r w:rsidRPr="00E932F9">
              <w:t>заказчика,</w:t>
            </w:r>
            <w:r w:rsidR="002328BB" w:rsidRPr="00E932F9">
              <w:t xml:space="preserve"> </w:t>
            </w:r>
            <w:r w:rsidRPr="00E932F9">
              <w:t>организатора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="002E77A5" w:rsidRPr="00E932F9">
              <w:rPr>
                <w:lang w:val="ru-RU"/>
              </w:rPr>
              <w:t>закупочной</w:t>
            </w:r>
            <w:r w:rsidR="002328BB" w:rsidRPr="00E932F9">
              <w:rPr>
                <w:lang w:val="ru-RU"/>
              </w:rPr>
              <w:t xml:space="preserve"> </w:t>
            </w:r>
            <w:r w:rsidR="002E77A5" w:rsidRPr="00E932F9">
              <w:rPr>
                <w:lang w:val="ru-RU"/>
              </w:rPr>
              <w:t>комиссии</w:t>
            </w:r>
            <w:r w:rsidR="002328BB" w:rsidRPr="00E932F9">
              <w:t xml:space="preserve"> </w:t>
            </w:r>
            <w:r w:rsidR="00563A6D" w:rsidRPr="00E932F9">
              <w:rPr>
                <w:lang w:val="ru-RU"/>
              </w:rPr>
              <w:t>при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проведении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цен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направлены</w:t>
            </w:r>
            <w:r w:rsidR="002328BB" w:rsidRPr="00E932F9">
              <w:t xml:space="preserve"> </w:t>
            </w:r>
            <w:r w:rsidR="00563A6D" w:rsidRPr="00E932F9">
              <w:rPr>
                <w:lang w:val="ru-RU"/>
              </w:rPr>
              <w:t>в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Центральный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арбитражный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комитет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(ЦАК)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в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отсканированном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виде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электронному</w:t>
            </w:r>
            <w:r w:rsidR="002328BB" w:rsidRPr="00E932F9">
              <w:t xml:space="preserve"> </w:t>
            </w:r>
            <w:hyperlink r:id="rId29" w:history="1">
              <w:r w:rsidRPr="00E932F9">
                <w:rPr>
                  <w:rStyle w:val="afa"/>
                  <w:color w:val="auto"/>
                </w:rPr>
                <w:t>arbitration@rosatom.ru</w:t>
              </w:r>
            </w:hyperlink>
            <w:r w:rsidRPr="00E932F9">
              <w:rPr>
                <w:lang w:val="ru-RU"/>
              </w:rPr>
              <w:t>.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Направление</w:t>
            </w:r>
            <w:r w:rsidR="002328BB" w:rsidRPr="00E932F9">
              <w:t xml:space="preserve"> </w:t>
            </w:r>
            <w:r w:rsidRPr="00E932F9">
              <w:t>жалоб</w:t>
            </w:r>
            <w:r w:rsidR="002328BB" w:rsidRPr="00E932F9">
              <w:t xml:space="preserve"> </w:t>
            </w:r>
            <w:r w:rsidRPr="00E932F9">
              <w:t>допускается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любое</w:t>
            </w:r>
            <w:r w:rsidR="002328BB" w:rsidRPr="00E932F9">
              <w:t xml:space="preserve"> </w:t>
            </w:r>
            <w:r w:rsidRPr="00E932F9">
              <w:t>время</w:t>
            </w:r>
            <w:r w:rsidR="002328BB" w:rsidRPr="00E932F9">
              <w:t xml:space="preserve"> </w:t>
            </w:r>
            <w:r w:rsidRPr="00E932F9">
              <w:t>проведения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но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позднее</w:t>
            </w:r>
            <w:r w:rsidR="002328BB" w:rsidRPr="00E932F9">
              <w:t xml:space="preserve"> </w:t>
            </w:r>
            <w:r w:rsidRPr="00E932F9">
              <w:t>десяти</w:t>
            </w:r>
            <w:r w:rsidR="002328BB" w:rsidRPr="00E932F9">
              <w:t xml:space="preserve"> </w:t>
            </w:r>
            <w:r w:rsidRPr="00E932F9">
              <w:t>дней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официальном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протокола</w:t>
            </w:r>
            <w:r w:rsidR="002328BB" w:rsidRPr="00E932F9">
              <w:t xml:space="preserve"> </w:t>
            </w:r>
            <w:r w:rsidR="00A7053D" w:rsidRPr="00E932F9">
              <w:t>подведения</w:t>
            </w:r>
            <w:r w:rsidR="002328BB" w:rsidRPr="00E932F9">
              <w:t xml:space="preserve"> </w:t>
            </w:r>
            <w:r w:rsidR="00A7053D" w:rsidRPr="00E932F9">
              <w:t>итогов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A7053D" w:rsidRPr="00E932F9">
              <w:t>,</w:t>
            </w:r>
            <w:r w:rsidR="002328BB" w:rsidRPr="00E932F9">
              <w:t xml:space="preserve"> </w:t>
            </w:r>
            <w:r w:rsidR="00A7053D" w:rsidRPr="00E932F9">
              <w:t>протокола</w:t>
            </w:r>
            <w:r w:rsidR="002328BB" w:rsidRPr="00E932F9">
              <w:t xml:space="preserve"> </w:t>
            </w:r>
            <w:r w:rsidR="00A7053D" w:rsidRPr="00E932F9">
              <w:t>о</w:t>
            </w:r>
            <w:r w:rsidR="002328BB" w:rsidRPr="00E932F9">
              <w:t xml:space="preserve"> </w:t>
            </w:r>
            <w:r w:rsidR="00A7053D" w:rsidRPr="00E932F9">
              <w:t>признании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2328BB" w:rsidRPr="00E932F9">
              <w:t xml:space="preserve"> </w:t>
            </w:r>
            <w:r w:rsidR="00A7053D" w:rsidRPr="00E932F9">
              <w:t>не</w:t>
            </w:r>
            <w:r w:rsidR="002328BB" w:rsidRPr="00E932F9">
              <w:rPr>
                <w:lang w:val="ru-RU"/>
              </w:rPr>
              <w:t xml:space="preserve"> </w:t>
            </w:r>
            <w:r w:rsidR="00A7053D" w:rsidRPr="00E932F9">
              <w:t>состоявш</w:t>
            </w:r>
            <w:r w:rsidR="00A7053D" w:rsidRPr="00E932F9">
              <w:rPr>
                <w:lang w:val="ru-RU"/>
              </w:rPr>
              <w:t>имся</w:t>
            </w:r>
            <w:r w:rsidR="002328BB" w:rsidRPr="00E932F9">
              <w:t xml:space="preserve"> </w:t>
            </w:r>
            <w:r w:rsidR="00A7053D" w:rsidRPr="00E932F9">
              <w:t>или</w:t>
            </w:r>
            <w:r w:rsidR="002328BB" w:rsidRPr="00E932F9">
              <w:t xml:space="preserve"> </w:t>
            </w:r>
            <w:r w:rsidR="00A7053D" w:rsidRPr="00E932F9">
              <w:t>принятия</w:t>
            </w:r>
            <w:r w:rsidR="002328BB" w:rsidRPr="00E932F9">
              <w:t xml:space="preserve"> </w:t>
            </w:r>
            <w:r w:rsidR="00A7053D" w:rsidRPr="00E932F9">
              <w:t>заказчиком</w:t>
            </w:r>
            <w:r w:rsidR="002328BB" w:rsidRPr="00E932F9">
              <w:t xml:space="preserve"> </w:t>
            </w:r>
            <w:r w:rsidR="00A7053D" w:rsidRPr="00E932F9">
              <w:t>решения</w:t>
            </w:r>
            <w:r w:rsidR="002328BB" w:rsidRPr="00E932F9">
              <w:t xml:space="preserve"> </w:t>
            </w:r>
            <w:r w:rsidR="00A7053D" w:rsidRPr="00E932F9">
              <w:t>об</w:t>
            </w:r>
            <w:r w:rsidR="002328BB" w:rsidRPr="00E932F9">
              <w:t xml:space="preserve"> </w:t>
            </w:r>
            <w:r w:rsidR="00A7053D" w:rsidRPr="00E932F9">
              <w:t>отказе</w:t>
            </w:r>
            <w:r w:rsidR="002328BB" w:rsidRPr="00E932F9">
              <w:t xml:space="preserve"> </w:t>
            </w:r>
            <w:r w:rsidR="00A7053D" w:rsidRPr="00E932F9">
              <w:t>от</w:t>
            </w:r>
            <w:r w:rsidR="002328BB" w:rsidRPr="00E932F9">
              <w:t xml:space="preserve"> </w:t>
            </w:r>
            <w:r w:rsidR="00A7053D" w:rsidRPr="00E932F9">
              <w:t>проведения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Pr="00E932F9">
              <w:t>.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Условия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положения</w:t>
            </w:r>
            <w:r w:rsidR="002328BB" w:rsidRPr="00E932F9">
              <w:t xml:space="preserve"> </w:t>
            </w:r>
            <w:r w:rsidR="003E0066" w:rsidRPr="00E932F9">
              <w:rPr>
                <w:lang w:val="ru-RU"/>
              </w:rPr>
              <w:t>документации</w:t>
            </w:r>
            <w:r w:rsidR="002328BB" w:rsidRPr="00E932F9">
              <w:rPr>
                <w:lang w:val="ru-RU"/>
              </w:rPr>
              <w:t xml:space="preserve"> </w:t>
            </w:r>
            <w:r w:rsidR="003E0066" w:rsidRPr="00E932F9">
              <w:rPr>
                <w:lang w:val="ru-RU"/>
              </w:rPr>
              <w:t>по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запросу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2328BB" w:rsidRPr="00E932F9"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обжалованы</w:t>
            </w:r>
            <w:r w:rsidR="002328BB" w:rsidRPr="00E932F9">
              <w:t xml:space="preserve"> </w:t>
            </w:r>
            <w:r w:rsidRPr="00E932F9">
              <w:t>исключительно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окончания</w:t>
            </w:r>
            <w:r w:rsidR="002328BB" w:rsidRPr="00E932F9">
              <w:t xml:space="preserve"> </w:t>
            </w:r>
            <w:r w:rsidRPr="00E932F9">
              <w:t>срока</w:t>
            </w:r>
            <w:r w:rsidR="002328BB" w:rsidRPr="00E932F9">
              <w:t xml:space="preserve"> </w:t>
            </w:r>
            <w:r w:rsidRPr="00E932F9">
              <w:t>подачи</w:t>
            </w:r>
            <w:r w:rsidR="002328BB" w:rsidRPr="00E932F9">
              <w:t xml:space="preserve"> </w:t>
            </w:r>
            <w:r w:rsidRPr="00E932F9">
              <w:t>заявок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4560F3" w:rsidRPr="00E932F9">
              <w:rPr>
                <w:lang w:val="ru-RU"/>
              </w:rPr>
              <w:t>запросе</w:t>
            </w:r>
            <w:r w:rsidR="002328BB" w:rsidRPr="00E932F9">
              <w:rPr>
                <w:lang w:val="ru-RU"/>
              </w:rPr>
              <w:t xml:space="preserve"> </w:t>
            </w:r>
            <w:r w:rsidR="004560F3" w:rsidRPr="00E932F9">
              <w:rPr>
                <w:lang w:val="ru-RU"/>
              </w:rPr>
              <w:t>цен</w:t>
            </w:r>
            <w:r w:rsidRPr="00E932F9">
              <w:t>.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На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http://zakupki.rosatom.ru/</w:t>
            </w:r>
            <w:r w:rsidR="002328BB" w:rsidRPr="00E932F9">
              <w:t xml:space="preserve"> </w:t>
            </w:r>
            <w:r w:rsidRPr="00E932F9">
              <w:t>(раздел</w:t>
            </w:r>
            <w:r w:rsidR="002328BB" w:rsidRPr="00E932F9">
              <w:t xml:space="preserve"> </w:t>
            </w:r>
            <w:r w:rsidRPr="00E932F9">
              <w:t>Контроль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арбитраж/Нормативные</w:t>
            </w:r>
            <w:r w:rsidR="002328BB" w:rsidRPr="00E932F9">
              <w:t xml:space="preserve"> </w:t>
            </w:r>
            <w:r w:rsidRPr="00E932F9">
              <w:t>документы)</w:t>
            </w:r>
            <w:r w:rsidR="002328BB" w:rsidRPr="00E932F9">
              <w:t xml:space="preserve"> </w:t>
            </w:r>
            <w:r w:rsidRPr="00E932F9">
              <w:t>представлены</w:t>
            </w:r>
            <w:r w:rsidR="002328BB" w:rsidRPr="00E932F9">
              <w:t xml:space="preserve"> </w:t>
            </w:r>
            <w:r w:rsidRPr="00E932F9">
              <w:t>Методические</w:t>
            </w:r>
            <w:r w:rsidR="002328BB" w:rsidRPr="00E932F9">
              <w:t xml:space="preserve"> </w:t>
            </w:r>
            <w:r w:rsidRPr="00E932F9">
              <w:t>рекомендации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порядке</w:t>
            </w:r>
            <w:r w:rsidR="002328BB" w:rsidRPr="00E932F9">
              <w:t xml:space="preserve"> </w:t>
            </w:r>
            <w:r w:rsidRPr="00E932F9">
              <w:t>рассмотрения</w:t>
            </w:r>
            <w:r w:rsidR="002328BB" w:rsidRPr="00E932F9">
              <w:t xml:space="preserve"> </w:t>
            </w:r>
            <w:r w:rsidRPr="00E932F9">
              <w:t>жалоб.</w:t>
            </w:r>
            <w:r w:rsidR="002328BB" w:rsidRPr="00E932F9">
              <w:t xml:space="preserve"> 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932F9">
              <w:t>Информация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состоянии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итогах</w:t>
            </w:r>
            <w:r w:rsidR="002328BB" w:rsidRPr="00E932F9">
              <w:t xml:space="preserve"> </w:t>
            </w:r>
            <w:r w:rsidRPr="00E932F9">
              <w:t>рассмотрения</w:t>
            </w:r>
            <w:r w:rsidR="002328BB" w:rsidRPr="00E932F9">
              <w:t xml:space="preserve"> </w:t>
            </w:r>
            <w:r w:rsidRPr="00E932F9">
              <w:t>жалобы</w:t>
            </w:r>
            <w:r w:rsidR="002328BB" w:rsidRPr="00E932F9">
              <w:t xml:space="preserve"> </w:t>
            </w:r>
            <w:r w:rsidRPr="00E932F9">
              <w:t>отражается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закупок</w:t>
            </w:r>
            <w:r w:rsidR="002328BB" w:rsidRPr="00E932F9">
              <w:t xml:space="preserve"> </w:t>
            </w:r>
            <w:proofErr w:type="spellStart"/>
            <w:r w:rsidRPr="00E932F9">
              <w:t>Госкорпорации</w:t>
            </w:r>
            <w:proofErr w:type="spellEnd"/>
            <w:r w:rsidR="002328BB" w:rsidRPr="00E932F9">
              <w:t xml:space="preserve"> </w:t>
            </w:r>
            <w:r w:rsidRPr="00E932F9">
              <w:t>«</w:t>
            </w:r>
            <w:proofErr w:type="spellStart"/>
            <w:r w:rsidRPr="00E932F9">
              <w:t>Росатом</w:t>
            </w:r>
            <w:proofErr w:type="spellEnd"/>
            <w:r w:rsidRPr="00E932F9">
              <w:t>»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странице</w:t>
            </w:r>
            <w:r w:rsidR="002328BB" w:rsidRPr="00E932F9">
              <w:t xml:space="preserve"> </w:t>
            </w:r>
            <w:r w:rsidRPr="00E932F9">
              <w:t>соответствующей</w:t>
            </w:r>
            <w:r w:rsidR="002328BB" w:rsidRPr="00E932F9">
              <w:t xml:space="preserve"> </w:t>
            </w:r>
            <w:r w:rsidRPr="00E932F9">
              <w:t>закупки.</w:t>
            </w:r>
          </w:p>
          <w:p w:rsidR="00563A6D" w:rsidRPr="00E932F9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932F9">
              <w:t>Решени</w:t>
            </w:r>
            <w:r w:rsidRPr="00E932F9">
              <w:rPr>
                <w:lang w:val="ru-RU"/>
              </w:rPr>
              <w:t>я</w:t>
            </w:r>
            <w:r w:rsidR="002328BB" w:rsidRPr="00E932F9">
              <w:t xml:space="preserve"> </w:t>
            </w:r>
            <w:r w:rsidRPr="00E932F9">
              <w:t>ЦАК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rPr>
                <w:lang w:val="ru-RU"/>
              </w:rPr>
              <w:t>могут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rPr>
                <w:lang w:val="ru-RU"/>
              </w:rPr>
              <w:t>быть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rPr>
                <w:lang w:val="ru-RU"/>
              </w:rPr>
              <w:t>обжалованы</w:t>
            </w:r>
            <w:r w:rsidR="002328BB" w:rsidRPr="00E932F9">
              <w:t xml:space="preserve"> </w:t>
            </w:r>
            <w:r w:rsidRPr="00E932F9">
              <w:t>—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Контрольно</w:t>
            </w:r>
            <w:r w:rsidRPr="00E932F9">
              <w:rPr>
                <w:lang w:val="ru-RU"/>
              </w:rPr>
              <w:t>м</w:t>
            </w:r>
            <w:r w:rsidR="002328BB" w:rsidRPr="00E932F9">
              <w:t xml:space="preserve"> </w:t>
            </w:r>
            <w:r w:rsidRPr="00E932F9">
              <w:t>коми</w:t>
            </w:r>
            <w:r w:rsidRPr="00E932F9">
              <w:rPr>
                <w:lang w:val="ru-RU"/>
              </w:rPr>
              <w:t>тете</w:t>
            </w:r>
            <w:r w:rsidR="002328BB" w:rsidRPr="00E932F9">
              <w:t xml:space="preserve"> </w:t>
            </w:r>
            <w:proofErr w:type="spellStart"/>
            <w:r w:rsidR="00563A6D" w:rsidRPr="00E932F9">
              <w:rPr>
                <w:lang w:val="ru-RU"/>
              </w:rPr>
              <w:t>Госкорпорации</w:t>
            </w:r>
            <w:proofErr w:type="spellEnd"/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«</w:t>
            </w:r>
            <w:proofErr w:type="spellStart"/>
            <w:r w:rsidR="00563A6D" w:rsidRPr="00E932F9">
              <w:rPr>
                <w:lang w:val="ru-RU"/>
              </w:rPr>
              <w:t>Росатом</w:t>
            </w:r>
            <w:proofErr w:type="spellEnd"/>
            <w:r w:rsidR="00563A6D" w:rsidRPr="00E932F9">
              <w:rPr>
                <w:lang w:val="ru-RU"/>
              </w:rPr>
              <w:t>»</w:t>
            </w:r>
            <w:r w:rsidR="002328BB" w:rsidRPr="00E932F9">
              <w:t xml:space="preserve"> </w:t>
            </w:r>
            <w:r w:rsidR="00563A6D" w:rsidRPr="00E932F9">
              <w:t>не</w:t>
            </w:r>
            <w:r w:rsidR="002328BB" w:rsidRPr="00E932F9">
              <w:t xml:space="preserve"> </w:t>
            </w:r>
            <w:r w:rsidR="00563A6D" w:rsidRPr="00E932F9">
              <w:t>позднее</w:t>
            </w:r>
            <w:r w:rsidR="002328BB" w:rsidRPr="00E932F9">
              <w:t xml:space="preserve"> </w:t>
            </w:r>
            <w:r w:rsidR="00563A6D" w:rsidRPr="00E932F9">
              <w:t>1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(одного)</w:t>
            </w:r>
            <w:r w:rsidR="002328BB" w:rsidRPr="00E932F9">
              <w:t xml:space="preserve"> </w:t>
            </w:r>
            <w:r w:rsidR="00563A6D" w:rsidRPr="00E932F9">
              <w:t>месяца</w:t>
            </w:r>
            <w:r w:rsidR="002328BB" w:rsidRPr="00E932F9">
              <w:t xml:space="preserve"> </w:t>
            </w:r>
            <w:r w:rsidR="00563A6D" w:rsidRPr="00E932F9">
              <w:t>с</w:t>
            </w:r>
            <w:r w:rsidR="002328BB" w:rsidRPr="00E932F9">
              <w:t xml:space="preserve"> </w:t>
            </w:r>
            <w:r w:rsidR="00563A6D" w:rsidRPr="00E932F9">
              <w:t>даты</w:t>
            </w:r>
            <w:r w:rsidR="002328BB" w:rsidRPr="00E932F9">
              <w:t xml:space="preserve"> </w:t>
            </w:r>
            <w:r w:rsidR="00563A6D" w:rsidRPr="00E932F9">
              <w:t>размещения</w:t>
            </w:r>
            <w:r w:rsidR="002328BB" w:rsidRPr="00E932F9">
              <w:t xml:space="preserve"> </w:t>
            </w:r>
            <w:r w:rsidR="00563A6D" w:rsidRPr="00E932F9">
              <w:t>на</w:t>
            </w:r>
            <w:r w:rsidR="002328BB" w:rsidRPr="00E932F9">
              <w:t xml:space="preserve"> </w:t>
            </w:r>
            <w:r w:rsidR="00563A6D" w:rsidRPr="00E932F9">
              <w:t>официальном</w:t>
            </w:r>
            <w:r w:rsidR="002328BB" w:rsidRPr="00E932F9">
              <w:t xml:space="preserve"> </w:t>
            </w:r>
            <w:r w:rsidR="00563A6D" w:rsidRPr="00E932F9">
              <w:t>сайте</w:t>
            </w:r>
            <w:r w:rsidR="002328BB" w:rsidRPr="00E932F9">
              <w:t xml:space="preserve"> </w:t>
            </w:r>
            <w:r w:rsidR="00563A6D" w:rsidRPr="00E932F9">
              <w:t>результата</w:t>
            </w:r>
            <w:r w:rsidR="002328BB" w:rsidRPr="00E932F9">
              <w:t xml:space="preserve"> </w:t>
            </w:r>
            <w:r w:rsidR="00563A6D" w:rsidRPr="00E932F9">
              <w:t>рассмотрения</w:t>
            </w:r>
            <w:r w:rsidR="002328BB" w:rsidRPr="00E932F9">
              <w:t xml:space="preserve"> </w:t>
            </w:r>
            <w:r w:rsidR="00563A6D" w:rsidRPr="00E932F9">
              <w:t>жалобы</w:t>
            </w:r>
            <w:r w:rsidR="00563A6D" w:rsidRPr="00E932F9">
              <w:rPr>
                <w:lang w:val="ru-RU"/>
              </w:rPr>
              <w:t>.</w:t>
            </w:r>
          </w:p>
        </w:tc>
      </w:tr>
      <w:tr w:rsidR="009D350D" w:rsidRPr="00E932F9" w:rsidTr="00237E88">
        <w:trPr>
          <w:trHeight w:val="20"/>
        </w:trPr>
        <w:tc>
          <w:tcPr>
            <w:tcW w:w="781" w:type="dxa"/>
          </w:tcPr>
          <w:p w:rsidR="009D350D" w:rsidRPr="00E932F9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E932F9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E932F9">
              <w:t>Каналы</w:t>
            </w:r>
            <w:r w:rsidR="002328BB" w:rsidRPr="00E932F9">
              <w:t xml:space="preserve"> </w:t>
            </w:r>
            <w:r w:rsidRPr="00E932F9">
              <w:t>связи,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которым</w:t>
            </w:r>
            <w:r w:rsidR="002328BB" w:rsidRPr="00E932F9">
              <w:t xml:space="preserve"> </w:t>
            </w:r>
            <w:r w:rsidRPr="00E932F9">
              <w:t>можно</w:t>
            </w:r>
            <w:r w:rsidR="002328BB" w:rsidRPr="00E932F9">
              <w:t xml:space="preserve"> </w:t>
            </w:r>
            <w:r w:rsidRPr="00E932F9">
              <w:t>сообщить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фактах</w:t>
            </w:r>
            <w:r w:rsidR="002328BB" w:rsidRPr="00E932F9">
              <w:t xml:space="preserve"> </w:t>
            </w:r>
            <w:r w:rsidRPr="00E932F9">
              <w:t>злоупотребления</w:t>
            </w:r>
            <w:r w:rsidR="002328BB" w:rsidRPr="00E932F9">
              <w:t xml:space="preserve"> </w:t>
            </w:r>
            <w:r w:rsidRPr="00E932F9">
              <w:t>при</w:t>
            </w:r>
            <w:r w:rsidR="002328BB" w:rsidRPr="00E932F9">
              <w:t xml:space="preserve"> </w:t>
            </w:r>
            <w:r w:rsidRPr="00E932F9">
              <w:t>проведении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О</w:t>
            </w:r>
            <w:r w:rsidR="002328BB" w:rsidRPr="00E932F9">
              <w:t xml:space="preserve"> </w:t>
            </w:r>
            <w:r w:rsidRPr="00E932F9">
              <w:t>фактах</w:t>
            </w:r>
            <w:r w:rsidR="002328BB" w:rsidRPr="00E932F9">
              <w:t xml:space="preserve"> </w:t>
            </w:r>
            <w:r w:rsidRPr="00E932F9">
              <w:t>злоупотреблений</w:t>
            </w:r>
            <w:r w:rsidR="002328BB" w:rsidRPr="00E932F9">
              <w:t xml:space="preserve"> </w:t>
            </w:r>
            <w:r w:rsidRPr="00E932F9">
              <w:t>участник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2328BB" w:rsidRPr="00E932F9">
              <w:t xml:space="preserve"> </w:t>
            </w:r>
            <w:r w:rsidRPr="00E932F9">
              <w:t>может</w:t>
            </w:r>
            <w:r w:rsidR="002328BB" w:rsidRPr="00E932F9">
              <w:t xml:space="preserve"> </w:t>
            </w:r>
            <w:r w:rsidRPr="00E932F9">
              <w:t>заявить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proofErr w:type="spellStart"/>
            <w:r w:rsidR="00563A6D" w:rsidRPr="00E932F9">
              <w:rPr>
                <w:lang w:val="ru-RU"/>
              </w:rPr>
              <w:t>Госкорпорацию</w:t>
            </w:r>
            <w:proofErr w:type="spellEnd"/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«</w:t>
            </w:r>
            <w:proofErr w:type="spellStart"/>
            <w:r w:rsidR="00563A6D" w:rsidRPr="00E932F9">
              <w:rPr>
                <w:lang w:val="ru-RU"/>
              </w:rPr>
              <w:t>Росатом</w:t>
            </w:r>
            <w:proofErr w:type="spellEnd"/>
            <w:r w:rsidR="00563A6D" w:rsidRPr="00E932F9">
              <w:rPr>
                <w:lang w:val="ru-RU"/>
              </w:rPr>
              <w:t>»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t>сообщить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этом</w:t>
            </w:r>
            <w:r w:rsidR="002328BB" w:rsidRPr="00E932F9">
              <w:t xml:space="preserve"> </w:t>
            </w:r>
            <w:r w:rsidRPr="00E932F9">
              <w:t>гласно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анонимно,</w:t>
            </w:r>
            <w:r w:rsidR="002328BB" w:rsidRPr="00E932F9">
              <w:t xml:space="preserve"> </w:t>
            </w:r>
            <w:r w:rsidRPr="00E932F9">
              <w:t>воспользовавшись</w:t>
            </w:r>
            <w:r w:rsidR="002328BB" w:rsidRPr="00E932F9">
              <w:t xml:space="preserve"> </w:t>
            </w:r>
            <w:r w:rsidRPr="00E932F9">
              <w:t>следующими</w:t>
            </w:r>
            <w:r w:rsidR="002328BB" w:rsidRPr="00E932F9">
              <w:t xml:space="preserve"> </w:t>
            </w:r>
            <w:r w:rsidRPr="00E932F9">
              <w:t>каналами</w:t>
            </w:r>
            <w:r w:rsidR="002328BB" w:rsidRPr="00E932F9">
              <w:t xml:space="preserve"> </w:t>
            </w:r>
            <w:r w:rsidRPr="00E932F9">
              <w:t>связи:</w:t>
            </w:r>
            <w:r w:rsidR="002328BB" w:rsidRPr="00E932F9">
              <w:t xml:space="preserve"> </w:t>
            </w:r>
          </w:p>
          <w:p w:rsidR="009D350D" w:rsidRPr="00E932F9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932F9">
              <w:t>1.</w:t>
            </w:r>
            <w:r w:rsidRPr="00E932F9">
              <w:tab/>
              <w:t>Телефон</w:t>
            </w:r>
            <w:r w:rsidR="002328BB" w:rsidRPr="00E932F9">
              <w:t xml:space="preserve"> </w:t>
            </w:r>
            <w:r w:rsidRPr="00E932F9">
              <w:t>«горячей</w:t>
            </w:r>
            <w:r w:rsidR="002328BB" w:rsidRPr="00E932F9">
              <w:t xml:space="preserve"> </w:t>
            </w:r>
            <w:r w:rsidRPr="00E932F9">
              <w:t>линии»:</w:t>
            </w:r>
            <w:r w:rsidR="002328BB" w:rsidRPr="00E932F9">
              <w:t xml:space="preserve"> </w:t>
            </w:r>
            <w:r w:rsidRPr="00E932F9">
              <w:t>8-800-100-07-07</w:t>
            </w:r>
            <w:r w:rsidR="002328BB" w:rsidRPr="00E932F9">
              <w:t xml:space="preserve"> </w:t>
            </w:r>
            <w:r w:rsidRPr="00E932F9">
              <w:t>(многоканальный,</w:t>
            </w:r>
            <w:r w:rsidR="002328BB" w:rsidRPr="00E932F9">
              <w:t xml:space="preserve"> </w:t>
            </w:r>
            <w:r w:rsidRPr="00E932F9">
              <w:t>круглосуточно,</w:t>
            </w:r>
            <w:r w:rsidR="002328BB" w:rsidRPr="00E932F9">
              <w:t xml:space="preserve"> </w:t>
            </w:r>
            <w:r w:rsidRPr="00E932F9">
              <w:t>бесплатно</w:t>
            </w:r>
            <w:r w:rsidR="002328BB" w:rsidRPr="00E932F9">
              <w:t xml:space="preserve"> </w:t>
            </w:r>
            <w:r w:rsidRPr="00E932F9">
              <w:t>из</w:t>
            </w:r>
            <w:r w:rsidR="002328BB" w:rsidRPr="00E932F9">
              <w:t xml:space="preserve"> </w:t>
            </w:r>
            <w:r w:rsidRPr="00E932F9">
              <w:t>любой</w:t>
            </w:r>
            <w:r w:rsidR="002328BB" w:rsidRPr="00E932F9">
              <w:t xml:space="preserve"> </w:t>
            </w:r>
            <w:r w:rsidRPr="00E932F9">
              <w:t>точки</w:t>
            </w:r>
            <w:r w:rsidR="002328BB" w:rsidRPr="00E932F9">
              <w:t xml:space="preserve"> </w:t>
            </w:r>
            <w:r w:rsidRPr="00E932F9">
              <w:t>страны);</w:t>
            </w:r>
          </w:p>
          <w:p w:rsidR="009D350D" w:rsidRPr="00E932F9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932F9">
              <w:t>2.</w:t>
            </w:r>
            <w:r w:rsidRPr="00E932F9">
              <w:tab/>
              <w:t>Адрес</w:t>
            </w:r>
            <w:r w:rsidR="002328BB" w:rsidRPr="00E932F9">
              <w:t xml:space="preserve"> </w:t>
            </w:r>
            <w:r w:rsidRPr="00E932F9">
              <w:t>электронной</w:t>
            </w:r>
            <w:r w:rsidR="002328BB" w:rsidRPr="00E932F9">
              <w:t xml:space="preserve"> </w:t>
            </w:r>
            <w:r w:rsidRPr="00E932F9">
              <w:t>почты:</w:t>
            </w:r>
            <w:r w:rsidR="002328BB" w:rsidRPr="00E932F9">
              <w:t xml:space="preserve"> </w:t>
            </w:r>
            <w:r w:rsidRPr="00E932F9">
              <w:t>0707@rosatom.ru;</w:t>
            </w:r>
          </w:p>
          <w:p w:rsidR="009D350D" w:rsidRPr="00E932F9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932F9">
              <w:t>3.</w:t>
            </w:r>
            <w:r w:rsidRPr="00E932F9">
              <w:tab/>
              <w:t>Адрес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почтовых</w:t>
            </w:r>
            <w:r w:rsidR="002328BB" w:rsidRPr="00E932F9">
              <w:t xml:space="preserve"> </w:t>
            </w:r>
            <w:r w:rsidRPr="00E932F9">
              <w:t>отправлений:</w:t>
            </w:r>
            <w:r w:rsidR="002328BB" w:rsidRPr="00E932F9">
              <w:t xml:space="preserve"> </w:t>
            </w:r>
            <w:r w:rsidRPr="00E932F9">
              <w:t>119017,</w:t>
            </w:r>
            <w:r w:rsidR="002328BB" w:rsidRPr="00E932F9">
              <w:t xml:space="preserve"> </w:t>
            </w:r>
            <w:r w:rsidRPr="00E932F9">
              <w:t>Москва,</w:t>
            </w:r>
            <w:r w:rsidR="002328BB" w:rsidRPr="00E932F9">
              <w:t xml:space="preserve"> </w:t>
            </w:r>
            <w:r w:rsidRPr="00E932F9">
              <w:t>а/я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t>226,</w:t>
            </w:r>
            <w:r w:rsidR="002328BB" w:rsidRPr="00E932F9">
              <w:t xml:space="preserve"> </w:t>
            </w:r>
            <w:r w:rsidR="00FB70DC" w:rsidRPr="00E932F9">
              <w:rPr>
                <w:lang w:val="ru-RU"/>
              </w:rPr>
              <w:t>Департамент</w:t>
            </w:r>
            <w:r w:rsidR="002328BB" w:rsidRPr="00E932F9">
              <w:rPr>
                <w:lang w:val="ru-RU"/>
              </w:rPr>
              <w:t xml:space="preserve"> </w:t>
            </w:r>
            <w:r w:rsidR="00FB70DC" w:rsidRPr="00E932F9">
              <w:rPr>
                <w:lang w:val="ru-RU"/>
              </w:rPr>
              <w:t>защиты</w:t>
            </w:r>
            <w:r w:rsidR="002328BB" w:rsidRPr="00E932F9">
              <w:rPr>
                <w:lang w:val="ru-RU"/>
              </w:rPr>
              <w:t xml:space="preserve"> </w:t>
            </w:r>
            <w:r w:rsidR="00FB70DC" w:rsidRPr="00E932F9">
              <w:rPr>
                <w:lang w:val="ru-RU"/>
              </w:rPr>
              <w:t>активов</w:t>
            </w:r>
            <w:r w:rsidR="002328BB" w:rsidRPr="00E932F9">
              <w:t xml:space="preserve"> </w:t>
            </w:r>
            <w:proofErr w:type="spellStart"/>
            <w:r w:rsidR="00FB70DC" w:rsidRPr="00E932F9">
              <w:t>Госкорпорации</w:t>
            </w:r>
            <w:proofErr w:type="spellEnd"/>
            <w:r w:rsidR="002328BB" w:rsidRPr="00E932F9">
              <w:t xml:space="preserve"> </w:t>
            </w:r>
            <w:r w:rsidR="00FB70DC" w:rsidRPr="00E932F9">
              <w:t>«</w:t>
            </w:r>
            <w:proofErr w:type="spellStart"/>
            <w:r w:rsidR="00FB70DC" w:rsidRPr="00E932F9">
              <w:t>Росатом</w:t>
            </w:r>
            <w:proofErr w:type="spellEnd"/>
            <w:r w:rsidR="00FB70DC" w:rsidRPr="00E932F9">
              <w:t>»</w:t>
            </w:r>
            <w:r w:rsidRPr="00E932F9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9509E3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9509E3">
        <w:rPr>
          <w:b/>
          <w:i/>
          <w:lang w:val="ru-RU" w:eastAsia="ru-RU"/>
        </w:rPr>
        <w:t>11.2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9509E3">
        <w:rPr>
          <w:b/>
          <w:i/>
          <w:lang w:val="ru-RU" w:eastAsia="ru-RU"/>
        </w:rPr>
        <w:t>11.3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9509E3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9509E3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9509E3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9509E3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9509E3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9509E3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9509E3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C353C8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napToGrid w:val="0"/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353C8" w:rsidRDefault="00C353C8">
      <w:pPr>
        <w:rPr>
          <w:bCs/>
          <w:snapToGrid w:val="0"/>
        </w:rPr>
      </w:pPr>
      <w:r>
        <w:rPr>
          <w:snapToGrid w:val="0"/>
        </w:rPr>
        <w:br w:type="page"/>
      </w:r>
    </w:p>
    <w:p w:rsidR="00C353C8" w:rsidRPr="00E25B1F" w:rsidRDefault="00C353C8" w:rsidP="00C353C8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t>Форма 4.</w:t>
      </w:r>
    </w:p>
    <w:p w:rsidR="00C353C8" w:rsidRPr="00E25B1F" w:rsidRDefault="00C353C8" w:rsidP="00C353C8">
      <w:pPr>
        <w:pStyle w:val="Times12"/>
        <w:ind w:left="5245" w:firstLine="0"/>
        <w:jc w:val="left"/>
        <w:rPr>
          <w:iCs/>
          <w:szCs w:val="20"/>
        </w:rPr>
      </w:pPr>
      <w:r w:rsidRPr="00E25B1F">
        <w:rPr>
          <w:iCs/>
          <w:szCs w:val="20"/>
        </w:rPr>
        <w:t>Приложение к заявке на участие в запросе цен</w:t>
      </w:r>
    </w:p>
    <w:p w:rsidR="00C353C8" w:rsidRPr="00E25B1F" w:rsidRDefault="00C353C8" w:rsidP="00C353C8">
      <w:pPr>
        <w:pStyle w:val="Times12"/>
        <w:ind w:left="5245" w:firstLine="0"/>
        <w:jc w:val="left"/>
        <w:rPr>
          <w:szCs w:val="20"/>
        </w:rPr>
      </w:pPr>
      <w:proofErr w:type="gramStart"/>
      <w:r w:rsidRPr="00E25B1F">
        <w:rPr>
          <w:iCs/>
          <w:szCs w:val="20"/>
        </w:rPr>
        <w:t>от</w:t>
      </w:r>
      <w:proofErr w:type="gramEnd"/>
      <w:r w:rsidRPr="00E25B1F">
        <w:rPr>
          <w:iCs/>
          <w:szCs w:val="20"/>
        </w:rPr>
        <w:t xml:space="preserve"> «___» __________ 20___ г. № ______</w:t>
      </w:r>
    </w:p>
    <w:p w:rsidR="00C353C8" w:rsidRPr="00E25B1F" w:rsidRDefault="00C353C8" w:rsidP="00C353C8">
      <w:pPr>
        <w:pStyle w:val="Times12"/>
        <w:jc w:val="right"/>
        <w:rPr>
          <w:bCs w:val="0"/>
          <w:sz w:val="22"/>
        </w:rPr>
      </w:pPr>
    </w:p>
    <w:p w:rsidR="00C353C8" w:rsidRPr="00E25B1F" w:rsidRDefault="00C353C8" w:rsidP="00C353C8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353C8" w:rsidRPr="00E25B1F" w:rsidRDefault="00C353C8" w:rsidP="00C353C8">
      <w:pPr>
        <w:pStyle w:val="21"/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9" w:name="_Ref121214513"/>
      <w:bookmarkStart w:id="230" w:name="_Ref121214543"/>
      <w:bookmarkStart w:id="231" w:name="_Toc127262922"/>
      <w:bookmarkStart w:id="232" w:name="_Toc153517580"/>
      <w:bookmarkStart w:id="233" w:name="_Toc153517828"/>
      <w:bookmarkStart w:id="234" w:name="_Toc162669282"/>
      <w:bookmarkStart w:id="235" w:name="_Toc188958839"/>
      <w:bookmarkStart w:id="236" w:name="_Свидетельство_производителя_оборудо"/>
      <w:bookmarkStart w:id="237" w:name="_Toc255987087"/>
      <w:bookmarkStart w:id="238" w:name="_Свидетельство_изготовителя_оборудов"/>
      <w:bookmarkStart w:id="239" w:name="_Toc362950937"/>
      <w:bookmarkEnd w:id="236"/>
      <w:bookmarkEnd w:id="238"/>
      <w:r w:rsidRPr="00E25B1F">
        <w:rPr>
          <w:rFonts w:ascii="Times New Roman" w:hAnsi="Times New Roman" w:cs="Times New Roman"/>
          <w:b w:val="0"/>
          <w:i w:val="0"/>
        </w:rPr>
        <w:t>ПОДТВЕРЖДЕНИЕ ПРАВА ПОСТАВКИ</w:t>
      </w:r>
      <w:r w:rsidRPr="00E25B1F" w:rsidDel="00D90E3A">
        <w:rPr>
          <w:rFonts w:ascii="Times New Roman" w:hAnsi="Times New Roman" w:cs="Times New Roman"/>
          <w:b w:val="0"/>
          <w:i w:val="0"/>
        </w:rPr>
        <w:t xml:space="preserve"> </w:t>
      </w:r>
      <w:bookmarkEnd w:id="229"/>
      <w:bookmarkEnd w:id="230"/>
      <w:bookmarkEnd w:id="231"/>
      <w:bookmarkEnd w:id="232"/>
      <w:bookmarkEnd w:id="233"/>
      <w:bookmarkEnd w:id="234"/>
      <w:r w:rsidRPr="00E25B1F">
        <w:rPr>
          <w:rFonts w:ascii="Times New Roman" w:hAnsi="Times New Roman" w:cs="Times New Roman"/>
          <w:b w:val="0"/>
          <w:i w:val="0"/>
        </w:rPr>
        <w:t>(Форма 4)</w:t>
      </w:r>
      <w:bookmarkEnd w:id="235"/>
      <w:bookmarkEnd w:id="237"/>
      <w:bookmarkEnd w:id="239"/>
    </w:p>
    <w:p w:rsidR="00C353C8" w:rsidRPr="00E25B1F" w:rsidRDefault="00C353C8" w:rsidP="00C353C8">
      <w:pPr>
        <w:suppressAutoHyphens/>
        <w:rPr>
          <w:sz w:val="28"/>
          <w:szCs w:val="28"/>
        </w:rPr>
      </w:pPr>
    </w:p>
    <w:p w:rsidR="00C353C8" w:rsidRPr="00E25B1F" w:rsidRDefault="00C353C8" w:rsidP="00C353C8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E25B1F">
        <w:rPr>
          <w:szCs w:val="24"/>
        </w:rPr>
        <w:t>Настоящим компания ______________________ (</w:t>
      </w:r>
      <w:r w:rsidRPr="00E25B1F">
        <w:rPr>
          <w:i/>
          <w:szCs w:val="24"/>
        </w:rPr>
        <w:t>указывается полное наименование головного изготовителя (в соответствии с Р 50-605-80-93) оборудования или авторизированного им поставщика</w:t>
      </w:r>
      <w:r w:rsidRPr="00E25B1F">
        <w:rPr>
          <w:szCs w:val="24"/>
        </w:rPr>
        <w:t xml:space="preserve">), являющаяся _________ </w:t>
      </w:r>
      <w:r w:rsidRPr="00E25B1F">
        <w:rPr>
          <w:i/>
          <w:szCs w:val="24"/>
        </w:rPr>
        <w:t>(указывается кем является компания, выдающая данное право: головным изготовителем (в соответствии с Р 50-605-80-93) оборудования или авторизированным головным изготовителем (в соответствии с Р 50-605-80-93) поставщиком</w:t>
      </w:r>
      <w:r w:rsidRPr="00E25B1F">
        <w:rPr>
          <w:szCs w:val="24"/>
        </w:rPr>
        <w:t>)______________________________ (</w:t>
      </w:r>
      <w:r w:rsidRPr="00E25B1F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запроса цен</w:t>
      </w:r>
      <w:r w:rsidRPr="00E25B1F">
        <w:rPr>
          <w:i/>
          <w:szCs w:val="24"/>
        </w:rPr>
        <w:t>)</w:t>
      </w:r>
      <w:r w:rsidRPr="00E25B1F">
        <w:rPr>
          <w:szCs w:val="24"/>
        </w:rPr>
        <w:t xml:space="preserve">, удостоверяет, что </w:t>
      </w:r>
      <w:r w:rsidRPr="00E25B1F">
        <w:rPr>
          <w:iCs/>
          <w:szCs w:val="24"/>
        </w:rPr>
        <w:t xml:space="preserve">участник запроса цен </w:t>
      </w:r>
      <w:r w:rsidRPr="00E25B1F">
        <w:rPr>
          <w:szCs w:val="24"/>
        </w:rPr>
        <w:t>_______________________________ (</w:t>
      </w:r>
      <w:r w:rsidRPr="00E25B1F">
        <w:rPr>
          <w:i/>
          <w:szCs w:val="24"/>
        </w:rPr>
        <w:t>указывается полное наименование организации, получившей данное право на поставку</w:t>
      </w:r>
      <w:r w:rsidRPr="00E25B1F">
        <w:rPr>
          <w:szCs w:val="24"/>
        </w:rPr>
        <w:t>), имеет право на предложение и, в случае признания его победителем запроса цен и заключения с ним по результатам запроса цен договора, поставку __________ единиц, указанного оборудования (</w:t>
      </w:r>
      <w:r w:rsidRPr="00E25B1F">
        <w:rPr>
          <w:i/>
          <w:szCs w:val="24"/>
        </w:rPr>
        <w:t>указывается количество единиц оборудования, требуемого в соответствии с условиями документации по запросу цен</w:t>
      </w:r>
      <w:r w:rsidRPr="00E25B1F">
        <w:rPr>
          <w:szCs w:val="24"/>
        </w:rPr>
        <w:t>) в рамках открытого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</w:t>
      </w:r>
      <w:r w:rsidRPr="00E25B1F">
        <w:t>.</w:t>
      </w:r>
    </w:p>
    <w:p w:rsidR="00C353C8" w:rsidRPr="00E25B1F" w:rsidRDefault="00C353C8" w:rsidP="00C353C8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E25B1F">
        <w:rPr>
          <w:szCs w:val="24"/>
        </w:rPr>
        <w:t xml:space="preserve">Настоящим мы </w:t>
      </w:r>
      <w:r w:rsidRPr="00E25B1F">
        <w:rPr>
          <w:i/>
          <w:szCs w:val="24"/>
        </w:rPr>
        <w:t>гарантируем проведение</w:t>
      </w:r>
      <w:r w:rsidRPr="00E25B1F">
        <w:rPr>
          <w:szCs w:val="24"/>
        </w:rPr>
        <w:t xml:space="preserve"> </w:t>
      </w:r>
      <w:r w:rsidRPr="00E25B1F">
        <w:rPr>
          <w:i/>
          <w:szCs w:val="24"/>
        </w:rPr>
        <w:t>шеф-монтажа и/или шеф-наладки, а</w:t>
      </w:r>
      <w:r w:rsidRPr="00E25B1F"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____________________________ </w:t>
      </w:r>
      <w:r w:rsidRPr="00E25B1F">
        <w:rPr>
          <w:i/>
          <w:szCs w:val="24"/>
        </w:rPr>
        <w:t>(указывается полное наименование организации, получившей данное право на поставку)</w:t>
      </w:r>
      <w:r w:rsidRPr="00E25B1F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</w:t>
      </w:r>
      <w:r w:rsidRPr="00E25B1F">
        <w:t>.</w:t>
      </w:r>
    </w:p>
    <w:p w:rsidR="00C353C8" w:rsidRPr="00E25B1F" w:rsidRDefault="00C353C8" w:rsidP="00C353C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53C8" w:rsidRPr="00E25B1F" w:rsidRDefault="00C353C8" w:rsidP="00C353C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_____________________________</w:t>
      </w:r>
    </w:p>
    <w:p w:rsidR="00C353C8" w:rsidRPr="00E25B1F" w:rsidRDefault="00C353C8" w:rsidP="00C353C8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25B1F">
        <w:rPr>
          <w:b/>
          <w:bCs w:val="0"/>
          <w:i/>
          <w:vertAlign w:val="superscript"/>
        </w:rPr>
        <w:t>представителя)</w:t>
      </w:r>
      <w:r w:rsidRPr="00E25B1F">
        <w:rPr>
          <w:snapToGrid w:val="0"/>
          <w:sz w:val="14"/>
          <w:szCs w:val="14"/>
        </w:rPr>
        <w:tab/>
      </w:r>
      <w:proofErr w:type="gramEnd"/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C353C8" w:rsidRPr="00E25B1F" w:rsidRDefault="00C353C8" w:rsidP="00C353C8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C353C8" w:rsidRPr="00E25B1F" w:rsidRDefault="00C353C8" w:rsidP="00C353C8">
      <w:pPr>
        <w:pStyle w:val="Times12"/>
        <w:rPr>
          <w:szCs w:val="24"/>
        </w:rPr>
      </w:pPr>
    </w:p>
    <w:p w:rsidR="00C353C8" w:rsidRPr="00E25B1F" w:rsidRDefault="00C353C8" w:rsidP="00C353C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</w:t>
      </w:r>
      <w:r w:rsidRPr="00E25B1F">
        <w:rPr>
          <w:szCs w:val="24"/>
        </w:rPr>
        <w:t>н</w:t>
      </w:r>
      <w:r w:rsidRPr="00E25B1F">
        <w:rPr>
          <w:szCs w:val="24"/>
        </w:rPr>
        <w:t>ных участником запроса цен.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Участник запроса цен приводит номер и дату заявки на участие в запросе цен, приложением к которой являе</w:t>
      </w:r>
      <w:r w:rsidRPr="00E25B1F">
        <w:rPr>
          <w:szCs w:val="24"/>
        </w:rPr>
        <w:t>т</w:t>
      </w:r>
      <w:r w:rsidRPr="00E25B1F">
        <w:rPr>
          <w:szCs w:val="24"/>
        </w:rPr>
        <w:t>ся данная форма.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Данная форма заполняется на все виды предлагаемого оборудования</w:t>
      </w:r>
      <w:r w:rsidRPr="00E25B1F">
        <w:t xml:space="preserve"> 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.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Данная форма Свидетельства является примерной и может быть соответствующим образом изменена головным изготовителем (в соответствии с Р 50-605-80-93) или авторизированным им поставщиком. Для организатора запроса цен принципиально, чтобы прослеживалась полностью цепочка от участника запроса цен до головного изготовителя (в соответствии с Р 50-605-80-93), и в данном документе нашли бы отр</w:t>
      </w:r>
      <w:r w:rsidRPr="00E25B1F">
        <w:rPr>
          <w:szCs w:val="24"/>
        </w:rPr>
        <w:t>а</w:t>
      </w:r>
      <w:r w:rsidRPr="00E25B1F">
        <w:rPr>
          <w:szCs w:val="24"/>
        </w:rPr>
        <w:t>жение следующие положения: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Документ должен быть выдан головным изготовителем (в соответствии с Р 50-605-80-93)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или иным авториз</w:t>
      </w:r>
      <w:r w:rsidRPr="00E25B1F">
        <w:rPr>
          <w:szCs w:val="24"/>
        </w:rPr>
        <w:t>о</w:t>
      </w:r>
      <w:r w:rsidRPr="00E25B1F">
        <w:rPr>
          <w:szCs w:val="24"/>
        </w:rPr>
        <w:t>ванным поставщиком;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должен быть явно упомянут участник запроса цен как лицо, получившее право на предложение и поставку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упомянуто предложенное участником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указано количество единиц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и, что оно предлагается в соответствии с извещением о проведении настоящего запроса цен;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Из документа должно следовать, что </w:t>
      </w:r>
      <w:r w:rsidRPr="00E25B1F">
        <w:rPr>
          <w:i/>
          <w:szCs w:val="24"/>
        </w:rPr>
        <w:t xml:space="preserve">головной изготовитель (в соответствии с Р 50-605-80-93), авторизированный поставщик гарантирует проведение </w:t>
      </w:r>
      <w:proofErr w:type="gramStart"/>
      <w:r w:rsidRPr="00E25B1F">
        <w:rPr>
          <w:i/>
          <w:szCs w:val="24"/>
        </w:rPr>
        <w:t>шеф-монтажа</w:t>
      </w:r>
      <w:proofErr w:type="gramEnd"/>
      <w:r w:rsidRPr="00E25B1F">
        <w:rPr>
          <w:i/>
          <w:szCs w:val="24"/>
        </w:rPr>
        <w:t xml:space="preserve"> и/или шеф-наладки,</w:t>
      </w:r>
      <w:r w:rsidRPr="00E25B1F">
        <w:rPr>
          <w:szCs w:val="24"/>
        </w:rPr>
        <w:t xml:space="preserve"> на предлагаемое таким образом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</w:p>
    <w:p w:rsidR="00380FA3" w:rsidRPr="00723913" w:rsidRDefault="00380FA3" w:rsidP="00C353C8">
      <w:pPr>
        <w:pStyle w:val="Times12"/>
        <w:widowControl w:val="0"/>
        <w:tabs>
          <w:tab w:val="left" w:pos="1134"/>
          <w:tab w:val="left" w:pos="1418"/>
        </w:tabs>
        <w:ind w:left="709" w:firstLine="0"/>
        <w:rPr>
          <w:szCs w:val="24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40" w:name="_План_распределения_объемов_выполнен"/>
      <w:bookmarkStart w:id="241" w:name="_Ref318824453"/>
      <w:bookmarkStart w:id="242" w:name="_Toc373934126"/>
      <w:bookmarkEnd w:id="240"/>
      <w:r w:rsidRPr="00723913">
        <w:rPr>
          <w:b/>
          <w:sz w:val="28"/>
          <w:szCs w:val="28"/>
        </w:rPr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41"/>
      <w:bookmarkEnd w:id="242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624" w:rsidRDefault="00DB1624">
      <w:r>
        <w:separator/>
      </w:r>
    </w:p>
  </w:endnote>
  <w:endnote w:type="continuationSeparator" w:id="0">
    <w:p w:rsidR="00DB1624" w:rsidRDefault="00DB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624" w:rsidRDefault="00DB162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B1624" w:rsidRDefault="00DB162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624" w:rsidRDefault="00DB162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B1624" w:rsidRPr="00270579" w:rsidRDefault="00DB162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624" w:rsidRPr="00C030AA" w:rsidRDefault="00DB162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8114139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E932F9">
          <w:rPr>
            <w:rFonts w:ascii="Times New Roman" w:hAnsi="Times New Roman"/>
            <w:noProof/>
          </w:rPr>
          <w:t>26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E932F9">
          <w:rPr>
            <w:rFonts w:ascii="Times New Roman" w:hAnsi="Times New Roman"/>
            <w:noProof/>
          </w:rPr>
          <w:t>39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DB1624" w:rsidRPr="00C030AA" w:rsidRDefault="00DB1624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DB1624" w:rsidRPr="00C030AA" w:rsidRDefault="00DB1624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9509E3" w:rsidRPr="009509E3">
      <w:rPr>
        <w:rFonts w:ascii="Times New Roman" w:hAnsi="Times New Roman" w:cs="Times New Roman"/>
      </w:rPr>
      <w:t>поставку дозиметров рентгеновского и гамма излучения ДКГ-РМ1610А для нужд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624" w:rsidRDefault="00DB1624">
      <w:r>
        <w:separator/>
      </w:r>
    </w:p>
  </w:footnote>
  <w:footnote w:type="continuationSeparator" w:id="0">
    <w:p w:rsidR="00DB1624" w:rsidRDefault="00DB1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624" w:rsidRPr="00723913" w:rsidRDefault="00DB162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DB1624" w:rsidRPr="00723913" w:rsidRDefault="00DB162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DB1624" w:rsidRPr="00723913" w:rsidRDefault="00DB162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624" w:rsidRPr="00723913" w:rsidRDefault="00DB1624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2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0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7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5"/>
  </w:num>
  <w:num w:numId="24">
    <w:abstractNumId w:val="16"/>
  </w:num>
  <w:num w:numId="25">
    <w:abstractNumId w:val="19"/>
  </w:num>
  <w:num w:numId="26">
    <w:abstractNumId w:val="9"/>
  </w:num>
  <w:num w:numId="27">
    <w:abstractNumId w:val="46"/>
  </w:num>
  <w:num w:numId="28">
    <w:abstractNumId w:val="25"/>
  </w:num>
  <w:num w:numId="29">
    <w:abstractNumId w:val="38"/>
  </w:num>
  <w:num w:numId="30">
    <w:abstractNumId w:val="15"/>
  </w:num>
  <w:num w:numId="31">
    <w:abstractNumId w:val="6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4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7"/>
  </w:num>
  <w:num w:numId="43">
    <w:abstractNumId w:val="8"/>
  </w:num>
  <w:num w:numId="44">
    <w:abstractNumId w:val="28"/>
  </w:num>
  <w:num w:numId="45">
    <w:abstractNumId w:val="4"/>
  </w:num>
  <w:num w:numId="46">
    <w:abstractNumId w:val="11"/>
  </w:num>
  <w:num w:numId="47">
    <w:abstractNumId w:val="22"/>
  </w:num>
  <w:num w:numId="48">
    <w:abstractNumId w:val="18"/>
  </w:num>
  <w:num w:numId="49">
    <w:abstractNumId w:val="1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C2C71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2A22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181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360A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09E3"/>
    <w:rsid w:val="009513A0"/>
    <w:rsid w:val="009611F7"/>
    <w:rsid w:val="00961E02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B09"/>
    <w:rsid w:val="009F5CA3"/>
    <w:rsid w:val="009F6797"/>
    <w:rsid w:val="009F7673"/>
    <w:rsid w:val="009F7E01"/>
    <w:rsid w:val="00A004EB"/>
    <w:rsid w:val="00A02782"/>
    <w:rsid w:val="00A029B8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3C8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1624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32F9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  <w:tabs>
        <w:tab w:val="clear" w:pos="1134"/>
      </w:tabs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A895A74-D0F9-4530-8E17-E7CE14BD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167</TotalTime>
  <Pages>39</Pages>
  <Words>12368</Words>
  <Characters>89482</Characters>
  <Application>Microsoft Office Word</Application>
  <DocSecurity>0</DocSecurity>
  <Lines>745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101647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8</cp:revision>
  <cp:lastPrinted>2013-12-05T09:42:00Z</cp:lastPrinted>
  <dcterms:created xsi:type="dcterms:W3CDTF">2013-12-04T11:17:00Z</dcterms:created>
  <dcterms:modified xsi:type="dcterms:W3CDTF">2013-12-05T10:17:00Z</dcterms:modified>
</cp:coreProperties>
</file>