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1E0"/>
      </w:tblPr>
      <w:tblGrid>
        <w:gridCol w:w="680"/>
        <w:gridCol w:w="5224"/>
        <w:gridCol w:w="2126"/>
        <w:gridCol w:w="709"/>
        <w:gridCol w:w="850"/>
        <w:gridCol w:w="730"/>
      </w:tblGrid>
      <w:tr w:rsidR="000B094D" w:rsidRPr="007779F0">
        <w:trPr>
          <w:jc w:val="center"/>
        </w:trPr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094D" w:rsidRPr="00282950" w:rsidRDefault="000B094D" w:rsidP="00282950">
            <w:pPr>
              <w:jc w:val="center"/>
            </w:pPr>
            <w:r w:rsidRPr="00282950">
              <w:t>№</w:t>
            </w:r>
          </w:p>
        </w:tc>
        <w:tc>
          <w:tcPr>
            <w:tcW w:w="5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094D" w:rsidRPr="00282950" w:rsidRDefault="000B094D" w:rsidP="00282950">
            <w:pPr>
              <w:jc w:val="center"/>
            </w:pPr>
            <w:r w:rsidRPr="00282950">
              <w:t>Наименование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094D" w:rsidRPr="00282950" w:rsidRDefault="000B094D" w:rsidP="00282950">
            <w:pPr>
              <w:jc w:val="center"/>
            </w:pPr>
            <w:r w:rsidRPr="00282950">
              <w:t>Марка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094D" w:rsidRPr="00282950" w:rsidRDefault="000B094D" w:rsidP="00282950">
            <w:pPr>
              <w:jc w:val="center"/>
            </w:pPr>
            <w:r w:rsidRPr="00282950">
              <w:t>Ед. измер.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B094D" w:rsidRPr="00282950" w:rsidRDefault="000B094D" w:rsidP="00282950">
            <w:pPr>
              <w:jc w:val="center"/>
            </w:pPr>
            <w:r w:rsidRPr="00282950">
              <w:t>Колич.</w:t>
            </w:r>
          </w:p>
        </w:tc>
        <w:tc>
          <w:tcPr>
            <w:tcW w:w="73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094D" w:rsidRPr="00282950" w:rsidRDefault="000B094D" w:rsidP="00F22EFE">
            <w:pPr>
              <w:jc w:val="center"/>
            </w:pPr>
            <w:r>
              <w:t>Резерв</w:t>
            </w:r>
          </w:p>
        </w:tc>
      </w:tr>
      <w:tr w:rsidR="000B094D" w:rsidRPr="007779F0">
        <w:trPr>
          <w:jc w:val="center"/>
        </w:trPr>
        <w:tc>
          <w:tcPr>
            <w:tcW w:w="680" w:type="dxa"/>
            <w:tcBorders>
              <w:top w:val="single" w:sz="6" w:space="0" w:color="auto"/>
            </w:tcBorders>
            <w:vAlign w:val="center"/>
          </w:tcPr>
          <w:p w:rsidR="000B094D" w:rsidRPr="00282950" w:rsidRDefault="000B094D" w:rsidP="0033413A">
            <w:r>
              <w:t>1</w:t>
            </w:r>
          </w:p>
        </w:tc>
        <w:tc>
          <w:tcPr>
            <w:tcW w:w="5224" w:type="dxa"/>
            <w:tcBorders>
              <w:top w:val="single" w:sz="6" w:space="0" w:color="auto"/>
            </w:tcBorders>
            <w:vAlign w:val="center"/>
          </w:tcPr>
          <w:p w:rsidR="000B094D" w:rsidRPr="00282950" w:rsidRDefault="000B094D" w:rsidP="0033413A">
            <w:r w:rsidRPr="00282950">
              <w:t>Прибор приемно-контрольный и управления</w:t>
            </w:r>
            <w:r>
              <w:t xml:space="preserve"> пожаротушением</w:t>
            </w:r>
          </w:p>
        </w:tc>
        <w:tc>
          <w:tcPr>
            <w:tcW w:w="2126" w:type="dxa"/>
            <w:tcBorders>
              <w:top w:val="single" w:sz="6" w:space="0" w:color="auto"/>
            </w:tcBorders>
            <w:vAlign w:val="center"/>
          </w:tcPr>
          <w:p w:rsidR="000B094D" w:rsidRPr="00282950" w:rsidRDefault="000B094D" w:rsidP="0033413A">
            <w:r w:rsidRPr="00282950">
              <w:t>С2000-АСПТ</w:t>
            </w:r>
          </w:p>
        </w:tc>
        <w:tc>
          <w:tcPr>
            <w:tcW w:w="709" w:type="dxa"/>
            <w:tcBorders>
              <w:top w:val="single" w:sz="6" w:space="0" w:color="auto"/>
            </w:tcBorders>
            <w:vAlign w:val="center"/>
          </w:tcPr>
          <w:p w:rsidR="000B094D" w:rsidRPr="00282950" w:rsidRDefault="000B094D" w:rsidP="0033413A">
            <w:r w:rsidRPr="00282950">
              <w:t>шт</w:t>
            </w:r>
          </w:p>
        </w:tc>
        <w:tc>
          <w:tcPr>
            <w:tcW w:w="850" w:type="dxa"/>
            <w:tcBorders>
              <w:top w:val="single" w:sz="6" w:space="0" w:color="auto"/>
            </w:tcBorders>
            <w:vAlign w:val="center"/>
          </w:tcPr>
          <w:p w:rsidR="000B094D" w:rsidRPr="00282950" w:rsidRDefault="000B094D" w:rsidP="0033413A">
            <w:r w:rsidRPr="00282950">
              <w:t>8</w:t>
            </w:r>
          </w:p>
        </w:tc>
        <w:tc>
          <w:tcPr>
            <w:tcW w:w="730" w:type="dxa"/>
            <w:tcBorders>
              <w:top w:val="single" w:sz="6" w:space="0" w:color="auto"/>
            </w:tcBorders>
            <w:vAlign w:val="center"/>
          </w:tcPr>
          <w:p w:rsidR="000B094D" w:rsidRPr="00282950" w:rsidRDefault="000B094D" w:rsidP="00F22EFE">
            <w:r>
              <w:t>1</w:t>
            </w:r>
          </w:p>
        </w:tc>
      </w:tr>
      <w:tr w:rsidR="000B094D" w:rsidRPr="007779F0">
        <w:trPr>
          <w:jc w:val="center"/>
        </w:trPr>
        <w:tc>
          <w:tcPr>
            <w:tcW w:w="680" w:type="dxa"/>
            <w:vAlign w:val="center"/>
          </w:tcPr>
          <w:p w:rsidR="000B094D" w:rsidRPr="00282950" w:rsidRDefault="000B094D" w:rsidP="0033413A">
            <w:r>
              <w:t>2</w:t>
            </w:r>
          </w:p>
        </w:tc>
        <w:tc>
          <w:tcPr>
            <w:tcW w:w="5224" w:type="dxa"/>
            <w:vAlign w:val="center"/>
          </w:tcPr>
          <w:p w:rsidR="000B094D" w:rsidRPr="00282950" w:rsidRDefault="000B094D" w:rsidP="0033413A">
            <w:r w:rsidRPr="00282950">
              <w:t xml:space="preserve">Батарея аккумуляторная </w:t>
            </w:r>
          </w:p>
        </w:tc>
        <w:tc>
          <w:tcPr>
            <w:tcW w:w="2126" w:type="dxa"/>
            <w:vAlign w:val="center"/>
          </w:tcPr>
          <w:p w:rsidR="000B094D" w:rsidRPr="00282950" w:rsidRDefault="000B094D" w:rsidP="0033413A">
            <w:r w:rsidRPr="00282950">
              <w:t>АКБ-12-4,5 а.час</w:t>
            </w:r>
          </w:p>
        </w:tc>
        <w:tc>
          <w:tcPr>
            <w:tcW w:w="709" w:type="dxa"/>
            <w:vAlign w:val="center"/>
          </w:tcPr>
          <w:p w:rsidR="000B094D" w:rsidRPr="00282950" w:rsidRDefault="000B094D" w:rsidP="0033413A">
            <w:r w:rsidRPr="00282950">
              <w:t>шт</w:t>
            </w:r>
          </w:p>
        </w:tc>
        <w:tc>
          <w:tcPr>
            <w:tcW w:w="850" w:type="dxa"/>
            <w:vAlign w:val="center"/>
          </w:tcPr>
          <w:p w:rsidR="000B094D" w:rsidRPr="00282950" w:rsidRDefault="000B094D" w:rsidP="0033413A">
            <w:r w:rsidRPr="00282950">
              <w:t>16</w:t>
            </w:r>
          </w:p>
        </w:tc>
        <w:tc>
          <w:tcPr>
            <w:tcW w:w="730" w:type="dxa"/>
            <w:vAlign w:val="center"/>
          </w:tcPr>
          <w:p w:rsidR="000B094D" w:rsidRPr="00282950" w:rsidRDefault="000B094D" w:rsidP="00F22EFE">
            <w:r>
              <w:t>2</w:t>
            </w:r>
          </w:p>
        </w:tc>
      </w:tr>
      <w:tr w:rsidR="000B094D" w:rsidRPr="007779F0">
        <w:trPr>
          <w:jc w:val="center"/>
        </w:trPr>
        <w:tc>
          <w:tcPr>
            <w:tcW w:w="680" w:type="dxa"/>
            <w:vAlign w:val="center"/>
          </w:tcPr>
          <w:p w:rsidR="000B094D" w:rsidRPr="00282950" w:rsidRDefault="000B094D" w:rsidP="0033413A">
            <w:r>
              <w:t>3</w:t>
            </w:r>
          </w:p>
        </w:tc>
        <w:tc>
          <w:tcPr>
            <w:tcW w:w="5224" w:type="dxa"/>
            <w:vAlign w:val="center"/>
          </w:tcPr>
          <w:p w:rsidR="000B094D" w:rsidRPr="00282950" w:rsidRDefault="000B094D" w:rsidP="0037389E">
            <w:r w:rsidRPr="00282950">
              <w:t xml:space="preserve">Блок индикации </w:t>
            </w:r>
            <w:r>
              <w:t xml:space="preserve">и управления </w:t>
            </w:r>
            <w:r w:rsidRPr="00282950">
              <w:t>пожаротушени</w:t>
            </w:r>
            <w:r>
              <w:t>ем</w:t>
            </w:r>
          </w:p>
        </w:tc>
        <w:tc>
          <w:tcPr>
            <w:tcW w:w="2126" w:type="dxa"/>
            <w:vAlign w:val="center"/>
          </w:tcPr>
          <w:p w:rsidR="000B094D" w:rsidRPr="00282950" w:rsidRDefault="000B094D" w:rsidP="0033413A">
            <w:r w:rsidRPr="00282950">
              <w:t>С2000-ПТ</w:t>
            </w:r>
          </w:p>
        </w:tc>
        <w:tc>
          <w:tcPr>
            <w:tcW w:w="709" w:type="dxa"/>
            <w:vAlign w:val="center"/>
          </w:tcPr>
          <w:p w:rsidR="000B094D" w:rsidRPr="00282950" w:rsidRDefault="000B094D" w:rsidP="0033413A">
            <w:r w:rsidRPr="00282950">
              <w:t>шт</w:t>
            </w:r>
          </w:p>
        </w:tc>
        <w:tc>
          <w:tcPr>
            <w:tcW w:w="850" w:type="dxa"/>
            <w:vAlign w:val="center"/>
          </w:tcPr>
          <w:p w:rsidR="000B094D" w:rsidRPr="00282950" w:rsidRDefault="000B094D" w:rsidP="0033413A">
            <w:r w:rsidRPr="00282950">
              <w:t>1</w:t>
            </w:r>
          </w:p>
        </w:tc>
        <w:tc>
          <w:tcPr>
            <w:tcW w:w="730" w:type="dxa"/>
            <w:vAlign w:val="center"/>
          </w:tcPr>
          <w:p w:rsidR="000B094D" w:rsidRPr="00282950" w:rsidRDefault="000B094D" w:rsidP="00F22EFE">
            <w:r>
              <w:t>-</w:t>
            </w:r>
          </w:p>
        </w:tc>
      </w:tr>
      <w:tr w:rsidR="000B094D" w:rsidRPr="007779F0">
        <w:trPr>
          <w:jc w:val="center"/>
        </w:trPr>
        <w:tc>
          <w:tcPr>
            <w:tcW w:w="680" w:type="dxa"/>
            <w:vAlign w:val="center"/>
          </w:tcPr>
          <w:p w:rsidR="000B094D" w:rsidRPr="00282950" w:rsidRDefault="000B094D" w:rsidP="0033413A">
            <w:r>
              <w:t>4</w:t>
            </w:r>
          </w:p>
        </w:tc>
        <w:tc>
          <w:tcPr>
            <w:tcW w:w="5224" w:type="dxa"/>
            <w:vAlign w:val="center"/>
          </w:tcPr>
          <w:p w:rsidR="000B094D" w:rsidRPr="00282950" w:rsidRDefault="000B094D" w:rsidP="0033413A">
            <w:r w:rsidRPr="00282950">
              <w:t>Релейный блок</w:t>
            </w:r>
          </w:p>
        </w:tc>
        <w:tc>
          <w:tcPr>
            <w:tcW w:w="2126" w:type="dxa"/>
            <w:vAlign w:val="center"/>
          </w:tcPr>
          <w:p w:rsidR="000B094D" w:rsidRPr="00282950" w:rsidRDefault="000B094D" w:rsidP="0033413A">
            <w:r w:rsidRPr="00282950">
              <w:t>С2000-СП1</w:t>
            </w:r>
          </w:p>
        </w:tc>
        <w:tc>
          <w:tcPr>
            <w:tcW w:w="709" w:type="dxa"/>
            <w:vAlign w:val="center"/>
          </w:tcPr>
          <w:p w:rsidR="000B094D" w:rsidRPr="00282950" w:rsidRDefault="000B094D" w:rsidP="0033413A">
            <w:r w:rsidRPr="00282950">
              <w:t>шт</w:t>
            </w:r>
          </w:p>
        </w:tc>
        <w:tc>
          <w:tcPr>
            <w:tcW w:w="850" w:type="dxa"/>
            <w:vAlign w:val="center"/>
          </w:tcPr>
          <w:p w:rsidR="000B094D" w:rsidRPr="00282950" w:rsidRDefault="000B094D" w:rsidP="0033413A">
            <w:r>
              <w:t>1</w:t>
            </w:r>
          </w:p>
        </w:tc>
        <w:tc>
          <w:tcPr>
            <w:tcW w:w="730" w:type="dxa"/>
            <w:vAlign w:val="center"/>
          </w:tcPr>
          <w:p w:rsidR="000B094D" w:rsidRPr="00282950" w:rsidRDefault="000B094D" w:rsidP="00F22EFE">
            <w:r>
              <w:t>-</w:t>
            </w:r>
          </w:p>
        </w:tc>
      </w:tr>
      <w:tr w:rsidR="000B094D" w:rsidRPr="007779F0">
        <w:trPr>
          <w:jc w:val="center"/>
        </w:trPr>
        <w:tc>
          <w:tcPr>
            <w:tcW w:w="680" w:type="dxa"/>
            <w:vAlign w:val="center"/>
          </w:tcPr>
          <w:p w:rsidR="000B094D" w:rsidRPr="00282950" w:rsidRDefault="000B094D" w:rsidP="0033413A">
            <w:r>
              <w:t>5</w:t>
            </w:r>
          </w:p>
        </w:tc>
        <w:tc>
          <w:tcPr>
            <w:tcW w:w="5224" w:type="dxa"/>
            <w:vAlign w:val="center"/>
          </w:tcPr>
          <w:p w:rsidR="000B094D" w:rsidRPr="00282950" w:rsidRDefault="000B094D" w:rsidP="0033413A">
            <w:r>
              <w:t>Табло световое взрывозащищенное ПОРОШОК УХОДИ с сиреной</w:t>
            </w:r>
          </w:p>
        </w:tc>
        <w:tc>
          <w:tcPr>
            <w:tcW w:w="2126" w:type="dxa"/>
            <w:vAlign w:val="center"/>
          </w:tcPr>
          <w:p w:rsidR="000B094D" w:rsidRPr="00282950" w:rsidRDefault="000B094D" w:rsidP="0033413A">
            <w:r>
              <w:t>Сова-3</w:t>
            </w:r>
          </w:p>
        </w:tc>
        <w:tc>
          <w:tcPr>
            <w:tcW w:w="709" w:type="dxa"/>
            <w:vAlign w:val="center"/>
          </w:tcPr>
          <w:p w:rsidR="000B094D" w:rsidRPr="00282950" w:rsidRDefault="000B094D" w:rsidP="0033413A">
            <w:r>
              <w:t>шт</w:t>
            </w:r>
          </w:p>
        </w:tc>
        <w:tc>
          <w:tcPr>
            <w:tcW w:w="850" w:type="dxa"/>
            <w:vAlign w:val="center"/>
          </w:tcPr>
          <w:p w:rsidR="000B094D" w:rsidRPr="00282950" w:rsidRDefault="000B094D" w:rsidP="0033413A">
            <w:r>
              <w:t>2</w:t>
            </w:r>
          </w:p>
        </w:tc>
        <w:tc>
          <w:tcPr>
            <w:tcW w:w="730" w:type="dxa"/>
            <w:vAlign w:val="center"/>
          </w:tcPr>
          <w:p w:rsidR="000B094D" w:rsidRPr="00282950" w:rsidRDefault="000B094D" w:rsidP="00F22EFE">
            <w:r>
              <w:t>-</w:t>
            </w:r>
          </w:p>
        </w:tc>
      </w:tr>
      <w:tr w:rsidR="000B094D" w:rsidRPr="007779F0">
        <w:trPr>
          <w:jc w:val="center"/>
        </w:trPr>
        <w:tc>
          <w:tcPr>
            <w:tcW w:w="680" w:type="dxa"/>
            <w:vAlign w:val="center"/>
          </w:tcPr>
          <w:p w:rsidR="000B094D" w:rsidRPr="00282950" w:rsidRDefault="000B094D" w:rsidP="0033413A">
            <w:r>
              <w:t>6</w:t>
            </w:r>
          </w:p>
        </w:tc>
        <w:tc>
          <w:tcPr>
            <w:tcW w:w="5224" w:type="dxa"/>
            <w:vAlign w:val="center"/>
          </w:tcPr>
          <w:p w:rsidR="000B094D" w:rsidRPr="00282950" w:rsidRDefault="000B094D" w:rsidP="0033413A">
            <w:r>
              <w:t>Табло световое АВТОМАТИКА ОТКЛЮЧЕНА</w:t>
            </w:r>
          </w:p>
        </w:tc>
        <w:tc>
          <w:tcPr>
            <w:tcW w:w="2126" w:type="dxa"/>
            <w:vAlign w:val="center"/>
          </w:tcPr>
          <w:p w:rsidR="000B094D" w:rsidRPr="00282950" w:rsidRDefault="000B094D" w:rsidP="0033413A">
            <w:r>
              <w:t>Молния-24</w:t>
            </w:r>
          </w:p>
        </w:tc>
        <w:tc>
          <w:tcPr>
            <w:tcW w:w="709" w:type="dxa"/>
            <w:vAlign w:val="center"/>
          </w:tcPr>
          <w:p w:rsidR="000B094D" w:rsidRPr="00282950" w:rsidRDefault="000B094D" w:rsidP="0033413A">
            <w:r>
              <w:t>шт</w:t>
            </w:r>
          </w:p>
        </w:tc>
        <w:tc>
          <w:tcPr>
            <w:tcW w:w="850" w:type="dxa"/>
            <w:vAlign w:val="center"/>
          </w:tcPr>
          <w:p w:rsidR="000B094D" w:rsidRPr="00282950" w:rsidRDefault="000B094D" w:rsidP="0033413A">
            <w:r>
              <w:t>10</w:t>
            </w:r>
          </w:p>
        </w:tc>
        <w:tc>
          <w:tcPr>
            <w:tcW w:w="730" w:type="dxa"/>
            <w:vAlign w:val="center"/>
          </w:tcPr>
          <w:p w:rsidR="000B094D" w:rsidRPr="00282950" w:rsidRDefault="000B094D" w:rsidP="0033413A">
            <w:r>
              <w:t>-</w:t>
            </w:r>
          </w:p>
        </w:tc>
      </w:tr>
      <w:tr w:rsidR="000B094D" w:rsidRPr="007779F0">
        <w:trPr>
          <w:jc w:val="center"/>
        </w:trPr>
        <w:tc>
          <w:tcPr>
            <w:tcW w:w="680" w:type="dxa"/>
            <w:vAlign w:val="center"/>
          </w:tcPr>
          <w:p w:rsidR="000B094D" w:rsidRPr="00282950" w:rsidRDefault="000B094D" w:rsidP="0033413A">
            <w:r>
              <w:t>7</w:t>
            </w:r>
          </w:p>
        </w:tc>
        <w:tc>
          <w:tcPr>
            <w:tcW w:w="5224" w:type="dxa"/>
            <w:vAlign w:val="center"/>
          </w:tcPr>
          <w:p w:rsidR="000B094D" w:rsidRPr="00282950" w:rsidRDefault="000B094D" w:rsidP="0037389E">
            <w:r>
              <w:t>Табло световое ПОРОШОК НЕ ВХОДИ</w:t>
            </w:r>
          </w:p>
        </w:tc>
        <w:tc>
          <w:tcPr>
            <w:tcW w:w="2126" w:type="dxa"/>
            <w:vAlign w:val="center"/>
          </w:tcPr>
          <w:p w:rsidR="000B094D" w:rsidRPr="00282950" w:rsidRDefault="000B094D" w:rsidP="0033413A">
            <w:r>
              <w:t>Молния-24</w:t>
            </w:r>
          </w:p>
        </w:tc>
        <w:tc>
          <w:tcPr>
            <w:tcW w:w="709" w:type="dxa"/>
            <w:vAlign w:val="center"/>
          </w:tcPr>
          <w:p w:rsidR="000B094D" w:rsidRPr="00282950" w:rsidRDefault="000B094D" w:rsidP="0033413A">
            <w:r>
              <w:t>шт</w:t>
            </w:r>
          </w:p>
        </w:tc>
        <w:tc>
          <w:tcPr>
            <w:tcW w:w="850" w:type="dxa"/>
            <w:vAlign w:val="center"/>
          </w:tcPr>
          <w:p w:rsidR="000B094D" w:rsidRPr="00282950" w:rsidRDefault="000B094D" w:rsidP="0033413A">
            <w:r>
              <w:t>8</w:t>
            </w:r>
          </w:p>
        </w:tc>
        <w:tc>
          <w:tcPr>
            <w:tcW w:w="730" w:type="dxa"/>
            <w:vAlign w:val="center"/>
          </w:tcPr>
          <w:p w:rsidR="000B094D" w:rsidRPr="00282950" w:rsidRDefault="000B094D" w:rsidP="0033413A">
            <w:r>
              <w:t>-</w:t>
            </w:r>
          </w:p>
        </w:tc>
      </w:tr>
      <w:tr w:rsidR="000B094D" w:rsidRPr="007779F0">
        <w:trPr>
          <w:jc w:val="center"/>
        </w:trPr>
        <w:tc>
          <w:tcPr>
            <w:tcW w:w="680" w:type="dxa"/>
            <w:vAlign w:val="center"/>
          </w:tcPr>
          <w:p w:rsidR="000B094D" w:rsidRPr="00282950" w:rsidRDefault="000B094D" w:rsidP="0033413A">
            <w:r>
              <w:t>8</w:t>
            </w:r>
          </w:p>
        </w:tc>
        <w:tc>
          <w:tcPr>
            <w:tcW w:w="5224" w:type="dxa"/>
            <w:vAlign w:val="center"/>
          </w:tcPr>
          <w:p w:rsidR="000B094D" w:rsidRPr="00282950" w:rsidRDefault="000B094D" w:rsidP="0053199B">
            <w:r>
              <w:t>Табло световое ПУСК АСПТ</w:t>
            </w:r>
          </w:p>
        </w:tc>
        <w:tc>
          <w:tcPr>
            <w:tcW w:w="2126" w:type="dxa"/>
            <w:vAlign w:val="center"/>
          </w:tcPr>
          <w:p w:rsidR="000B094D" w:rsidRPr="00282950" w:rsidRDefault="000B094D" w:rsidP="0033413A">
            <w:r>
              <w:t>Молния-24</w:t>
            </w:r>
          </w:p>
        </w:tc>
        <w:tc>
          <w:tcPr>
            <w:tcW w:w="709" w:type="dxa"/>
            <w:vAlign w:val="center"/>
          </w:tcPr>
          <w:p w:rsidR="000B094D" w:rsidRPr="00282950" w:rsidRDefault="000B094D" w:rsidP="0033413A">
            <w:r>
              <w:t>шт</w:t>
            </w:r>
          </w:p>
        </w:tc>
        <w:tc>
          <w:tcPr>
            <w:tcW w:w="850" w:type="dxa"/>
            <w:vAlign w:val="center"/>
          </w:tcPr>
          <w:p w:rsidR="000B094D" w:rsidRPr="00282950" w:rsidRDefault="000B094D" w:rsidP="0033413A">
            <w:r>
              <w:t>2</w:t>
            </w:r>
          </w:p>
        </w:tc>
        <w:tc>
          <w:tcPr>
            <w:tcW w:w="730" w:type="dxa"/>
            <w:vAlign w:val="center"/>
          </w:tcPr>
          <w:p w:rsidR="000B094D" w:rsidRPr="00282950" w:rsidRDefault="000B094D" w:rsidP="0033413A">
            <w:r>
              <w:t>-</w:t>
            </w:r>
          </w:p>
        </w:tc>
      </w:tr>
      <w:tr w:rsidR="000B094D" w:rsidRPr="007779F0">
        <w:trPr>
          <w:jc w:val="center"/>
        </w:trPr>
        <w:tc>
          <w:tcPr>
            <w:tcW w:w="680" w:type="dxa"/>
            <w:vAlign w:val="center"/>
          </w:tcPr>
          <w:p w:rsidR="000B094D" w:rsidRPr="00282950" w:rsidRDefault="000B094D" w:rsidP="0033413A">
            <w:r>
              <w:t>9</w:t>
            </w:r>
          </w:p>
        </w:tc>
        <w:tc>
          <w:tcPr>
            <w:tcW w:w="5224" w:type="dxa"/>
            <w:vAlign w:val="center"/>
          </w:tcPr>
          <w:p w:rsidR="000B094D" w:rsidRPr="00282950" w:rsidRDefault="000B094D" w:rsidP="0033413A">
            <w:r>
              <w:t>Оповещатель звуковой</w:t>
            </w:r>
          </w:p>
        </w:tc>
        <w:tc>
          <w:tcPr>
            <w:tcW w:w="2126" w:type="dxa"/>
            <w:vAlign w:val="center"/>
          </w:tcPr>
          <w:p w:rsidR="000B094D" w:rsidRPr="00282950" w:rsidRDefault="000B094D" w:rsidP="0033413A">
            <w:r>
              <w:t>Свирель-24</w:t>
            </w:r>
          </w:p>
        </w:tc>
        <w:tc>
          <w:tcPr>
            <w:tcW w:w="709" w:type="dxa"/>
            <w:vAlign w:val="center"/>
          </w:tcPr>
          <w:p w:rsidR="000B094D" w:rsidRPr="00282950" w:rsidRDefault="000B094D" w:rsidP="0033413A">
            <w:r>
              <w:t>шт</w:t>
            </w:r>
          </w:p>
        </w:tc>
        <w:tc>
          <w:tcPr>
            <w:tcW w:w="850" w:type="dxa"/>
            <w:vAlign w:val="center"/>
          </w:tcPr>
          <w:p w:rsidR="000B094D" w:rsidRPr="00282950" w:rsidRDefault="000B094D" w:rsidP="0033413A">
            <w:r>
              <w:t>10</w:t>
            </w:r>
          </w:p>
        </w:tc>
        <w:tc>
          <w:tcPr>
            <w:tcW w:w="730" w:type="dxa"/>
            <w:vAlign w:val="center"/>
          </w:tcPr>
          <w:p w:rsidR="000B094D" w:rsidRPr="00282950" w:rsidRDefault="000B094D" w:rsidP="0033413A">
            <w:r>
              <w:t>-</w:t>
            </w:r>
          </w:p>
        </w:tc>
      </w:tr>
      <w:tr w:rsidR="000B094D" w:rsidRPr="007779F0">
        <w:trPr>
          <w:jc w:val="center"/>
        </w:trPr>
        <w:tc>
          <w:tcPr>
            <w:tcW w:w="680" w:type="dxa"/>
            <w:vAlign w:val="center"/>
          </w:tcPr>
          <w:p w:rsidR="000B094D" w:rsidRPr="00282950" w:rsidRDefault="000B094D" w:rsidP="0033413A">
            <w:r>
              <w:t>10</w:t>
            </w:r>
          </w:p>
        </w:tc>
        <w:tc>
          <w:tcPr>
            <w:tcW w:w="5224" w:type="dxa"/>
            <w:vAlign w:val="center"/>
          </w:tcPr>
          <w:p w:rsidR="000B094D" w:rsidRPr="00282950" w:rsidRDefault="000B094D" w:rsidP="0033413A">
            <w:r>
              <w:t>Извещатель пламени с выносным элементом на оптоволокне 4 метра.</w:t>
            </w:r>
          </w:p>
        </w:tc>
        <w:tc>
          <w:tcPr>
            <w:tcW w:w="2126" w:type="dxa"/>
            <w:vAlign w:val="center"/>
          </w:tcPr>
          <w:p w:rsidR="000B094D" w:rsidRPr="00282950" w:rsidRDefault="000B094D" w:rsidP="0033413A">
            <w:r>
              <w:t>Спектрон-220С</w:t>
            </w:r>
          </w:p>
        </w:tc>
        <w:tc>
          <w:tcPr>
            <w:tcW w:w="709" w:type="dxa"/>
            <w:vAlign w:val="center"/>
          </w:tcPr>
          <w:p w:rsidR="000B094D" w:rsidRPr="00282950" w:rsidRDefault="000B094D" w:rsidP="0033413A">
            <w:r>
              <w:t>шт</w:t>
            </w:r>
          </w:p>
        </w:tc>
        <w:tc>
          <w:tcPr>
            <w:tcW w:w="850" w:type="dxa"/>
            <w:vAlign w:val="center"/>
          </w:tcPr>
          <w:p w:rsidR="000B094D" w:rsidRPr="00282950" w:rsidRDefault="000B094D" w:rsidP="0033413A">
            <w:r>
              <w:t>18</w:t>
            </w:r>
          </w:p>
        </w:tc>
        <w:tc>
          <w:tcPr>
            <w:tcW w:w="730" w:type="dxa"/>
            <w:vAlign w:val="center"/>
          </w:tcPr>
          <w:p w:rsidR="000B094D" w:rsidRPr="00282950" w:rsidRDefault="000B094D" w:rsidP="0033413A">
            <w:r>
              <w:t>2</w:t>
            </w:r>
          </w:p>
        </w:tc>
      </w:tr>
      <w:tr w:rsidR="000B094D" w:rsidRPr="007779F0">
        <w:trPr>
          <w:jc w:val="center"/>
        </w:trPr>
        <w:tc>
          <w:tcPr>
            <w:tcW w:w="680" w:type="dxa"/>
            <w:vAlign w:val="center"/>
          </w:tcPr>
          <w:p w:rsidR="000B094D" w:rsidRPr="00282950" w:rsidRDefault="000B094D" w:rsidP="0033413A">
            <w:r>
              <w:t>11</w:t>
            </w:r>
          </w:p>
        </w:tc>
        <w:tc>
          <w:tcPr>
            <w:tcW w:w="5224" w:type="dxa"/>
            <w:vAlign w:val="center"/>
          </w:tcPr>
          <w:p w:rsidR="000B094D" w:rsidRDefault="000B094D" w:rsidP="0033413A">
            <w:r>
              <w:t>Извещатель пожарный ручной, пуска АСПТ</w:t>
            </w:r>
          </w:p>
        </w:tc>
        <w:tc>
          <w:tcPr>
            <w:tcW w:w="2126" w:type="dxa"/>
            <w:vAlign w:val="center"/>
          </w:tcPr>
          <w:p w:rsidR="000B094D" w:rsidRDefault="000B094D" w:rsidP="0033413A">
            <w:r>
              <w:t>ИП535 "Гарант"</w:t>
            </w:r>
          </w:p>
        </w:tc>
        <w:tc>
          <w:tcPr>
            <w:tcW w:w="709" w:type="dxa"/>
            <w:vAlign w:val="center"/>
          </w:tcPr>
          <w:p w:rsidR="000B094D" w:rsidRDefault="000B094D" w:rsidP="0033413A">
            <w:r>
              <w:t>шт</w:t>
            </w:r>
          </w:p>
        </w:tc>
        <w:tc>
          <w:tcPr>
            <w:tcW w:w="850" w:type="dxa"/>
            <w:vAlign w:val="center"/>
          </w:tcPr>
          <w:p w:rsidR="000B094D" w:rsidRDefault="000B094D" w:rsidP="0033413A">
            <w:r>
              <w:t>8</w:t>
            </w:r>
          </w:p>
        </w:tc>
        <w:tc>
          <w:tcPr>
            <w:tcW w:w="730" w:type="dxa"/>
            <w:vAlign w:val="center"/>
          </w:tcPr>
          <w:p w:rsidR="000B094D" w:rsidRDefault="000B094D" w:rsidP="0033413A">
            <w:r>
              <w:t>1</w:t>
            </w:r>
          </w:p>
        </w:tc>
      </w:tr>
      <w:tr w:rsidR="000B094D" w:rsidRPr="007779F0">
        <w:trPr>
          <w:jc w:val="center"/>
        </w:trPr>
        <w:tc>
          <w:tcPr>
            <w:tcW w:w="680" w:type="dxa"/>
            <w:vAlign w:val="center"/>
          </w:tcPr>
          <w:p w:rsidR="000B094D" w:rsidRPr="00282950" w:rsidRDefault="000B094D" w:rsidP="0033413A">
            <w:r>
              <w:t>12</w:t>
            </w:r>
          </w:p>
        </w:tc>
        <w:tc>
          <w:tcPr>
            <w:tcW w:w="5224" w:type="dxa"/>
            <w:vAlign w:val="center"/>
          </w:tcPr>
          <w:p w:rsidR="000B094D" w:rsidRPr="00282950" w:rsidRDefault="000B094D" w:rsidP="0037389E">
            <w:r>
              <w:t xml:space="preserve">Модуль порошкового пожаротушения </w:t>
            </w:r>
          </w:p>
        </w:tc>
        <w:tc>
          <w:tcPr>
            <w:tcW w:w="2126" w:type="dxa"/>
            <w:vAlign w:val="center"/>
          </w:tcPr>
          <w:p w:rsidR="000B094D" w:rsidRPr="00282950" w:rsidRDefault="000B094D" w:rsidP="0033413A">
            <w:r>
              <w:t>МПП-100 (ОПАН-100)</w:t>
            </w:r>
          </w:p>
        </w:tc>
        <w:tc>
          <w:tcPr>
            <w:tcW w:w="709" w:type="dxa"/>
            <w:vAlign w:val="center"/>
          </w:tcPr>
          <w:p w:rsidR="000B094D" w:rsidRPr="00282950" w:rsidRDefault="000B094D" w:rsidP="0033413A">
            <w:r>
              <w:t>шт</w:t>
            </w:r>
          </w:p>
        </w:tc>
        <w:tc>
          <w:tcPr>
            <w:tcW w:w="850" w:type="dxa"/>
            <w:vAlign w:val="center"/>
          </w:tcPr>
          <w:p w:rsidR="000B094D" w:rsidRPr="00282950" w:rsidRDefault="000B094D" w:rsidP="0033413A">
            <w:r>
              <w:t>4</w:t>
            </w:r>
          </w:p>
        </w:tc>
        <w:tc>
          <w:tcPr>
            <w:tcW w:w="730" w:type="dxa"/>
            <w:vAlign w:val="center"/>
          </w:tcPr>
          <w:p w:rsidR="000B094D" w:rsidRPr="00282950" w:rsidRDefault="000B094D" w:rsidP="0033413A">
            <w:r>
              <w:t>4</w:t>
            </w:r>
          </w:p>
        </w:tc>
      </w:tr>
      <w:tr w:rsidR="000B094D" w:rsidRPr="007779F0">
        <w:trPr>
          <w:jc w:val="center"/>
        </w:trPr>
        <w:tc>
          <w:tcPr>
            <w:tcW w:w="680" w:type="dxa"/>
            <w:vAlign w:val="center"/>
          </w:tcPr>
          <w:p w:rsidR="000B094D" w:rsidRPr="00282950" w:rsidRDefault="000B094D" w:rsidP="0033413A">
            <w:r>
              <w:t>13</w:t>
            </w:r>
          </w:p>
        </w:tc>
        <w:tc>
          <w:tcPr>
            <w:tcW w:w="5224" w:type="dxa"/>
            <w:vAlign w:val="center"/>
          </w:tcPr>
          <w:p w:rsidR="000B094D" w:rsidRPr="00282950" w:rsidRDefault="000B094D" w:rsidP="0037389E">
            <w:r>
              <w:t xml:space="preserve">Модуль порошкового пожаротушения </w:t>
            </w:r>
          </w:p>
        </w:tc>
        <w:tc>
          <w:tcPr>
            <w:tcW w:w="2126" w:type="dxa"/>
            <w:vAlign w:val="center"/>
          </w:tcPr>
          <w:p w:rsidR="000B094D" w:rsidRPr="00282950" w:rsidRDefault="000B094D" w:rsidP="0033413A">
            <w:r>
              <w:t>МПП-50 (ОПАН-50)</w:t>
            </w:r>
          </w:p>
        </w:tc>
        <w:tc>
          <w:tcPr>
            <w:tcW w:w="709" w:type="dxa"/>
            <w:vAlign w:val="center"/>
          </w:tcPr>
          <w:p w:rsidR="000B094D" w:rsidRPr="00282950" w:rsidRDefault="000B094D" w:rsidP="0033413A">
            <w:r>
              <w:t>шт</w:t>
            </w:r>
          </w:p>
        </w:tc>
        <w:tc>
          <w:tcPr>
            <w:tcW w:w="850" w:type="dxa"/>
            <w:vAlign w:val="center"/>
          </w:tcPr>
          <w:p w:rsidR="000B094D" w:rsidRPr="00282950" w:rsidRDefault="000B094D" w:rsidP="0033413A">
            <w:r>
              <w:t>6</w:t>
            </w:r>
          </w:p>
        </w:tc>
        <w:tc>
          <w:tcPr>
            <w:tcW w:w="730" w:type="dxa"/>
            <w:vAlign w:val="center"/>
          </w:tcPr>
          <w:p w:rsidR="000B094D" w:rsidRPr="00282950" w:rsidRDefault="000B094D" w:rsidP="0033413A">
            <w:r>
              <w:t>6</w:t>
            </w:r>
          </w:p>
        </w:tc>
      </w:tr>
      <w:tr w:rsidR="000B094D" w:rsidRPr="007779F0">
        <w:trPr>
          <w:jc w:val="center"/>
        </w:trPr>
        <w:tc>
          <w:tcPr>
            <w:tcW w:w="680" w:type="dxa"/>
            <w:vAlign w:val="center"/>
          </w:tcPr>
          <w:p w:rsidR="000B094D" w:rsidRPr="00282950" w:rsidRDefault="000B094D" w:rsidP="0033413A">
            <w:r>
              <w:t>14</w:t>
            </w:r>
          </w:p>
        </w:tc>
        <w:tc>
          <w:tcPr>
            <w:tcW w:w="5224" w:type="dxa"/>
            <w:vAlign w:val="center"/>
          </w:tcPr>
          <w:p w:rsidR="000B094D" w:rsidRPr="00282950" w:rsidRDefault="000B094D" w:rsidP="0033413A">
            <w:r>
              <w:t>Шкаф металлический с остекленной дверкой</w:t>
            </w:r>
          </w:p>
        </w:tc>
        <w:tc>
          <w:tcPr>
            <w:tcW w:w="2126" w:type="dxa"/>
            <w:vAlign w:val="center"/>
          </w:tcPr>
          <w:p w:rsidR="000B094D" w:rsidRPr="00282950" w:rsidRDefault="000B094D" w:rsidP="0033413A">
            <w:r>
              <w:t>1000х800х250</w:t>
            </w:r>
          </w:p>
        </w:tc>
        <w:tc>
          <w:tcPr>
            <w:tcW w:w="709" w:type="dxa"/>
            <w:vAlign w:val="center"/>
          </w:tcPr>
          <w:p w:rsidR="000B094D" w:rsidRPr="00282950" w:rsidRDefault="000B094D" w:rsidP="0033413A">
            <w:r>
              <w:t>шт</w:t>
            </w:r>
          </w:p>
        </w:tc>
        <w:tc>
          <w:tcPr>
            <w:tcW w:w="850" w:type="dxa"/>
            <w:vAlign w:val="center"/>
          </w:tcPr>
          <w:p w:rsidR="000B094D" w:rsidRPr="00282950" w:rsidRDefault="000B094D" w:rsidP="0033413A">
            <w:r>
              <w:t>2</w:t>
            </w:r>
          </w:p>
        </w:tc>
        <w:tc>
          <w:tcPr>
            <w:tcW w:w="730" w:type="dxa"/>
            <w:vAlign w:val="center"/>
          </w:tcPr>
          <w:p w:rsidR="000B094D" w:rsidRPr="00282950" w:rsidRDefault="000B094D" w:rsidP="0033413A">
            <w:r>
              <w:t>-</w:t>
            </w:r>
          </w:p>
        </w:tc>
      </w:tr>
      <w:tr w:rsidR="000B094D" w:rsidRPr="007779F0">
        <w:trPr>
          <w:jc w:val="center"/>
        </w:trPr>
        <w:tc>
          <w:tcPr>
            <w:tcW w:w="680" w:type="dxa"/>
            <w:vAlign w:val="center"/>
          </w:tcPr>
          <w:p w:rsidR="000B094D" w:rsidRPr="00282950" w:rsidRDefault="000B094D" w:rsidP="0033413A">
            <w:r>
              <w:t>15</w:t>
            </w:r>
          </w:p>
        </w:tc>
        <w:tc>
          <w:tcPr>
            <w:tcW w:w="5224" w:type="dxa"/>
            <w:vAlign w:val="center"/>
          </w:tcPr>
          <w:p w:rsidR="000B094D" w:rsidRPr="00282950" w:rsidRDefault="000B094D" w:rsidP="0033413A">
            <w:r>
              <w:t>Шкаф металлический с остекленной дверкой</w:t>
            </w:r>
          </w:p>
        </w:tc>
        <w:tc>
          <w:tcPr>
            <w:tcW w:w="2126" w:type="dxa"/>
            <w:vAlign w:val="center"/>
          </w:tcPr>
          <w:p w:rsidR="000B094D" w:rsidRPr="00282950" w:rsidRDefault="000B094D" w:rsidP="00C83476">
            <w:r>
              <w:t>400х500х150</w:t>
            </w:r>
          </w:p>
        </w:tc>
        <w:tc>
          <w:tcPr>
            <w:tcW w:w="709" w:type="dxa"/>
            <w:vAlign w:val="center"/>
          </w:tcPr>
          <w:p w:rsidR="000B094D" w:rsidRPr="00282950" w:rsidRDefault="000B094D" w:rsidP="0033413A">
            <w:r>
              <w:t>шт</w:t>
            </w:r>
          </w:p>
        </w:tc>
        <w:tc>
          <w:tcPr>
            <w:tcW w:w="850" w:type="dxa"/>
            <w:vAlign w:val="center"/>
          </w:tcPr>
          <w:p w:rsidR="000B094D" w:rsidRPr="00282950" w:rsidRDefault="000B094D" w:rsidP="0033413A">
            <w:r>
              <w:t>1</w:t>
            </w:r>
          </w:p>
        </w:tc>
        <w:tc>
          <w:tcPr>
            <w:tcW w:w="730" w:type="dxa"/>
            <w:vAlign w:val="center"/>
          </w:tcPr>
          <w:p w:rsidR="000B094D" w:rsidRPr="00282950" w:rsidRDefault="000B094D" w:rsidP="0033413A">
            <w:r>
              <w:t>-</w:t>
            </w:r>
          </w:p>
        </w:tc>
      </w:tr>
      <w:tr w:rsidR="000B094D" w:rsidRPr="007779F0">
        <w:trPr>
          <w:jc w:val="center"/>
        </w:trPr>
        <w:tc>
          <w:tcPr>
            <w:tcW w:w="680" w:type="dxa"/>
            <w:vAlign w:val="center"/>
          </w:tcPr>
          <w:p w:rsidR="000B094D" w:rsidRPr="00282950" w:rsidRDefault="000B094D" w:rsidP="0033413A">
            <w:r>
              <w:t>16</w:t>
            </w:r>
          </w:p>
        </w:tc>
        <w:tc>
          <w:tcPr>
            <w:tcW w:w="5224" w:type="dxa"/>
            <w:vAlign w:val="center"/>
          </w:tcPr>
          <w:p w:rsidR="000B094D" w:rsidRPr="00282950" w:rsidRDefault="000B094D" w:rsidP="0033413A">
            <w:r>
              <w:t>Коробка телефонная настенная</w:t>
            </w:r>
          </w:p>
        </w:tc>
        <w:tc>
          <w:tcPr>
            <w:tcW w:w="2126" w:type="dxa"/>
            <w:vAlign w:val="center"/>
          </w:tcPr>
          <w:p w:rsidR="000B094D" w:rsidRPr="00D44FDF" w:rsidRDefault="000B094D" w:rsidP="0033413A">
            <w:r>
              <w:t>РКУ-10</w:t>
            </w:r>
          </w:p>
        </w:tc>
        <w:tc>
          <w:tcPr>
            <w:tcW w:w="709" w:type="dxa"/>
            <w:vAlign w:val="center"/>
          </w:tcPr>
          <w:p w:rsidR="000B094D" w:rsidRPr="00282950" w:rsidRDefault="000B094D" w:rsidP="0033413A">
            <w:r>
              <w:t>шт</w:t>
            </w:r>
          </w:p>
        </w:tc>
        <w:tc>
          <w:tcPr>
            <w:tcW w:w="850" w:type="dxa"/>
            <w:vAlign w:val="center"/>
          </w:tcPr>
          <w:p w:rsidR="000B094D" w:rsidRPr="00282950" w:rsidRDefault="000B094D" w:rsidP="0033413A">
            <w:r>
              <w:t>14</w:t>
            </w:r>
          </w:p>
        </w:tc>
        <w:tc>
          <w:tcPr>
            <w:tcW w:w="730" w:type="dxa"/>
            <w:vAlign w:val="center"/>
          </w:tcPr>
          <w:p w:rsidR="000B094D" w:rsidRPr="00282950" w:rsidRDefault="000B094D" w:rsidP="0033413A">
            <w:r>
              <w:t>-</w:t>
            </w:r>
          </w:p>
        </w:tc>
      </w:tr>
      <w:tr w:rsidR="000B094D" w:rsidRPr="007779F0">
        <w:trPr>
          <w:jc w:val="center"/>
        </w:trPr>
        <w:tc>
          <w:tcPr>
            <w:tcW w:w="680" w:type="dxa"/>
            <w:vAlign w:val="center"/>
          </w:tcPr>
          <w:p w:rsidR="000B094D" w:rsidRPr="00282950" w:rsidRDefault="000B094D" w:rsidP="0033413A">
            <w:r>
              <w:t>17</w:t>
            </w:r>
          </w:p>
        </w:tc>
        <w:tc>
          <w:tcPr>
            <w:tcW w:w="5224" w:type="dxa"/>
            <w:vAlign w:val="center"/>
          </w:tcPr>
          <w:p w:rsidR="000B094D" w:rsidRPr="0037389E" w:rsidRDefault="000B094D" w:rsidP="0037389E">
            <w:r>
              <w:t>Коробка соединительная пластиковая</w:t>
            </w:r>
            <w:r w:rsidRPr="0037389E">
              <w:t xml:space="preserve"> </w:t>
            </w:r>
          </w:p>
        </w:tc>
        <w:tc>
          <w:tcPr>
            <w:tcW w:w="2126" w:type="dxa"/>
            <w:vAlign w:val="center"/>
          </w:tcPr>
          <w:p w:rsidR="000B094D" w:rsidRPr="00A315DB" w:rsidRDefault="000B094D" w:rsidP="0033413A">
            <w:r>
              <w:t xml:space="preserve">80х80х40 </w:t>
            </w:r>
            <w:r>
              <w:rPr>
                <w:lang w:val="en-US"/>
              </w:rPr>
              <w:t>IP54</w:t>
            </w:r>
            <w:r>
              <w:t>(</w:t>
            </w:r>
            <w:r>
              <w:rPr>
                <w:lang w:val="en-US"/>
              </w:rPr>
              <w:t>IP44</w:t>
            </w:r>
            <w:r>
              <w:t>)</w:t>
            </w:r>
          </w:p>
        </w:tc>
        <w:tc>
          <w:tcPr>
            <w:tcW w:w="709" w:type="dxa"/>
            <w:vAlign w:val="center"/>
          </w:tcPr>
          <w:p w:rsidR="000B094D" w:rsidRPr="00282950" w:rsidRDefault="000B094D" w:rsidP="0033413A">
            <w:r>
              <w:t>шт</w:t>
            </w:r>
          </w:p>
        </w:tc>
        <w:tc>
          <w:tcPr>
            <w:tcW w:w="850" w:type="dxa"/>
            <w:vAlign w:val="center"/>
          </w:tcPr>
          <w:p w:rsidR="000B094D" w:rsidRPr="00282950" w:rsidRDefault="000B094D" w:rsidP="0033413A">
            <w:r>
              <w:t>52</w:t>
            </w:r>
          </w:p>
        </w:tc>
        <w:tc>
          <w:tcPr>
            <w:tcW w:w="730" w:type="dxa"/>
            <w:vAlign w:val="center"/>
          </w:tcPr>
          <w:p w:rsidR="000B094D" w:rsidRPr="00282950" w:rsidRDefault="000B094D" w:rsidP="0033413A">
            <w:r>
              <w:t>-</w:t>
            </w:r>
          </w:p>
        </w:tc>
      </w:tr>
      <w:tr w:rsidR="000B094D" w:rsidRPr="007779F0">
        <w:trPr>
          <w:jc w:val="center"/>
        </w:trPr>
        <w:tc>
          <w:tcPr>
            <w:tcW w:w="680" w:type="dxa"/>
            <w:vAlign w:val="center"/>
          </w:tcPr>
          <w:p w:rsidR="000B094D" w:rsidRPr="00282950" w:rsidRDefault="000B094D" w:rsidP="0033413A">
            <w:r>
              <w:t>18</w:t>
            </w:r>
          </w:p>
        </w:tc>
        <w:tc>
          <w:tcPr>
            <w:tcW w:w="5224" w:type="dxa"/>
            <w:vAlign w:val="center"/>
          </w:tcPr>
          <w:p w:rsidR="000B094D" w:rsidRPr="007B635C" w:rsidRDefault="000B094D" w:rsidP="00896B2F">
            <w:pPr>
              <w:outlineLvl w:val="0"/>
            </w:pPr>
            <w:r w:rsidRPr="007B635C">
              <w:t xml:space="preserve">Монтажная </w:t>
            </w:r>
            <w:r>
              <w:t xml:space="preserve">спец. </w:t>
            </w:r>
            <w:r w:rsidRPr="007B635C">
              <w:t>коробк</w:t>
            </w:r>
            <w:r>
              <w:t xml:space="preserve">а извещателей "Спектрон", </w:t>
            </w:r>
            <w:r w:rsidRPr="00896B2F">
              <w:t>производства ООО "</w:t>
            </w:r>
            <w:r>
              <w:t>НПО Спектрон"</w:t>
            </w:r>
          </w:p>
        </w:tc>
        <w:tc>
          <w:tcPr>
            <w:tcW w:w="2126" w:type="dxa"/>
            <w:vAlign w:val="center"/>
          </w:tcPr>
          <w:p w:rsidR="000B094D" w:rsidRPr="0036513F" w:rsidRDefault="000B094D" w:rsidP="005915B5">
            <w:r>
              <w:t xml:space="preserve">110х110х50 </w:t>
            </w:r>
            <w:r>
              <w:rPr>
                <w:lang w:val="en-US"/>
              </w:rPr>
              <w:t>IP</w:t>
            </w:r>
            <w:r w:rsidRPr="0036513F">
              <w:t>54</w:t>
            </w:r>
          </w:p>
        </w:tc>
        <w:tc>
          <w:tcPr>
            <w:tcW w:w="709" w:type="dxa"/>
            <w:vAlign w:val="center"/>
          </w:tcPr>
          <w:p w:rsidR="000B094D" w:rsidRPr="00282950" w:rsidRDefault="000B094D" w:rsidP="005915B5">
            <w:r>
              <w:t>шт</w:t>
            </w:r>
          </w:p>
        </w:tc>
        <w:tc>
          <w:tcPr>
            <w:tcW w:w="850" w:type="dxa"/>
            <w:vAlign w:val="center"/>
          </w:tcPr>
          <w:p w:rsidR="000B094D" w:rsidRPr="00282950" w:rsidRDefault="000B094D" w:rsidP="005915B5">
            <w:r>
              <w:t>18</w:t>
            </w:r>
          </w:p>
        </w:tc>
        <w:tc>
          <w:tcPr>
            <w:tcW w:w="730" w:type="dxa"/>
            <w:vAlign w:val="center"/>
          </w:tcPr>
          <w:p w:rsidR="000B094D" w:rsidRPr="00282950" w:rsidRDefault="000B094D" w:rsidP="0033413A"/>
        </w:tc>
      </w:tr>
      <w:tr w:rsidR="000B094D" w:rsidRPr="007779F0">
        <w:trPr>
          <w:jc w:val="center"/>
        </w:trPr>
        <w:tc>
          <w:tcPr>
            <w:tcW w:w="680" w:type="dxa"/>
            <w:vAlign w:val="center"/>
          </w:tcPr>
          <w:p w:rsidR="000B094D" w:rsidRPr="00282950" w:rsidRDefault="000B094D" w:rsidP="0033413A">
            <w:r>
              <w:t>19</w:t>
            </w:r>
          </w:p>
        </w:tc>
        <w:tc>
          <w:tcPr>
            <w:tcW w:w="5224" w:type="dxa"/>
            <w:vAlign w:val="center"/>
          </w:tcPr>
          <w:p w:rsidR="000B094D" w:rsidRPr="00282950" w:rsidRDefault="000B094D" w:rsidP="00EB77AD">
            <w:r>
              <w:t>Крепежно-юстировочное устройство</w:t>
            </w:r>
          </w:p>
        </w:tc>
        <w:tc>
          <w:tcPr>
            <w:tcW w:w="2126" w:type="dxa"/>
            <w:vAlign w:val="center"/>
          </w:tcPr>
          <w:p w:rsidR="000B094D" w:rsidRPr="00282950" w:rsidRDefault="000B094D" w:rsidP="00EB77AD">
            <w:r>
              <w:t>КО-03</w:t>
            </w:r>
          </w:p>
        </w:tc>
        <w:tc>
          <w:tcPr>
            <w:tcW w:w="709" w:type="dxa"/>
            <w:vAlign w:val="center"/>
          </w:tcPr>
          <w:p w:rsidR="000B094D" w:rsidRPr="00282950" w:rsidRDefault="000B094D" w:rsidP="00EB77AD">
            <w:r>
              <w:t>шт</w:t>
            </w:r>
          </w:p>
        </w:tc>
        <w:tc>
          <w:tcPr>
            <w:tcW w:w="850" w:type="dxa"/>
            <w:vAlign w:val="center"/>
          </w:tcPr>
          <w:p w:rsidR="000B094D" w:rsidRPr="00282950" w:rsidRDefault="000B094D" w:rsidP="00EB77AD">
            <w:r>
              <w:t>18</w:t>
            </w:r>
          </w:p>
        </w:tc>
        <w:tc>
          <w:tcPr>
            <w:tcW w:w="730" w:type="dxa"/>
            <w:vAlign w:val="center"/>
          </w:tcPr>
          <w:p w:rsidR="000B094D" w:rsidRPr="00282950" w:rsidRDefault="000B094D" w:rsidP="0033413A"/>
        </w:tc>
      </w:tr>
      <w:tr w:rsidR="000B094D" w:rsidRPr="007779F0">
        <w:trPr>
          <w:jc w:val="center"/>
        </w:trPr>
        <w:tc>
          <w:tcPr>
            <w:tcW w:w="680" w:type="dxa"/>
            <w:vAlign w:val="center"/>
          </w:tcPr>
          <w:p w:rsidR="000B094D" w:rsidRPr="00282950" w:rsidRDefault="000B094D" w:rsidP="0033413A">
            <w:r>
              <w:t>20</w:t>
            </w:r>
          </w:p>
        </w:tc>
        <w:tc>
          <w:tcPr>
            <w:tcW w:w="5224" w:type="dxa"/>
            <w:vAlign w:val="center"/>
          </w:tcPr>
          <w:p w:rsidR="000B094D" w:rsidRPr="00AE768F" w:rsidRDefault="000B094D" w:rsidP="00EB77AD">
            <w:r>
              <w:t xml:space="preserve">Автоматический выключатель с коробом </w:t>
            </w:r>
          </w:p>
        </w:tc>
        <w:tc>
          <w:tcPr>
            <w:tcW w:w="2126" w:type="dxa"/>
            <w:vAlign w:val="center"/>
          </w:tcPr>
          <w:p w:rsidR="000B094D" w:rsidRPr="00282950" w:rsidRDefault="000B094D" w:rsidP="00EB77AD">
            <w:r>
              <w:t>ИЭК-1А-6</w:t>
            </w:r>
          </w:p>
        </w:tc>
        <w:tc>
          <w:tcPr>
            <w:tcW w:w="709" w:type="dxa"/>
            <w:vAlign w:val="center"/>
          </w:tcPr>
          <w:p w:rsidR="000B094D" w:rsidRPr="00282950" w:rsidRDefault="000B094D" w:rsidP="00EB77AD">
            <w:r>
              <w:t>шт</w:t>
            </w:r>
          </w:p>
        </w:tc>
        <w:tc>
          <w:tcPr>
            <w:tcW w:w="850" w:type="dxa"/>
            <w:vAlign w:val="center"/>
          </w:tcPr>
          <w:p w:rsidR="000B094D" w:rsidRPr="00282950" w:rsidRDefault="000B094D" w:rsidP="00EB77AD">
            <w:r>
              <w:t>2</w:t>
            </w:r>
          </w:p>
        </w:tc>
        <w:tc>
          <w:tcPr>
            <w:tcW w:w="730" w:type="dxa"/>
            <w:vAlign w:val="center"/>
          </w:tcPr>
          <w:p w:rsidR="000B094D" w:rsidRPr="00282950" w:rsidRDefault="000B094D" w:rsidP="00F22EFE"/>
        </w:tc>
      </w:tr>
      <w:tr w:rsidR="000B094D" w:rsidRPr="007779F0">
        <w:trPr>
          <w:jc w:val="center"/>
        </w:trPr>
        <w:tc>
          <w:tcPr>
            <w:tcW w:w="680" w:type="dxa"/>
            <w:vAlign w:val="center"/>
          </w:tcPr>
          <w:p w:rsidR="000B094D" w:rsidRPr="00282950" w:rsidRDefault="000B094D" w:rsidP="0033413A">
            <w:r>
              <w:t>21</w:t>
            </w:r>
          </w:p>
        </w:tc>
        <w:tc>
          <w:tcPr>
            <w:tcW w:w="5224" w:type="dxa"/>
            <w:vAlign w:val="center"/>
          </w:tcPr>
          <w:p w:rsidR="000B094D" w:rsidRPr="00282950" w:rsidRDefault="000B094D" w:rsidP="00EB77AD">
            <w:r>
              <w:t>Лампа аварийного освещения 220в в шкаф</w:t>
            </w:r>
          </w:p>
        </w:tc>
        <w:tc>
          <w:tcPr>
            <w:tcW w:w="2126" w:type="dxa"/>
            <w:vAlign w:val="center"/>
          </w:tcPr>
          <w:p w:rsidR="000B094D" w:rsidRPr="00282950" w:rsidRDefault="000B094D" w:rsidP="00EB77AD">
            <w:r>
              <w:t>20 вт</w:t>
            </w:r>
          </w:p>
        </w:tc>
        <w:tc>
          <w:tcPr>
            <w:tcW w:w="709" w:type="dxa"/>
            <w:vAlign w:val="center"/>
          </w:tcPr>
          <w:p w:rsidR="000B094D" w:rsidRPr="00282950" w:rsidRDefault="000B094D" w:rsidP="00EB77AD">
            <w:r>
              <w:t>шт</w:t>
            </w:r>
          </w:p>
        </w:tc>
        <w:tc>
          <w:tcPr>
            <w:tcW w:w="850" w:type="dxa"/>
            <w:vAlign w:val="center"/>
          </w:tcPr>
          <w:p w:rsidR="000B094D" w:rsidRPr="00282950" w:rsidRDefault="000B094D" w:rsidP="00EB77AD">
            <w:r>
              <w:t>2</w:t>
            </w:r>
          </w:p>
        </w:tc>
        <w:tc>
          <w:tcPr>
            <w:tcW w:w="730" w:type="dxa"/>
            <w:vAlign w:val="center"/>
          </w:tcPr>
          <w:p w:rsidR="000B094D" w:rsidRPr="00282950" w:rsidRDefault="000B094D" w:rsidP="0033413A"/>
        </w:tc>
      </w:tr>
      <w:tr w:rsidR="000B094D" w:rsidRPr="007779F0">
        <w:trPr>
          <w:jc w:val="center"/>
        </w:trPr>
        <w:tc>
          <w:tcPr>
            <w:tcW w:w="680" w:type="dxa"/>
            <w:vAlign w:val="center"/>
          </w:tcPr>
          <w:p w:rsidR="000B094D" w:rsidRPr="00282950" w:rsidRDefault="000B094D" w:rsidP="0033413A">
            <w:r>
              <w:t>22</w:t>
            </w:r>
          </w:p>
        </w:tc>
        <w:tc>
          <w:tcPr>
            <w:tcW w:w="5224" w:type="dxa"/>
            <w:vAlign w:val="center"/>
          </w:tcPr>
          <w:p w:rsidR="000B094D" w:rsidRPr="00282950" w:rsidRDefault="000B094D" w:rsidP="00EB77AD">
            <w:r>
              <w:t>Кабель сигнальный экранированный</w:t>
            </w:r>
          </w:p>
        </w:tc>
        <w:tc>
          <w:tcPr>
            <w:tcW w:w="2126" w:type="dxa"/>
            <w:vAlign w:val="center"/>
          </w:tcPr>
          <w:p w:rsidR="000B094D" w:rsidRPr="00282950" w:rsidRDefault="000B094D" w:rsidP="00EB77AD">
            <w:r>
              <w:t>КСПэВ-2х0,5</w:t>
            </w:r>
          </w:p>
        </w:tc>
        <w:tc>
          <w:tcPr>
            <w:tcW w:w="709" w:type="dxa"/>
            <w:vAlign w:val="center"/>
          </w:tcPr>
          <w:p w:rsidR="000B094D" w:rsidRPr="00282950" w:rsidRDefault="000B094D" w:rsidP="00EB77AD">
            <w:r>
              <w:t>м</w:t>
            </w:r>
          </w:p>
        </w:tc>
        <w:tc>
          <w:tcPr>
            <w:tcW w:w="850" w:type="dxa"/>
            <w:vAlign w:val="center"/>
          </w:tcPr>
          <w:p w:rsidR="000B094D" w:rsidRPr="00282950" w:rsidRDefault="000B094D" w:rsidP="00EB77AD">
            <w:r>
              <w:t>2600</w:t>
            </w:r>
          </w:p>
        </w:tc>
        <w:tc>
          <w:tcPr>
            <w:tcW w:w="730" w:type="dxa"/>
            <w:vAlign w:val="center"/>
          </w:tcPr>
          <w:p w:rsidR="000B094D" w:rsidRPr="00282950" w:rsidRDefault="000B094D" w:rsidP="0033413A"/>
        </w:tc>
      </w:tr>
      <w:tr w:rsidR="000B094D" w:rsidRPr="007779F0">
        <w:trPr>
          <w:jc w:val="center"/>
        </w:trPr>
        <w:tc>
          <w:tcPr>
            <w:tcW w:w="680" w:type="dxa"/>
            <w:vAlign w:val="center"/>
          </w:tcPr>
          <w:p w:rsidR="000B094D" w:rsidRPr="00282950" w:rsidRDefault="000B094D" w:rsidP="0033413A">
            <w:r>
              <w:t>23</w:t>
            </w:r>
          </w:p>
        </w:tc>
        <w:tc>
          <w:tcPr>
            <w:tcW w:w="5224" w:type="dxa"/>
            <w:vAlign w:val="center"/>
          </w:tcPr>
          <w:p w:rsidR="000B094D" w:rsidRPr="00282950" w:rsidRDefault="000B094D" w:rsidP="00EB77AD">
            <w:r>
              <w:t>Кабель питания 24в.</w:t>
            </w:r>
          </w:p>
        </w:tc>
        <w:tc>
          <w:tcPr>
            <w:tcW w:w="2126" w:type="dxa"/>
            <w:vAlign w:val="center"/>
          </w:tcPr>
          <w:p w:rsidR="000B094D" w:rsidRPr="00282950" w:rsidRDefault="000B094D" w:rsidP="00EB77AD">
            <w:r>
              <w:t>КСПВ-4х0,8</w:t>
            </w:r>
          </w:p>
        </w:tc>
        <w:tc>
          <w:tcPr>
            <w:tcW w:w="709" w:type="dxa"/>
            <w:vAlign w:val="center"/>
          </w:tcPr>
          <w:p w:rsidR="000B094D" w:rsidRPr="00282950" w:rsidRDefault="000B094D" w:rsidP="00EB77AD">
            <w:r>
              <w:t>м</w:t>
            </w:r>
          </w:p>
        </w:tc>
        <w:tc>
          <w:tcPr>
            <w:tcW w:w="850" w:type="dxa"/>
            <w:vAlign w:val="center"/>
          </w:tcPr>
          <w:p w:rsidR="000B094D" w:rsidRPr="00282950" w:rsidRDefault="000B094D" w:rsidP="00EB77AD">
            <w:r>
              <w:t>220</w:t>
            </w:r>
          </w:p>
        </w:tc>
        <w:tc>
          <w:tcPr>
            <w:tcW w:w="730" w:type="dxa"/>
            <w:vAlign w:val="center"/>
          </w:tcPr>
          <w:p w:rsidR="000B094D" w:rsidRPr="00282950" w:rsidRDefault="000B094D" w:rsidP="0033413A"/>
        </w:tc>
      </w:tr>
      <w:tr w:rsidR="000B094D" w:rsidRPr="007779F0">
        <w:trPr>
          <w:jc w:val="center"/>
        </w:trPr>
        <w:tc>
          <w:tcPr>
            <w:tcW w:w="680" w:type="dxa"/>
            <w:vAlign w:val="center"/>
          </w:tcPr>
          <w:p w:rsidR="000B094D" w:rsidRPr="00282950" w:rsidRDefault="000B094D" w:rsidP="0033413A">
            <w:r>
              <w:t>24</w:t>
            </w:r>
          </w:p>
        </w:tc>
        <w:tc>
          <w:tcPr>
            <w:tcW w:w="5224" w:type="dxa"/>
            <w:vAlign w:val="center"/>
          </w:tcPr>
          <w:p w:rsidR="000B094D" w:rsidRPr="00282950" w:rsidRDefault="000B094D" w:rsidP="00EB77AD">
            <w:r>
              <w:t>Кабель сигнальный огнестойкий</w:t>
            </w:r>
          </w:p>
        </w:tc>
        <w:tc>
          <w:tcPr>
            <w:tcW w:w="2126" w:type="dxa"/>
            <w:vAlign w:val="center"/>
          </w:tcPr>
          <w:p w:rsidR="000B094D" w:rsidRPr="0058171B" w:rsidRDefault="000B094D" w:rsidP="00EB77AD">
            <w:r>
              <w:t>КПСэВ-</w:t>
            </w:r>
            <w:r>
              <w:rPr>
                <w:lang w:val="en-US"/>
              </w:rPr>
              <w:t>FRLS-</w:t>
            </w:r>
            <w:r>
              <w:t>4х0,5</w:t>
            </w:r>
          </w:p>
        </w:tc>
        <w:tc>
          <w:tcPr>
            <w:tcW w:w="709" w:type="dxa"/>
            <w:vAlign w:val="center"/>
          </w:tcPr>
          <w:p w:rsidR="000B094D" w:rsidRPr="00282950" w:rsidRDefault="000B094D" w:rsidP="00EB77AD">
            <w:r>
              <w:t>м</w:t>
            </w:r>
          </w:p>
        </w:tc>
        <w:tc>
          <w:tcPr>
            <w:tcW w:w="850" w:type="dxa"/>
            <w:vAlign w:val="center"/>
          </w:tcPr>
          <w:p w:rsidR="000B094D" w:rsidRPr="00282950" w:rsidRDefault="000B094D" w:rsidP="00EB77AD">
            <w:r>
              <w:t>1400</w:t>
            </w:r>
          </w:p>
        </w:tc>
        <w:tc>
          <w:tcPr>
            <w:tcW w:w="730" w:type="dxa"/>
            <w:vAlign w:val="center"/>
          </w:tcPr>
          <w:p w:rsidR="000B094D" w:rsidRPr="00282950" w:rsidRDefault="000B094D" w:rsidP="0033413A"/>
        </w:tc>
      </w:tr>
      <w:tr w:rsidR="000B094D" w:rsidRPr="007779F0">
        <w:trPr>
          <w:jc w:val="center"/>
        </w:trPr>
        <w:tc>
          <w:tcPr>
            <w:tcW w:w="680" w:type="dxa"/>
            <w:vAlign w:val="center"/>
          </w:tcPr>
          <w:p w:rsidR="000B094D" w:rsidRPr="00282950" w:rsidRDefault="000B094D" w:rsidP="0033413A">
            <w:r>
              <w:t>25</w:t>
            </w:r>
          </w:p>
        </w:tc>
        <w:tc>
          <w:tcPr>
            <w:tcW w:w="5224" w:type="dxa"/>
            <w:vAlign w:val="center"/>
          </w:tcPr>
          <w:p w:rsidR="000B094D" w:rsidRPr="00282950" w:rsidRDefault="000B094D" w:rsidP="00EB77AD">
            <w:r>
              <w:t>Кабель сигнальный огнестойкий</w:t>
            </w:r>
          </w:p>
        </w:tc>
        <w:tc>
          <w:tcPr>
            <w:tcW w:w="2126" w:type="dxa"/>
            <w:vAlign w:val="center"/>
          </w:tcPr>
          <w:p w:rsidR="000B094D" w:rsidRPr="0058171B" w:rsidRDefault="000B094D" w:rsidP="00EB77AD">
            <w:r>
              <w:t>КПСэВ-</w:t>
            </w:r>
            <w:r>
              <w:rPr>
                <w:lang w:val="en-US"/>
              </w:rPr>
              <w:t>FRLS-</w:t>
            </w:r>
            <w:r>
              <w:t>4х0,75</w:t>
            </w:r>
          </w:p>
        </w:tc>
        <w:tc>
          <w:tcPr>
            <w:tcW w:w="709" w:type="dxa"/>
            <w:vAlign w:val="center"/>
          </w:tcPr>
          <w:p w:rsidR="000B094D" w:rsidRPr="00282950" w:rsidRDefault="000B094D" w:rsidP="00EB77AD">
            <w:r>
              <w:t>м</w:t>
            </w:r>
          </w:p>
        </w:tc>
        <w:tc>
          <w:tcPr>
            <w:tcW w:w="850" w:type="dxa"/>
            <w:vAlign w:val="center"/>
          </w:tcPr>
          <w:p w:rsidR="000B094D" w:rsidRPr="00282950" w:rsidRDefault="000B094D" w:rsidP="00355EFA">
            <w:r>
              <w:t>950</w:t>
            </w:r>
          </w:p>
        </w:tc>
        <w:tc>
          <w:tcPr>
            <w:tcW w:w="730" w:type="dxa"/>
            <w:vAlign w:val="center"/>
          </w:tcPr>
          <w:p w:rsidR="000B094D" w:rsidRPr="00282950" w:rsidRDefault="000B094D" w:rsidP="0033413A"/>
        </w:tc>
      </w:tr>
      <w:tr w:rsidR="000B094D" w:rsidRPr="007779F0">
        <w:trPr>
          <w:jc w:val="center"/>
        </w:trPr>
        <w:tc>
          <w:tcPr>
            <w:tcW w:w="680" w:type="dxa"/>
            <w:vAlign w:val="center"/>
          </w:tcPr>
          <w:p w:rsidR="000B094D" w:rsidRPr="00282950" w:rsidRDefault="000B094D" w:rsidP="0033413A">
            <w:r>
              <w:t>26</w:t>
            </w:r>
          </w:p>
        </w:tc>
        <w:tc>
          <w:tcPr>
            <w:tcW w:w="5224" w:type="dxa"/>
            <w:vAlign w:val="center"/>
          </w:tcPr>
          <w:p w:rsidR="000B094D" w:rsidRPr="00282950" w:rsidRDefault="000B094D" w:rsidP="00EB77AD">
            <w:r>
              <w:t>Кабель силовой</w:t>
            </w:r>
          </w:p>
        </w:tc>
        <w:tc>
          <w:tcPr>
            <w:tcW w:w="2126" w:type="dxa"/>
            <w:vAlign w:val="center"/>
          </w:tcPr>
          <w:p w:rsidR="000B094D" w:rsidRPr="00282950" w:rsidRDefault="000B094D" w:rsidP="00EB77AD">
            <w:r>
              <w:t>ВВГнг-3х1,5</w:t>
            </w:r>
          </w:p>
        </w:tc>
        <w:tc>
          <w:tcPr>
            <w:tcW w:w="709" w:type="dxa"/>
            <w:vAlign w:val="center"/>
          </w:tcPr>
          <w:p w:rsidR="000B094D" w:rsidRPr="00282950" w:rsidRDefault="000B094D" w:rsidP="00EB77AD">
            <w:r>
              <w:t>м</w:t>
            </w:r>
          </w:p>
        </w:tc>
        <w:tc>
          <w:tcPr>
            <w:tcW w:w="850" w:type="dxa"/>
            <w:vAlign w:val="center"/>
          </w:tcPr>
          <w:p w:rsidR="000B094D" w:rsidRPr="00282950" w:rsidRDefault="000B094D" w:rsidP="00EB77AD">
            <w:r>
              <w:t>20</w:t>
            </w:r>
          </w:p>
        </w:tc>
        <w:tc>
          <w:tcPr>
            <w:tcW w:w="730" w:type="dxa"/>
            <w:vAlign w:val="center"/>
          </w:tcPr>
          <w:p w:rsidR="000B094D" w:rsidRPr="00282950" w:rsidRDefault="000B094D" w:rsidP="0033413A"/>
        </w:tc>
      </w:tr>
      <w:tr w:rsidR="000B094D" w:rsidRPr="007779F0">
        <w:trPr>
          <w:jc w:val="center"/>
        </w:trPr>
        <w:tc>
          <w:tcPr>
            <w:tcW w:w="680" w:type="dxa"/>
            <w:vAlign w:val="center"/>
          </w:tcPr>
          <w:p w:rsidR="000B094D" w:rsidRPr="00282950" w:rsidRDefault="000B094D" w:rsidP="0033413A">
            <w:r>
              <w:t>27</w:t>
            </w:r>
          </w:p>
        </w:tc>
        <w:tc>
          <w:tcPr>
            <w:tcW w:w="5224" w:type="dxa"/>
            <w:vAlign w:val="center"/>
          </w:tcPr>
          <w:p w:rsidR="000B094D" w:rsidRPr="0083674A" w:rsidRDefault="000B094D" w:rsidP="00EB77AD">
            <w:r>
              <w:t xml:space="preserve">Кабель "витая пара" интерфейса </w:t>
            </w:r>
            <w:r>
              <w:rPr>
                <w:lang w:val="en-US"/>
              </w:rPr>
              <w:t>RS</w:t>
            </w:r>
            <w:r w:rsidRPr="0083674A">
              <w:t>485</w:t>
            </w:r>
          </w:p>
        </w:tc>
        <w:tc>
          <w:tcPr>
            <w:tcW w:w="2126" w:type="dxa"/>
            <w:vAlign w:val="center"/>
          </w:tcPr>
          <w:p w:rsidR="000B094D" w:rsidRPr="0083674A" w:rsidRDefault="000B094D" w:rsidP="00EB77AD">
            <w:r>
              <w:rPr>
                <w:lang w:val="en-US"/>
              </w:rPr>
              <w:t>UTP5e-</w:t>
            </w:r>
            <w:r>
              <w:t>2х2х0,52</w:t>
            </w:r>
          </w:p>
        </w:tc>
        <w:tc>
          <w:tcPr>
            <w:tcW w:w="709" w:type="dxa"/>
            <w:vAlign w:val="center"/>
          </w:tcPr>
          <w:p w:rsidR="000B094D" w:rsidRDefault="000B094D" w:rsidP="00EB77AD">
            <w:r>
              <w:t>м</w:t>
            </w:r>
          </w:p>
        </w:tc>
        <w:tc>
          <w:tcPr>
            <w:tcW w:w="850" w:type="dxa"/>
            <w:vAlign w:val="center"/>
          </w:tcPr>
          <w:p w:rsidR="000B094D" w:rsidRDefault="000B094D" w:rsidP="00EB77AD">
            <w:r>
              <w:t>50</w:t>
            </w:r>
          </w:p>
        </w:tc>
        <w:tc>
          <w:tcPr>
            <w:tcW w:w="730" w:type="dxa"/>
            <w:vAlign w:val="center"/>
          </w:tcPr>
          <w:p w:rsidR="000B094D" w:rsidRPr="00282950" w:rsidRDefault="000B094D" w:rsidP="0033413A"/>
        </w:tc>
      </w:tr>
      <w:tr w:rsidR="000B094D" w:rsidRPr="007779F0">
        <w:trPr>
          <w:jc w:val="center"/>
        </w:trPr>
        <w:tc>
          <w:tcPr>
            <w:tcW w:w="680" w:type="dxa"/>
            <w:vAlign w:val="center"/>
          </w:tcPr>
          <w:p w:rsidR="000B094D" w:rsidRPr="00282950" w:rsidRDefault="000B094D" w:rsidP="0033413A">
            <w:r>
              <w:t>28</w:t>
            </w:r>
          </w:p>
        </w:tc>
        <w:tc>
          <w:tcPr>
            <w:tcW w:w="5224" w:type="dxa"/>
            <w:vAlign w:val="center"/>
          </w:tcPr>
          <w:p w:rsidR="000B094D" w:rsidRPr="00282950" w:rsidRDefault="000B094D" w:rsidP="00EB77AD">
            <w:r>
              <w:t>Провод заземления</w:t>
            </w:r>
          </w:p>
        </w:tc>
        <w:tc>
          <w:tcPr>
            <w:tcW w:w="2126" w:type="dxa"/>
            <w:vAlign w:val="center"/>
          </w:tcPr>
          <w:p w:rsidR="000B094D" w:rsidRPr="0058171B" w:rsidRDefault="000B094D" w:rsidP="00EB77AD">
            <w:r>
              <w:t>ПВЗ-1,5</w:t>
            </w:r>
          </w:p>
        </w:tc>
        <w:tc>
          <w:tcPr>
            <w:tcW w:w="709" w:type="dxa"/>
            <w:vAlign w:val="center"/>
          </w:tcPr>
          <w:p w:rsidR="000B094D" w:rsidRPr="00282950" w:rsidRDefault="000B094D" w:rsidP="00EB77AD">
            <w:r>
              <w:t>м</w:t>
            </w:r>
          </w:p>
        </w:tc>
        <w:tc>
          <w:tcPr>
            <w:tcW w:w="850" w:type="dxa"/>
            <w:vAlign w:val="center"/>
          </w:tcPr>
          <w:p w:rsidR="000B094D" w:rsidRPr="00282950" w:rsidRDefault="000B094D" w:rsidP="00EB77AD">
            <w:r>
              <w:t>80</w:t>
            </w:r>
          </w:p>
        </w:tc>
        <w:tc>
          <w:tcPr>
            <w:tcW w:w="730" w:type="dxa"/>
            <w:vAlign w:val="center"/>
          </w:tcPr>
          <w:p w:rsidR="000B094D" w:rsidRPr="00282950" w:rsidRDefault="000B094D" w:rsidP="0033413A"/>
        </w:tc>
      </w:tr>
      <w:tr w:rsidR="000B094D" w:rsidRPr="007779F0">
        <w:trPr>
          <w:jc w:val="center"/>
        </w:trPr>
        <w:tc>
          <w:tcPr>
            <w:tcW w:w="680" w:type="dxa"/>
            <w:vAlign w:val="center"/>
          </w:tcPr>
          <w:p w:rsidR="000B094D" w:rsidRPr="00282950" w:rsidRDefault="000B094D" w:rsidP="0033413A">
            <w:r>
              <w:t>29</w:t>
            </w:r>
          </w:p>
        </w:tc>
        <w:tc>
          <w:tcPr>
            <w:tcW w:w="5224" w:type="dxa"/>
            <w:vAlign w:val="center"/>
          </w:tcPr>
          <w:p w:rsidR="000B094D" w:rsidRPr="00282950" w:rsidRDefault="000B094D" w:rsidP="00EB77AD">
            <w:r>
              <w:t>Струна стальная</w:t>
            </w:r>
          </w:p>
        </w:tc>
        <w:tc>
          <w:tcPr>
            <w:tcW w:w="2126" w:type="dxa"/>
            <w:vAlign w:val="center"/>
          </w:tcPr>
          <w:p w:rsidR="000B094D" w:rsidRPr="00282950" w:rsidRDefault="000B094D" w:rsidP="00EB77AD">
            <w:r>
              <w:t>1 мм</w:t>
            </w:r>
          </w:p>
        </w:tc>
        <w:tc>
          <w:tcPr>
            <w:tcW w:w="709" w:type="dxa"/>
            <w:vAlign w:val="center"/>
          </w:tcPr>
          <w:p w:rsidR="000B094D" w:rsidRPr="00282950" w:rsidRDefault="000B094D" w:rsidP="00EB77AD">
            <w:r>
              <w:t>м</w:t>
            </w:r>
          </w:p>
        </w:tc>
        <w:tc>
          <w:tcPr>
            <w:tcW w:w="850" w:type="dxa"/>
            <w:vAlign w:val="center"/>
          </w:tcPr>
          <w:p w:rsidR="000B094D" w:rsidRPr="00282950" w:rsidRDefault="000B094D" w:rsidP="00EB77AD">
            <w:r>
              <w:t>880</w:t>
            </w:r>
          </w:p>
        </w:tc>
        <w:tc>
          <w:tcPr>
            <w:tcW w:w="730" w:type="dxa"/>
            <w:vAlign w:val="center"/>
          </w:tcPr>
          <w:p w:rsidR="000B094D" w:rsidRPr="00282950" w:rsidRDefault="000B094D" w:rsidP="0033413A"/>
        </w:tc>
      </w:tr>
      <w:tr w:rsidR="000B094D" w:rsidRPr="007779F0">
        <w:trPr>
          <w:jc w:val="center"/>
        </w:trPr>
        <w:tc>
          <w:tcPr>
            <w:tcW w:w="680" w:type="dxa"/>
            <w:vAlign w:val="center"/>
          </w:tcPr>
          <w:p w:rsidR="000B094D" w:rsidRPr="00282950" w:rsidRDefault="000B094D" w:rsidP="0033413A">
            <w:r>
              <w:t>30</w:t>
            </w:r>
          </w:p>
        </w:tc>
        <w:tc>
          <w:tcPr>
            <w:tcW w:w="5224" w:type="dxa"/>
            <w:vAlign w:val="center"/>
          </w:tcPr>
          <w:p w:rsidR="000B094D" w:rsidRPr="00282950" w:rsidRDefault="000B094D" w:rsidP="00EB77AD">
            <w:r>
              <w:t>Кабельный канал</w:t>
            </w:r>
          </w:p>
        </w:tc>
        <w:tc>
          <w:tcPr>
            <w:tcW w:w="2126" w:type="dxa"/>
            <w:vAlign w:val="center"/>
          </w:tcPr>
          <w:p w:rsidR="000B094D" w:rsidRPr="00282950" w:rsidRDefault="000B094D" w:rsidP="00EB77AD">
            <w:r>
              <w:t>40х60</w:t>
            </w:r>
          </w:p>
        </w:tc>
        <w:tc>
          <w:tcPr>
            <w:tcW w:w="709" w:type="dxa"/>
            <w:vAlign w:val="center"/>
          </w:tcPr>
          <w:p w:rsidR="000B094D" w:rsidRPr="00282950" w:rsidRDefault="000B094D" w:rsidP="00EB77AD">
            <w:r>
              <w:t>м</w:t>
            </w:r>
          </w:p>
        </w:tc>
        <w:tc>
          <w:tcPr>
            <w:tcW w:w="850" w:type="dxa"/>
            <w:vAlign w:val="center"/>
          </w:tcPr>
          <w:p w:rsidR="000B094D" w:rsidRPr="00282950" w:rsidRDefault="000B094D" w:rsidP="00EB77AD">
            <w:r>
              <w:t>20</w:t>
            </w:r>
          </w:p>
        </w:tc>
        <w:tc>
          <w:tcPr>
            <w:tcW w:w="730" w:type="dxa"/>
            <w:vAlign w:val="center"/>
          </w:tcPr>
          <w:p w:rsidR="000B094D" w:rsidRPr="00282950" w:rsidRDefault="000B094D" w:rsidP="0033413A"/>
        </w:tc>
      </w:tr>
      <w:tr w:rsidR="000B094D" w:rsidRPr="007779F0">
        <w:trPr>
          <w:jc w:val="center"/>
        </w:trPr>
        <w:tc>
          <w:tcPr>
            <w:tcW w:w="680" w:type="dxa"/>
            <w:vAlign w:val="center"/>
          </w:tcPr>
          <w:p w:rsidR="000B094D" w:rsidRPr="00282950" w:rsidRDefault="000B094D" w:rsidP="0033413A">
            <w:r>
              <w:t>31</w:t>
            </w:r>
          </w:p>
        </w:tc>
        <w:tc>
          <w:tcPr>
            <w:tcW w:w="5224" w:type="dxa"/>
            <w:vAlign w:val="center"/>
          </w:tcPr>
          <w:p w:rsidR="000B094D" w:rsidRPr="00282950" w:rsidRDefault="000B094D" w:rsidP="00EB77AD">
            <w:r>
              <w:t>Кабельный канал</w:t>
            </w:r>
          </w:p>
        </w:tc>
        <w:tc>
          <w:tcPr>
            <w:tcW w:w="2126" w:type="dxa"/>
            <w:vAlign w:val="center"/>
          </w:tcPr>
          <w:p w:rsidR="000B094D" w:rsidRPr="00282950" w:rsidRDefault="000B094D" w:rsidP="00EB77AD">
            <w:r>
              <w:t>25х40</w:t>
            </w:r>
          </w:p>
        </w:tc>
        <w:tc>
          <w:tcPr>
            <w:tcW w:w="709" w:type="dxa"/>
            <w:vAlign w:val="center"/>
          </w:tcPr>
          <w:p w:rsidR="000B094D" w:rsidRPr="00282950" w:rsidRDefault="000B094D" w:rsidP="00EB77AD">
            <w:r>
              <w:t>м</w:t>
            </w:r>
          </w:p>
        </w:tc>
        <w:tc>
          <w:tcPr>
            <w:tcW w:w="850" w:type="dxa"/>
            <w:vAlign w:val="center"/>
          </w:tcPr>
          <w:p w:rsidR="000B094D" w:rsidRPr="00282950" w:rsidRDefault="000B094D" w:rsidP="00EB77AD">
            <w:r>
              <w:t>30</w:t>
            </w:r>
          </w:p>
        </w:tc>
        <w:tc>
          <w:tcPr>
            <w:tcW w:w="730" w:type="dxa"/>
            <w:vAlign w:val="center"/>
          </w:tcPr>
          <w:p w:rsidR="000B094D" w:rsidRPr="00282950" w:rsidRDefault="000B094D" w:rsidP="0033413A"/>
        </w:tc>
      </w:tr>
      <w:tr w:rsidR="000B094D" w:rsidRPr="007779F0">
        <w:trPr>
          <w:jc w:val="center"/>
        </w:trPr>
        <w:tc>
          <w:tcPr>
            <w:tcW w:w="680" w:type="dxa"/>
            <w:vAlign w:val="center"/>
          </w:tcPr>
          <w:p w:rsidR="000B094D" w:rsidRPr="00282950" w:rsidRDefault="000B094D" w:rsidP="0033413A">
            <w:r>
              <w:t>32</w:t>
            </w:r>
          </w:p>
        </w:tc>
        <w:tc>
          <w:tcPr>
            <w:tcW w:w="5224" w:type="dxa"/>
            <w:vAlign w:val="center"/>
          </w:tcPr>
          <w:p w:rsidR="000B094D" w:rsidRPr="00282950" w:rsidRDefault="000B094D" w:rsidP="00EB77AD">
            <w:r>
              <w:t xml:space="preserve">Гофрированная пластиковая труба </w:t>
            </w:r>
          </w:p>
        </w:tc>
        <w:tc>
          <w:tcPr>
            <w:tcW w:w="2126" w:type="dxa"/>
            <w:vAlign w:val="center"/>
          </w:tcPr>
          <w:p w:rsidR="000B094D" w:rsidRPr="00282950" w:rsidRDefault="000B094D" w:rsidP="00EB77AD">
            <w:r>
              <w:t>ПВХ-20 мм</w:t>
            </w:r>
          </w:p>
        </w:tc>
        <w:tc>
          <w:tcPr>
            <w:tcW w:w="709" w:type="dxa"/>
            <w:vAlign w:val="center"/>
          </w:tcPr>
          <w:p w:rsidR="000B094D" w:rsidRPr="00282950" w:rsidRDefault="000B094D" w:rsidP="00EB77AD">
            <w:r>
              <w:t>м</w:t>
            </w:r>
          </w:p>
        </w:tc>
        <w:tc>
          <w:tcPr>
            <w:tcW w:w="850" w:type="dxa"/>
            <w:vAlign w:val="center"/>
          </w:tcPr>
          <w:p w:rsidR="000B094D" w:rsidRPr="00282950" w:rsidRDefault="000B094D" w:rsidP="00EB77AD">
            <w:r>
              <w:t>220</w:t>
            </w:r>
          </w:p>
        </w:tc>
        <w:tc>
          <w:tcPr>
            <w:tcW w:w="730" w:type="dxa"/>
            <w:vAlign w:val="center"/>
          </w:tcPr>
          <w:p w:rsidR="000B094D" w:rsidRPr="00282950" w:rsidRDefault="000B094D" w:rsidP="0033413A"/>
        </w:tc>
      </w:tr>
      <w:tr w:rsidR="000B094D" w:rsidRPr="007779F0">
        <w:trPr>
          <w:jc w:val="center"/>
        </w:trPr>
        <w:tc>
          <w:tcPr>
            <w:tcW w:w="680" w:type="dxa"/>
            <w:vAlign w:val="center"/>
          </w:tcPr>
          <w:p w:rsidR="000B094D" w:rsidRPr="00282950" w:rsidRDefault="000B094D" w:rsidP="0033413A">
            <w:r>
              <w:t>33</w:t>
            </w:r>
          </w:p>
        </w:tc>
        <w:tc>
          <w:tcPr>
            <w:tcW w:w="5224" w:type="dxa"/>
            <w:vAlign w:val="center"/>
          </w:tcPr>
          <w:p w:rsidR="000B094D" w:rsidRPr="00282950" w:rsidRDefault="000B094D" w:rsidP="00EB77AD">
            <w:r>
              <w:t xml:space="preserve">Гофрированная пластиковая труба </w:t>
            </w:r>
          </w:p>
        </w:tc>
        <w:tc>
          <w:tcPr>
            <w:tcW w:w="2126" w:type="dxa"/>
            <w:vAlign w:val="center"/>
          </w:tcPr>
          <w:p w:rsidR="000B094D" w:rsidRPr="00282950" w:rsidRDefault="000B094D" w:rsidP="00EB77AD">
            <w:r>
              <w:t>ПВХ-40 мм</w:t>
            </w:r>
          </w:p>
        </w:tc>
        <w:tc>
          <w:tcPr>
            <w:tcW w:w="709" w:type="dxa"/>
            <w:vAlign w:val="center"/>
          </w:tcPr>
          <w:p w:rsidR="000B094D" w:rsidRPr="00282950" w:rsidRDefault="000B094D" w:rsidP="00EB77AD">
            <w:r>
              <w:t>м</w:t>
            </w:r>
          </w:p>
        </w:tc>
        <w:tc>
          <w:tcPr>
            <w:tcW w:w="850" w:type="dxa"/>
            <w:vAlign w:val="center"/>
          </w:tcPr>
          <w:p w:rsidR="000B094D" w:rsidRPr="00282950" w:rsidRDefault="000B094D" w:rsidP="00EB77AD">
            <w:r>
              <w:t>520</w:t>
            </w:r>
          </w:p>
        </w:tc>
        <w:tc>
          <w:tcPr>
            <w:tcW w:w="730" w:type="dxa"/>
            <w:vAlign w:val="center"/>
          </w:tcPr>
          <w:p w:rsidR="000B094D" w:rsidRPr="00282950" w:rsidRDefault="000B094D" w:rsidP="0033413A"/>
        </w:tc>
      </w:tr>
      <w:tr w:rsidR="000B094D" w:rsidRPr="007779F0">
        <w:trPr>
          <w:jc w:val="center"/>
        </w:trPr>
        <w:tc>
          <w:tcPr>
            <w:tcW w:w="680" w:type="dxa"/>
            <w:vAlign w:val="center"/>
          </w:tcPr>
          <w:p w:rsidR="000B094D" w:rsidRPr="00282950" w:rsidRDefault="000B094D" w:rsidP="0033413A">
            <w:r>
              <w:t>34</w:t>
            </w:r>
          </w:p>
        </w:tc>
        <w:tc>
          <w:tcPr>
            <w:tcW w:w="5224" w:type="dxa"/>
            <w:vAlign w:val="center"/>
          </w:tcPr>
          <w:p w:rsidR="000B094D" w:rsidRPr="00282950" w:rsidRDefault="000B094D" w:rsidP="003631F7">
            <w:r>
              <w:t>Труба гофрированная из нержавеющей стали</w:t>
            </w:r>
          </w:p>
        </w:tc>
        <w:tc>
          <w:tcPr>
            <w:tcW w:w="2126" w:type="dxa"/>
            <w:vAlign w:val="center"/>
          </w:tcPr>
          <w:p w:rsidR="000B094D" w:rsidRPr="00282950" w:rsidRDefault="000B094D" w:rsidP="00EB77AD">
            <w:r>
              <w:t>диам 25 мм.</w:t>
            </w:r>
          </w:p>
        </w:tc>
        <w:tc>
          <w:tcPr>
            <w:tcW w:w="709" w:type="dxa"/>
            <w:vAlign w:val="center"/>
          </w:tcPr>
          <w:p w:rsidR="000B094D" w:rsidRPr="00282950" w:rsidRDefault="000B094D" w:rsidP="00EB77AD">
            <w:r>
              <w:t>м</w:t>
            </w:r>
          </w:p>
        </w:tc>
        <w:tc>
          <w:tcPr>
            <w:tcW w:w="850" w:type="dxa"/>
            <w:vAlign w:val="center"/>
          </w:tcPr>
          <w:p w:rsidR="000B094D" w:rsidRPr="00282950" w:rsidRDefault="000B094D" w:rsidP="00EB77AD">
            <w:r>
              <w:t>50</w:t>
            </w:r>
          </w:p>
        </w:tc>
        <w:tc>
          <w:tcPr>
            <w:tcW w:w="730" w:type="dxa"/>
            <w:vAlign w:val="center"/>
          </w:tcPr>
          <w:p w:rsidR="000B094D" w:rsidRPr="00282950" w:rsidRDefault="000B094D" w:rsidP="00EB77AD"/>
        </w:tc>
      </w:tr>
      <w:tr w:rsidR="000B094D" w:rsidRPr="007779F0">
        <w:trPr>
          <w:jc w:val="center"/>
        </w:trPr>
        <w:tc>
          <w:tcPr>
            <w:tcW w:w="680" w:type="dxa"/>
            <w:vAlign w:val="center"/>
          </w:tcPr>
          <w:p w:rsidR="000B094D" w:rsidRPr="00282950" w:rsidRDefault="000B094D" w:rsidP="0033413A">
            <w:r>
              <w:t>35</w:t>
            </w:r>
          </w:p>
        </w:tc>
        <w:tc>
          <w:tcPr>
            <w:tcW w:w="5224" w:type="dxa"/>
            <w:vAlign w:val="center"/>
          </w:tcPr>
          <w:p w:rsidR="000B094D" w:rsidRPr="00282950" w:rsidRDefault="000B094D" w:rsidP="00EB77AD">
            <w:r>
              <w:t>Труба газо-водопроводная 25 мм</w:t>
            </w:r>
          </w:p>
        </w:tc>
        <w:tc>
          <w:tcPr>
            <w:tcW w:w="2126" w:type="dxa"/>
            <w:vAlign w:val="center"/>
          </w:tcPr>
          <w:p w:rsidR="000B094D" w:rsidRPr="00282950" w:rsidRDefault="000B094D" w:rsidP="00EB77AD">
            <w:r>
              <w:t>ГОСТ 3262-75</w:t>
            </w:r>
          </w:p>
        </w:tc>
        <w:tc>
          <w:tcPr>
            <w:tcW w:w="709" w:type="dxa"/>
            <w:vAlign w:val="center"/>
          </w:tcPr>
          <w:p w:rsidR="000B094D" w:rsidRPr="00282950" w:rsidRDefault="000B094D" w:rsidP="00EB77AD">
            <w:r>
              <w:t>м</w:t>
            </w:r>
          </w:p>
        </w:tc>
        <w:tc>
          <w:tcPr>
            <w:tcW w:w="850" w:type="dxa"/>
            <w:vAlign w:val="center"/>
          </w:tcPr>
          <w:p w:rsidR="000B094D" w:rsidRPr="00282950" w:rsidRDefault="000B094D" w:rsidP="00EB77AD">
            <w:r>
              <w:t>50</w:t>
            </w:r>
          </w:p>
        </w:tc>
        <w:tc>
          <w:tcPr>
            <w:tcW w:w="730" w:type="dxa"/>
            <w:vAlign w:val="center"/>
          </w:tcPr>
          <w:p w:rsidR="000B094D" w:rsidRPr="00282950" w:rsidRDefault="000B094D" w:rsidP="0033413A"/>
        </w:tc>
      </w:tr>
      <w:tr w:rsidR="000B094D" w:rsidRPr="007779F0">
        <w:trPr>
          <w:jc w:val="center"/>
        </w:trPr>
        <w:tc>
          <w:tcPr>
            <w:tcW w:w="680" w:type="dxa"/>
            <w:vAlign w:val="center"/>
          </w:tcPr>
          <w:p w:rsidR="000B094D" w:rsidRPr="00282950" w:rsidRDefault="000B094D" w:rsidP="0033413A">
            <w:r>
              <w:t>36</w:t>
            </w:r>
          </w:p>
        </w:tc>
        <w:tc>
          <w:tcPr>
            <w:tcW w:w="5224" w:type="dxa"/>
            <w:vAlign w:val="center"/>
          </w:tcPr>
          <w:p w:rsidR="000B094D" w:rsidRPr="00282950" w:rsidRDefault="000B094D" w:rsidP="00EB77AD">
            <w:r>
              <w:t>Клапан обратный</w:t>
            </w:r>
          </w:p>
        </w:tc>
        <w:tc>
          <w:tcPr>
            <w:tcW w:w="2126" w:type="dxa"/>
            <w:vAlign w:val="center"/>
          </w:tcPr>
          <w:p w:rsidR="000B094D" w:rsidRPr="00282950" w:rsidRDefault="000B094D" w:rsidP="00EB77AD">
            <w:r>
              <w:t>ОПАН-100(50)</w:t>
            </w:r>
          </w:p>
        </w:tc>
        <w:tc>
          <w:tcPr>
            <w:tcW w:w="709" w:type="dxa"/>
            <w:vAlign w:val="center"/>
          </w:tcPr>
          <w:p w:rsidR="000B094D" w:rsidRPr="00282950" w:rsidRDefault="000B094D" w:rsidP="00EB77AD">
            <w:r>
              <w:t>шт</w:t>
            </w:r>
          </w:p>
        </w:tc>
        <w:tc>
          <w:tcPr>
            <w:tcW w:w="850" w:type="dxa"/>
            <w:vAlign w:val="center"/>
          </w:tcPr>
          <w:p w:rsidR="000B094D" w:rsidRPr="00282950" w:rsidRDefault="000B094D" w:rsidP="00EB77AD">
            <w:r>
              <w:t>10</w:t>
            </w:r>
          </w:p>
        </w:tc>
        <w:tc>
          <w:tcPr>
            <w:tcW w:w="730" w:type="dxa"/>
            <w:vAlign w:val="center"/>
          </w:tcPr>
          <w:p w:rsidR="000B094D" w:rsidRPr="00282950" w:rsidRDefault="000B094D" w:rsidP="00EB77AD">
            <w:r>
              <w:t>1</w:t>
            </w:r>
          </w:p>
        </w:tc>
      </w:tr>
      <w:tr w:rsidR="000B094D" w:rsidRPr="007779F0">
        <w:trPr>
          <w:jc w:val="center"/>
        </w:trPr>
        <w:tc>
          <w:tcPr>
            <w:tcW w:w="680" w:type="dxa"/>
            <w:vAlign w:val="center"/>
          </w:tcPr>
          <w:p w:rsidR="000B094D" w:rsidRPr="00282950" w:rsidRDefault="000B094D" w:rsidP="0033413A">
            <w:r>
              <w:t>37</w:t>
            </w:r>
          </w:p>
        </w:tc>
        <w:tc>
          <w:tcPr>
            <w:tcW w:w="5224" w:type="dxa"/>
            <w:vAlign w:val="center"/>
          </w:tcPr>
          <w:p w:rsidR="000B094D" w:rsidRPr="00282950" w:rsidRDefault="000B094D" w:rsidP="005915B5">
            <w:r>
              <w:t xml:space="preserve">Распылитель </w:t>
            </w:r>
          </w:p>
        </w:tc>
        <w:tc>
          <w:tcPr>
            <w:tcW w:w="2126" w:type="dxa"/>
            <w:vAlign w:val="center"/>
          </w:tcPr>
          <w:p w:rsidR="000B094D" w:rsidRPr="00282950" w:rsidRDefault="000B094D" w:rsidP="005915B5">
            <w:r>
              <w:t>ОПАН-100-700-000</w:t>
            </w:r>
          </w:p>
        </w:tc>
        <w:tc>
          <w:tcPr>
            <w:tcW w:w="709" w:type="dxa"/>
            <w:vAlign w:val="center"/>
          </w:tcPr>
          <w:p w:rsidR="000B094D" w:rsidRPr="00282950" w:rsidRDefault="000B094D" w:rsidP="005915B5">
            <w:r>
              <w:t>шт</w:t>
            </w:r>
          </w:p>
        </w:tc>
        <w:tc>
          <w:tcPr>
            <w:tcW w:w="850" w:type="dxa"/>
            <w:vAlign w:val="center"/>
          </w:tcPr>
          <w:p w:rsidR="000B094D" w:rsidRPr="00282950" w:rsidRDefault="000B094D" w:rsidP="005915B5">
            <w:r>
              <w:t>10</w:t>
            </w:r>
          </w:p>
        </w:tc>
        <w:tc>
          <w:tcPr>
            <w:tcW w:w="730" w:type="dxa"/>
            <w:vAlign w:val="center"/>
          </w:tcPr>
          <w:p w:rsidR="000B094D" w:rsidRPr="00282950" w:rsidRDefault="000B094D" w:rsidP="0033413A"/>
        </w:tc>
      </w:tr>
      <w:tr w:rsidR="000B094D" w:rsidRPr="007779F0">
        <w:trPr>
          <w:jc w:val="center"/>
        </w:trPr>
        <w:tc>
          <w:tcPr>
            <w:tcW w:w="680" w:type="dxa"/>
            <w:vAlign w:val="center"/>
          </w:tcPr>
          <w:p w:rsidR="000B094D" w:rsidRPr="00282950" w:rsidRDefault="000B094D" w:rsidP="0033413A">
            <w:r>
              <w:t>38</w:t>
            </w:r>
          </w:p>
        </w:tc>
        <w:tc>
          <w:tcPr>
            <w:tcW w:w="5224" w:type="dxa"/>
            <w:vAlign w:val="center"/>
          </w:tcPr>
          <w:p w:rsidR="000B094D" w:rsidRPr="00282950" w:rsidRDefault="000B094D" w:rsidP="005915B5">
            <w:r>
              <w:t>Планка металлическая</w:t>
            </w:r>
          </w:p>
        </w:tc>
        <w:tc>
          <w:tcPr>
            <w:tcW w:w="2126" w:type="dxa"/>
            <w:vAlign w:val="center"/>
          </w:tcPr>
          <w:p w:rsidR="000B094D" w:rsidRPr="00282950" w:rsidRDefault="000B094D" w:rsidP="005915B5">
            <w:r>
              <w:t>ОПАН-100-000-010</w:t>
            </w:r>
          </w:p>
        </w:tc>
        <w:tc>
          <w:tcPr>
            <w:tcW w:w="709" w:type="dxa"/>
            <w:vAlign w:val="center"/>
          </w:tcPr>
          <w:p w:rsidR="000B094D" w:rsidRPr="00282950" w:rsidRDefault="000B094D" w:rsidP="005915B5">
            <w:r>
              <w:t>шт</w:t>
            </w:r>
          </w:p>
        </w:tc>
        <w:tc>
          <w:tcPr>
            <w:tcW w:w="850" w:type="dxa"/>
            <w:vAlign w:val="center"/>
          </w:tcPr>
          <w:p w:rsidR="000B094D" w:rsidRPr="00282950" w:rsidRDefault="000B094D" w:rsidP="005915B5">
            <w:r>
              <w:t>10</w:t>
            </w:r>
          </w:p>
        </w:tc>
        <w:tc>
          <w:tcPr>
            <w:tcW w:w="730" w:type="dxa"/>
            <w:vAlign w:val="center"/>
          </w:tcPr>
          <w:p w:rsidR="000B094D" w:rsidRPr="00282950" w:rsidRDefault="000B094D" w:rsidP="0033413A"/>
        </w:tc>
      </w:tr>
      <w:tr w:rsidR="000B094D" w:rsidRPr="007779F0">
        <w:trPr>
          <w:jc w:val="center"/>
        </w:trPr>
        <w:tc>
          <w:tcPr>
            <w:tcW w:w="680" w:type="dxa"/>
            <w:vAlign w:val="center"/>
          </w:tcPr>
          <w:p w:rsidR="000B094D" w:rsidRPr="00282950" w:rsidRDefault="000B094D" w:rsidP="0033413A">
            <w:r>
              <w:t>39</w:t>
            </w:r>
          </w:p>
        </w:tc>
        <w:tc>
          <w:tcPr>
            <w:tcW w:w="5224" w:type="dxa"/>
            <w:vAlign w:val="center"/>
          </w:tcPr>
          <w:p w:rsidR="000B094D" w:rsidRPr="00282950" w:rsidRDefault="000B094D" w:rsidP="005915B5">
            <w:r>
              <w:t>Хомут металлический</w:t>
            </w:r>
          </w:p>
        </w:tc>
        <w:tc>
          <w:tcPr>
            <w:tcW w:w="2126" w:type="dxa"/>
            <w:vAlign w:val="center"/>
          </w:tcPr>
          <w:p w:rsidR="000B094D" w:rsidRPr="00282950" w:rsidRDefault="000B094D" w:rsidP="005915B5">
            <w:r>
              <w:t>ОПАН-100-000-011-01</w:t>
            </w:r>
          </w:p>
        </w:tc>
        <w:tc>
          <w:tcPr>
            <w:tcW w:w="709" w:type="dxa"/>
            <w:vAlign w:val="center"/>
          </w:tcPr>
          <w:p w:rsidR="000B094D" w:rsidRPr="00282950" w:rsidRDefault="000B094D" w:rsidP="005915B5">
            <w:r>
              <w:t>шт</w:t>
            </w:r>
          </w:p>
        </w:tc>
        <w:tc>
          <w:tcPr>
            <w:tcW w:w="850" w:type="dxa"/>
            <w:vAlign w:val="center"/>
          </w:tcPr>
          <w:p w:rsidR="000B094D" w:rsidRPr="00282950" w:rsidRDefault="000B094D" w:rsidP="005915B5">
            <w:r>
              <w:t>10</w:t>
            </w:r>
          </w:p>
        </w:tc>
        <w:tc>
          <w:tcPr>
            <w:tcW w:w="730" w:type="dxa"/>
            <w:vAlign w:val="center"/>
          </w:tcPr>
          <w:p w:rsidR="000B094D" w:rsidRPr="00282950" w:rsidRDefault="000B094D" w:rsidP="0033413A"/>
        </w:tc>
      </w:tr>
      <w:tr w:rsidR="000B094D" w:rsidRPr="007779F0">
        <w:trPr>
          <w:jc w:val="center"/>
        </w:trPr>
        <w:tc>
          <w:tcPr>
            <w:tcW w:w="680" w:type="dxa"/>
            <w:vAlign w:val="center"/>
          </w:tcPr>
          <w:p w:rsidR="000B094D" w:rsidRPr="00282950" w:rsidRDefault="000B094D" w:rsidP="0033413A">
            <w:r>
              <w:t>40</w:t>
            </w:r>
          </w:p>
        </w:tc>
        <w:tc>
          <w:tcPr>
            <w:tcW w:w="5224" w:type="dxa"/>
            <w:vAlign w:val="center"/>
          </w:tcPr>
          <w:p w:rsidR="000B094D" w:rsidRDefault="000B094D" w:rsidP="00EB77AD">
            <w:r>
              <w:t>Хомут металлический</w:t>
            </w:r>
          </w:p>
        </w:tc>
        <w:tc>
          <w:tcPr>
            <w:tcW w:w="2126" w:type="dxa"/>
            <w:vAlign w:val="center"/>
          </w:tcPr>
          <w:p w:rsidR="000B094D" w:rsidRDefault="000B094D" w:rsidP="00EB77AD">
            <w:r>
              <w:t>ОПАН-100-000-011-02</w:t>
            </w:r>
          </w:p>
        </w:tc>
        <w:tc>
          <w:tcPr>
            <w:tcW w:w="709" w:type="dxa"/>
            <w:vAlign w:val="center"/>
          </w:tcPr>
          <w:p w:rsidR="000B094D" w:rsidRPr="00282950" w:rsidRDefault="000B094D" w:rsidP="00EB77AD">
            <w:r>
              <w:t>шт</w:t>
            </w:r>
          </w:p>
        </w:tc>
        <w:tc>
          <w:tcPr>
            <w:tcW w:w="850" w:type="dxa"/>
            <w:vAlign w:val="center"/>
          </w:tcPr>
          <w:p w:rsidR="000B094D" w:rsidRPr="00282950" w:rsidRDefault="000B094D" w:rsidP="00EB77AD">
            <w:r>
              <w:t>10</w:t>
            </w:r>
          </w:p>
        </w:tc>
        <w:tc>
          <w:tcPr>
            <w:tcW w:w="730" w:type="dxa"/>
            <w:vAlign w:val="center"/>
          </w:tcPr>
          <w:p w:rsidR="000B094D" w:rsidRPr="00282950" w:rsidRDefault="000B094D" w:rsidP="0033413A"/>
        </w:tc>
      </w:tr>
      <w:tr w:rsidR="000B094D" w:rsidRPr="007779F0">
        <w:trPr>
          <w:jc w:val="center"/>
        </w:trPr>
        <w:tc>
          <w:tcPr>
            <w:tcW w:w="680" w:type="dxa"/>
            <w:vAlign w:val="center"/>
          </w:tcPr>
          <w:p w:rsidR="000B094D" w:rsidRPr="00282950" w:rsidRDefault="000B094D" w:rsidP="005915B5">
            <w:r>
              <w:t>41</w:t>
            </w:r>
          </w:p>
        </w:tc>
        <w:tc>
          <w:tcPr>
            <w:tcW w:w="5224" w:type="dxa"/>
            <w:vAlign w:val="center"/>
          </w:tcPr>
          <w:p w:rsidR="000B094D" w:rsidRPr="00282950" w:rsidRDefault="000B094D" w:rsidP="005915B5">
            <w:r>
              <w:t>Угольник 25 мм металлический</w:t>
            </w:r>
          </w:p>
        </w:tc>
        <w:tc>
          <w:tcPr>
            <w:tcW w:w="2126" w:type="dxa"/>
            <w:vAlign w:val="center"/>
          </w:tcPr>
          <w:p w:rsidR="000B094D" w:rsidRPr="00282950" w:rsidRDefault="000B094D" w:rsidP="005915B5">
            <w:r>
              <w:t>ГОСТ 8946-75</w:t>
            </w:r>
          </w:p>
        </w:tc>
        <w:tc>
          <w:tcPr>
            <w:tcW w:w="709" w:type="dxa"/>
            <w:vAlign w:val="center"/>
          </w:tcPr>
          <w:p w:rsidR="000B094D" w:rsidRPr="00282950" w:rsidRDefault="000B094D" w:rsidP="005915B5">
            <w:r>
              <w:t>шт</w:t>
            </w:r>
          </w:p>
        </w:tc>
        <w:tc>
          <w:tcPr>
            <w:tcW w:w="850" w:type="dxa"/>
            <w:vAlign w:val="center"/>
          </w:tcPr>
          <w:p w:rsidR="000B094D" w:rsidRPr="00282950" w:rsidRDefault="000B094D" w:rsidP="005915B5">
            <w:r>
              <w:t>12</w:t>
            </w:r>
          </w:p>
        </w:tc>
        <w:tc>
          <w:tcPr>
            <w:tcW w:w="730" w:type="dxa"/>
            <w:vAlign w:val="center"/>
          </w:tcPr>
          <w:p w:rsidR="000B094D" w:rsidRPr="00282950" w:rsidRDefault="000B094D" w:rsidP="0033413A"/>
        </w:tc>
      </w:tr>
      <w:tr w:rsidR="000B094D" w:rsidRPr="007779F0">
        <w:trPr>
          <w:jc w:val="center"/>
        </w:trPr>
        <w:tc>
          <w:tcPr>
            <w:tcW w:w="680" w:type="dxa"/>
            <w:vAlign w:val="center"/>
          </w:tcPr>
          <w:p w:rsidR="000B094D" w:rsidRPr="00282950" w:rsidRDefault="000B094D" w:rsidP="0033413A">
            <w:r>
              <w:t>42</w:t>
            </w:r>
          </w:p>
        </w:tc>
        <w:tc>
          <w:tcPr>
            <w:tcW w:w="5224" w:type="dxa"/>
            <w:vAlign w:val="center"/>
          </w:tcPr>
          <w:p w:rsidR="000B094D" w:rsidRDefault="000B094D" w:rsidP="00EB77AD">
            <w:r>
              <w:t>Муфта короткая 25 мм диам.</w:t>
            </w:r>
          </w:p>
        </w:tc>
        <w:tc>
          <w:tcPr>
            <w:tcW w:w="2126" w:type="dxa"/>
            <w:vAlign w:val="center"/>
          </w:tcPr>
          <w:p w:rsidR="000B094D" w:rsidRDefault="000B094D" w:rsidP="00EB77AD">
            <w:r>
              <w:t>ГОСТ 8954-75</w:t>
            </w:r>
          </w:p>
        </w:tc>
        <w:tc>
          <w:tcPr>
            <w:tcW w:w="709" w:type="dxa"/>
            <w:vAlign w:val="center"/>
          </w:tcPr>
          <w:p w:rsidR="000B094D" w:rsidRDefault="000B094D" w:rsidP="00EB77AD">
            <w:r>
              <w:t>шт</w:t>
            </w:r>
          </w:p>
        </w:tc>
        <w:tc>
          <w:tcPr>
            <w:tcW w:w="850" w:type="dxa"/>
            <w:vAlign w:val="center"/>
          </w:tcPr>
          <w:p w:rsidR="000B094D" w:rsidRDefault="000B094D" w:rsidP="00EB77AD">
            <w:r>
              <w:t>10</w:t>
            </w:r>
          </w:p>
        </w:tc>
        <w:tc>
          <w:tcPr>
            <w:tcW w:w="730" w:type="dxa"/>
            <w:vAlign w:val="center"/>
          </w:tcPr>
          <w:p w:rsidR="000B094D" w:rsidRPr="00282950" w:rsidRDefault="000B094D" w:rsidP="00EB77AD"/>
        </w:tc>
      </w:tr>
      <w:tr w:rsidR="000B094D" w:rsidRPr="007779F0">
        <w:trPr>
          <w:jc w:val="center"/>
        </w:trPr>
        <w:tc>
          <w:tcPr>
            <w:tcW w:w="680" w:type="dxa"/>
            <w:vAlign w:val="center"/>
          </w:tcPr>
          <w:p w:rsidR="000B094D" w:rsidRPr="00282950" w:rsidRDefault="000B094D" w:rsidP="005915B5">
            <w:r>
              <w:t>43</w:t>
            </w:r>
          </w:p>
        </w:tc>
        <w:tc>
          <w:tcPr>
            <w:tcW w:w="5224" w:type="dxa"/>
            <w:vAlign w:val="center"/>
          </w:tcPr>
          <w:p w:rsidR="000B094D" w:rsidRPr="00282950" w:rsidRDefault="000B094D" w:rsidP="005915B5">
            <w:r>
              <w:t>Контргайка 25 мм</w:t>
            </w:r>
          </w:p>
        </w:tc>
        <w:tc>
          <w:tcPr>
            <w:tcW w:w="2126" w:type="dxa"/>
            <w:vAlign w:val="center"/>
          </w:tcPr>
          <w:p w:rsidR="000B094D" w:rsidRPr="00282950" w:rsidRDefault="000B094D" w:rsidP="005915B5">
            <w:r>
              <w:t>ГОСТ 8968-75</w:t>
            </w:r>
          </w:p>
        </w:tc>
        <w:tc>
          <w:tcPr>
            <w:tcW w:w="709" w:type="dxa"/>
            <w:vAlign w:val="center"/>
          </w:tcPr>
          <w:p w:rsidR="000B094D" w:rsidRPr="00282950" w:rsidRDefault="000B094D" w:rsidP="005915B5">
            <w:r>
              <w:t>шт</w:t>
            </w:r>
          </w:p>
        </w:tc>
        <w:tc>
          <w:tcPr>
            <w:tcW w:w="850" w:type="dxa"/>
            <w:vAlign w:val="center"/>
          </w:tcPr>
          <w:p w:rsidR="000B094D" w:rsidRPr="00282950" w:rsidRDefault="000B094D" w:rsidP="005915B5">
            <w:r>
              <w:t>38</w:t>
            </w:r>
          </w:p>
        </w:tc>
        <w:tc>
          <w:tcPr>
            <w:tcW w:w="730" w:type="dxa"/>
            <w:vAlign w:val="center"/>
          </w:tcPr>
          <w:p w:rsidR="000B094D" w:rsidRPr="00282950" w:rsidRDefault="000B094D" w:rsidP="0033413A"/>
        </w:tc>
      </w:tr>
      <w:tr w:rsidR="000B094D" w:rsidRPr="007779F0">
        <w:trPr>
          <w:jc w:val="center"/>
        </w:trPr>
        <w:tc>
          <w:tcPr>
            <w:tcW w:w="680" w:type="dxa"/>
            <w:vAlign w:val="center"/>
          </w:tcPr>
          <w:p w:rsidR="000B094D" w:rsidRPr="00282950" w:rsidRDefault="000B094D" w:rsidP="005915B5">
            <w:r>
              <w:t>44</w:t>
            </w:r>
          </w:p>
        </w:tc>
        <w:tc>
          <w:tcPr>
            <w:tcW w:w="5224" w:type="dxa"/>
            <w:vAlign w:val="center"/>
          </w:tcPr>
          <w:p w:rsidR="000B094D" w:rsidRPr="00282950" w:rsidRDefault="000B094D" w:rsidP="00C1526E">
            <w:r>
              <w:t>Муфта переходная (фитинг) "Труба - внутренняя резьба" для гофрированной нержавеющей трубы.</w:t>
            </w:r>
          </w:p>
        </w:tc>
        <w:tc>
          <w:tcPr>
            <w:tcW w:w="2126" w:type="dxa"/>
            <w:vAlign w:val="center"/>
          </w:tcPr>
          <w:p w:rsidR="000B094D" w:rsidRPr="002E3C74" w:rsidRDefault="000B094D" w:rsidP="005915B5">
            <w:r>
              <w:rPr>
                <w:lang w:val="en-US"/>
              </w:rPr>
              <w:t>BIC25-25mm x 1</w:t>
            </w:r>
            <w:r>
              <w:t>"</w:t>
            </w:r>
          </w:p>
        </w:tc>
        <w:tc>
          <w:tcPr>
            <w:tcW w:w="709" w:type="dxa"/>
            <w:vAlign w:val="center"/>
          </w:tcPr>
          <w:p w:rsidR="000B094D" w:rsidRPr="00282950" w:rsidRDefault="000B094D" w:rsidP="005915B5">
            <w:r>
              <w:t>шт</w:t>
            </w:r>
          </w:p>
        </w:tc>
        <w:tc>
          <w:tcPr>
            <w:tcW w:w="850" w:type="dxa"/>
            <w:vAlign w:val="center"/>
          </w:tcPr>
          <w:p w:rsidR="000B094D" w:rsidRPr="00282950" w:rsidRDefault="000B094D" w:rsidP="00922D41">
            <w:r>
              <w:t>20</w:t>
            </w:r>
          </w:p>
        </w:tc>
        <w:tc>
          <w:tcPr>
            <w:tcW w:w="730" w:type="dxa"/>
            <w:vAlign w:val="center"/>
          </w:tcPr>
          <w:p w:rsidR="000B094D" w:rsidRPr="00282950" w:rsidRDefault="000B094D" w:rsidP="0033413A">
            <w:r>
              <w:t>2</w:t>
            </w:r>
          </w:p>
        </w:tc>
      </w:tr>
      <w:tr w:rsidR="000B094D" w:rsidRPr="007779F0">
        <w:trPr>
          <w:jc w:val="center"/>
        </w:trPr>
        <w:tc>
          <w:tcPr>
            <w:tcW w:w="680" w:type="dxa"/>
            <w:vAlign w:val="center"/>
          </w:tcPr>
          <w:p w:rsidR="000B094D" w:rsidRPr="00282950" w:rsidRDefault="000B094D" w:rsidP="0033413A">
            <w:r>
              <w:t>45</w:t>
            </w:r>
          </w:p>
        </w:tc>
        <w:tc>
          <w:tcPr>
            <w:tcW w:w="5224" w:type="dxa"/>
            <w:vAlign w:val="center"/>
          </w:tcPr>
          <w:p w:rsidR="000B094D" w:rsidRDefault="000B094D" w:rsidP="00EB77AD">
            <w:r>
              <w:t>Стальная полоса шириной 40 мм, толщиной 3 мм</w:t>
            </w:r>
          </w:p>
          <w:p w:rsidR="000B094D" w:rsidRDefault="000B094D" w:rsidP="00EB77AD">
            <w:r>
              <w:t>для элементов крепления трубной разводки</w:t>
            </w:r>
          </w:p>
        </w:tc>
        <w:tc>
          <w:tcPr>
            <w:tcW w:w="2126" w:type="dxa"/>
            <w:vAlign w:val="center"/>
          </w:tcPr>
          <w:p w:rsidR="000B094D" w:rsidRDefault="000B094D" w:rsidP="00EB77AD">
            <w:r>
              <w:t>-</w:t>
            </w:r>
          </w:p>
        </w:tc>
        <w:tc>
          <w:tcPr>
            <w:tcW w:w="709" w:type="dxa"/>
            <w:vAlign w:val="center"/>
          </w:tcPr>
          <w:p w:rsidR="000B094D" w:rsidRDefault="000B094D" w:rsidP="00EB77AD">
            <w:r>
              <w:t>м</w:t>
            </w:r>
          </w:p>
        </w:tc>
        <w:tc>
          <w:tcPr>
            <w:tcW w:w="850" w:type="dxa"/>
            <w:vAlign w:val="center"/>
          </w:tcPr>
          <w:p w:rsidR="000B094D" w:rsidRDefault="000B094D" w:rsidP="00EB77AD">
            <w:r>
              <w:t>20</w:t>
            </w:r>
          </w:p>
        </w:tc>
        <w:tc>
          <w:tcPr>
            <w:tcW w:w="730" w:type="dxa"/>
            <w:vAlign w:val="center"/>
          </w:tcPr>
          <w:p w:rsidR="000B094D" w:rsidRPr="00282950" w:rsidRDefault="000B094D" w:rsidP="0033413A"/>
        </w:tc>
      </w:tr>
      <w:tr w:rsidR="000B094D" w:rsidRPr="007779F0">
        <w:trPr>
          <w:jc w:val="center"/>
        </w:trPr>
        <w:tc>
          <w:tcPr>
            <w:tcW w:w="680" w:type="dxa"/>
            <w:vAlign w:val="center"/>
          </w:tcPr>
          <w:p w:rsidR="000B094D" w:rsidRPr="00282950" w:rsidRDefault="000B094D" w:rsidP="0033413A">
            <w:r>
              <w:t>46</w:t>
            </w:r>
          </w:p>
        </w:tc>
        <w:tc>
          <w:tcPr>
            <w:tcW w:w="5224" w:type="dxa"/>
            <w:vAlign w:val="center"/>
          </w:tcPr>
          <w:p w:rsidR="000B094D" w:rsidRDefault="000B094D" w:rsidP="002E1EB0">
            <w:r>
              <w:t>Набор клемных колодок из 20 шт под винт.</w:t>
            </w:r>
          </w:p>
        </w:tc>
        <w:tc>
          <w:tcPr>
            <w:tcW w:w="2126" w:type="dxa"/>
            <w:vAlign w:val="center"/>
          </w:tcPr>
          <w:p w:rsidR="000B094D" w:rsidRDefault="000B094D" w:rsidP="00EB77AD">
            <w:r>
              <w:t xml:space="preserve">зажим под 4 мм диаметром </w:t>
            </w:r>
          </w:p>
        </w:tc>
        <w:tc>
          <w:tcPr>
            <w:tcW w:w="709" w:type="dxa"/>
            <w:vAlign w:val="center"/>
          </w:tcPr>
          <w:p w:rsidR="000B094D" w:rsidRDefault="000B094D" w:rsidP="00EB77AD">
            <w:r>
              <w:t>шт</w:t>
            </w:r>
          </w:p>
        </w:tc>
        <w:tc>
          <w:tcPr>
            <w:tcW w:w="850" w:type="dxa"/>
            <w:vAlign w:val="center"/>
          </w:tcPr>
          <w:p w:rsidR="000B094D" w:rsidRDefault="000B094D" w:rsidP="00EB77AD">
            <w:r>
              <w:t>20</w:t>
            </w:r>
          </w:p>
        </w:tc>
        <w:tc>
          <w:tcPr>
            <w:tcW w:w="730" w:type="dxa"/>
            <w:vAlign w:val="center"/>
          </w:tcPr>
          <w:p w:rsidR="000B094D" w:rsidRPr="00282950" w:rsidRDefault="000B094D" w:rsidP="0033413A"/>
        </w:tc>
      </w:tr>
      <w:tr w:rsidR="000B094D" w:rsidRPr="007779F0">
        <w:trPr>
          <w:jc w:val="center"/>
        </w:trPr>
        <w:tc>
          <w:tcPr>
            <w:tcW w:w="680" w:type="dxa"/>
            <w:vAlign w:val="center"/>
          </w:tcPr>
          <w:p w:rsidR="000B094D" w:rsidRPr="00282950" w:rsidRDefault="000B094D" w:rsidP="0033413A">
            <w:r>
              <w:t>47</w:t>
            </w:r>
          </w:p>
        </w:tc>
        <w:tc>
          <w:tcPr>
            <w:tcW w:w="5224" w:type="dxa"/>
            <w:vAlign w:val="center"/>
          </w:tcPr>
          <w:p w:rsidR="000B094D" w:rsidRDefault="000B094D" w:rsidP="00EB77AD">
            <w:r>
              <w:t>Набор клемных колодок из 12 шт под винт.</w:t>
            </w:r>
          </w:p>
        </w:tc>
        <w:tc>
          <w:tcPr>
            <w:tcW w:w="2126" w:type="dxa"/>
            <w:vAlign w:val="center"/>
          </w:tcPr>
          <w:p w:rsidR="000B094D" w:rsidRDefault="000B094D" w:rsidP="00EB77AD">
            <w:r>
              <w:t xml:space="preserve">зажим под  8 мм диаметром </w:t>
            </w:r>
          </w:p>
        </w:tc>
        <w:tc>
          <w:tcPr>
            <w:tcW w:w="709" w:type="dxa"/>
            <w:vAlign w:val="center"/>
          </w:tcPr>
          <w:p w:rsidR="000B094D" w:rsidRDefault="000B094D" w:rsidP="00EB77AD">
            <w:r>
              <w:t>шт</w:t>
            </w:r>
          </w:p>
        </w:tc>
        <w:tc>
          <w:tcPr>
            <w:tcW w:w="850" w:type="dxa"/>
            <w:vAlign w:val="center"/>
          </w:tcPr>
          <w:p w:rsidR="000B094D" w:rsidRDefault="000B094D" w:rsidP="00EB77AD">
            <w:r>
              <w:t>4</w:t>
            </w:r>
          </w:p>
        </w:tc>
        <w:tc>
          <w:tcPr>
            <w:tcW w:w="730" w:type="dxa"/>
            <w:vAlign w:val="center"/>
          </w:tcPr>
          <w:p w:rsidR="000B094D" w:rsidRPr="00282950" w:rsidRDefault="000B094D" w:rsidP="00EB77AD"/>
        </w:tc>
      </w:tr>
      <w:tr w:rsidR="000B094D" w:rsidRPr="007779F0">
        <w:trPr>
          <w:jc w:val="center"/>
        </w:trPr>
        <w:tc>
          <w:tcPr>
            <w:tcW w:w="680" w:type="dxa"/>
            <w:vAlign w:val="center"/>
          </w:tcPr>
          <w:p w:rsidR="000B094D" w:rsidRDefault="000B094D" w:rsidP="0033413A">
            <w:r>
              <w:t>48</w:t>
            </w:r>
          </w:p>
        </w:tc>
        <w:tc>
          <w:tcPr>
            <w:tcW w:w="5224" w:type="dxa"/>
            <w:vAlign w:val="center"/>
          </w:tcPr>
          <w:p w:rsidR="000B094D" w:rsidRDefault="000B094D" w:rsidP="00EB77AD">
            <w:r>
              <w:t>Труборез для стальной гофрированной трубы</w:t>
            </w:r>
          </w:p>
        </w:tc>
        <w:tc>
          <w:tcPr>
            <w:tcW w:w="2126" w:type="dxa"/>
            <w:vAlign w:val="center"/>
          </w:tcPr>
          <w:p w:rsidR="000B094D" w:rsidRDefault="000B094D" w:rsidP="00EB77AD">
            <w:r>
              <w:t>до 25 мм.</w:t>
            </w:r>
          </w:p>
        </w:tc>
        <w:tc>
          <w:tcPr>
            <w:tcW w:w="709" w:type="dxa"/>
            <w:vAlign w:val="center"/>
          </w:tcPr>
          <w:p w:rsidR="000B094D" w:rsidRDefault="000B094D" w:rsidP="00EB77AD">
            <w:r>
              <w:t>шт</w:t>
            </w:r>
          </w:p>
        </w:tc>
        <w:tc>
          <w:tcPr>
            <w:tcW w:w="850" w:type="dxa"/>
            <w:vAlign w:val="center"/>
          </w:tcPr>
          <w:p w:rsidR="000B094D" w:rsidRDefault="000B094D" w:rsidP="00EB77AD">
            <w:r>
              <w:t>1</w:t>
            </w:r>
          </w:p>
        </w:tc>
        <w:tc>
          <w:tcPr>
            <w:tcW w:w="730" w:type="dxa"/>
            <w:vAlign w:val="center"/>
          </w:tcPr>
          <w:p w:rsidR="000B094D" w:rsidRPr="00282950" w:rsidRDefault="000B094D" w:rsidP="00EB77AD"/>
        </w:tc>
      </w:tr>
      <w:tr w:rsidR="000B094D" w:rsidRPr="007779F0">
        <w:trPr>
          <w:jc w:val="center"/>
        </w:trPr>
        <w:tc>
          <w:tcPr>
            <w:tcW w:w="680" w:type="dxa"/>
            <w:vAlign w:val="center"/>
          </w:tcPr>
          <w:p w:rsidR="000B094D" w:rsidRDefault="000B094D" w:rsidP="0033413A">
            <w:r>
              <w:t>49</w:t>
            </w:r>
          </w:p>
        </w:tc>
        <w:tc>
          <w:tcPr>
            <w:tcW w:w="5224" w:type="dxa"/>
            <w:vAlign w:val="center"/>
          </w:tcPr>
          <w:p w:rsidR="000B094D" w:rsidRDefault="000B094D" w:rsidP="00EB77AD">
            <w:r>
              <w:t>Болт стальной длиной 50 мм</w:t>
            </w:r>
          </w:p>
        </w:tc>
        <w:tc>
          <w:tcPr>
            <w:tcW w:w="2126" w:type="dxa"/>
            <w:vAlign w:val="center"/>
          </w:tcPr>
          <w:p w:rsidR="000B094D" w:rsidRDefault="000B094D" w:rsidP="00EB77AD">
            <w:r>
              <w:t>резьба М8</w:t>
            </w:r>
          </w:p>
        </w:tc>
        <w:tc>
          <w:tcPr>
            <w:tcW w:w="709" w:type="dxa"/>
            <w:vAlign w:val="center"/>
          </w:tcPr>
          <w:p w:rsidR="000B094D" w:rsidRDefault="000B094D" w:rsidP="00EB77AD">
            <w:r>
              <w:t>шт</w:t>
            </w:r>
          </w:p>
        </w:tc>
        <w:tc>
          <w:tcPr>
            <w:tcW w:w="850" w:type="dxa"/>
            <w:vAlign w:val="center"/>
          </w:tcPr>
          <w:p w:rsidR="000B094D" w:rsidRDefault="000B094D" w:rsidP="00EB77AD">
            <w:r>
              <w:t>54</w:t>
            </w:r>
          </w:p>
        </w:tc>
        <w:tc>
          <w:tcPr>
            <w:tcW w:w="730" w:type="dxa"/>
            <w:vAlign w:val="center"/>
          </w:tcPr>
          <w:p w:rsidR="000B094D" w:rsidRPr="00282950" w:rsidRDefault="000B094D" w:rsidP="00EB77AD"/>
        </w:tc>
      </w:tr>
      <w:tr w:rsidR="000B094D" w:rsidRPr="007779F0">
        <w:trPr>
          <w:jc w:val="center"/>
        </w:trPr>
        <w:tc>
          <w:tcPr>
            <w:tcW w:w="680" w:type="dxa"/>
            <w:vAlign w:val="center"/>
          </w:tcPr>
          <w:p w:rsidR="000B094D" w:rsidRDefault="000B094D" w:rsidP="0033413A">
            <w:r>
              <w:t>50</w:t>
            </w:r>
          </w:p>
        </w:tc>
        <w:tc>
          <w:tcPr>
            <w:tcW w:w="5224" w:type="dxa"/>
            <w:vAlign w:val="center"/>
          </w:tcPr>
          <w:p w:rsidR="000B094D" w:rsidRDefault="000B094D" w:rsidP="00EB77AD">
            <w:r>
              <w:t>Гайка стальная шестигранная</w:t>
            </w:r>
          </w:p>
        </w:tc>
        <w:tc>
          <w:tcPr>
            <w:tcW w:w="2126" w:type="dxa"/>
            <w:vAlign w:val="center"/>
          </w:tcPr>
          <w:p w:rsidR="000B094D" w:rsidRDefault="000B094D" w:rsidP="00EB77AD">
            <w:r>
              <w:t>резьба М8</w:t>
            </w:r>
          </w:p>
        </w:tc>
        <w:tc>
          <w:tcPr>
            <w:tcW w:w="709" w:type="dxa"/>
            <w:vAlign w:val="center"/>
          </w:tcPr>
          <w:p w:rsidR="000B094D" w:rsidRDefault="000B094D" w:rsidP="00EB77AD">
            <w:r>
              <w:t>шт</w:t>
            </w:r>
          </w:p>
        </w:tc>
        <w:tc>
          <w:tcPr>
            <w:tcW w:w="850" w:type="dxa"/>
            <w:vAlign w:val="center"/>
          </w:tcPr>
          <w:p w:rsidR="000B094D" w:rsidRDefault="000B094D" w:rsidP="00EB77AD">
            <w:r>
              <w:t>54</w:t>
            </w:r>
          </w:p>
        </w:tc>
        <w:tc>
          <w:tcPr>
            <w:tcW w:w="730" w:type="dxa"/>
            <w:vAlign w:val="center"/>
          </w:tcPr>
          <w:p w:rsidR="000B094D" w:rsidRPr="00282950" w:rsidRDefault="000B094D" w:rsidP="00EB77AD"/>
        </w:tc>
      </w:tr>
      <w:tr w:rsidR="000B094D" w:rsidRPr="007779F0">
        <w:trPr>
          <w:jc w:val="center"/>
        </w:trPr>
        <w:tc>
          <w:tcPr>
            <w:tcW w:w="680" w:type="dxa"/>
            <w:vAlign w:val="center"/>
          </w:tcPr>
          <w:p w:rsidR="000B094D" w:rsidRDefault="000B094D" w:rsidP="0033413A">
            <w:r>
              <w:t>51</w:t>
            </w:r>
          </w:p>
        </w:tc>
        <w:tc>
          <w:tcPr>
            <w:tcW w:w="5224" w:type="dxa"/>
            <w:vAlign w:val="center"/>
          </w:tcPr>
          <w:p w:rsidR="000B094D" w:rsidRDefault="000B094D" w:rsidP="00EB77AD">
            <w:r>
              <w:t>Шайба  наруж. диам. 12 мм, внутр. - 9 мм.</w:t>
            </w:r>
          </w:p>
        </w:tc>
        <w:tc>
          <w:tcPr>
            <w:tcW w:w="2126" w:type="dxa"/>
            <w:vAlign w:val="center"/>
          </w:tcPr>
          <w:p w:rsidR="000B094D" w:rsidRDefault="000B094D" w:rsidP="00EB77AD">
            <w:r>
              <w:t>-</w:t>
            </w:r>
          </w:p>
        </w:tc>
        <w:tc>
          <w:tcPr>
            <w:tcW w:w="709" w:type="dxa"/>
            <w:vAlign w:val="center"/>
          </w:tcPr>
          <w:p w:rsidR="000B094D" w:rsidRDefault="000B094D" w:rsidP="00EB77AD">
            <w:r>
              <w:t>шт</w:t>
            </w:r>
          </w:p>
        </w:tc>
        <w:tc>
          <w:tcPr>
            <w:tcW w:w="850" w:type="dxa"/>
            <w:vAlign w:val="center"/>
          </w:tcPr>
          <w:p w:rsidR="000B094D" w:rsidRDefault="000B094D" w:rsidP="00EB77AD">
            <w:r>
              <w:t>110</w:t>
            </w:r>
          </w:p>
        </w:tc>
        <w:tc>
          <w:tcPr>
            <w:tcW w:w="730" w:type="dxa"/>
            <w:vAlign w:val="center"/>
          </w:tcPr>
          <w:p w:rsidR="000B094D" w:rsidRPr="00282950" w:rsidRDefault="000B094D" w:rsidP="00EB77AD"/>
        </w:tc>
      </w:tr>
      <w:tr w:rsidR="000B094D" w:rsidRPr="007779F0">
        <w:trPr>
          <w:jc w:val="center"/>
        </w:trPr>
        <w:tc>
          <w:tcPr>
            <w:tcW w:w="680" w:type="dxa"/>
            <w:vAlign w:val="center"/>
          </w:tcPr>
          <w:p w:rsidR="000B094D" w:rsidRDefault="000B094D" w:rsidP="0033413A">
            <w:r>
              <w:t>52</w:t>
            </w:r>
          </w:p>
        </w:tc>
        <w:tc>
          <w:tcPr>
            <w:tcW w:w="5224" w:type="dxa"/>
            <w:vAlign w:val="center"/>
          </w:tcPr>
          <w:p w:rsidR="000B094D" w:rsidRDefault="000B094D" w:rsidP="00EB77AD">
            <w:r>
              <w:t>Шайба Гровера</w:t>
            </w:r>
          </w:p>
        </w:tc>
        <w:tc>
          <w:tcPr>
            <w:tcW w:w="2126" w:type="dxa"/>
            <w:vAlign w:val="center"/>
          </w:tcPr>
          <w:p w:rsidR="000B094D" w:rsidRDefault="000B094D" w:rsidP="00EB77AD">
            <w:r>
              <w:t>под М8</w:t>
            </w:r>
          </w:p>
        </w:tc>
        <w:tc>
          <w:tcPr>
            <w:tcW w:w="709" w:type="dxa"/>
            <w:vAlign w:val="center"/>
          </w:tcPr>
          <w:p w:rsidR="000B094D" w:rsidRDefault="000B094D" w:rsidP="00EB77AD">
            <w:r>
              <w:t>шт</w:t>
            </w:r>
          </w:p>
        </w:tc>
        <w:tc>
          <w:tcPr>
            <w:tcW w:w="850" w:type="dxa"/>
            <w:vAlign w:val="center"/>
          </w:tcPr>
          <w:p w:rsidR="000B094D" w:rsidRDefault="000B094D" w:rsidP="00EB77AD">
            <w:r>
              <w:t>54</w:t>
            </w:r>
          </w:p>
        </w:tc>
        <w:tc>
          <w:tcPr>
            <w:tcW w:w="730" w:type="dxa"/>
            <w:vAlign w:val="center"/>
          </w:tcPr>
          <w:p w:rsidR="000B094D" w:rsidRPr="00282950" w:rsidRDefault="000B094D" w:rsidP="00EB77AD"/>
        </w:tc>
      </w:tr>
      <w:tr w:rsidR="000B094D" w:rsidRPr="007779F0">
        <w:trPr>
          <w:jc w:val="center"/>
        </w:trPr>
        <w:tc>
          <w:tcPr>
            <w:tcW w:w="680" w:type="dxa"/>
            <w:vAlign w:val="center"/>
          </w:tcPr>
          <w:p w:rsidR="000B094D" w:rsidRDefault="000B094D" w:rsidP="0033413A">
            <w:r>
              <w:t>53</w:t>
            </w:r>
          </w:p>
        </w:tc>
        <w:tc>
          <w:tcPr>
            <w:tcW w:w="5224" w:type="dxa"/>
            <w:vAlign w:val="center"/>
          </w:tcPr>
          <w:p w:rsidR="000B094D" w:rsidRDefault="000B094D" w:rsidP="00EB77AD">
            <w:r>
              <w:t>Хомут крепления трубопроводов</w:t>
            </w:r>
          </w:p>
        </w:tc>
        <w:tc>
          <w:tcPr>
            <w:tcW w:w="2126" w:type="dxa"/>
            <w:vAlign w:val="center"/>
          </w:tcPr>
          <w:p w:rsidR="000B094D" w:rsidRDefault="000B094D" w:rsidP="00EB77AD">
            <w:pPr>
              <w:rPr>
                <w:lang w:val="en-US"/>
              </w:rPr>
            </w:pPr>
            <w:r>
              <w:t>типа</w:t>
            </w:r>
            <w:r>
              <w:rPr>
                <w:lang w:val="en-US"/>
              </w:rPr>
              <w:t xml:space="preserve"> TIM-FIX-3/4"</w:t>
            </w:r>
          </w:p>
          <w:p w:rsidR="000B094D" w:rsidRPr="00F32B68" w:rsidRDefault="000B094D" w:rsidP="00EB77AD">
            <w:pPr>
              <w:rPr>
                <w:lang w:val="en-US"/>
              </w:rPr>
            </w:pPr>
            <w:r>
              <w:rPr>
                <w:lang w:val="en-US"/>
              </w:rPr>
              <w:t>(26-32mm)</w:t>
            </w:r>
          </w:p>
        </w:tc>
        <w:tc>
          <w:tcPr>
            <w:tcW w:w="709" w:type="dxa"/>
            <w:vAlign w:val="center"/>
          </w:tcPr>
          <w:p w:rsidR="000B094D" w:rsidRPr="00F32B68" w:rsidRDefault="000B094D" w:rsidP="00EB77AD">
            <w:r>
              <w:t>шт</w:t>
            </w:r>
          </w:p>
        </w:tc>
        <w:tc>
          <w:tcPr>
            <w:tcW w:w="850" w:type="dxa"/>
            <w:vAlign w:val="center"/>
          </w:tcPr>
          <w:p w:rsidR="000B094D" w:rsidRDefault="000B094D" w:rsidP="00EB77AD">
            <w:r>
              <w:t>42</w:t>
            </w:r>
          </w:p>
        </w:tc>
        <w:tc>
          <w:tcPr>
            <w:tcW w:w="730" w:type="dxa"/>
            <w:vAlign w:val="center"/>
          </w:tcPr>
          <w:p w:rsidR="000B094D" w:rsidRPr="00282950" w:rsidRDefault="000B094D" w:rsidP="00EB77AD"/>
        </w:tc>
      </w:tr>
      <w:tr w:rsidR="000B094D" w:rsidRPr="007779F0">
        <w:trPr>
          <w:jc w:val="center"/>
        </w:trPr>
        <w:tc>
          <w:tcPr>
            <w:tcW w:w="680" w:type="dxa"/>
            <w:vAlign w:val="center"/>
          </w:tcPr>
          <w:p w:rsidR="000B094D" w:rsidRDefault="000B094D" w:rsidP="0033413A">
            <w:r>
              <w:t>54</w:t>
            </w:r>
          </w:p>
        </w:tc>
        <w:tc>
          <w:tcPr>
            <w:tcW w:w="5224" w:type="dxa"/>
            <w:vAlign w:val="center"/>
          </w:tcPr>
          <w:p w:rsidR="000B094D" w:rsidRPr="00F32B68" w:rsidRDefault="000B094D" w:rsidP="00EB77AD">
            <w:r>
              <w:t xml:space="preserve">Шпилька стальная </w:t>
            </w:r>
            <w:r>
              <w:rPr>
                <w:lang w:val="en-US"/>
              </w:rPr>
              <w:t>L</w:t>
            </w:r>
            <w:r w:rsidRPr="00F32B68">
              <w:t>=150</w:t>
            </w:r>
            <w:r>
              <w:t xml:space="preserve">мм со сплошной резьбой </w:t>
            </w:r>
          </w:p>
        </w:tc>
        <w:tc>
          <w:tcPr>
            <w:tcW w:w="2126" w:type="dxa"/>
            <w:vAlign w:val="center"/>
          </w:tcPr>
          <w:p w:rsidR="000B094D" w:rsidRDefault="000B094D" w:rsidP="00EB77AD">
            <w:r>
              <w:t>М8</w:t>
            </w:r>
          </w:p>
        </w:tc>
        <w:tc>
          <w:tcPr>
            <w:tcW w:w="709" w:type="dxa"/>
            <w:vAlign w:val="center"/>
          </w:tcPr>
          <w:p w:rsidR="000B094D" w:rsidRDefault="000B094D" w:rsidP="00EB77AD">
            <w:r>
              <w:t>шт</w:t>
            </w:r>
          </w:p>
        </w:tc>
        <w:tc>
          <w:tcPr>
            <w:tcW w:w="850" w:type="dxa"/>
            <w:vAlign w:val="center"/>
          </w:tcPr>
          <w:p w:rsidR="000B094D" w:rsidRDefault="000B094D" w:rsidP="00EB77AD">
            <w:r>
              <w:t>42</w:t>
            </w:r>
          </w:p>
        </w:tc>
        <w:tc>
          <w:tcPr>
            <w:tcW w:w="730" w:type="dxa"/>
            <w:vAlign w:val="center"/>
          </w:tcPr>
          <w:p w:rsidR="000B094D" w:rsidRPr="00282950" w:rsidRDefault="000B094D" w:rsidP="00EB77AD"/>
        </w:tc>
      </w:tr>
      <w:tr w:rsidR="000B094D" w:rsidRPr="007779F0">
        <w:trPr>
          <w:jc w:val="center"/>
        </w:trPr>
        <w:tc>
          <w:tcPr>
            <w:tcW w:w="680" w:type="dxa"/>
            <w:vAlign w:val="center"/>
          </w:tcPr>
          <w:p w:rsidR="000B094D" w:rsidRDefault="000B094D" w:rsidP="0033413A">
            <w:r>
              <w:t>55</w:t>
            </w:r>
          </w:p>
        </w:tc>
        <w:tc>
          <w:tcPr>
            <w:tcW w:w="5224" w:type="dxa"/>
            <w:vAlign w:val="center"/>
          </w:tcPr>
          <w:p w:rsidR="000B094D" w:rsidRPr="009100D2" w:rsidRDefault="000B094D" w:rsidP="00EB77AD">
            <w:pPr>
              <w:rPr>
                <w:lang w:val="en-US"/>
              </w:rPr>
            </w:pPr>
            <w:r>
              <w:t xml:space="preserve">Знаки пожарной безопасности </w:t>
            </w:r>
            <w:r>
              <w:rPr>
                <w:lang w:val="en-US"/>
              </w:rPr>
              <w:t>"F10"</w:t>
            </w:r>
          </w:p>
        </w:tc>
        <w:tc>
          <w:tcPr>
            <w:tcW w:w="2126" w:type="dxa"/>
            <w:vAlign w:val="center"/>
          </w:tcPr>
          <w:p w:rsidR="000B094D" w:rsidRDefault="000B094D" w:rsidP="00EB77AD">
            <w:r>
              <w:t>ГОСТ Р 12.4.</w:t>
            </w:r>
            <w:r w:rsidRPr="009100D2">
              <w:t>026-2001</w:t>
            </w:r>
          </w:p>
        </w:tc>
        <w:tc>
          <w:tcPr>
            <w:tcW w:w="709" w:type="dxa"/>
            <w:vAlign w:val="center"/>
          </w:tcPr>
          <w:p w:rsidR="000B094D" w:rsidRDefault="000B094D" w:rsidP="00EB77AD">
            <w:r>
              <w:t>шт</w:t>
            </w:r>
          </w:p>
        </w:tc>
        <w:tc>
          <w:tcPr>
            <w:tcW w:w="850" w:type="dxa"/>
            <w:vAlign w:val="center"/>
          </w:tcPr>
          <w:p w:rsidR="000B094D" w:rsidRDefault="000B094D" w:rsidP="00EB77AD">
            <w:r>
              <w:t>8</w:t>
            </w:r>
          </w:p>
        </w:tc>
        <w:tc>
          <w:tcPr>
            <w:tcW w:w="730" w:type="dxa"/>
            <w:vAlign w:val="center"/>
          </w:tcPr>
          <w:p w:rsidR="000B094D" w:rsidRPr="00282950" w:rsidRDefault="000B094D" w:rsidP="00EB77AD"/>
        </w:tc>
      </w:tr>
      <w:tr w:rsidR="000B094D" w:rsidRPr="007779F0">
        <w:trPr>
          <w:jc w:val="center"/>
        </w:trPr>
        <w:tc>
          <w:tcPr>
            <w:tcW w:w="680" w:type="dxa"/>
            <w:vAlign w:val="center"/>
          </w:tcPr>
          <w:p w:rsidR="000B094D" w:rsidRDefault="000B094D" w:rsidP="0033413A">
            <w:r>
              <w:t>56</w:t>
            </w:r>
          </w:p>
        </w:tc>
        <w:tc>
          <w:tcPr>
            <w:tcW w:w="5224" w:type="dxa"/>
            <w:vAlign w:val="center"/>
          </w:tcPr>
          <w:p w:rsidR="000B094D" w:rsidRDefault="000B094D" w:rsidP="00EB77AD">
            <w:r>
              <w:t>Лента герметизирующая</w:t>
            </w:r>
          </w:p>
        </w:tc>
        <w:tc>
          <w:tcPr>
            <w:tcW w:w="2126" w:type="dxa"/>
            <w:vAlign w:val="center"/>
          </w:tcPr>
          <w:p w:rsidR="000B094D" w:rsidRDefault="000B094D" w:rsidP="00EB77AD">
            <w:r>
              <w:t>ФУМ</w:t>
            </w:r>
          </w:p>
        </w:tc>
        <w:tc>
          <w:tcPr>
            <w:tcW w:w="709" w:type="dxa"/>
            <w:vAlign w:val="center"/>
          </w:tcPr>
          <w:p w:rsidR="000B094D" w:rsidRDefault="000B094D" w:rsidP="00EB77AD">
            <w:r>
              <w:t>кг</w:t>
            </w:r>
          </w:p>
        </w:tc>
        <w:tc>
          <w:tcPr>
            <w:tcW w:w="850" w:type="dxa"/>
            <w:vAlign w:val="center"/>
          </w:tcPr>
          <w:p w:rsidR="000B094D" w:rsidRDefault="000B094D" w:rsidP="00EB77AD">
            <w:r>
              <w:t>0,2</w:t>
            </w:r>
          </w:p>
        </w:tc>
        <w:tc>
          <w:tcPr>
            <w:tcW w:w="730" w:type="dxa"/>
            <w:vAlign w:val="center"/>
          </w:tcPr>
          <w:p w:rsidR="000B094D" w:rsidRPr="00282950" w:rsidRDefault="000B094D" w:rsidP="00EB77AD"/>
        </w:tc>
      </w:tr>
      <w:tr w:rsidR="000B094D" w:rsidRPr="007779F0">
        <w:trPr>
          <w:jc w:val="center"/>
        </w:trPr>
        <w:tc>
          <w:tcPr>
            <w:tcW w:w="680" w:type="dxa"/>
            <w:vAlign w:val="center"/>
          </w:tcPr>
          <w:p w:rsidR="000B094D" w:rsidRDefault="000B094D" w:rsidP="0033413A">
            <w:r>
              <w:t>57</w:t>
            </w:r>
          </w:p>
        </w:tc>
        <w:tc>
          <w:tcPr>
            <w:tcW w:w="5224" w:type="dxa"/>
            <w:vAlign w:val="center"/>
          </w:tcPr>
          <w:p w:rsidR="000B094D" w:rsidRDefault="000B094D" w:rsidP="00EB77AD">
            <w:r>
              <w:t>Герметик "Силиконовый" бесцветный</w:t>
            </w:r>
          </w:p>
        </w:tc>
        <w:tc>
          <w:tcPr>
            <w:tcW w:w="2126" w:type="dxa"/>
            <w:vAlign w:val="center"/>
          </w:tcPr>
          <w:p w:rsidR="000B094D" w:rsidRDefault="000B094D" w:rsidP="00EB77AD">
            <w:r>
              <w:t>"Силиконовый"</w:t>
            </w:r>
          </w:p>
        </w:tc>
        <w:tc>
          <w:tcPr>
            <w:tcW w:w="709" w:type="dxa"/>
            <w:vAlign w:val="center"/>
          </w:tcPr>
          <w:p w:rsidR="000B094D" w:rsidRDefault="000B094D" w:rsidP="00EB77AD">
            <w:r>
              <w:t>туба</w:t>
            </w:r>
          </w:p>
        </w:tc>
        <w:tc>
          <w:tcPr>
            <w:tcW w:w="850" w:type="dxa"/>
            <w:vAlign w:val="center"/>
          </w:tcPr>
          <w:p w:rsidR="000B094D" w:rsidRDefault="000B094D" w:rsidP="00EB77AD">
            <w:r>
              <w:t>3</w:t>
            </w:r>
          </w:p>
        </w:tc>
        <w:tc>
          <w:tcPr>
            <w:tcW w:w="730" w:type="dxa"/>
            <w:vAlign w:val="center"/>
          </w:tcPr>
          <w:p w:rsidR="000B094D" w:rsidRPr="00282950" w:rsidRDefault="000B094D" w:rsidP="00EB77AD"/>
        </w:tc>
      </w:tr>
    </w:tbl>
    <w:p w:rsidR="000B094D" w:rsidRPr="007779F0" w:rsidRDefault="000B094D" w:rsidP="0055109E"/>
    <w:sectPr w:rsidR="000B094D" w:rsidRPr="007779F0" w:rsidSect="002E4BD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709" w:right="352" w:bottom="1276" w:left="1134" w:header="284" w:footer="87" w:gutter="0"/>
      <w:pgNumType w:start="1" w:chapSep="period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094D" w:rsidRDefault="000B094D">
      <w:r>
        <w:separator/>
      </w:r>
    </w:p>
  </w:endnote>
  <w:endnote w:type="continuationSeparator" w:id="1">
    <w:p w:rsidR="000B094D" w:rsidRDefault="000B09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OST type B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GOST type A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094D" w:rsidRDefault="000B094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094D" w:rsidRDefault="000B094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094D" w:rsidRDefault="000B094D">
      <w:r>
        <w:separator/>
      </w:r>
    </w:p>
  </w:footnote>
  <w:footnote w:type="continuationSeparator" w:id="1">
    <w:p w:rsidR="000B094D" w:rsidRDefault="000B09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094D" w:rsidRDefault="000B094D">
    <w:pPr>
      <w:pStyle w:val="Header"/>
    </w:pPr>
    <w:r>
      <w:rPr>
        <w:noProof/>
      </w:rPr>
      <w:pict>
        <v:group id="_x0000_s2049" style="position:absolute;margin-left:23.15pt;margin-top:16.75pt;width:552.75pt;height:804.1pt;z-index:-251656192;mso-position-horizontal-relative:page;mso-position-vertical-relative:page" coordorigin="454,369" coordsize="11055,16159">
          <v:group id="_x0000_s2050" style="position:absolute;left:454;top:11709;width:692;height:4819" coordorigin="442,11720" coordsize="692,4819">
            <v:line id="_x0000_s2051" style="position:absolute;flip:y" from="454,11720" to="454,16539" strokeweight="1.5pt"/>
            <v:line id="_x0000_s2052" style="position:absolute;flip:y" from="737,11720" to="737,16539" strokeweight="1.5pt"/>
            <v:line id="_x0000_s2053" style="position:absolute" from="442,16539" to="1122,16539" strokeweight="1.5pt"/>
            <v:line id="_x0000_s2054" style="position:absolute" from="454,15122" to="1134,15122" strokeweight="1.5pt"/>
            <v:line id="_x0000_s2055" style="position:absolute" from="454,13137" to="1134,13137" strokeweight="1.5pt"/>
            <v:line id="_x0000_s2056" style="position:absolute" from="442,11720" to="1122,11720" strokeweight="1.5pt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7" type="#_x0000_t202" style="position:absolute;left:482;top:15196;width:227;height:1270" strokecolor="white">
              <v:textbox style="layout-flow:vertical;mso-layout-flow-alt:bottom-to-top;mso-next-textbox:#_x0000_s2057" inset=".1mm,1mm,.1mm,1mm">
                <w:txbxContent>
                  <w:p w:rsidR="000B094D" w:rsidRPr="00EC606D" w:rsidRDefault="000B094D" w:rsidP="002967CB">
                    <w:pPr>
                      <w:jc w:val="center"/>
                      <w:rPr>
                        <w:rFonts w:ascii="GOST type A" w:hAnsi="GOST type A" w:cs="GOST type A"/>
                        <w:spacing w:val="20"/>
                        <w:sz w:val="18"/>
                        <w:szCs w:val="18"/>
                      </w:rPr>
                    </w:pPr>
                    <w:r w:rsidRPr="00EC606D">
                      <w:rPr>
                        <w:rFonts w:ascii="GOST type A" w:hAnsi="GOST type A" w:cs="GOST type A"/>
                        <w:spacing w:val="20"/>
                        <w:sz w:val="18"/>
                        <w:szCs w:val="18"/>
                      </w:rPr>
                      <w:t>Инв. № подл.</w:t>
                    </w:r>
                  </w:p>
                </w:txbxContent>
              </v:textbox>
            </v:shape>
            <v:shape id="_x0000_s2058" type="#_x0000_t202" style="position:absolute;left:482;top:13211;width:227;height:1780" strokecolor="white">
              <v:textbox style="layout-flow:vertical;mso-layout-flow-alt:bottom-to-top;mso-next-textbox:#_x0000_s2058" inset=".1mm,1mm,.1mm,1mm">
                <w:txbxContent>
                  <w:p w:rsidR="000B094D" w:rsidRPr="00EC606D" w:rsidRDefault="000B094D" w:rsidP="002967CB">
                    <w:pPr>
                      <w:jc w:val="center"/>
                      <w:rPr>
                        <w:rFonts w:ascii="GOST type A" w:hAnsi="GOST type A" w:cs="GOST type A"/>
                        <w:spacing w:val="20"/>
                        <w:sz w:val="18"/>
                        <w:szCs w:val="18"/>
                      </w:rPr>
                    </w:pPr>
                    <w:r w:rsidRPr="00EC606D">
                      <w:rPr>
                        <w:rFonts w:ascii="GOST type A" w:hAnsi="GOST type A" w:cs="GOST type A"/>
                        <w:spacing w:val="20"/>
                        <w:sz w:val="18"/>
                        <w:szCs w:val="18"/>
                      </w:rPr>
                      <w:t>Подпись и дата</w:t>
                    </w:r>
                  </w:p>
                </w:txbxContent>
              </v:textbox>
            </v:shape>
            <v:shape id="_x0000_s2059" type="#_x0000_t202" style="position:absolute;left:482;top:11822;width:227;height:1270" strokecolor="white">
              <v:textbox style="layout-flow:vertical;mso-layout-flow-alt:bottom-to-top;mso-next-textbox:#_x0000_s2059" inset=".1mm,1mm,.1mm,1mm">
                <w:txbxContent>
                  <w:p w:rsidR="000B094D" w:rsidRPr="00EC606D" w:rsidRDefault="000B094D" w:rsidP="002967CB">
                    <w:pPr>
                      <w:jc w:val="center"/>
                      <w:rPr>
                        <w:rFonts w:ascii="GOST type A" w:hAnsi="GOST type A" w:cs="GOST type A"/>
                        <w:spacing w:val="20"/>
                        <w:sz w:val="18"/>
                        <w:szCs w:val="18"/>
                      </w:rPr>
                    </w:pPr>
                    <w:r w:rsidRPr="00EC606D">
                      <w:rPr>
                        <w:rFonts w:ascii="GOST type A" w:hAnsi="GOST type A" w:cs="GOST type A"/>
                        <w:spacing w:val="20"/>
                        <w:sz w:val="18"/>
                        <w:szCs w:val="18"/>
                      </w:rPr>
                      <w:t xml:space="preserve">Взам. инв. № </w:t>
                    </w:r>
                  </w:p>
                </w:txbxContent>
              </v:textbox>
            </v:shape>
          </v:group>
          <v:rect id="_x0000_s2060" style="position:absolute;left:1134;top:369;width:10375;height:16157" filled="f" strokeweight="1.5pt"/>
          <w10:wrap anchorx="page" anchory="page"/>
        </v:group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094D" w:rsidRPr="007C2EFE" w:rsidRDefault="000B094D">
    <w:pPr>
      <w:pStyle w:val="Header"/>
      <w:rPr>
        <w:lang w:val="en-US"/>
      </w:rPr>
    </w:pPr>
    <w:r>
      <w:rPr>
        <w:b/>
        <w:bCs/>
        <w:sz w:val="22"/>
        <w:szCs w:val="22"/>
        <w:u w:val="single"/>
      </w:rPr>
      <w:t>Приложение № 3 к извещению</w:t>
    </w:r>
    <w:r>
      <w:rPr>
        <w:b/>
        <w:bCs/>
        <w:sz w:val="22"/>
        <w:szCs w:val="22"/>
        <w:u w:val="single"/>
        <w:lang w:val="en-US"/>
      </w:rPr>
      <w:t xml:space="preserve">                                     </w:t>
    </w:r>
  </w:p>
  <w:p w:rsidR="000B094D" w:rsidRDefault="000B094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897E2FA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55E16B2E"/>
    <w:multiLevelType w:val="multilevel"/>
    <w:tmpl w:val="92FE996C"/>
    <w:lvl w:ilvl="0">
      <w:start w:val="1"/>
      <w:numFmt w:val="decimal"/>
      <w:lvlText w:val="%1"/>
      <w:lvlJc w:val="left"/>
      <w:pPr>
        <w:tabs>
          <w:tab w:val="num" w:pos="1097"/>
        </w:tabs>
        <w:ind w:firstLine="737"/>
      </w:pPr>
    </w:lvl>
    <w:lvl w:ilvl="1">
      <w:start w:val="1"/>
      <w:numFmt w:val="decimal"/>
      <w:pStyle w:val="Heading2"/>
      <w:suff w:val="space"/>
      <w:lvlText w:val="1.%2."/>
      <w:lvlJc w:val="left"/>
      <w:pPr>
        <w:ind w:firstLine="737"/>
      </w:pPr>
      <w:rPr>
        <w:rFonts w:ascii="Times New Roman" w:hAnsi="Times New Roman" w:cs="Times New Roman" w:hint="default"/>
        <w:b w:val="0"/>
        <w:bCs w:val="0"/>
        <w:i w:val="0"/>
        <w:iCs w:val="0"/>
        <w:sz w:val="26"/>
        <w:szCs w:val="26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457"/>
        </w:tabs>
        <w:ind w:firstLine="737"/>
      </w:pPr>
      <w:rPr>
        <w:rFonts w:ascii="Times New Roman" w:hAnsi="Times New Roman" w:cs="Times New Roman" w:hint="default"/>
        <w:b w:val="0"/>
        <w:bCs w:val="0"/>
        <w:i w:val="0"/>
        <w:iCs w:val="0"/>
        <w:sz w:val="26"/>
        <w:szCs w:val="26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>
    <w:nsid w:val="7C1B6A31"/>
    <w:multiLevelType w:val="multilevel"/>
    <w:tmpl w:val="04081784"/>
    <w:lvl w:ilvl="0">
      <w:start w:val="1"/>
      <w:numFmt w:val="decimal"/>
      <w:pStyle w:val="TOC1"/>
      <w:lvlText w:val="%1."/>
      <w:lvlJc w:val="left"/>
      <w:pPr>
        <w:tabs>
          <w:tab w:val="num" w:pos="1097"/>
        </w:tabs>
        <w:ind w:firstLine="737"/>
      </w:pPr>
    </w:lvl>
    <w:lvl w:ilvl="1">
      <w:start w:val="1"/>
      <w:numFmt w:val="decimal"/>
      <w:lvlText w:val="%1.%2."/>
      <w:lvlJc w:val="left"/>
      <w:pPr>
        <w:tabs>
          <w:tab w:val="num" w:pos="1457"/>
        </w:tabs>
        <w:ind w:firstLine="737"/>
      </w:pPr>
    </w:lvl>
    <w:lvl w:ilvl="2">
      <w:start w:val="1"/>
      <w:numFmt w:val="decimal"/>
      <w:lvlText w:val="%1.%2.%3."/>
      <w:lvlJc w:val="left"/>
      <w:pPr>
        <w:tabs>
          <w:tab w:val="num" w:pos="1457"/>
        </w:tabs>
        <w:ind w:firstLine="737"/>
      </w:pPr>
      <w:rPr>
        <w:rFonts w:ascii="Times New Roman" w:hAnsi="Times New Roman" w:cs="Times New Roman" w:hint="default"/>
        <w:b w:val="0"/>
        <w:bCs w:val="0"/>
        <w:i w:val="0"/>
        <w:iCs w:val="0"/>
        <w:sz w:val="26"/>
        <w:szCs w:val="26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isplayBackgroundShape/>
  <w:embedSystemFonts/>
  <w:defaultTabStop w:val="720"/>
  <w:autoHyphenation/>
  <w:hyphenationZone w:val="170"/>
  <w:doNotHyphenateCaps/>
  <w:drawingGridHorizontalSpacing w:val="57"/>
  <w:drawingGridVerticalSpacing w:val="57"/>
  <w:doNotUseMarginsForDrawingGridOrigin/>
  <w:drawingGridVerticalOrigin w:val="1985"/>
  <w:noPunctuationKerning/>
  <w:characterSpacingControl w:val="doNotCompress"/>
  <w:doNotValidateAgainstSchema/>
  <w:doNotDemarcateInvalidXml/>
  <w:hdrShapeDefaults>
    <o:shapedefaults v:ext="edit" spidmax="206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2EFE"/>
    <w:rsid w:val="000025B6"/>
    <w:rsid w:val="00002770"/>
    <w:rsid w:val="00002D56"/>
    <w:rsid w:val="00003A20"/>
    <w:rsid w:val="000040F8"/>
    <w:rsid w:val="000041F1"/>
    <w:rsid w:val="00004B39"/>
    <w:rsid w:val="000060A6"/>
    <w:rsid w:val="00007EE1"/>
    <w:rsid w:val="00010B24"/>
    <w:rsid w:val="00010C9E"/>
    <w:rsid w:val="0001111B"/>
    <w:rsid w:val="000126F7"/>
    <w:rsid w:val="0001311E"/>
    <w:rsid w:val="00013177"/>
    <w:rsid w:val="0001335E"/>
    <w:rsid w:val="0001407B"/>
    <w:rsid w:val="00014099"/>
    <w:rsid w:val="00016B05"/>
    <w:rsid w:val="000214AD"/>
    <w:rsid w:val="00021CDB"/>
    <w:rsid w:val="00023202"/>
    <w:rsid w:val="000234DB"/>
    <w:rsid w:val="000236B5"/>
    <w:rsid w:val="0002466A"/>
    <w:rsid w:val="00024798"/>
    <w:rsid w:val="00025393"/>
    <w:rsid w:val="0002548D"/>
    <w:rsid w:val="0002591F"/>
    <w:rsid w:val="00026355"/>
    <w:rsid w:val="00026E50"/>
    <w:rsid w:val="00030409"/>
    <w:rsid w:val="00030D77"/>
    <w:rsid w:val="00032124"/>
    <w:rsid w:val="0003276D"/>
    <w:rsid w:val="000335B4"/>
    <w:rsid w:val="00035902"/>
    <w:rsid w:val="0003748A"/>
    <w:rsid w:val="00037CFB"/>
    <w:rsid w:val="000406F0"/>
    <w:rsid w:val="0004108D"/>
    <w:rsid w:val="00043826"/>
    <w:rsid w:val="00044079"/>
    <w:rsid w:val="00044846"/>
    <w:rsid w:val="00044F9C"/>
    <w:rsid w:val="000457A3"/>
    <w:rsid w:val="0004585D"/>
    <w:rsid w:val="000458A8"/>
    <w:rsid w:val="000464F5"/>
    <w:rsid w:val="00047580"/>
    <w:rsid w:val="00047B3B"/>
    <w:rsid w:val="00050622"/>
    <w:rsid w:val="00050A00"/>
    <w:rsid w:val="000513DB"/>
    <w:rsid w:val="00052AAF"/>
    <w:rsid w:val="00052C0E"/>
    <w:rsid w:val="0005314B"/>
    <w:rsid w:val="00053FD2"/>
    <w:rsid w:val="00054AE3"/>
    <w:rsid w:val="00060812"/>
    <w:rsid w:val="000617FC"/>
    <w:rsid w:val="00063507"/>
    <w:rsid w:val="00063BDC"/>
    <w:rsid w:val="000640C5"/>
    <w:rsid w:val="00064B6F"/>
    <w:rsid w:val="00064C83"/>
    <w:rsid w:val="00065EC7"/>
    <w:rsid w:val="000665A9"/>
    <w:rsid w:val="0006677D"/>
    <w:rsid w:val="00067AAC"/>
    <w:rsid w:val="00067AB3"/>
    <w:rsid w:val="000708D4"/>
    <w:rsid w:val="00070C5A"/>
    <w:rsid w:val="0007312D"/>
    <w:rsid w:val="00073FC1"/>
    <w:rsid w:val="00074034"/>
    <w:rsid w:val="0007445B"/>
    <w:rsid w:val="00075492"/>
    <w:rsid w:val="000761B0"/>
    <w:rsid w:val="000762A1"/>
    <w:rsid w:val="00076492"/>
    <w:rsid w:val="000768FD"/>
    <w:rsid w:val="0008079C"/>
    <w:rsid w:val="00081A40"/>
    <w:rsid w:val="00083287"/>
    <w:rsid w:val="00083D48"/>
    <w:rsid w:val="00083F7A"/>
    <w:rsid w:val="0008412B"/>
    <w:rsid w:val="000847B0"/>
    <w:rsid w:val="00084A57"/>
    <w:rsid w:val="000854A6"/>
    <w:rsid w:val="000866EF"/>
    <w:rsid w:val="00086942"/>
    <w:rsid w:val="000869BA"/>
    <w:rsid w:val="000872A5"/>
    <w:rsid w:val="000876A4"/>
    <w:rsid w:val="00087BA8"/>
    <w:rsid w:val="000900D1"/>
    <w:rsid w:val="000907B3"/>
    <w:rsid w:val="00091C82"/>
    <w:rsid w:val="000925C2"/>
    <w:rsid w:val="00092925"/>
    <w:rsid w:val="00093374"/>
    <w:rsid w:val="00093F98"/>
    <w:rsid w:val="00094475"/>
    <w:rsid w:val="000946B4"/>
    <w:rsid w:val="000962BE"/>
    <w:rsid w:val="000A0001"/>
    <w:rsid w:val="000A0D86"/>
    <w:rsid w:val="000A0DD7"/>
    <w:rsid w:val="000A0F38"/>
    <w:rsid w:val="000A1449"/>
    <w:rsid w:val="000A241C"/>
    <w:rsid w:val="000A317E"/>
    <w:rsid w:val="000A44D9"/>
    <w:rsid w:val="000A544F"/>
    <w:rsid w:val="000A58D9"/>
    <w:rsid w:val="000A65BD"/>
    <w:rsid w:val="000A67C9"/>
    <w:rsid w:val="000A7558"/>
    <w:rsid w:val="000B02B8"/>
    <w:rsid w:val="000B094D"/>
    <w:rsid w:val="000B1350"/>
    <w:rsid w:val="000B206E"/>
    <w:rsid w:val="000B27AC"/>
    <w:rsid w:val="000B44AF"/>
    <w:rsid w:val="000B4972"/>
    <w:rsid w:val="000B59CB"/>
    <w:rsid w:val="000B5E72"/>
    <w:rsid w:val="000B5E7F"/>
    <w:rsid w:val="000B6351"/>
    <w:rsid w:val="000B741F"/>
    <w:rsid w:val="000B766A"/>
    <w:rsid w:val="000B7710"/>
    <w:rsid w:val="000B774C"/>
    <w:rsid w:val="000B77ED"/>
    <w:rsid w:val="000B7BC1"/>
    <w:rsid w:val="000C0762"/>
    <w:rsid w:val="000C14A9"/>
    <w:rsid w:val="000C20A8"/>
    <w:rsid w:val="000C3452"/>
    <w:rsid w:val="000C355A"/>
    <w:rsid w:val="000C39B0"/>
    <w:rsid w:val="000C42D8"/>
    <w:rsid w:val="000C55FD"/>
    <w:rsid w:val="000C58C2"/>
    <w:rsid w:val="000C62A4"/>
    <w:rsid w:val="000C6406"/>
    <w:rsid w:val="000C64BC"/>
    <w:rsid w:val="000C66FE"/>
    <w:rsid w:val="000C692E"/>
    <w:rsid w:val="000C7209"/>
    <w:rsid w:val="000D02FD"/>
    <w:rsid w:val="000D0373"/>
    <w:rsid w:val="000D124E"/>
    <w:rsid w:val="000D20C9"/>
    <w:rsid w:val="000D23E0"/>
    <w:rsid w:val="000D30A2"/>
    <w:rsid w:val="000D3AF6"/>
    <w:rsid w:val="000D47B3"/>
    <w:rsid w:val="000D6F6A"/>
    <w:rsid w:val="000D7127"/>
    <w:rsid w:val="000D751B"/>
    <w:rsid w:val="000D7A15"/>
    <w:rsid w:val="000E22B4"/>
    <w:rsid w:val="000E3142"/>
    <w:rsid w:val="000E3E1A"/>
    <w:rsid w:val="000E536F"/>
    <w:rsid w:val="000E5B5C"/>
    <w:rsid w:val="000E6046"/>
    <w:rsid w:val="000E6889"/>
    <w:rsid w:val="000E6FE0"/>
    <w:rsid w:val="000E7209"/>
    <w:rsid w:val="000E751D"/>
    <w:rsid w:val="000E7731"/>
    <w:rsid w:val="000F0AB2"/>
    <w:rsid w:val="000F1DEE"/>
    <w:rsid w:val="000F3D76"/>
    <w:rsid w:val="000F4572"/>
    <w:rsid w:val="000F4BE9"/>
    <w:rsid w:val="000F54FE"/>
    <w:rsid w:val="000F5F64"/>
    <w:rsid w:val="000F5F97"/>
    <w:rsid w:val="000F6A6B"/>
    <w:rsid w:val="000F6B15"/>
    <w:rsid w:val="000F6BF1"/>
    <w:rsid w:val="000F7156"/>
    <w:rsid w:val="00100024"/>
    <w:rsid w:val="00100800"/>
    <w:rsid w:val="00101898"/>
    <w:rsid w:val="00101C60"/>
    <w:rsid w:val="00101F26"/>
    <w:rsid w:val="00101F3F"/>
    <w:rsid w:val="001030D3"/>
    <w:rsid w:val="0010325F"/>
    <w:rsid w:val="00103B36"/>
    <w:rsid w:val="001056E6"/>
    <w:rsid w:val="00105B7A"/>
    <w:rsid w:val="001070BB"/>
    <w:rsid w:val="00107325"/>
    <w:rsid w:val="00107FF8"/>
    <w:rsid w:val="00111241"/>
    <w:rsid w:val="001122BC"/>
    <w:rsid w:val="001125E9"/>
    <w:rsid w:val="0011267B"/>
    <w:rsid w:val="001130AC"/>
    <w:rsid w:val="001132BC"/>
    <w:rsid w:val="00113D36"/>
    <w:rsid w:val="00114743"/>
    <w:rsid w:val="00114C61"/>
    <w:rsid w:val="00114D23"/>
    <w:rsid w:val="0011525E"/>
    <w:rsid w:val="001161CC"/>
    <w:rsid w:val="001161EA"/>
    <w:rsid w:val="00116B14"/>
    <w:rsid w:val="00116C8B"/>
    <w:rsid w:val="00117832"/>
    <w:rsid w:val="00117A99"/>
    <w:rsid w:val="0012082F"/>
    <w:rsid w:val="00120F72"/>
    <w:rsid w:val="00121C4C"/>
    <w:rsid w:val="00122E57"/>
    <w:rsid w:val="0012315C"/>
    <w:rsid w:val="0012383C"/>
    <w:rsid w:val="001242CB"/>
    <w:rsid w:val="00124380"/>
    <w:rsid w:val="00124B6E"/>
    <w:rsid w:val="00124CDA"/>
    <w:rsid w:val="001254E8"/>
    <w:rsid w:val="001257C0"/>
    <w:rsid w:val="00125BB5"/>
    <w:rsid w:val="001266C4"/>
    <w:rsid w:val="001268F2"/>
    <w:rsid w:val="00130868"/>
    <w:rsid w:val="001324DF"/>
    <w:rsid w:val="00133C9B"/>
    <w:rsid w:val="001343D4"/>
    <w:rsid w:val="00134939"/>
    <w:rsid w:val="001354FB"/>
    <w:rsid w:val="001378FB"/>
    <w:rsid w:val="00137B8D"/>
    <w:rsid w:val="001408E9"/>
    <w:rsid w:val="001409C1"/>
    <w:rsid w:val="001415B2"/>
    <w:rsid w:val="001419A7"/>
    <w:rsid w:val="00141D3D"/>
    <w:rsid w:val="00141E0C"/>
    <w:rsid w:val="00141F99"/>
    <w:rsid w:val="00142005"/>
    <w:rsid w:val="001434A8"/>
    <w:rsid w:val="001439A5"/>
    <w:rsid w:val="0014414E"/>
    <w:rsid w:val="00144C60"/>
    <w:rsid w:val="001451AE"/>
    <w:rsid w:val="00145971"/>
    <w:rsid w:val="001464DE"/>
    <w:rsid w:val="001473F0"/>
    <w:rsid w:val="00150C3A"/>
    <w:rsid w:val="0015105F"/>
    <w:rsid w:val="001517E3"/>
    <w:rsid w:val="00151F98"/>
    <w:rsid w:val="00153610"/>
    <w:rsid w:val="001536B2"/>
    <w:rsid w:val="001545C5"/>
    <w:rsid w:val="00156D85"/>
    <w:rsid w:val="00156FB5"/>
    <w:rsid w:val="00157826"/>
    <w:rsid w:val="00157E75"/>
    <w:rsid w:val="001606F2"/>
    <w:rsid w:val="00161455"/>
    <w:rsid w:val="00162162"/>
    <w:rsid w:val="00162555"/>
    <w:rsid w:val="00163C85"/>
    <w:rsid w:val="00164214"/>
    <w:rsid w:val="001642FC"/>
    <w:rsid w:val="0016528D"/>
    <w:rsid w:val="00166345"/>
    <w:rsid w:val="00166FAB"/>
    <w:rsid w:val="001673BE"/>
    <w:rsid w:val="0016794A"/>
    <w:rsid w:val="0017000E"/>
    <w:rsid w:val="001704C4"/>
    <w:rsid w:val="0017118A"/>
    <w:rsid w:val="00171572"/>
    <w:rsid w:val="00171989"/>
    <w:rsid w:val="00171CD6"/>
    <w:rsid w:val="00174C96"/>
    <w:rsid w:val="00174E80"/>
    <w:rsid w:val="00175A5A"/>
    <w:rsid w:val="00175E92"/>
    <w:rsid w:val="00176231"/>
    <w:rsid w:val="001765CD"/>
    <w:rsid w:val="00176C55"/>
    <w:rsid w:val="00177995"/>
    <w:rsid w:val="00180E08"/>
    <w:rsid w:val="00184648"/>
    <w:rsid w:val="00184CBE"/>
    <w:rsid w:val="00184D09"/>
    <w:rsid w:val="001851A3"/>
    <w:rsid w:val="00185AB1"/>
    <w:rsid w:val="00185AFB"/>
    <w:rsid w:val="001863F1"/>
    <w:rsid w:val="001867DC"/>
    <w:rsid w:val="00186C6F"/>
    <w:rsid w:val="0018730F"/>
    <w:rsid w:val="00190DC8"/>
    <w:rsid w:val="001926B0"/>
    <w:rsid w:val="00192C03"/>
    <w:rsid w:val="00192E48"/>
    <w:rsid w:val="0019358A"/>
    <w:rsid w:val="0019475A"/>
    <w:rsid w:val="00194913"/>
    <w:rsid w:val="001953F9"/>
    <w:rsid w:val="00196E78"/>
    <w:rsid w:val="0019780B"/>
    <w:rsid w:val="00197BCB"/>
    <w:rsid w:val="001A0BBE"/>
    <w:rsid w:val="001A0C1D"/>
    <w:rsid w:val="001A1F9E"/>
    <w:rsid w:val="001A23D9"/>
    <w:rsid w:val="001A2B48"/>
    <w:rsid w:val="001A2C41"/>
    <w:rsid w:val="001A3039"/>
    <w:rsid w:val="001A309D"/>
    <w:rsid w:val="001A32E4"/>
    <w:rsid w:val="001A3C05"/>
    <w:rsid w:val="001A3DDA"/>
    <w:rsid w:val="001A437F"/>
    <w:rsid w:val="001A6361"/>
    <w:rsid w:val="001A788D"/>
    <w:rsid w:val="001B0CCD"/>
    <w:rsid w:val="001B2A31"/>
    <w:rsid w:val="001B3744"/>
    <w:rsid w:val="001B38D3"/>
    <w:rsid w:val="001B40FF"/>
    <w:rsid w:val="001B43B0"/>
    <w:rsid w:val="001B66B2"/>
    <w:rsid w:val="001B6944"/>
    <w:rsid w:val="001B7ABE"/>
    <w:rsid w:val="001C0716"/>
    <w:rsid w:val="001C07B6"/>
    <w:rsid w:val="001C096B"/>
    <w:rsid w:val="001C150B"/>
    <w:rsid w:val="001C1512"/>
    <w:rsid w:val="001C193D"/>
    <w:rsid w:val="001C229D"/>
    <w:rsid w:val="001C2ABE"/>
    <w:rsid w:val="001C365F"/>
    <w:rsid w:val="001C38C3"/>
    <w:rsid w:val="001C39DE"/>
    <w:rsid w:val="001C4322"/>
    <w:rsid w:val="001C45CB"/>
    <w:rsid w:val="001C4A88"/>
    <w:rsid w:val="001C53FA"/>
    <w:rsid w:val="001C64F5"/>
    <w:rsid w:val="001C6C17"/>
    <w:rsid w:val="001D192A"/>
    <w:rsid w:val="001D1C4A"/>
    <w:rsid w:val="001D1FFC"/>
    <w:rsid w:val="001D2A3D"/>
    <w:rsid w:val="001D2ADE"/>
    <w:rsid w:val="001D34CE"/>
    <w:rsid w:val="001D388A"/>
    <w:rsid w:val="001D3934"/>
    <w:rsid w:val="001D62A1"/>
    <w:rsid w:val="001D63C1"/>
    <w:rsid w:val="001D78FA"/>
    <w:rsid w:val="001D79A9"/>
    <w:rsid w:val="001D7D71"/>
    <w:rsid w:val="001E01A4"/>
    <w:rsid w:val="001E051F"/>
    <w:rsid w:val="001E07F0"/>
    <w:rsid w:val="001E0BAA"/>
    <w:rsid w:val="001E1563"/>
    <w:rsid w:val="001E180C"/>
    <w:rsid w:val="001E1B9F"/>
    <w:rsid w:val="001E1CF4"/>
    <w:rsid w:val="001E210B"/>
    <w:rsid w:val="001E2909"/>
    <w:rsid w:val="001E2D44"/>
    <w:rsid w:val="001E314F"/>
    <w:rsid w:val="001E356A"/>
    <w:rsid w:val="001E3DF9"/>
    <w:rsid w:val="001E40DB"/>
    <w:rsid w:val="001E49DF"/>
    <w:rsid w:val="001E508B"/>
    <w:rsid w:val="001E50F9"/>
    <w:rsid w:val="001E5CB3"/>
    <w:rsid w:val="001E6248"/>
    <w:rsid w:val="001E6303"/>
    <w:rsid w:val="001E630A"/>
    <w:rsid w:val="001E6BD3"/>
    <w:rsid w:val="001E71DB"/>
    <w:rsid w:val="001F0F0E"/>
    <w:rsid w:val="001F1022"/>
    <w:rsid w:val="001F1C64"/>
    <w:rsid w:val="001F3117"/>
    <w:rsid w:val="001F3329"/>
    <w:rsid w:val="001F3BE1"/>
    <w:rsid w:val="001F4109"/>
    <w:rsid w:val="001F453C"/>
    <w:rsid w:val="001F47D3"/>
    <w:rsid w:val="001F4CBF"/>
    <w:rsid w:val="001F4E99"/>
    <w:rsid w:val="001F57BB"/>
    <w:rsid w:val="001F777B"/>
    <w:rsid w:val="0020007C"/>
    <w:rsid w:val="0020014E"/>
    <w:rsid w:val="0020081B"/>
    <w:rsid w:val="0020116B"/>
    <w:rsid w:val="00201446"/>
    <w:rsid w:val="002026F6"/>
    <w:rsid w:val="00203CCF"/>
    <w:rsid w:val="0020444E"/>
    <w:rsid w:val="002044B6"/>
    <w:rsid w:val="002046BE"/>
    <w:rsid w:val="00205B82"/>
    <w:rsid w:val="002062D5"/>
    <w:rsid w:val="00206807"/>
    <w:rsid w:val="00211721"/>
    <w:rsid w:val="00212226"/>
    <w:rsid w:val="002123B6"/>
    <w:rsid w:val="0021292F"/>
    <w:rsid w:val="00213FE6"/>
    <w:rsid w:val="00217E20"/>
    <w:rsid w:val="00220129"/>
    <w:rsid w:val="002206A1"/>
    <w:rsid w:val="002224EE"/>
    <w:rsid w:val="00222806"/>
    <w:rsid w:val="00222CF1"/>
    <w:rsid w:val="00223BDE"/>
    <w:rsid w:val="00224034"/>
    <w:rsid w:val="00224CCE"/>
    <w:rsid w:val="002258B8"/>
    <w:rsid w:val="00225930"/>
    <w:rsid w:val="00225AD6"/>
    <w:rsid w:val="00225BF3"/>
    <w:rsid w:val="0022655F"/>
    <w:rsid w:val="002265DF"/>
    <w:rsid w:val="002267DB"/>
    <w:rsid w:val="00227FE5"/>
    <w:rsid w:val="002300F1"/>
    <w:rsid w:val="00230166"/>
    <w:rsid w:val="002318F4"/>
    <w:rsid w:val="00231F3F"/>
    <w:rsid w:val="00233524"/>
    <w:rsid w:val="002338C7"/>
    <w:rsid w:val="002339BC"/>
    <w:rsid w:val="002341D3"/>
    <w:rsid w:val="00234310"/>
    <w:rsid w:val="00234F03"/>
    <w:rsid w:val="002350D7"/>
    <w:rsid w:val="00235562"/>
    <w:rsid w:val="00236658"/>
    <w:rsid w:val="002367EE"/>
    <w:rsid w:val="00237A1B"/>
    <w:rsid w:val="0024042C"/>
    <w:rsid w:val="002404FF"/>
    <w:rsid w:val="00240639"/>
    <w:rsid w:val="00241240"/>
    <w:rsid w:val="00241533"/>
    <w:rsid w:val="002432B0"/>
    <w:rsid w:val="002434E5"/>
    <w:rsid w:val="00243F87"/>
    <w:rsid w:val="00244365"/>
    <w:rsid w:val="0024494E"/>
    <w:rsid w:val="00244E84"/>
    <w:rsid w:val="00245BA3"/>
    <w:rsid w:val="00245DFB"/>
    <w:rsid w:val="00247380"/>
    <w:rsid w:val="002475C4"/>
    <w:rsid w:val="002475E1"/>
    <w:rsid w:val="00250074"/>
    <w:rsid w:val="00250567"/>
    <w:rsid w:val="0025056E"/>
    <w:rsid w:val="002506DB"/>
    <w:rsid w:val="002509A3"/>
    <w:rsid w:val="002532F6"/>
    <w:rsid w:val="00253A9E"/>
    <w:rsid w:val="00253E69"/>
    <w:rsid w:val="002555F7"/>
    <w:rsid w:val="00257212"/>
    <w:rsid w:val="0026012C"/>
    <w:rsid w:val="00260542"/>
    <w:rsid w:val="00260ECE"/>
    <w:rsid w:val="002611CE"/>
    <w:rsid w:val="0026129C"/>
    <w:rsid w:val="00261C24"/>
    <w:rsid w:val="00261E55"/>
    <w:rsid w:val="00262146"/>
    <w:rsid w:val="00262867"/>
    <w:rsid w:val="00262BA7"/>
    <w:rsid w:val="00262BB3"/>
    <w:rsid w:val="00263707"/>
    <w:rsid w:val="0026398F"/>
    <w:rsid w:val="00264F69"/>
    <w:rsid w:val="0026545A"/>
    <w:rsid w:val="00265585"/>
    <w:rsid w:val="00265A5B"/>
    <w:rsid w:val="00265BF6"/>
    <w:rsid w:val="002662A5"/>
    <w:rsid w:val="002666CF"/>
    <w:rsid w:val="0026680B"/>
    <w:rsid w:val="00266A96"/>
    <w:rsid w:val="00266DFE"/>
    <w:rsid w:val="00266E9C"/>
    <w:rsid w:val="0026704E"/>
    <w:rsid w:val="00267915"/>
    <w:rsid w:val="002679F9"/>
    <w:rsid w:val="0027057B"/>
    <w:rsid w:val="002712C9"/>
    <w:rsid w:val="002721D2"/>
    <w:rsid w:val="00272C77"/>
    <w:rsid w:val="00273A6E"/>
    <w:rsid w:val="00274794"/>
    <w:rsid w:val="00274ED6"/>
    <w:rsid w:val="002776DD"/>
    <w:rsid w:val="0028016F"/>
    <w:rsid w:val="002817FF"/>
    <w:rsid w:val="0028230D"/>
    <w:rsid w:val="002827F9"/>
    <w:rsid w:val="00282950"/>
    <w:rsid w:val="00283153"/>
    <w:rsid w:val="00283442"/>
    <w:rsid w:val="00283E48"/>
    <w:rsid w:val="00285009"/>
    <w:rsid w:val="002852AF"/>
    <w:rsid w:val="00285E62"/>
    <w:rsid w:val="00286AFB"/>
    <w:rsid w:val="00286F33"/>
    <w:rsid w:val="00287956"/>
    <w:rsid w:val="00287BD8"/>
    <w:rsid w:val="0029010F"/>
    <w:rsid w:val="002916D3"/>
    <w:rsid w:val="00292060"/>
    <w:rsid w:val="002920B0"/>
    <w:rsid w:val="002925A5"/>
    <w:rsid w:val="0029388F"/>
    <w:rsid w:val="0029467D"/>
    <w:rsid w:val="00294F02"/>
    <w:rsid w:val="0029517C"/>
    <w:rsid w:val="002967CB"/>
    <w:rsid w:val="00296C52"/>
    <w:rsid w:val="00297A6D"/>
    <w:rsid w:val="002A0C28"/>
    <w:rsid w:val="002A139F"/>
    <w:rsid w:val="002A153E"/>
    <w:rsid w:val="002A2109"/>
    <w:rsid w:val="002A238F"/>
    <w:rsid w:val="002A3635"/>
    <w:rsid w:val="002A3834"/>
    <w:rsid w:val="002A3A90"/>
    <w:rsid w:val="002A5E56"/>
    <w:rsid w:val="002A5FE1"/>
    <w:rsid w:val="002A7198"/>
    <w:rsid w:val="002B058A"/>
    <w:rsid w:val="002B0A39"/>
    <w:rsid w:val="002B21E6"/>
    <w:rsid w:val="002B2350"/>
    <w:rsid w:val="002B3341"/>
    <w:rsid w:val="002B53D7"/>
    <w:rsid w:val="002B574B"/>
    <w:rsid w:val="002B6102"/>
    <w:rsid w:val="002B65F1"/>
    <w:rsid w:val="002B7147"/>
    <w:rsid w:val="002B739B"/>
    <w:rsid w:val="002C0134"/>
    <w:rsid w:val="002C01E8"/>
    <w:rsid w:val="002C13E8"/>
    <w:rsid w:val="002C15D2"/>
    <w:rsid w:val="002C4AF2"/>
    <w:rsid w:val="002C4DFC"/>
    <w:rsid w:val="002C52AB"/>
    <w:rsid w:val="002C6E07"/>
    <w:rsid w:val="002D015A"/>
    <w:rsid w:val="002D0265"/>
    <w:rsid w:val="002D0284"/>
    <w:rsid w:val="002D074A"/>
    <w:rsid w:val="002D0C9A"/>
    <w:rsid w:val="002D1EAE"/>
    <w:rsid w:val="002D2092"/>
    <w:rsid w:val="002D20EB"/>
    <w:rsid w:val="002D262B"/>
    <w:rsid w:val="002D2C9F"/>
    <w:rsid w:val="002D2E21"/>
    <w:rsid w:val="002D31B8"/>
    <w:rsid w:val="002D330F"/>
    <w:rsid w:val="002D3CA9"/>
    <w:rsid w:val="002D44F3"/>
    <w:rsid w:val="002D4764"/>
    <w:rsid w:val="002D4C76"/>
    <w:rsid w:val="002D5B68"/>
    <w:rsid w:val="002D5C84"/>
    <w:rsid w:val="002D7C2F"/>
    <w:rsid w:val="002E1EB0"/>
    <w:rsid w:val="002E2610"/>
    <w:rsid w:val="002E2B33"/>
    <w:rsid w:val="002E32CA"/>
    <w:rsid w:val="002E3C74"/>
    <w:rsid w:val="002E3FC6"/>
    <w:rsid w:val="002E403F"/>
    <w:rsid w:val="002E4354"/>
    <w:rsid w:val="002E4A95"/>
    <w:rsid w:val="002E4BD0"/>
    <w:rsid w:val="002E543C"/>
    <w:rsid w:val="002E556E"/>
    <w:rsid w:val="002E5F8C"/>
    <w:rsid w:val="002E62E9"/>
    <w:rsid w:val="002E64AF"/>
    <w:rsid w:val="002E736A"/>
    <w:rsid w:val="002F1056"/>
    <w:rsid w:val="002F5255"/>
    <w:rsid w:val="002F5A76"/>
    <w:rsid w:val="002F6231"/>
    <w:rsid w:val="002F6738"/>
    <w:rsid w:val="002F67D9"/>
    <w:rsid w:val="002F7C9E"/>
    <w:rsid w:val="002F7D11"/>
    <w:rsid w:val="0030011A"/>
    <w:rsid w:val="00300ADD"/>
    <w:rsid w:val="00300DE5"/>
    <w:rsid w:val="0030117C"/>
    <w:rsid w:val="003019B6"/>
    <w:rsid w:val="00301C05"/>
    <w:rsid w:val="003020F0"/>
    <w:rsid w:val="003029F0"/>
    <w:rsid w:val="00302ED6"/>
    <w:rsid w:val="0030361A"/>
    <w:rsid w:val="0030382D"/>
    <w:rsid w:val="00303EE2"/>
    <w:rsid w:val="00305015"/>
    <w:rsid w:val="003057F2"/>
    <w:rsid w:val="00305DAA"/>
    <w:rsid w:val="00306113"/>
    <w:rsid w:val="0030662E"/>
    <w:rsid w:val="003068AE"/>
    <w:rsid w:val="00307347"/>
    <w:rsid w:val="003079C5"/>
    <w:rsid w:val="00310D9C"/>
    <w:rsid w:val="00310F35"/>
    <w:rsid w:val="00311BA3"/>
    <w:rsid w:val="00312C8A"/>
    <w:rsid w:val="003134FB"/>
    <w:rsid w:val="00313CE0"/>
    <w:rsid w:val="00314AD9"/>
    <w:rsid w:val="0031746B"/>
    <w:rsid w:val="00317D4F"/>
    <w:rsid w:val="00317EB8"/>
    <w:rsid w:val="0032035E"/>
    <w:rsid w:val="003206E8"/>
    <w:rsid w:val="00321321"/>
    <w:rsid w:val="00322A46"/>
    <w:rsid w:val="00322F2D"/>
    <w:rsid w:val="003230AF"/>
    <w:rsid w:val="00323278"/>
    <w:rsid w:val="00324549"/>
    <w:rsid w:val="00324B8D"/>
    <w:rsid w:val="00324C98"/>
    <w:rsid w:val="00325384"/>
    <w:rsid w:val="00326899"/>
    <w:rsid w:val="00326F49"/>
    <w:rsid w:val="00330268"/>
    <w:rsid w:val="0033079D"/>
    <w:rsid w:val="00331E46"/>
    <w:rsid w:val="00332596"/>
    <w:rsid w:val="00332E64"/>
    <w:rsid w:val="00333BAC"/>
    <w:rsid w:val="00334111"/>
    <w:rsid w:val="0033413A"/>
    <w:rsid w:val="003347C1"/>
    <w:rsid w:val="0033537E"/>
    <w:rsid w:val="00335381"/>
    <w:rsid w:val="003358D8"/>
    <w:rsid w:val="00335974"/>
    <w:rsid w:val="0033718A"/>
    <w:rsid w:val="00337795"/>
    <w:rsid w:val="003401F1"/>
    <w:rsid w:val="00340B51"/>
    <w:rsid w:val="00340F8E"/>
    <w:rsid w:val="00341246"/>
    <w:rsid w:val="0034163B"/>
    <w:rsid w:val="003417A7"/>
    <w:rsid w:val="00342BBC"/>
    <w:rsid w:val="003438E3"/>
    <w:rsid w:val="00343C66"/>
    <w:rsid w:val="0034686D"/>
    <w:rsid w:val="003470D1"/>
    <w:rsid w:val="00347153"/>
    <w:rsid w:val="003477A6"/>
    <w:rsid w:val="003479E8"/>
    <w:rsid w:val="003505D1"/>
    <w:rsid w:val="00352C32"/>
    <w:rsid w:val="00353C5B"/>
    <w:rsid w:val="00353F7B"/>
    <w:rsid w:val="00353F8F"/>
    <w:rsid w:val="00354203"/>
    <w:rsid w:val="00354A2F"/>
    <w:rsid w:val="00354C66"/>
    <w:rsid w:val="00355394"/>
    <w:rsid w:val="00355EFA"/>
    <w:rsid w:val="00356773"/>
    <w:rsid w:val="00356B6F"/>
    <w:rsid w:val="00357850"/>
    <w:rsid w:val="0035789B"/>
    <w:rsid w:val="00357D40"/>
    <w:rsid w:val="0036028D"/>
    <w:rsid w:val="00360F92"/>
    <w:rsid w:val="00362C22"/>
    <w:rsid w:val="003631F7"/>
    <w:rsid w:val="00364D56"/>
    <w:rsid w:val="0036513F"/>
    <w:rsid w:val="003656ED"/>
    <w:rsid w:val="00365E7F"/>
    <w:rsid w:val="00366599"/>
    <w:rsid w:val="00366A91"/>
    <w:rsid w:val="00370980"/>
    <w:rsid w:val="003709EC"/>
    <w:rsid w:val="00370C83"/>
    <w:rsid w:val="003716BB"/>
    <w:rsid w:val="00371C86"/>
    <w:rsid w:val="00372044"/>
    <w:rsid w:val="003727C7"/>
    <w:rsid w:val="0037299A"/>
    <w:rsid w:val="00372DD7"/>
    <w:rsid w:val="003732C2"/>
    <w:rsid w:val="003736DB"/>
    <w:rsid w:val="0037389E"/>
    <w:rsid w:val="00374763"/>
    <w:rsid w:val="003747D9"/>
    <w:rsid w:val="003749BC"/>
    <w:rsid w:val="00374AFA"/>
    <w:rsid w:val="003759D2"/>
    <w:rsid w:val="00376391"/>
    <w:rsid w:val="00377817"/>
    <w:rsid w:val="00377BCE"/>
    <w:rsid w:val="00380220"/>
    <w:rsid w:val="003811F9"/>
    <w:rsid w:val="00384F1B"/>
    <w:rsid w:val="003850A2"/>
    <w:rsid w:val="003850FB"/>
    <w:rsid w:val="003858E9"/>
    <w:rsid w:val="00385952"/>
    <w:rsid w:val="00385B6E"/>
    <w:rsid w:val="003861A6"/>
    <w:rsid w:val="00386397"/>
    <w:rsid w:val="00387D75"/>
    <w:rsid w:val="00387F25"/>
    <w:rsid w:val="00387FE4"/>
    <w:rsid w:val="003907C8"/>
    <w:rsid w:val="0039138F"/>
    <w:rsid w:val="0039144E"/>
    <w:rsid w:val="0039167F"/>
    <w:rsid w:val="00392BA4"/>
    <w:rsid w:val="00392C53"/>
    <w:rsid w:val="003948DF"/>
    <w:rsid w:val="00394E50"/>
    <w:rsid w:val="003952E5"/>
    <w:rsid w:val="003960EB"/>
    <w:rsid w:val="00396129"/>
    <w:rsid w:val="003A2F9C"/>
    <w:rsid w:val="003A3C08"/>
    <w:rsid w:val="003A4702"/>
    <w:rsid w:val="003A53E5"/>
    <w:rsid w:val="003A55FE"/>
    <w:rsid w:val="003A6A0C"/>
    <w:rsid w:val="003A7337"/>
    <w:rsid w:val="003A7520"/>
    <w:rsid w:val="003B00FD"/>
    <w:rsid w:val="003B0238"/>
    <w:rsid w:val="003B0395"/>
    <w:rsid w:val="003B0ED1"/>
    <w:rsid w:val="003B19C9"/>
    <w:rsid w:val="003B5231"/>
    <w:rsid w:val="003B5E6A"/>
    <w:rsid w:val="003B6765"/>
    <w:rsid w:val="003B7FDA"/>
    <w:rsid w:val="003C0CFF"/>
    <w:rsid w:val="003C0D38"/>
    <w:rsid w:val="003C10CA"/>
    <w:rsid w:val="003C13D5"/>
    <w:rsid w:val="003C1FD4"/>
    <w:rsid w:val="003C38AB"/>
    <w:rsid w:val="003C43F4"/>
    <w:rsid w:val="003C4ED9"/>
    <w:rsid w:val="003C6287"/>
    <w:rsid w:val="003C7600"/>
    <w:rsid w:val="003D074D"/>
    <w:rsid w:val="003D0D0D"/>
    <w:rsid w:val="003D0EC2"/>
    <w:rsid w:val="003D24C5"/>
    <w:rsid w:val="003D2A61"/>
    <w:rsid w:val="003D2B9F"/>
    <w:rsid w:val="003D3B8B"/>
    <w:rsid w:val="003D4400"/>
    <w:rsid w:val="003D44F6"/>
    <w:rsid w:val="003D4F9C"/>
    <w:rsid w:val="003D6BC8"/>
    <w:rsid w:val="003D6C12"/>
    <w:rsid w:val="003E0847"/>
    <w:rsid w:val="003E10B2"/>
    <w:rsid w:val="003E1B92"/>
    <w:rsid w:val="003E1F34"/>
    <w:rsid w:val="003E2297"/>
    <w:rsid w:val="003E393A"/>
    <w:rsid w:val="003E3A08"/>
    <w:rsid w:val="003E3BE6"/>
    <w:rsid w:val="003E3F69"/>
    <w:rsid w:val="003E43C0"/>
    <w:rsid w:val="003E4BD9"/>
    <w:rsid w:val="003E506C"/>
    <w:rsid w:val="003E50A7"/>
    <w:rsid w:val="003E5462"/>
    <w:rsid w:val="003E5DEA"/>
    <w:rsid w:val="003E649D"/>
    <w:rsid w:val="003E720D"/>
    <w:rsid w:val="003E7B6D"/>
    <w:rsid w:val="003E7BB5"/>
    <w:rsid w:val="003F0826"/>
    <w:rsid w:val="003F2463"/>
    <w:rsid w:val="003F2578"/>
    <w:rsid w:val="003F2661"/>
    <w:rsid w:val="003F26E4"/>
    <w:rsid w:val="003F4498"/>
    <w:rsid w:val="003F4935"/>
    <w:rsid w:val="003F694B"/>
    <w:rsid w:val="003F6ABB"/>
    <w:rsid w:val="003F772C"/>
    <w:rsid w:val="0040184F"/>
    <w:rsid w:val="0040259A"/>
    <w:rsid w:val="00402E01"/>
    <w:rsid w:val="00403225"/>
    <w:rsid w:val="0040383B"/>
    <w:rsid w:val="00403F09"/>
    <w:rsid w:val="00404146"/>
    <w:rsid w:val="00405A34"/>
    <w:rsid w:val="00406960"/>
    <w:rsid w:val="00406E9A"/>
    <w:rsid w:val="0040751E"/>
    <w:rsid w:val="00407AFA"/>
    <w:rsid w:val="00407B90"/>
    <w:rsid w:val="00411D97"/>
    <w:rsid w:val="0041463D"/>
    <w:rsid w:val="00414645"/>
    <w:rsid w:val="00414B62"/>
    <w:rsid w:val="0041529E"/>
    <w:rsid w:val="00415401"/>
    <w:rsid w:val="00415956"/>
    <w:rsid w:val="00415BF0"/>
    <w:rsid w:val="00415EA7"/>
    <w:rsid w:val="00416C25"/>
    <w:rsid w:val="0041713F"/>
    <w:rsid w:val="00422015"/>
    <w:rsid w:val="004227C9"/>
    <w:rsid w:val="00423A2F"/>
    <w:rsid w:val="00423CCC"/>
    <w:rsid w:val="0042514E"/>
    <w:rsid w:val="0042609A"/>
    <w:rsid w:val="00426566"/>
    <w:rsid w:val="00427F6B"/>
    <w:rsid w:val="00430EFD"/>
    <w:rsid w:val="00433629"/>
    <w:rsid w:val="004341BE"/>
    <w:rsid w:val="00435034"/>
    <w:rsid w:val="00436315"/>
    <w:rsid w:val="00436A5C"/>
    <w:rsid w:val="00436E68"/>
    <w:rsid w:val="00440B9A"/>
    <w:rsid w:val="00440CD1"/>
    <w:rsid w:val="00441560"/>
    <w:rsid w:val="00442BDD"/>
    <w:rsid w:val="00443065"/>
    <w:rsid w:val="00443216"/>
    <w:rsid w:val="00443628"/>
    <w:rsid w:val="00444359"/>
    <w:rsid w:val="004443D7"/>
    <w:rsid w:val="00444838"/>
    <w:rsid w:val="004453F4"/>
    <w:rsid w:val="00446263"/>
    <w:rsid w:val="00447AF8"/>
    <w:rsid w:val="00447E1A"/>
    <w:rsid w:val="00450A61"/>
    <w:rsid w:val="004517AB"/>
    <w:rsid w:val="004528E3"/>
    <w:rsid w:val="00452F20"/>
    <w:rsid w:val="00453AA1"/>
    <w:rsid w:val="00454458"/>
    <w:rsid w:val="004548F8"/>
    <w:rsid w:val="004565C2"/>
    <w:rsid w:val="00457CF7"/>
    <w:rsid w:val="004603B1"/>
    <w:rsid w:val="004621FE"/>
    <w:rsid w:val="004629AB"/>
    <w:rsid w:val="00462EAB"/>
    <w:rsid w:val="004631D8"/>
    <w:rsid w:val="00463F91"/>
    <w:rsid w:val="00465A15"/>
    <w:rsid w:val="00465B50"/>
    <w:rsid w:val="00465D50"/>
    <w:rsid w:val="00465EEA"/>
    <w:rsid w:val="00465F40"/>
    <w:rsid w:val="00466419"/>
    <w:rsid w:val="004678A2"/>
    <w:rsid w:val="0047023C"/>
    <w:rsid w:val="00471748"/>
    <w:rsid w:val="00471C7F"/>
    <w:rsid w:val="004723D6"/>
    <w:rsid w:val="00472484"/>
    <w:rsid w:val="0047266B"/>
    <w:rsid w:val="004732B3"/>
    <w:rsid w:val="004734D3"/>
    <w:rsid w:val="004737C3"/>
    <w:rsid w:val="00473E5A"/>
    <w:rsid w:val="00475202"/>
    <w:rsid w:val="004763F3"/>
    <w:rsid w:val="00477201"/>
    <w:rsid w:val="00477EE7"/>
    <w:rsid w:val="00480ECE"/>
    <w:rsid w:val="00480F3B"/>
    <w:rsid w:val="00482631"/>
    <w:rsid w:val="00482CA1"/>
    <w:rsid w:val="00483753"/>
    <w:rsid w:val="004845B8"/>
    <w:rsid w:val="00484CD7"/>
    <w:rsid w:val="00486578"/>
    <w:rsid w:val="00487356"/>
    <w:rsid w:val="00487994"/>
    <w:rsid w:val="004901BC"/>
    <w:rsid w:val="004902A5"/>
    <w:rsid w:val="00490480"/>
    <w:rsid w:val="00490BD1"/>
    <w:rsid w:val="00491F5B"/>
    <w:rsid w:val="00492CAD"/>
    <w:rsid w:val="00493ACD"/>
    <w:rsid w:val="00493D7C"/>
    <w:rsid w:val="00494B17"/>
    <w:rsid w:val="00494BE5"/>
    <w:rsid w:val="004A08D3"/>
    <w:rsid w:val="004A1DBB"/>
    <w:rsid w:val="004A395E"/>
    <w:rsid w:val="004A3D5E"/>
    <w:rsid w:val="004A4C09"/>
    <w:rsid w:val="004A628B"/>
    <w:rsid w:val="004A6391"/>
    <w:rsid w:val="004A6BB2"/>
    <w:rsid w:val="004A714B"/>
    <w:rsid w:val="004A715B"/>
    <w:rsid w:val="004A79EA"/>
    <w:rsid w:val="004B06DD"/>
    <w:rsid w:val="004B1DFF"/>
    <w:rsid w:val="004B217C"/>
    <w:rsid w:val="004B2F06"/>
    <w:rsid w:val="004B358C"/>
    <w:rsid w:val="004B3B06"/>
    <w:rsid w:val="004B44D4"/>
    <w:rsid w:val="004B4773"/>
    <w:rsid w:val="004B49AC"/>
    <w:rsid w:val="004B4CFE"/>
    <w:rsid w:val="004B4FEA"/>
    <w:rsid w:val="004B586B"/>
    <w:rsid w:val="004B672C"/>
    <w:rsid w:val="004B6EA8"/>
    <w:rsid w:val="004B7260"/>
    <w:rsid w:val="004C2E41"/>
    <w:rsid w:val="004C2F48"/>
    <w:rsid w:val="004C36FE"/>
    <w:rsid w:val="004C3D77"/>
    <w:rsid w:val="004C3EB3"/>
    <w:rsid w:val="004C4064"/>
    <w:rsid w:val="004C4409"/>
    <w:rsid w:val="004C4FEE"/>
    <w:rsid w:val="004C54AE"/>
    <w:rsid w:val="004D09A0"/>
    <w:rsid w:val="004D0A39"/>
    <w:rsid w:val="004D10BD"/>
    <w:rsid w:val="004D250B"/>
    <w:rsid w:val="004D2C80"/>
    <w:rsid w:val="004D38C9"/>
    <w:rsid w:val="004D4339"/>
    <w:rsid w:val="004D46C4"/>
    <w:rsid w:val="004D4C5E"/>
    <w:rsid w:val="004D597D"/>
    <w:rsid w:val="004D6A1E"/>
    <w:rsid w:val="004D75A8"/>
    <w:rsid w:val="004D7946"/>
    <w:rsid w:val="004E0847"/>
    <w:rsid w:val="004E12BE"/>
    <w:rsid w:val="004E2405"/>
    <w:rsid w:val="004E27D3"/>
    <w:rsid w:val="004E2B74"/>
    <w:rsid w:val="004E4280"/>
    <w:rsid w:val="004E46FD"/>
    <w:rsid w:val="004E5235"/>
    <w:rsid w:val="004E669F"/>
    <w:rsid w:val="004E6CA6"/>
    <w:rsid w:val="004E762E"/>
    <w:rsid w:val="004E7A1F"/>
    <w:rsid w:val="004F0152"/>
    <w:rsid w:val="004F20E5"/>
    <w:rsid w:val="004F3A90"/>
    <w:rsid w:val="004F404B"/>
    <w:rsid w:val="004F422F"/>
    <w:rsid w:val="004F55EA"/>
    <w:rsid w:val="004F58D0"/>
    <w:rsid w:val="004F5943"/>
    <w:rsid w:val="004F5E54"/>
    <w:rsid w:val="004F6B75"/>
    <w:rsid w:val="004F6B9D"/>
    <w:rsid w:val="00500070"/>
    <w:rsid w:val="005005AC"/>
    <w:rsid w:val="005009B1"/>
    <w:rsid w:val="0050264B"/>
    <w:rsid w:val="005032E3"/>
    <w:rsid w:val="00504571"/>
    <w:rsid w:val="005047A9"/>
    <w:rsid w:val="0050484F"/>
    <w:rsid w:val="00506186"/>
    <w:rsid w:val="00506A41"/>
    <w:rsid w:val="005074B0"/>
    <w:rsid w:val="0050794A"/>
    <w:rsid w:val="00507AC2"/>
    <w:rsid w:val="00507D73"/>
    <w:rsid w:val="005108FA"/>
    <w:rsid w:val="00510F86"/>
    <w:rsid w:val="005110B6"/>
    <w:rsid w:val="00512B62"/>
    <w:rsid w:val="00514B0D"/>
    <w:rsid w:val="00514EB8"/>
    <w:rsid w:val="00514EFD"/>
    <w:rsid w:val="00515353"/>
    <w:rsid w:val="00515513"/>
    <w:rsid w:val="0051647C"/>
    <w:rsid w:val="005166D9"/>
    <w:rsid w:val="00520988"/>
    <w:rsid w:val="00520CFF"/>
    <w:rsid w:val="0052107C"/>
    <w:rsid w:val="00522B89"/>
    <w:rsid w:val="005255F6"/>
    <w:rsid w:val="00526B6F"/>
    <w:rsid w:val="00527E48"/>
    <w:rsid w:val="00530C13"/>
    <w:rsid w:val="0053199B"/>
    <w:rsid w:val="00531C3F"/>
    <w:rsid w:val="0053301D"/>
    <w:rsid w:val="00533A27"/>
    <w:rsid w:val="00533ED5"/>
    <w:rsid w:val="00534A12"/>
    <w:rsid w:val="00535470"/>
    <w:rsid w:val="00535488"/>
    <w:rsid w:val="005359AF"/>
    <w:rsid w:val="00535AF2"/>
    <w:rsid w:val="0053643F"/>
    <w:rsid w:val="00536801"/>
    <w:rsid w:val="0053706D"/>
    <w:rsid w:val="00540951"/>
    <w:rsid w:val="00540FFD"/>
    <w:rsid w:val="0054211B"/>
    <w:rsid w:val="00542270"/>
    <w:rsid w:val="00543F33"/>
    <w:rsid w:val="0054523E"/>
    <w:rsid w:val="00545F7B"/>
    <w:rsid w:val="00546057"/>
    <w:rsid w:val="005476C8"/>
    <w:rsid w:val="005501EE"/>
    <w:rsid w:val="005506C7"/>
    <w:rsid w:val="00550DB2"/>
    <w:rsid w:val="0055109E"/>
    <w:rsid w:val="00551223"/>
    <w:rsid w:val="00551319"/>
    <w:rsid w:val="00552578"/>
    <w:rsid w:val="005526FB"/>
    <w:rsid w:val="00553587"/>
    <w:rsid w:val="00553B5A"/>
    <w:rsid w:val="00557029"/>
    <w:rsid w:val="005575FE"/>
    <w:rsid w:val="00557753"/>
    <w:rsid w:val="0056005E"/>
    <w:rsid w:val="00560218"/>
    <w:rsid w:val="0056024F"/>
    <w:rsid w:val="00560710"/>
    <w:rsid w:val="00560E2D"/>
    <w:rsid w:val="0056145C"/>
    <w:rsid w:val="0056170A"/>
    <w:rsid w:val="00562AF1"/>
    <w:rsid w:val="00562BC9"/>
    <w:rsid w:val="00562D61"/>
    <w:rsid w:val="00562F67"/>
    <w:rsid w:val="00562FD5"/>
    <w:rsid w:val="005636B7"/>
    <w:rsid w:val="00563F26"/>
    <w:rsid w:val="005657CB"/>
    <w:rsid w:val="0056689B"/>
    <w:rsid w:val="00566A50"/>
    <w:rsid w:val="005671D9"/>
    <w:rsid w:val="005672D0"/>
    <w:rsid w:val="00570190"/>
    <w:rsid w:val="005702AD"/>
    <w:rsid w:val="0057180D"/>
    <w:rsid w:val="00571A7C"/>
    <w:rsid w:val="005728A8"/>
    <w:rsid w:val="00572941"/>
    <w:rsid w:val="005733DD"/>
    <w:rsid w:val="00573D77"/>
    <w:rsid w:val="00574FE8"/>
    <w:rsid w:val="0057584F"/>
    <w:rsid w:val="00577ADC"/>
    <w:rsid w:val="00580F7D"/>
    <w:rsid w:val="00580FBB"/>
    <w:rsid w:val="0058171B"/>
    <w:rsid w:val="005819A3"/>
    <w:rsid w:val="0058260D"/>
    <w:rsid w:val="005827B2"/>
    <w:rsid w:val="00583BCE"/>
    <w:rsid w:val="00583C40"/>
    <w:rsid w:val="00584520"/>
    <w:rsid w:val="005845FD"/>
    <w:rsid w:val="00584707"/>
    <w:rsid w:val="00585366"/>
    <w:rsid w:val="005855D7"/>
    <w:rsid w:val="00586276"/>
    <w:rsid w:val="005862DC"/>
    <w:rsid w:val="0058747A"/>
    <w:rsid w:val="005902FB"/>
    <w:rsid w:val="0059033F"/>
    <w:rsid w:val="005907EE"/>
    <w:rsid w:val="005915B5"/>
    <w:rsid w:val="005915C4"/>
    <w:rsid w:val="005915CA"/>
    <w:rsid w:val="005931DA"/>
    <w:rsid w:val="00594405"/>
    <w:rsid w:val="00594E9A"/>
    <w:rsid w:val="00595352"/>
    <w:rsid w:val="00595708"/>
    <w:rsid w:val="00595CCB"/>
    <w:rsid w:val="005A0C99"/>
    <w:rsid w:val="005A1122"/>
    <w:rsid w:val="005A1850"/>
    <w:rsid w:val="005A1B60"/>
    <w:rsid w:val="005A1D1D"/>
    <w:rsid w:val="005A215B"/>
    <w:rsid w:val="005A2998"/>
    <w:rsid w:val="005A2E89"/>
    <w:rsid w:val="005A416E"/>
    <w:rsid w:val="005A4769"/>
    <w:rsid w:val="005A59A4"/>
    <w:rsid w:val="005A5BE4"/>
    <w:rsid w:val="005A67D2"/>
    <w:rsid w:val="005A7000"/>
    <w:rsid w:val="005A740B"/>
    <w:rsid w:val="005B07D3"/>
    <w:rsid w:val="005B0E7B"/>
    <w:rsid w:val="005B2357"/>
    <w:rsid w:val="005B237B"/>
    <w:rsid w:val="005B3722"/>
    <w:rsid w:val="005B3E05"/>
    <w:rsid w:val="005B4390"/>
    <w:rsid w:val="005B444E"/>
    <w:rsid w:val="005B61A0"/>
    <w:rsid w:val="005B6462"/>
    <w:rsid w:val="005B64D4"/>
    <w:rsid w:val="005B78D6"/>
    <w:rsid w:val="005B79C3"/>
    <w:rsid w:val="005B7DC9"/>
    <w:rsid w:val="005C006A"/>
    <w:rsid w:val="005C0367"/>
    <w:rsid w:val="005C0680"/>
    <w:rsid w:val="005C0D92"/>
    <w:rsid w:val="005C260D"/>
    <w:rsid w:val="005C2743"/>
    <w:rsid w:val="005C2965"/>
    <w:rsid w:val="005C2E8F"/>
    <w:rsid w:val="005C3DB7"/>
    <w:rsid w:val="005C4668"/>
    <w:rsid w:val="005C4763"/>
    <w:rsid w:val="005C64FD"/>
    <w:rsid w:val="005C742A"/>
    <w:rsid w:val="005D0D0B"/>
    <w:rsid w:val="005D2972"/>
    <w:rsid w:val="005D30CC"/>
    <w:rsid w:val="005D3715"/>
    <w:rsid w:val="005D46FF"/>
    <w:rsid w:val="005D5FF0"/>
    <w:rsid w:val="005E0600"/>
    <w:rsid w:val="005E0E2E"/>
    <w:rsid w:val="005E207B"/>
    <w:rsid w:val="005E2839"/>
    <w:rsid w:val="005E4310"/>
    <w:rsid w:val="005E5683"/>
    <w:rsid w:val="005E56ED"/>
    <w:rsid w:val="005E5820"/>
    <w:rsid w:val="005E6237"/>
    <w:rsid w:val="005E6672"/>
    <w:rsid w:val="005F0C2D"/>
    <w:rsid w:val="005F429D"/>
    <w:rsid w:val="005F46F9"/>
    <w:rsid w:val="005F491F"/>
    <w:rsid w:val="005F551D"/>
    <w:rsid w:val="005F5695"/>
    <w:rsid w:val="005F56AE"/>
    <w:rsid w:val="005F5DC4"/>
    <w:rsid w:val="005F6A9E"/>
    <w:rsid w:val="005F6F26"/>
    <w:rsid w:val="00600086"/>
    <w:rsid w:val="0060032A"/>
    <w:rsid w:val="0060051E"/>
    <w:rsid w:val="00601935"/>
    <w:rsid w:val="006022DA"/>
    <w:rsid w:val="006033A2"/>
    <w:rsid w:val="0060463B"/>
    <w:rsid w:val="00604B29"/>
    <w:rsid w:val="00604EBB"/>
    <w:rsid w:val="00604EFC"/>
    <w:rsid w:val="00604FCE"/>
    <w:rsid w:val="006053D5"/>
    <w:rsid w:val="00606601"/>
    <w:rsid w:val="00606B90"/>
    <w:rsid w:val="00607A43"/>
    <w:rsid w:val="006101F7"/>
    <w:rsid w:val="00610203"/>
    <w:rsid w:val="00610EFE"/>
    <w:rsid w:val="00611654"/>
    <w:rsid w:val="00611F23"/>
    <w:rsid w:val="00612516"/>
    <w:rsid w:val="006125EE"/>
    <w:rsid w:val="0061260E"/>
    <w:rsid w:val="006131D8"/>
    <w:rsid w:val="0061395F"/>
    <w:rsid w:val="00613B5C"/>
    <w:rsid w:val="006147E2"/>
    <w:rsid w:val="00615423"/>
    <w:rsid w:val="006173F7"/>
    <w:rsid w:val="006174A3"/>
    <w:rsid w:val="00620694"/>
    <w:rsid w:val="00621626"/>
    <w:rsid w:val="006220B5"/>
    <w:rsid w:val="006223BF"/>
    <w:rsid w:val="006229DC"/>
    <w:rsid w:val="00622CBB"/>
    <w:rsid w:val="00622F0E"/>
    <w:rsid w:val="006239EB"/>
    <w:rsid w:val="00623EFF"/>
    <w:rsid w:val="006251EB"/>
    <w:rsid w:val="00625687"/>
    <w:rsid w:val="00625989"/>
    <w:rsid w:val="00626E18"/>
    <w:rsid w:val="006273D2"/>
    <w:rsid w:val="00627CC8"/>
    <w:rsid w:val="00630451"/>
    <w:rsid w:val="0063065D"/>
    <w:rsid w:val="00631683"/>
    <w:rsid w:val="00632DB4"/>
    <w:rsid w:val="006353BC"/>
    <w:rsid w:val="006361FE"/>
    <w:rsid w:val="00636335"/>
    <w:rsid w:val="00637EFA"/>
    <w:rsid w:val="00641DD1"/>
    <w:rsid w:val="0064284E"/>
    <w:rsid w:val="0064296D"/>
    <w:rsid w:val="00642BAB"/>
    <w:rsid w:val="006435F7"/>
    <w:rsid w:val="00643943"/>
    <w:rsid w:val="00644DB2"/>
    <w:rsid w:val="00645814"/>
    <w:rsid w:val="00645D36"/>
    <w:rsid w:val="00645DC0"/>
    <w:rsid w:val="006463AD"/>
    <w:rsid w:val="00651592"/>
    <w:rsid w:val="00652527"/>
    <w:rsid w:val="00654026"/>
    <w:rsid w:val="00654838"/>
    <w:rsid w:val="00654BBD"/>
    <w:rsid w:val="00656602"/>
    <w:rsid w:val="0065669F"/>
    <w:rsid w:val="006568ED"/>
    <w:rsid w:val="00657418"/>
    <w:rsid w:val="00657678"/>
    <w:rsid w:val="006613CB"/>
    <w:rsid w:val="00661785"/>
    <w:rsid w:val="006619BA"/>
    <w:rsid w:val="00661ED2"/>
    <w:rsid w:val="00664C99"/>
    <w:rsid w:val="00664DB0"/>
    <w:rsid w:val="0066521D"/>
    <w:rsid w:val="006656BD"/>
    <w:rsid w:val="006659DE"/>
    <w:rsid w:val="00665B0D"/>
    <w:rsid w:val="00665CAC"/>
    <w:rsid w:val="0066630A"/>
    <w:rsid w:val="00671299"/>
    <w:rsid w:val="006721C3"/>
    <w:rsid w:val="0067257C"/>
    <w:rsid w:val="00672698"/>
    <w:rsid w:val="00673407"/>
    <w:rsid w:val="00674F8A"/>
    <w:rsid w:val="00675532"/>
    <w:rsid w:val="00676584"/>
    <w:rsid w:val="006767E4"/>
    <w:rsid w:val="006775E9"/>
    <w:rsid w:val="00677FF9"/>
    <w:rsid w:val="00680133"/>
    <w:rsid w:val="006803D6"/>
    <w:rsid w:val="00680842"/>
    <w:rsid w:val="00680EAC"/>
    <w:rsid w:val="00681373"/>
    <w:rsid w:val="00681553"/>
    <w:rsid w:val="00681EA6"/>
    <w:rsid w:val="00682A98"/>
    <w:rsid w:val="00686DB8"/>
    <w:rsid w:val="00687A4E"/>
    <w:rsid w:val="00687E53"/>
    <w:rsid w:val="006904E9"/>
    <w:rsid w:val="00691015"/>
    <w:rsid w:val="00692C75"/>
    <w:rsid w:val="00693062"/>
    <w:rsid w:val="0069338F"/>
    <w:rsid w:val="00693575"/>
    <w:rsid w:val="00694085"/>
    <w:rsid w:val="006942FB"/>
    <w:rsid w:val="00695041"/>
    <w:rsid w:val="00695E2C"/>
    <w:rsid w:val="00696083"/>
    <w:rsid w:val="006965DA"/>
    <w:rsid w:val="00696926"/>
    <w:rsid w:val="0069737E"/>
    <w:rsid w:val="006978EC"/>
    <w:rsid w:val="006A028A"/>
    <w:rsid w:val="006A0CEF"/>
    <w:rsid w:val="006A3284"/>
    <w:rsid w:val="006A49B2"/>
    <w:rsid w:val="006A58A8"/>
    <w:rsid w:val="006A5E7C"/>
    <w:rsid w:val="006A7155"/>
    <w:rsid w:val="006A73BD"/>
    <w:rsid w:val="006B01B9"/>
    <w:rsid w:val="006B0E93"/>
    <w:rsid w:val="006B124D"/>
    <w:rsid w:val="006B165B"/>
    <w:rsid w:val="006B1A43"/>
    <w:rsid w:val="006B1AB9"/>
    <w:rsid w:val="006B25DE"/>
    <w:rsid w:val="006B2F8E"/>
    <w:rsid w:val="006B397A"/>
    <w:rsid w:val="006B3B1F"/>
    <w:rsid w:val="006B3F25"/>
    <w:rsid w:val="006B4BAF"/>
    <w:rsid w:val="006B4D8E"/>
    <w:rsid w:val="006B563E"/>
    <w:rsid w:val="006B59A7"/>
    <w:rsid w:val="006B74D4"/>
    <w:rsid w:val="006B7519"/>
    <w:rsid w:val="006B7ADE"/>
    <w:rsid w:val="006C1828"/>
    <w:rsid w:val="006C1851"/>
    <w:rsid w:val="006C19B6"/>
    <w:rsid w:val="006C1D06"/>
    <w:rsid w:val="006C24BE"/>
    <w:rsid w:val="006C4CFB"/>
    <w:rsid w:val="006C5DA0"/>
    <w:rsid w:val="006C6533"/>
    <w:rsid w:val="006C69AD"/>
    <w:rsid w:val="006C706B"/>
    <w:rsid w:val="006C726E"/>
    <w:rsid w:val="006D12B3"/>
    <w:rsid w:val="006D1C18"/>
    <w:rsid w:val="006D243F"/>
    <w:rsid w:val="006D2727"/>
    <w:rsid w:val="006D364C"/>
    <w:rsid w:val="006D39CC"/>
    <w:rsid w:val="006D3C50"/>
    <w:rsid w:val="006D3C5D"/>
    <w:rsid w:val="006D3E96"/>
    <w:rsid w:val="006D4566"/>
    <w:rsid w:val="006D56C4"/>
    <w:rsid w:val="006D59CD"/>
    <w:rsid w:val="006D5FF9"/>
    <w:rsid w:val="006D62D2"/>
    <w:rsid w:val="006D6DE9"/>
    <w:rsid w:val="006D74FC"/>
    <w:rsid w:val="006E076A"/>
    <w:rsid w:val="006E0814"/>
    <w:rsid w:val="006E158F"/>
    <w:rsid w:val="006E1968"/>
    <w:rsid w:val="006E199E"/>
    <w:rsid w:val="006E1B9A"/>
    <w:rsid w:val="006E1D64"/>
    <w:rsid w:val="006E274A"/>
    <w:rsid w:val="006E27BB"/>
    <w:rsid w:val="006E2C64"/>
    <w:rsid w:val="006E2D2E"/>
    <w:rsid w:val="006E3299"/>
    <w:rsid w:val="006E47E2"/>
    <w:rsid w:val="006E4884"/>
    <w:rsid w:val="006E493B"/>
    <w:rsid w:val="006E514C"/>
    <w:rsid w:val="006E57F2"/>
    <w:rsid w:val="006E5E72"/>
    <w:rsid w:val="006E6928"/>
    <w:rsid w:val="006E6A7A"/>
    <w:rsid w:val="006E6C33"/>
    <w:rsid w:val="006E6DEB"/>
    <w:rsid w:val="006E7BE4"/>
    <w:rsid w:val="006E7F05"/>
    <w:rsid w:val="006F0CBE"/>
    <w:rsid w:val="006F1346"/>
    <w:rsid w:val="006F1A0D"/>
    <w:rsid w:val="006F22A5"/>
    <w:rsid w:val="006F2780"/>
    <w:rsid w:val="006F2A77"/>
    <w:rsid w:val="006F2EB0"/>
    <w:rsid w:val="006F33FA"/>
    <w:rsid w:val="006F3760"/>
    <w:rsid w:val="006F3CB6"/>
    <w:rsid w:val="006F4056"/>
    <w:rsid w:val="006F41A4"/>
    <w:rsid w:val="006F4748"/>
    <w:rsid w:val="006F4D85"/>
    <w:rsid w:val="006F5321"/>
    <w:rsid w:val="006F5E59"/>
    <w:rsid w:val="006F601A"/>
    <w:rsid w:val="006F6C0B"/>
    <w:rsid w:val="0070090F"/>
    <w:rsid w:val="00700B83"/>
    <w:rsid w:val="0070148A"/>
    <w:rsid w:val="00701789"/>
    <w:rsid w:val="00701E3F"/>
    <w:rsid w:val="0070667B"/>
    <w:rsid w:val="007067CC"/>
    <w:rsid w:val="00706F5A"/>
    <w:rsid w:val="0070778C"/>
    <w:rsid w:val="00710639"/>
    <w:rsid w:val="007108F2"/>
    <w:rsid w:val="0071097E"/>
    <w:rsid w:val="00710AFD"/>
    <w:rsid w:val="00710BCA"/>
    <w:rsid w:val="00711081"/>
    <w:rsid w:val="00711082"/>
    <w:rsid w:val="007110C8"/>
    <w:rsid w:val="007137FB"/>
    <w:rsid w:val="00715F8C"/>
    <w:rsid w:val="00715FFC"/>
    <w:rsid w:val="00716C90"/>
    <w:rsid w:val="00717138"/>
    <w:rsid w:val="00717A6A"/>
    <w:rsid w:val="00720046"/>
    <w:rsid w:val="00720565"/>
    <w:rsid w:val="007209C4"/>
    <w:rsid w:val="00720E38"/>
    <w:rsid w:val="007211E4"/>
    <w:rsid w:val="00721872"/>
    <w:rsid w:val="007218F1"/>
    <w:rsid w:val="00721B18"/>
    <w:rsid w:val="00721D32"/>
    <w:rsid w:val="007237B7"/>
    <w:rsid w:val="00725392"/>
    <w:rsid w:val="00726653"/>
    <w:rsid w:val="00731B84"/>
    <w:rsid w:val="00731F45"/>
    <w:rsid w:val="00732893"/>
    <w:rsid w:val="00732E6E"/>
    <w:rsid w:val="007332B7"/>
    <w:rsid w:val="00733A77"/>
    <w:rsid w:val="007344BF"/>
    <w:rsid w:val="0073489D"/>
    <w:rsid w:val="00734A7C"/>
    <w:rsid w:val="0073544A"/>
    <w:rsid w:val="00736F7B"/>
    <w:rsid w:val="00737D7E"/>
    <w:rsid w:val="00740B99"/>
    <w:rsid w:val="00740F4B"/>
    <w:rsid w:val="0074106F"/>
    <w:rsid w:val="00741131"/>
    <w:rsid w:val="007412A9"/>
    <w:rsid w:val="00741863"/>
    <w:rsid w:val="007424DD"/>
    <w:rsid w:val="0074283E"/>
    <w:rsid w:val="00743197"/>
    <w:rsid w:val="007433C9"/>
    <w:rsid w:val="007441F3"/>
    <w:rsid w:val="00744DFF"/>
    <w:rsid w:val="007453BA"/>
    <w:rsid w:val="007458E7"/>
    <w:rsid w:val="007469EB"/>
    <w:rsid w:val="007476BD"/>
    <w:rsid w:val="00747841"/>
    <w:rsid w:val="007478E4"/>
    <w:rsid w:val="00750B3E"/>
    <w:rsid w:val="00750E3D"/>
    <w:rsid w:val="00750EDE"/>
    <w:rsid w:val="00750F63"/>
    <w:rsid w:val="007515B5"/>
    <w:rsid w:val="00752703"/>
    <w:rsid w:val="00752860"/>
    <w:rsid w:val="00752F20"/>
    <w:rsid w:val="00753DD4"/>
    <w:rsid w:val="007540CA"/>
    <w:rsid w:val="00754C38"/>
    <w:rsid w:val="00755C65"/>
    <w:rsid w:val="00756C1B"/>
    <w:rsid w:val="00757835"/>
    <w:rsid w:val="00757898"/>
    <w:rsid w:val="007604E3"/>
    <w:rsid w:val="007608B3"/>
    <w:rsid w:val="00761899"/>
    <w:rsid w:val="00762021"/>
    <w:rsid w:val="00762800"/>
    <w:rsid w:val="00762B67"/>
    <w:rsid w:val="00762BA3"/>
    <w:rsid w:val="00763BC6"/>
    <w:rsid w:val="00764D36"/>
    <w:rsid w:val="00764E59"/>
    <w:rsid w:val="007659A8"/>
    <w:rsid w:val="00767BD1"/>
    <w:rsid w:val="00770048"/>
    <w:rsid w:val="00770274"/>
    <w:rsid w:val="00770EF8"/>
    <w:rsid w:val="007717FF"/>
    <w:rsid w:val="00771D79"/>
    <w:rsid w:val="0077348B"/>
    <w:rsid w:val="007742AB"/>
    <w:rsid w:val="00774826"/>
    <w:rsid w:val="00775B65"/>
    <w:rsid w:val="007779F0"/>
    <w:rsid w:val="00777CF8"/>
    <w:rsid w:val="00781547"/>
    <w:rsid w:val="00781900"/>
    <w:rsid w:val="00781AF3"/>
    <w:rsid w:val="00781DB4"/>
    <w:rsid w:val="00784693"/>
    <w:rsid w:val="007849CD"/>
    <w:rsid w:val="0078552B"/>
    <w:rsid w:val="0078596D"/>
    <w:rsid w:val="007859D8"/>
    <w:rsid w:val="00786191"/>
    <w:rsid w:val="00786B03"/>
    <w:rsid w:val="00786C53"/>
    <w:rsid w:val="00787B27"/>
    <w:rsid w:val="00787CDB"/>
    <w:rsid w:val="00790106"/>
    <w:rsid w:val="0079055E"/>
    <w:rsid w:val="00790F6F"/>
    <w:rsid w:val="007910C0"/>
    <w:rsid w:val="00792AA4"/>
    <w:rsid w:val="00792D5A"/>
    <w:rsid w:val="0079303C"/>
    <w:rsid w:val="0079386D"/>
    <w:rsid w:val="007938A3"/>
    <w:rsid w:val="00793A39"/>
    <w:rsid w:val="00793A85"/>
    <w:rsid w:val="00793AEF"/>
    <w:rsid w:val="007954BE"/>
    <w:rsid w:val="007955F8"/>
    <w:rsid w:val="00795F95"/>
    <w:rsid w:val="00796000"/>
    <w:rsid w:val="00796BB6"/>
    <w:rsid w:val="00796E8A"/>
    <w:rsid w:val="00797009"/>
    <w:rsid w:val="00797C85"/>
    <w:rsid w:val="007A2E86"/>
    <w:rsid w:val="007A2E9C"/>
    <w:rsid w:val="007A3C59"/>
    <w:rsid w:val="007A4148"/>
    <w:rsid w:val="007A4508"/>
    <w:rsid w:val="007A59F3"/>
    <w:rsid w:val="007A6E09"/>
    <w:rsid w:val="007A6E28"/>
    <w:rsid w:val="007A717D"/>
    <w:rsid w:val="007A72A5"/>
    <w:rsid w:val="007A7804"/>
    <w:rsid w:val="007B0008"/>
    <w:rsid w:val="007B076F"/>
    <w:rsid w:val="007B1411"/>
    <w:rsid w:val="007B182B"/>
    <w:rsid w:val="007B269D"/>
    <w:rsid w:val="007B44A0"/>
    <w:rsid w:val="007B47D4"/>
    <w:rsid w:val="007B4EED"/>
    <w:rsid w:val="007B56AD"/>
    <w:rsid w:val="007B57B4"/>
    <w:rsid w:val="007B5BAC"/>
    <w:rsid w:val="007B6170"/>
    <w:rsid w:val="007B631F"/>
    <w:rsid w:val="007B635C"/>
    <w:rsid w:val="007B671F"/>
    <w:rsid w:val="007B72EC"/>
    <w:rsid w:val="007C1484"/>
    <w:rsid w:val="007C1913"/>
    <w:rsid w:val="007C1D05"/>
    <w:rsid w:val="007C2EFE"/>
    <w:rsid w:val="007C32DD"/>
    <w:rsid w:val="007C4973"/>
    <w:rsid w:val="007C4F9D"/>
    <w:rsid w:val="007C5161"/>
    <w:rsid w:val="007C5B61"/>
    <w:rsid w:val="007C5C24"/>
    <w:rsid w:val="007C60F1"/>
    <w:rsid w:val="007C77B1"/>
    <w:rsid w:val="007C7C61"/>
    <w:rsid w:val="007D007A"/>
    <w:rsid w:val="007D1BB1"/>
    <w:rsid w:val="007D2004"/>
    <w:rsid w:val="007D374E"/>
    <w:rsid w:val="007D46B8"/>
    <w:rsid w:val="007D5339"/>
    <w:rsid w:val="007D54AC"/>
    <w:rsid w:val="007D66E5"/>
    <w:rsid w:val="007D6713"/>
    <w:rsid w:val="007D6E09"/>
    <w:rsid w:val="007D6F0C"/>
    <w:rsid w:val="007D70E1"/>
    <w:rsid w:val="007D72EE"/>
    <w:rsid w:val="007D7B2E"/>
    <w:rsid w:val="007D7DDE"/>
    <w:rsid w:val="007E1186"/>
    <w:rsid w:val="007E1660"/>
    <w:rsid w:val="007E224B"/>
    <w:rsid w:val="007E325C"/>
    <w:rsid w:val="007E39E2"/>
    <w:rsid w:val="007E4438"/>
    <w:rsid w:val="007E4D46"/>
    <w:rsid w:val="007E4EE2"/>
    <w:rsid w:val="007E5FAC"/>
    <w:rsid w:val="007E69A9"/>
    <w:rsid w:val="007E739A"/>
    <w:rsid w:val="007E7F64"/>
    <w:rsid w:val="007E7FCB"/>
    <w:rsid w:val="007F0AD7"/>
    <w:rsid w:val="007F0E62"/>
    <w:rsid w:val="007F0E76"/>
    <w:rsid w:val="007F14D9"/>
    <w:rsid w:val="007F1E0E"/>
    <w:rsid w:val="007F24CD"/>
    <w:rsid w:val="007F24D7"/>
    <w:rsid w:val="007F2631"/>
    <w:rsid w:val="007F2CE3"/>
    <w:rsid w:val="007F3DB7"/>
    <w:rsid w:val="007F4095"/>
    <w:rsid w:val="007F544B"/>
    <w:rsid w:val="007F6FA6"/>
    <w:rsid w:val="007F701C"/>
    <w:rsid w:val="007F70C0"/>
    <w:rsid w:val="007F754D"/>
    <w:rsid w:val="00800461"/>
    <w:rsid w:val="00800CF5"/>
    <w:rsid w:val="00801C98"/>
    <w:rsid w:val="00802AC4"/>
    <w:rsid w:val="00803CC4"/>
    <w:rsid w:val="00803EA0"/>
    <w:rsid w:val="008046B6"/>
    <w:rsid w:val="0080479D"/>
    <w:rsid w:val="0080603A"/>
    <w:rsid w:val="00806C8C"/>
    <w:rsid w:val="00810492"/>
    <w:rsid w:val="00810C20"/>
    <w:rsid w:val="00813843"/>
    <w:rsid w:val="008139CE"/>
    <w:rsid w:val="00813FF2"/>
    <w:rsid w:val="00814947"/>
    <w:rsid w:val="00815357"/>
    <w:rsid w:val="00815E95"/>
    <w:rsid w:val="00816223"/>
    <w:rsid w:val="008165DC"/>
    <w:rsid w:val="00816BBB"/>
    <w:rsid w:val="008172EC"/>
    <w:rsid w:val="00817F55"/>
    <w:rsid w:val="008204F8"/>
    <w:rsid w:val="0082064D"/>
    <w:rsid w:val="00821C37"/>
    <w:rsid w:val="00821CA2"/>
    <w:rsid w:val="008229DF"/>
    <w:rsid w:val="00822C0A"/>
    <w:rsid w:val="00822E0E"/>
    <w:rsid w:val="00823CE4"/>
    <w:rsid w:val="0082479D"/>
    <w:rsid w:val="00825C5B"/>
    <w:rsid w:val="00825DC0"/>
    <w:rsid w:val="00826D50"/>
    <w:rsid w:val="00826F63"/>
    <w:rsid w:val="008279B4"/>
    <w:rsid w:val="008279F7"/>
    <w:rsid w:val="008314B4"/>
    <w:rsid w:val="008320FF"/>
    <w:rsid w:val="00832677"/>
    <w:rsid w:val="00833ACC"/>
    <w:rsid w:val="00834014"/>
    <w:rsid w:val="00834627"/>
    <w:rsid w:val="00834AB9"/>
    <w:rsid w:val="00834C7C"/>
    <w:rsid w:val="00835ED8"/>
    <w:rsid w:val="0083674A"/>
    <w:rsid w:val="00836A7B"/>
    <w:rsid w:val="00836C63"/>
    <w:rsid w:val="00837EA3"/>
    <w:rsid w:val="00841134"/>
    <w:rsid w:val="0084114A"/>
    <w:rsid w:val="008418E9"/>
    <w:rsid w:val="00842DF1"/>
    <w:rsid w:val="00843228"/>
    <w:rsid w:val="00843509"/>
    <w:rsid w:val="00846983"/>
    <w:rsid w:val="00846FE2"/>
    <w:rsid w:val="00850AC5"/>
    <w:rsid w:val="00851188"/>
    <w:rsid w:val="00851D78"/>
    <w:rsid w:val="008521A0"/>
    <w:rsid w:val="008539DE"/>
    <w:rsid w:val="008545D9"/>
    <w:rsid w:val="00854A57"/>
    <w:rsid w:val="00854BEC"/>
    <w:rsid w:val="00855AB3"/>
    <w:rsid w:val="00855D86"/>
    <w:rsid w:val="00856692"/>
    <w:rsid w:val="00856965"/>
    <w:rsid w:val="00856B07"/>
    <w:rsid w:val="0085719A"/>
    <w:rsid w:val="008575CB"/>
    <w:rsid w:val="008576A6"/>
    <w:rsid w:val="008577B1"/>
    <w:rsid w:val="008608AF"/>
    <w:rsid w:val="00860932"/>
    <w:rsid w:val="00860C7D"/>
    <w:rsid w:val="00860F95"/>
    <w:rsid w:val="0086100F"/>
    <w:rsid w:val="00862441"/>
    <w:rsid w:val="00862E65"/>
    <w:rsid w:val="00863DA0"/>
    <w:rsid w:val="00863F6B"/>
    <w:rsid w:val="00864315"/>
    <w:rsid w:val="0086489D"/>
    <w:rsid w:val="0086586D"/>
    <w:rsid w:val="00865CB8"/>
    <w:rsid w:val="00866533"/>
    <w:rsid w:val="00866D10"/>
    <w:rsid w:val="00866ECA"/>
    <w:rsid w:val="00867100"/>
    <w:rsid w:val="00867336"/>
    <w:rsid w:val="008675F7"/>
    <w:rsid w:val="00870084"/>
    <w:rsid w:val="00871BBD"/>
    <w:rsid w:val="00873472"/>
    <w:rsid w:val="008747F1"/>
    <w:rsid w:val="00874E27"/>
    <w:rsid w:val="00875128"/>
    <w:rsid w:val="008751EE"/>
    <w:rsid w:val="00875B0B"/>
    <w:rsid w:val="008763B1"/>
    <w:rsid w:val="008766E3"/>
    <w:rsid w:val="00876AF8"/>
    <w:rsid w:val="00876B39"/>
    <w:rsid w:val="00876D3D"/>
    <w:rsid w:val="0087788D"/>
    <w:rsid w:val="0087793B"/>
    <w:rsid w:val="00880524"/>
    <w:rsid w:val="00880945"/>
    <w:rsid w:val="00881051"/>
    <w:rsid w:val="008823AE"/>
    <w:rsid w:val="008839BD"/>
    <w:rsid w:val="00883EE8"/>
    <w:rsid w:val="00883FF8"/>
    <w:rsid w:val="008852A4"/>
    <w:rsid w:val="008855C3"/>
    <w:rsid w:val="00885CAE"/>
    <w:rsid w:val="0088716E"/>
    <w:rsid w:val="00887E14"/>
    <w:rsid w:val="008906AE"/>
    <w:rsid w:val="0089114C"/>
    <w:rsid w:val="00891666"/>
    <w:rsid w:val="00891D75"/>
    <w:rsid w:val="00892606"/>
    <w:rsid w:val="00892A4B"/>
    <w:rsid w:val="00893028"/>
    <w:rsid w:val="00893DB0"/>
    <w:rsid w:val="00894868"/>
    <w:rsid w:val="0089524A"/>
    <w:rsid w:val="0089601B"/>
    <w:rsid w:val="008962FA"/>
    <w:rsid w:val="00896B2F"/>
    <w:rsid w:val="008972E7"/>
    <w:rsid w:val="00897B46"/>
    <w:rsid w:val="00897D9E"/>
    <w:rsid w:val="008A01E8"/>
    <w:rsid w:val="008A03B7"/>
    <w:rsid w:val="008A0E3B"/>
    <w:rsid w:val="008A300D"/>
    <w:rsid w:val="008A36DE"/>
    <w:rsid w:val="008A3907"/>
    <w:rsid w:val="008A698F"/>
    <w:rsid w:val="008A6B8D"/>
    <w:rsid w:val="008A6F17"/>
    <w:rsid w:val="008A7143"/>
    <w:rsid w:val="008A789B"/>
    <w:rsid w:val="008A7C4A"/>
    <w:rsid w:val="008A7DDD"/>
    <w:rsid w:val="008B07BB"/>
    <w:rsid w:val="008B1F5B"/>
    <w:rsid w:val="008B356D"/>
    <w:rsid w:val="008B3E8D"/>
    <w:rsid w:val="008B3FD7"/>
    <w:rsid w:val="008B4A9A"/>
    <w:rsid w:val="008B4FDC"/>
    <w:rsid w:val="008B50BE"/>
    <w:rsid w:val="008B5430"/>
    <w:rsid w:val="008B5919"/>
    <w:rsid w:val="008B5C27"/>
    <w:rsid w:val="008B6121"/>
    <w:rsid w:val="008B6F80"/>
    <w:rsid w:val="008B7435"/>
    <w:rsid w:val="008C0F2D"/>
    <w:rsid w:val="008C1996"/>
    <w:rsid w:val="008C2AA9"/>
    <w:rsid w:val="008C344A"/>
    <w:rsid w:val="008C3F2B"/>
    <w:rsid w:val="008C555A"/>
    <w:rsid w:val="008C7096"/>
    <w:rsid w:val="008C797C"/>
    <w:rsid w:val="008C7AB9"/>
    <w:rsid w:val="008D06B4"/>
    <w:rsid w:val="008D1EFE"/>
    <w:rsid w:val="008D2E6B"/>
    <w:rsid w:val="008D2F25"/>
    <w:rsid w:val="008D2FE7"/>
    <w:rsid w:val="008D4675"/>
    <w:rsid w:val="008D46C0"/>
    <w:rsid w:val="008D4A2B"/>
    <w:rsid w:val="008D4D1A"/>
    <w:rsid w:val="008D54A0"/>
    <w:rsid w:val="008D6719"/>
    <w:rsid w:val="008D769F"/>
    <w:rsid w:val="008D7709"/>
    <w:rsid w:val="008D7951"/>
    <w:rsid w:val="008D7B57"/>
    <w:rsid w:val="008E025D"/>
    <w:rsid w:val="008E0520"/>
    <w:rsid w:val="008E1254"/>
    <w:rsid w:val="008E1B71"/>
    <w:rsid w:val="008E2FF2"/>
    <w:rsid w:val="008E4A43"/>
    <w:rsid w:val="008E4DBE"/>
    <w:rsid w:val="008E5732"/>
    <w:rsid w:val="008E5A33"/>
    <w:rsid w:val="008E6CF2"/>
    <w:rsid w:val="008E70CF"/>
    <w:rsid w:val="008E7403"/>
    <w:rsid w:val="008E7814"/>
    <w:rsid w:val="008F05F1"/>
    <w:rsid w:val="008F065C"/>
    <w:rsid w:val="008F110E"/>
    <w:rsid w:val="008F1BC0"/>
    <w:rsid w:val="008F203D"/>
    <w:rsid w:val="008F2CA9"/>
    <w:rsid w:val="008F3415"/>
    <w:rsid w:val="008F347E"/>
    <w:rsid w:val="008F3576"/>
    <w:rsid w:val="008F420B"/>
    <w:rsid w:val="008F45CB"/>
    <w:rsid w:val="008F580C"/>
    <w:rsid w:val="008F63AD"/>
    <w:rsid w:val="008F66C8"/>
    <w:rsid w:val="008F6927"/>
    <w:rsid w:val="009000F9"/>
    <w:rsid w:val="0090029E"/>
    <w:rsid w:val="00900BFA"/>
    <w:rsid w:val="00901ED2"/>
    <w:rsid w:val="009032A1"/>
    <w:rsid w:val="0090408D"/>
    <w:rsid w:val="009053B9"/>
    <w:rsid w:val="00905A02"/>
    <w:rsid w:val="00905FBD"/>
    <w:rsid w:val="009100D2"/>
    <w:rsid w:val="009102E5"/>
    <w:rsid w:val="00911103"/>
    <w:rsid w:val="009121DF"/>
    <w:rsid w:val="009124FA"/>
    <w:rsid w:val="00912F22"/>
    <w:rsid w:val="00913032"/>
    <w:rsid w:val="0091672E"/>
    <w:rsid w:val="00917B5B"/>
    <w:rsid w:val="009214BB"/>
    <w:rsid w:val="00921508"/>
    <w:rsid w:val="00922D41"/>
    <w:rsid w:val="0092322F"/>
    <w:rsid w:val="009237C1"/>
    <w:rsid w:val="00923901"/>
    <w:rsid w:val="009249B0"/>
    <w:rsid w:val="0092526A"/>
    <w:rsid w:val="00927860"/>
    <w:rsid w:val="00927BC8"/>
    <w:rsid w:val="00927D0D"/>
    <w:rsid w:val="0093039E"/>
    <w:rsid w:val="0093060A"/>
    <w:rsid w:val="0093073B"/>
    <w:rsid w:val="009310C8"/>
    <w:rsid w:val="00931951"/>
    <w:rsid w:val="00932E68"/>
    <w:rsid w:val="00933090"/>
    <w:rsid w:val="00933366"/>
    <w:rsid w:val="009334AD"/>
    <w:rsid w:val="00933739"/>
    <w:rsid w:val="00934F57"/>
    <w:rsid w:val="0093515C"/>
    <w:rsid w:val="00935885"/>
    <w:rsid w:val="009361EE"/>
    <w:rsid w:val="00940942"/>
    <w:rsid w:val="00940BAB"/>
    <w:rsid w:val="00940D8A"/>
    <w:rsid w:val="00941FD4"/>
    <w:rsid w:val="00942A5E"/>
    <w:rsid w:val="0094383A"/>
    <w:rsid w:val="009445F0"/>
    <w:rsid w:val="00944D86"/>
    <w:rsid w:val="0094562C"/>
    <w:rsid w:val="00945E1B"/>
    <w:rsid w:val="0094682A"/>
    <w:rsid w:val="00947542"/>
    <w:rsid w:val="00947675"/>
    <w:rsid w:val="00947D62"/>
    <w:rsid w:val="00950073"/>
    <w:rsid w:val="009502CE"/>
    <w:rsid w:val="00950652"/>
    <w:rsid w:val="0095254D"/>
    <w:rsid w:val="009525AA"/>
    <w:rsid w:val="00953001"/>
    <w:rsid w:val="0095365F"/>
    <w:rsid w:val="009537B4"/>
    <w:rsid w:val="00953859"/>
    <w:rsid w:val="009556EC"/>
    <w:rsid w:val="009558C4"/>
    <w:rsid w:val="00956078"/>
    <w:rsid w:val="009570A8"/>
    <w:rsid w:val="00957A02"/>
    <w:rsid w:val="009602DB"/>
    <w:rsid w:val="00960439"/>
    <w:rsid w:val="00960BA4"/>
    <w:rsid w:val="00961D00"/>
    <w:rsid w:val="00961DA1"/>
    <w:rsid w:val="00961FC0"/>
    <w:rsid w:val="009621A6"/>
    <w:rsid w:val="00963E86"/>
    <w:rsid w:val="00964ACB"/>
    <w:rsid w:val="00964BEC"/>
    <w:rsid w:val="0096651A"/>
    <w:rsid w:val="00966560"/>
    <w:rsid w:val="00966836"/>
    <w:rsid w:val="00966B4F"/>
    <w:rsid w:val="0096765E"/>
    <w:rsid w:val="0097345C"/>
    <w:rsid w:val="009739B4"/>
    <w:rsid w:val="0097420B"/>
    <w:rsid w:val="009748C8"/>
    <w:rsid w:val="00975412"/>
    <w:rsid w:val="00976B1C"/>
    <w:rsid w:val="00977394"/>
    <w:rsid w:val="00977D9E"/>
    <w:rsid w:val="009805E6"/>
    <w:rsid w:val="009814FE"/>
    <w:rsid w:val="00981748"/>
    <w:rsid w:val="00981BAA"/>
    <w:rsid w:val="00982034"/>
    <w:rsid w:val="00983900"/>
    <w:rsid w:val="00984668"/>
    <w:rsid w:val="009847FE"/>
    <w:rsid w:val="0098753C"/>
    <w:rsid w:val="00990112"/>
    <w:rsid w:val="009906CF"/>
    <w:rsid w:val="00991B6F"/>
    <w:rsid w:val="009920AD"/>
    <w:rsid w:val="00992B20"/>
    <w:rsid w:val="00994130"/>
    <w:rsid w:val="009950CD"/>
    <w:rsid w:val="009954F3"/>
    <w:rsid w:val="00995583"/>
    <w:rsid w:val="009957F4"/>
    <w:rsid w:val="00995A6B"/>
    <w:rsid w:val="00995E11"/>
    <w:rsid w:val="009964C5"/>
    <w:rsid w:val="00996E69"/>
    <w:rsid w:val="009972E5"/>
    <w:rsid w:val="009977D6"/>
    <w:rsid w:val="00997829"/>
    <w:rsid w:val="00997EB1"/>
    <w:rsid w:val="009A0D0D"/>
    <w:rsid w:val="009A0F0E"/>
    <w:rsid w:val="009A2396"/>
    <w:rsid w:val="009A2715"/>
    <w:rsid w:val="009A28BF"/>
    <w:rsid w:val="009A2F53"/>
    <w:rsid w:val="009A338D"/>
    <w:rsid w:val="009A50A8"/>
    <w:rsid w:val="009A5340"/>
    <w:rsid w:val="009A5450"/>
    <w:rsid w:val="009A5670"/>
    <w:rsid w:val="009B0F22"/>
    <w:rsid w:val="009B1317"/>
    <w:rsid w:val="009B18CE"/>
    <w:rsid w:val="009B1E92"/>
    <w:rsid w:val="009B2654"/>
    <w:rsid w:val="009B49D3"/>
    <w:rsid w:val="009B729E"/>
    <w:rsid w:val="009C0180"/>
    <w:rsid w:val="009C099A"/>
    <w:rsid w:val="009C0E09"/>
    <w:rsid w:val="009C149D"/>
    <w:rsid w:val="009C1697"/>
    <w:rsid w:val="009C2B96"/>
    <w:rsid w:val="009C33AB"/>
    <w:rsid w:val="009C3E2A"/>
    <w:rsid w:val="009C4109"/>
    <w:rsid w:val="009C559E"/>
    <w:rsid w:val="009C5DA9"/>
    <w:rsid w:val="009C5E29"/>
    <w:rsid w:val="009C7B05"/>
    <w:rsid w:val="009D0016"/>
    <w:rsid w:val="009D0739"/>
    <w:rsid w:val="009D0A8C"/>
    <w:rsid w:val="009D0A9E"/>
    <w:rsid w:val="009D1784"/>
    <w:rsid w:val="009D1F5F"/>
    <w:rsid w:val="009D28E8"/>
    <w:rsid w:val="009D31BA"/>
    <w:rsid w:val="009D404E"/>
    <w:rsid w:val="009D4C07"/>
    <w:rsid w:val="009D52CF"/>
    <w:rsid w:val="009D5332"/>
    <w:rsid w:val="009D5474"/>
    <w:rsid w:val="009D570C"/>
    <w:rsid w:val="009D5AEC"/>
    <w:rsid w:val="009D5FD5"/>
    <w:rsid w:val="009D6FE8"/>
    <w:rsid w:val="009E0C58"/>
    <w:rsid w:val="009E1545"/>
    <w:rsid w:val="009E2DDC"/>
    <w:rsid w:val="009E38CE"/>
    <w:rsid w:val="009E3B46"/>
    <w:rsid w:val="009E4064"/>
    <w:rsid w:val="009E4147"/>
    <w:rsid w:val="009E5F18"/>
    <w:rsid w:val="009E68E2"/>
    <w:rsid w:val="009E72B5"/>
    <w:rsid w:val="009E7D19"/>
    <w:rsid w:val="009F0AFC"/>
    <w:rsid w:val="009F0C11"/>
    <w:rsid w:val="009F19BD"/>
    <w:rsid w:val="009F2640"/>
    <w:rsid w:val="009F283D"/>
    <w:rsid w:val="009F356B"/>
    <w:rsid w:val="009F59A2"/>
    <w:rsid w:val="00A00587"/>
    <w:rsid w:val="00A00606"/>
    <w:rsid w:val="00A00AF8"/>
    <w:rsid w:val="00A00B54"/>
    <w:rsid w:val="00A026DA"/>
    <w:rsid w:val="00A036CD"/>
    <w:rsid w:val="00A038CD"/>
    <w:rsid w:val="00A054DD"/>
    <w:rsid w:val="00A06C34"/>
    <w:rsid w:val="00A06F56"/>
    <w:rsid w:val="00A07360"/>
    <w:rsid w:val="00A07502"/>
    <w:rsid w:val="00A11246"/>
    <w:rsid w:val="00A12381"/>
    <w:rsid w:val="00A12471"/>
    <w:rsid w:val="00A12C4E"/>
    <w:rsid w:val="00A12C5A"/>
    <w:rsid w:val="00A13565"/>
    <w:rsid w:val="00A1385C"/>
    <w:rsid w:val="00A13B61"/>
    <w:rsid w:val="00A14335"/>
    <w:rsid w:val="00A15A3C"/>
    <w:rsid w:val="00A16BE3"/>
    <w:rsid w:val="00A20247"/>
    <w:rsid w:val="00A20BF4"/>
    <w:rsid w:val="00A20C36"/>
    <w:rsid w:val="00A20D1D"/>
    <w:rsid w:val="00A21C46"/>
    <w:rsid w:val="00A22E80"/>
    <w:rsid w:val="00A240DD"/>
    <w:rsid w:val="00A24D11"/>
    <w:rsid w:val="00A253FA"/>
    <w:rsid w:val="00A265D6"/>
    <w:rsid w:val="00A2665E"/>
    <w:rsid w:val="00A27462"/>
    <w:rsid w:val="00A27ED1"/>
    <w:rsid w:val="00A307E5"/>
    <w:rsid w:val="00A315DB"/>
    <w:rsid w:val="00A33098"/>
    <w:rsid w:val="00A33400"/>
    <w:rsid w:val="00A335EB"/>
    <w:rsid w:val="00A34335"/>
    <w:rsid w:val="00A34736"/>
    <w:rsid w:val="00A35009"/>
    <w:rsid w:val="00A350C9"/>
    <w:rsid w:val="00A35A07"/>
    <w:rsid w:val="00A35C4B"/>
    <w:rsid w:val="00A35D4A"/>
    <w:rsid w:val="00A373B8"/>
    <w:rsid w:val="00A4006F"/>
    <w:rsid w:val="00A407B4"/>
    <w:rsid w:val="00A4127F"/>
    <w:rsid w:val="00A41670"/>
    <w:rsid w:val="00A43020"/>
    <w:rsid w:val="00A44DAB"/>
    <w:rsid w:val="00A4559E"/>
    <w:rsid w:val="00A460B3"/>
    <w:rsid w:val="00A46E27"/>
    <w:rsid w:val="00A47E50"/>
    <w:rsid w:val="00A51292"/>
    <w:rsid w:val="00A5164C"/>
    <w:rsid w:val="00A524E2"/>
    <w:rsid w:val="00A52812"/>
    <w:rsid w:val="00A52C20"/>
    <w:rsid w:val="00A5366B"/>
    <w:rsid w:val="00A544FC"/>
    <w:rsid w:val="00A552C3"/>
    <w:rsid w:val="00A559B8"/>
    <w:rsid w:val="00A560E9"/>
    <w:rsid w:val="00A57966"/>
    <w:rsid w:val="00A60F3E"/>
    <w:rsid w:val="00A64542"/>
    <w:rsid w:val="00A64E9A"/>
    <w:rsid w:val="00A6511C"/>
    <w:rsid w:val="00A65AEA"/>
    <w:rsid w:val="00A66647"/>
    <w:rsid w:val="00A66A8E"/>
    <w:rsid w:val="00A66D9D"/>
    <w:rsid w:val="00A67177"/>
    <w:rsid w:val="00A678D4"/>
    <w:rsid w:val="00A70C0B"/>
    <w:rsid w:val="00A70D43"/>
    <w:rsid w:val="00A719BB"/>
    <w:rsid w:val="00A72DF6"/>
    <w:rsid w:val="00A73123"/>
    <w:rsid w:val="00A73DBB"/>
    <w:rsid w:val="00A7654A"/>
    <w:rsid w:val="00A7676C"/>
    <w:rsid w:val="00A7681D"/>
    <w:rsid w:val="00A76FF6"/>
    <w:rsid w:val="00A77A93"/>
    <w:rsid w:val="00A77DE0"/>
    <w:rsid w:val="00A809A5"/>
    <w:rsid w:val="00A81BEE"/>
    <w:rsid w:val="00A83482"/>
    <w:rsid w:val="00A8391A"/>
    <w:rsid w:val="00A83956"/>
    <w:rsid w:val="00A8399F"/>
    <w:rsid w:val="00A848A4"/>
    <w:rsid w:val="00A84CDD"/>
    <w:rsid w:val="00A856A4"/>
    <w:rsid w:val="00A879A2"/>
    <w:rsid w:val="00A87CD7"/>
    <w:rsid w:val="00A91E05"/>
    <w:rsid w:val="00A91EBE"/>
    <w:rsid w:val="00A92A67"/>
    <w:rsid w:val="00A94C98"/>
    <w:rsid w:val="00A953E5"/>
    <w:rsid w:val="00A955AC"/>
    <w:rsid w:val="00A961F7"/>
    <w:rsid w:val="00A964D6"/>
    <w:rsid w:val="00AA06D6"/>
    <w:rsid w:val="00AA2087"/>
    <w:rsid w:val="00AA2782"/>
    <w:rsid w:val="00AA2995"/>
    <w:rsid w:val="00AA3709"/>
    <w:rsid w:val="00AA3AA1"/>
    <w:rsid w:val="00AA3B39"/>
    <w:rsid w:val="00AA4168"/>
    <w:rsid w:val="00AA4A76"/>
    <w:rsid w:val="00AA5BF1"/>
    <w:rsid w:val="00AA6EAF"/>
    <w:rsid w:val="00AA767E"/>
    <w:rsid w:val="00AA76FA"/>
    <w:rsid w:val="00AB00F5"/>
    <w:rsid w:val="00AB0526"/>
    <w:rsid w:val="00AB05FA"/>
    <w:rsid w:val="00AB11A6"/>
    <w:rsid w:val="00AB13E7"/>
    <w:rsid w:val="00AB181D"/>
    <w:rsid w:val="00AB306D"/>
    <w:rsid w:val="00AB3921"/>
    <w:rsid w:val="00AB4648"/>
    <w:rsid w:val="00AB4E44"/>
    <w:rsid w:val="00AB5226"/>
    <w:rsid w:val="00AB5634"/>
    <w:rsid w:val="00AB611E"/>
    <w:rsid w:val="00AB68A2"/>
    <w:rsid w:val="00AB72B2"/>
    <w:rsid w:val="00AB7B43"/>
    <w:rsid w:val="00AC1821"/>
    <w:rsid w:val="00AC1ED1"/>
    <w:rsid w:val="00AC2281"/>
    <w:rsid w:val="00AC2B97"/>
    <w:rsid w:val="00AC2E57"/>
    <w:rsid w:val="00AC45CC"/>
    <w:rsid w:val="00AC4AE5"/>
    <w:rsid w:val="00AC4F06"/>
    <w:rsid w:val="00AC5435"/>
    <w:rsid w:val="00AC6954"/>
    <w:rsid w:val="00AC6E01"/>
    <w:rsid w:val="00AC6F0D"/>
    <w:rsid w:val="00AD1C69"/>
    <w:rsid w:val="00AD1D2F"/>
    <w:rsid w:val="00AD3902"/>
    <w:rsid w:val="00AD4CAD"/>
    <w:rsid w:val="00AD551E"/>
    <w:rsid w:val="00AD5962"/>
    <w:rsid w:val="00AD67D3"/>
    <w:rsid w:val="00AD71D2"/>
    <w:rsid w:val="00AD74FA"/>
    <w:rsid w:val="00AE0553"/>
    <w:rsid w:val="00AE0AFF"/>
    <w:rsid w:val="00AE18FF"/>
    <w:rsid w:val="00AE19BA"/>
    <w:rsid w:val="00AE2185"/>
    <w:rsid w:val="00AE2B24"/>
    <w:rsid w:val="00AE38A9"/>
    <w:rsid w:val="00AE3D99"/>
    <w:rsid w:val="00AE4286"/>
    <w:rsid w:val="00AE4474"/>
    <w:rsid w:val="00AE4882"/>
    <w:rsid w:val="00AE4C08"/>
    <w:rsid w:val="00AE569F"/>
    <w:rsid w:val="00AE5E38"/>
    <w:rsid w:val="00AE6DC7"/>
    <w:rsid w:val="00AE768F"/>
    <w:rsid w:val="00AE76FD"/>
    <w:rsid w:val="00AF0273"/>
    <w:rsid w:val="00AF0FA2"/>
    <w:rsid w:val="00AF178A"/>
    <w:rsid w:val="00AF1858"/>
    <w:rsid w:val="00AF22CE"/>
    <w:rsid w:val="00AF2B4B"/>
    <w:rsid w:val="00AF2C80"/>
    <w:rsid w:val="00AF3DF7"/>
    <w:rsid w:val="00AF4713"/>
    <w:rsid w:val="00AF4ACC"/>
    <w:rsid w:val="00AF4B85"/>
    <w:rsid w:val="00AF5CAD"/>
    <w:rsid w:val="00AF6207"/>
    <w:rsid w:val="00AF634B"/>
    <w:rsid w:val="00AF6F6B"/>
    <w:rsid w:val="00B01E08"/>
    <w:rsid w:val="00B02DE5"/>
    <w:rsid w:val="00B0544C"/>
    <w:rsid w:val="00B07145"/>
    <w:rsid w:val="00B07E3C"/>
    <w:rsid w:val="00B07E6A"/>
    <w:rsid w:val="00B1048F"/>
    <w:rsid w:val="00B1187A"/>
    <w:rsid w:val="00B11FB1"/>
    <w:rsid w:val="00B1239A"/>
    <w:rsid w:val="00B12DF8"/>
    <w:rsid w:val="00B13230"/>
    <w:rsid w:val="00B13513"/>
    <w:rsid w:val="00B14714"/>
    <w:rsid w:val="00B1546A"/>
    <w:rsid w:val="00B15F7C"/>
    <w:rsid w:val="00B2009C"/>
    <w:rsid w:val="00B202A5"/>
    <w:rsid w:val="00B210BB"/>
    <w:rsid w:val="00B215CB"/>
    <w:rsid w:val="00B216EF"/>
    <w:rsid w:val="00B219F8"/>
    <w:rsid w:val="00B2212F"/>
    <w:rsid w:val="00B2225C"/>
    <w:rsid w:val="00B22E21"/>
    <w:rsid w:val="00B23000"/>
    <w:rsid w:val="00B25DA0"/>
    <w:rsid w:val="00B26551"/>
    <w:rsid w:val="00B27241"/>
    <w:rsid w:val="00B3066F"/>
    <w:rsid w:val="00B30D11"/>
    <w:rsid w:val="00B31376"/>
    <w:rsid w:val="00B3279E"/>
    <w:rsid w:val="00B350F1"/>
    <w:rsid w:val="00B35C96"/>
    <w:rsid w:val="00B367E7"/>
    <w:rsid w:val="00B36D12"/>
    <w:rsid w:val="00B36D8C"/>
    <w:rsid w:val="00B36EC5"/>
    <w:rsid w:val="00B3703B"/>
    <w:rsid w:val="00B37CE6"/>
    <w:rsid w:val="00B4015D"/>
    <w:rsid w:val="00B40D7F"/>
    <w:rsid w:val="00B40FDF"/>
    <w:rsid w:val="00B4374F"/>
    <w:rsid w:val="00B43C68"/>
    <w:rsid w:val="00B440FF"/>
    <w:rsid w:val="00B44285"/>
    <w:rsid w:val="00B44FFE"/>
    <w:rsid w:val="00B45521"/>
    <w:rsid w:val="00B455BD"/>
    <w:rsid w:val="00B458C5"/>
    <w:rsid w:val="00B45E62"/>
    <w:rsid w:val="00B4624C"/>
    <w:rsid w:val="00B46900"/>
    <w:rsid w:val="00B47276"/>
    <w:rsid w:val="00B47B58"/>
    <w:rsid w:val="00B5045A"/>
    <w:rsid w:val="00B5137F"/>
    <w:rsid w:val="00B51EA3"/>
    <w:rsid w:val="00B51ED1"/>
    <w:rsid w:val="00B540BB"/>
    <w:rsid w:val="00B540D5"/>
    <w:rsid w:val="00B54D15"/>
    <w:rsid w:val="00B54F92"/>
    <w:rsid w:val="00B5551A"/>
    <w:rsid w:val="00B556C4"/>
    <w:rsid w:val="00B56DEA"/>
    <w:rsid w:val="00B60AB2"/>
    <w:rsid w:val="00B61464"/>
    <w:rsid w:val="00B61522"/>
    <w:rsid w:val="00B625F6"/>
    <w:rsid w:val="00B63058"/>
    <w:rsid w:val="00B63381"/>
    <w:rsid w:val="00B64925"/>
    <w:rsid w:val="00B65FA4"/>
    <w:rsid w:val="00B65FF3"/>
    <w:rsid w:val="00B675C6"/>
    <w:rsid w:val="00B67803"/>
    <w:rsid w:val="00B70838"/>
    <w:rsid w:val="00B709F5"/>
    <w:rsid w:val="00B71B44"/>
    <w:rsid w:val="00B721D0"/>
    <w:rsid w:val="00B730DB"/>
    <w:rsid w:val="00B73292"/>
    <w:rsid w:val="00B73FA8"/>
    <w:rsid w:val="00B746BF"/>
    <w:rsid w:val="00B753DC"/>
    <w:rsid w:val="00B757BA"/>
    <w:rsid w:val="00B766E6"/>
    <w:rsid w:val="00B77550"/>
    <w:rsid w:val="00B77BA7"/>
    <w:rsid w:val="00B807AB"/>
    <w:rsid w:val="00B80BD4"/>
    <w:rsid w:val="00B8135E"/>
    <w:rsid w:val="00B814FF"/>
    <w:rsid w:val="00B83190"/>
    <w:rsid w:val="00B83D09"/>
    <w:rsid w:val="00B84135"/>
    <w:rsid w:val="00B84526"/>
    <w:rsid w:val="00B84C6D"/>
    <w:rsid w:val="00B851FC"/>
    <w:rsid w:val="00B86B99"/>
    <w:rsid w:val="00B86CEC"/>
    <w:rsid w:val="00B86D61"/>
    <w:rsid w:val="00B907A5"/>
    <w:rsid w:val="00B92FAC"/>
    <w:rsid w:val="00B93A02"/>
    <w:rsid w:val="00B9458C"/>
    <w:rsid w:val="00B9777A"/>
    <w:rsid w:val="00BA0016"/>
    <w:rsid w:val="00BA0A26"/>
    <w:rsid w:val="00BA156A"/>
    <w:rsid w:val="00BA2CDE"/>
    <w:rsid w:val="00BA345E"/>
    <w:rsid w:val="00BA39B3"/>
    <w:rsid w:val="00BA4EF5"/>
    <w:rsid w:val="00BB0E2D"/>
    <w:rsid w:val="00BB0FC2"/>
    <w:rsid w:val="00BB176F"/>
    <w:rsid w:val="00BB1EC2"/>
    <w:rsid w:val="00BB2951"/>
    <w:rsid w:val="00BB2C05"/>
    <w:rsid w:val="00BB2EAA"/>
    <w:rsid w:val="00BB352D"/>
    <w:rsid w:val="00BB48A4"/>
    <w:rsid w:val="00BB664D"/>
    <w:rsid w:val="00BB725B"/>
    <w:rsid w:val="00BB774D"/>
    <w:rsid w:val="00BC07A0"/>
    <w:rsid w:val="00BC0E64"/>
    <w:rsid w:val="00BC1452"/>
    <w:rsid w:val="00BC1484"/>
    <w:rsid w:val="00BC1896"/>
    <w:rsid w:val="00BC2CF2"/>
    <w:rsid w:val="00BC318C"/>
    <w:rsid w:val="00BC4972"/>
    <w:rsid w:val="00BC5621"/>
    <w:rsid w:val="00BC5748"/>
    <w:rsid w:val="00BC60E6"/>
    <w:rsid w:val="00BC6CE9"/>
    <w:rsid w:val="00BC6ED7"/>
    <w:rsid w:val="00BD01F0"/>
    <w:rsid w:val="00BD05C8"/>
    <w:rsid w:val="00BD0C5C"/>
    <w:rsid w:val="00BD0FFA"/>
    <w:rsid w:val="00BD12BF"/>
    <w:rsid w:val="00BD1DAE"/>
    <w:rsid w:val="00BD1E80"/>
    <w:rsid w:val="00BD2F31"/>
    <w:rsid w:val="00BD3882"/>
    <w:rsid w:val="00BD492F"/>
    <w:rsid w:val="00BD5527"/>
    <w:rsid w:val="00BD64F3"/>
    <w:rsid w:val="00BD6C17"/>
    <w:rsid w:val="00BD72AF"/>
    <w:rsid w:val="00BD7FD2"/>
    <w:rsid w:val="00BE0FB3"/>
    <w:rsid w:val="00BE3DBB"/>
    <w:rsid w:val="00BE46C5"/>
    <w:rsid w:val="00BE48AD"/>
    <w:rsid w:val="00BE48B1"/>
    <w:rsid w:val="00BE4A79"/>
    <w:rsid w:val="00BE4AB1"/>
    <w:rsid w:val="00BE5D76"/>
    <w:rsid w:val="00BE6961"/>
    <w:rsid w:val="00BF1444"/>
    <w:rsid w:val="00BF1D82"/>
    <w:rsid w:val="00BF1E61"/>
    <w:rsid w:val="00BF2067"/>
    <w:rsid w:val="00BF3329"/>
    <w:rsid w:val="00BF34B5"/>
    <w:rsid w:val="00BF451C"/>
    <w:rsid w:val="00BF488A"/>
    <w:rsid w:val="00BF4CCF"/>
    <w:rsid w:val="00BF5720"/>
    <w:rsid w:val="00BF5A47"/>
    <w:rsid w:val="00BF63B9"/>
    <w:rsid w:val="00BF6BC3"/>
    <w:rsid w:val="00BF730C"/>
    <w:rsid w:val="00BF73F1"/>
    <w:rsid w:val="00C00216"/>
    <w:rsid w:val="00C02E24"/>
    <w:rsid w:val="00C036BD"/>
    <w:rsid w:val="00C043F1"/>
    <w:rsid w:val="00C04AA6"/>
    <w:rsid w:val="00C04B13"/>
    <w:rsid w:val="00C052BB"/>
    <w:rsid w:val="00C05BC5"/>
    <w:rsid w:val="00C06AC5"/>
    <w:rsid w:val="00C0780C"/>
    <w:rsid w:val="00C079A5"/>
    <w:rsid w:val="00C07CCE"/>
    <w:rsid w:val="00C102AF"/>
    <w:rsid w:val="00C12177"/>
    <w:rsid w:val="00C1519E"/>
    <w:rsid w:val="00C15225"/>
    <w:rsid w:val="00C1526E"/>
    <w:rsid w:val="00C15AFE"/>
    <w:rsid w:val="00C16BF0"/>
    <w:rsid w:val="00C16EAD"/>
    <w:rsid w:val="00C2043F"/>
    <w:rsid w:val="00C209DA"/>
    <w:rsid w:val="00C2312C"/>
    <w:rsid w:val="00C235B4"/>
    <w:rsid w:val="00C24EFD"/>
    <w:rsid w:val="00C24F7B"/>
    <w:rsid w:val="00C25350"/>
    <w:rsid w:val="00C25826"/>
    <w:rsid w:val="00C25F3F"/>
    <w:rsid w:val="00C26593"/>
    <w:rsid w:val="00C26730"/>
    <w:rsid w:val="00C26BAE"/>
    <w:rsid w:val="00C2740B"/>
    <w:rsid w:val="00C31F5A"/>
    <w:rsid w:val="00C33842"/>
    <w:rsid w:val="00C34564"/>
    <w:rsid w:val="00C347BB"/>
    <w:rsid w:val="00C3499C"/>
    <w:rsid w:val="00C34F10"/>
    <w:rsid w:val="00C362D1"/>
    <w:rsid w:val="00C36403"/>
    <w:rsid w:val="00C36844"/>
    <w:rsid w:val="00C36872"/>
    <w:rsid w:val="00C36C84"/>
    <w:rsid w:val="00C37F97"/>
    <w:rsid w:val="00C40721"/>
    <w:rsid w:val="00C424BA"/>
    <w:rsid w:val="00C43442"/>
    <w:rsid w:val="00C446F4"/>
    <w:rsid w:val="00C455E6"/>
    <w:rsid w:val="00C46741"/>
    <w:rsid w:val="00C46A3D"/>
    <w:rsid w:val="00C46A59"/>
    <w:rsid w:val="00C51276"/>
    <w:rsid w:val="00C51B3A"/>
    <w:rsid w:val="00C5228A"/>
    <w:rsid w:val="00C5285A"/>
    <w:rsid w:val="00C5297C"/>
    <w:rsid w:val="00C5331D"/>
    <w:rsid w:val="00C5353A"/>
    <w:rsid w:val="00C54DFB"/>
    <w:rsid w:val="00C54E17"/>
    <w:rsid w:val="00C54E5A"/>
    <w:rsid w:val="00C55118"/>
    <w:rsid w:val="00C552AF"/>
    <w:rsid w:val="00C55472"/>
    <w:rsid w:val="00C55573"/>
    <w:rsid w:val="00C570D2"/>
    <w:rsid w:val="00C575F9"/>
    <w:rsid w:val="00C57DC2"/>
    <w:rsid w:val="00C6088D"/>
    <w:rsid w:val="00C60C64"/>
    <w:rsid w:val="00C61517"/>
    <w:rsid w:val="00C61901"/>
    <w:rsid w:val="00C61B0B"/>
    <w:rsid w:val="00C62B12"/>
    <w:rsid w:val="00C63037"/>
    <w:rsid w:val="00C63754"/>
    <w:rsid w:val="00C63A05"/>
    <w:rsid w:val="00C63B2D"/>
    <w:rsid w:val="00C64AA3"/>
    <w:rsid w:val="00C64C29"/>
    <w:rsid w:val="00C64FAD"/>
    <w:rsid w:val="00C6576F"/>
    <w:rsid w:val="00C66130"/>
    <w:rsid w:val="00C67C83"/>
    <w:rsid w:val="00C70F06"/>
    <w:rsid w:val="00C70F81"/>
    <w:rsid w:val="00C7289A"/>
    <w:rsid w:val="00C73F70"/>
    <w:rsid w:val="00C74412"/>
    <w:rsid w:val="00C75D43"/>
    <w:rsid w:val="00C776A9"/>
    <w:rsid w:val="00C77E78"/>
    <w:rsid w:val="00C801DB"/>
    <w:rsid w:val="00C80BFE"/>
    <w:rsid w:val="00C81CD4"/>
    <w:rsid w:val="00C81FC8"/>
    <w:rsid w:val="00C83071"/>
    <w:rsid w:val="00C83476"/>
    <w:rsid w:val="00C843E3"/>
    <w:rsid w:val="00C849C9"/>
    <w:rsid w:val="00C856CF"/>
    <w:rsid w:val="00C85703"/>
    <w:rsid w:val="00C86D41"/>
    <w:rsid w:val="00C87004"/>
    <w:rsid w:val="00C901C0"/>
    <w:rsid w:val="00C90A06"/>
    <w:rsid w:val="00C90CB6"/>
    <w:rsid w:val="00C9125E"/>
    <w:rsid w:val="00C932CF"/>
    <w:rsid w:val="00C9338D"/>
    <w:rsid w:val="00C95446"/>
    <w:rsid w:val="00C95567"/>
    <w:rsid w:val="00C95589"/>
    <w:rsid w:val="00C95610"/>
    <w:rsid w:val="00C956FF"/>
    <w:rsid w:val="00C95ACC"/>
    <w:rsid w:val="00C95B98"/>
    <w:rsid w:val="00C96255"/>
    <w:rsid w:val="00C96F1F"/>
    <w:rsid w:val="00CA04FC"/>
    <w:rsid w:val="00CA0587"/>
    <w:rsid w:val="00CA071C"/>
    <w:rsid w:val="00CA0FEE"/>
    <w:rsid w:val="00CA1195"/>
    <w:rsid w:val="00CA285F"/>
    <w:rsid w:val="00CA454D"/>
    <w:rsid w:val="00CA4FA3"/>
    <w:rsid w:val="00CA536B"/>
    <w:rsid w:val="00CA5680"/>
    <w:rsid w:val="00CA59D8"/>
    <w:rsid w:val="00CA648D"/>
    <w:rsid w:val="00CA7AF4"/>
    <w:rsid w:val="00CA7F6B"/>
    <w:rsid w:val="00CB0A81"/>
    <w:rsid w:val="00CB199D"/>
    <w:rsid w:val="00CB2D82"/>
    <w:rsid w:val="00CB388B"/>
    <w:rsid w:val="00CB391E"/>
    <w:rsid w:val="00CB3B2B"/>
    <w:rsid w:val="00CB4623"/>
    <w:rsid w:val="00CB5062"/>
    <w:rsid w:val="00CB5A59"/>
    <w:rsid w:val="00CB79B5"/>
    <w:rsid w:val="00CB7A72"/>
    <w:rsid w:val="00CB7CAD"/>
    <w:rsid w:val="00CB7E3F"/>
    <w:rsid w:val="00CC0928"/>
    <w:rsid w:val="00CC12AF"/>
    <w:rsid w:val="00CC178B"/>
    <w:rsid w:val="00CC1BDA"/>
    <w:rsid w:val="00CC2264"/>
    <w:rsid w:val="00CC32AC"/>
    <w:rsid w:val="00CC38AF"/>
    <w:rsid w:val="00CC48BC"/>
    <w:rsid w:val="00CC4FAA"/>
    <w:rsid w:val="00CC529C"/>
    <w:rsid w:val="00CC59D9"/>
    <w:rsid w:val="00CD0947"/>
    <w:rsid w:val="00CD17B6"/>
    <w:rsid w:val="00CD2F05"/>
    <w:rsid w:val="00CD4599"/>
    <w:rsid w:val="00CD4BC8"/>
    <w:rsid w:val="00CD4DD1"/>
    <w:rsid w:val="00CD5271"/>
    <w:rsid w:val="00CD54FE"/>
    <w:rsid w:val="00CD638D"/>
    <w:rsid w:val="00CD7111"/>
    <w:rsid w:val="00CD7BDA"/>
    <w:rsid w:val="00CD7D79"/>
    <w:rsid w:val="00CE00A8"/>
    <w:rsid w:val="00CE0D47"/>
    <w:rsid w:val="00CE267A"/>
    <w:rsid w:val="00CE2C3A"/>
    <w:rsid w:val="00CE2D43"/>
    <w:rsid w:val="00CE2DF9"/>
    <w:rsid w:val="00CE2FBE"/>
    <w:rsid w:val="00CE3DC4"/>
    <w:rsid w:val="00CE46D5"/>
    <w:rsid w:val="00CE5351"/>
    <w:rsid w:val="00CE56BB"/>
    <w:rsid w:val="00CE6B2D"/>
    <w:rsid w:val="00CF08A1"/>
    <w:rsid w:val="00CF0ADF"/>
    <w:rsid w:val="00CF2242"/>
    <w:rsid w:val="00CF275E"/>
    <w:rsid w:val="00CF3881"/>
    <w:rsid w:val="00CF3940"/>
    <w:rsid w:val="00CF408E"/>
    <w:rsid w:val="00CF4648"/>
    <w:rsid w:val="00CF7172"/>
    <w:rsid w:val="00D004A3"/>
    <w:rsid w:val="00D008FB"/>
    <w:rsid w:val="00D01060"/>
    <w:rsid w:val="00D010BB"/>
    <w:rsid w:val="00D01722"/>
    <w:rsid w:val="00D0184A"/>
    <w:rsid w:val="00D02DBF"/>
    <w:rsid w:val="00D03475"/>
    <w:rsid w:val="00D039D1"/>
    <w:rsid w:val="00D03D7C"/>
    <w:rsid w:val="00D04042"/>
    <w:rsid w:val="00D04C0C"/>
    <w:rsid w:val="00D06692"/>
    <w:rsid w:val="00D06944"/>
    <w:rsid w:val="00D06DA6"/>
    <w:rsid w:val="00D07380"/>
    <w:rsid w:val="00D07A04"/>
    <w:rsid w:val="00D100A6"/>
    <w:rsid w:val="00D1200A"/>
    <w:rsid w:val="00D12657"/>
    <w:rsid w:val="00D13051"/>
    <w:rsid w:val="00D13FDA"/>
    <w:rsid w:val="00D14033"/>
    <w:rsid w:val="00D1484A"/>
    <w:rsid w:val="00D148B0"/>
    <w:rsid w:val="00D14B3E"/>
    <w:rsid w:val="00D154C1"/>
    <w:rsid w:val="00D15898"/>
    <w:rsid w:val="00D16126"/>
    <w:rsid w:val="00D16509"/>
    <w:rsid w:val="00D17489"/>
    <w:rsid w:val="00D2009B"/>
    <w:rsid w:val="00D20A5C"/>
    <w:rsid w:val="00D20FFC"/>
    <w:rsid w:val="00D2222E"/>
    <w:rsid w:val="00D22301"/>
    <w:rsid w:val="00D2236B"/>
    <w:rsid w:val="00D22A95"/>
    <w:rsid w:val="00D23321"/>
    <w:rsid w:val="00D23F19"/>
    <w:rsid w:val="00D242FD"/>
    <w:rsid w:val="00D250E5"/>
    <w:rsid w:val="00D254D3"/>
    <w:rsid w:val="00D256E7"/>
    <w:rsid w:val="00D26A1E"/>
    <w:rsid w:val="00D27489"/>
    <w:rsid w:val="00D3011C"/>
    <w:rsid w:val="00D3053F"/>
    <w:rsid w:val="00D308C4"/>
    <w:rsid w:val="00D30F4A"/>
    <w:rsid w:val="00D3145B"/>
    <w:rsid w:val="00D31C48"/>
    <w:rsid w:val="00D32035"/>
    <w:rsid w:val="00D323D1"/>
    <w:rsid w:val="00D3245C"/>
    <w:rsid w:val="00D324EA"/>
    <w:rsid w:val="00D32EAE"/>
    <w:rsid w:val="00D32FD9"/>
    <w:rsid w:val="00D3441E"/>
    <w:rsid w:val="00D34758"/>
    <w:rsid w:val="00D35521"/>
    <w:rsid w:val="00D36184"/>
    <w:rsid w:val="00D369F8"/>
    <w:rsid w:val="00D37426"/>
    <w:rsid w:val="00D37E95"/>
    <w:rsid w:val="00D406E4"/>
    <w:rsid w:val="00D40CB5"/>
    <w:rsid w:val="00D41A18"/>
    <w:rsid w:val="00D42169"/>
    <w:rsid w:val="00D421CD"/>
    <w:rsid w:val="00D42A92"/>
    <w:rsid w:val="00D44755"/>
    <w:rsid w:val="00D44908"/>
    <w:rsid w:val="00D449CD"/>
    <w:rsid w:val="00D44FDF"/>
    <w:rsid w:val="00D4576E"/>
    <w:rsid w:val="00D459C6"/>
    <w:rsid w:val="00D46493"/>
    <w:rsid w:val="00D464D6"/>
    <w:rsid w:val="00D46860"/>
    <w:rsid w:val="00D475D4"/>
    <w:rsid w:val="00D506CB"/>
    <w:rsid w:val="00D51392"/>
    <w:rsid w:val="00D5140D"/>
    <w:rsid w:val="00D51440"/>
    <w:rsid w:val="00D5179B"/>
    <w:rsid w:val="00D5195E"/>
    <w:rsid w:val="00D51ACA"/>
    <w:rsid w:val="00D525A7"/>
    <w:rsid w:val="00D5286B"/>
    <w:rsid w:val="00D52C38"/>
    <w:rsid w:val="00D54749"/>
    <w:rsid w:val="00D547FA"/>
    <w:rsid w:val="00D559A2"/>
    <w:rsid w:val="00D56DF4"/>
    <w:rsid w:val="00D578A5"/>
    <w:rsid w:val="00D6067C"/>
    <w:rsid w:val="00D60896"/>
    <w:rsid w:val="00D608D5"/>
    <w:rsid w:val="00D60A94"/>
    <w:rsid w:val="00D61484"/>
    <w:rsid w:val="00D61C5C"/>
    <w:rsid w:val="00D6257E"/>
    <w:rsid w:val="00D62662"/>
    <w:rsid w:val="00D6321A"/>
    <w:rsid w:val="00D63290"/>
    <w:rsid w:val="00D63761"/>
    <w:rsid w:val="00D63914"/>
    <w:rsid w:val="00D642F9"/>
    <w:rsid w:val="00D643F0"/>
    <w:rsid w:val="00D64E6D"/>
    <w:rsid w:val="00D65717"/>
    <w:rsid w:val="00D65EFD"/>
    <w:rsid w:val="00D669CF"/>
    <w:rsid w:val="00D66E02"/>
    <w:rsid w:val="00D672AF"/>
    <w:rsid w:val="00D67561"/>
    <w:rsid w:val="00D67574"/>
    <w:rsid w:val="00D70427"/>
    <w:rsid w:val="00D708E8"/>
    <w:rsid w:val="00D70986"/>
    <w:rsid w:val="00D70EB3"/>
    <w:rsid w:val="00D7169C"/>
    <w:rsid w:val="00D718F1"/>
    <w:rsid w:val="00D72574"/>
    <w:rsid w:val="00D72A8B"/>
    <w:rsid w:val="00D7356D"/>
    <w:rsid w:val="00D73CA7"/>
    <w:rsid w:val="00D74051"/>
    <w:rsid w:val="00D75801"/>
    <w:rsid w:val="00D7648E"/>
    <w:rsid w:val="00D76C16"/>
    <w:rsid w:val="00D77A6E"/>
    <w:rsid w:val="00D8018E"/>
    <w:rsid w:val="00D813CB"/>
    <w:rsid w:val="00D81945"/>
    <w:rsid w:val="00D8259C"/>
    <w:rsid w:val="00D835EB"/>
    <w:rsid w:val="00D8569A"/>
    <w:rsid w:val="00D858C7"/>
    <w:rsid w:val="00D85DEE"/>
    <w:rsid w:val="00D867F9"/>
    <w:rsid w:val="00D86E98"/>
    <w:rsid w:val="00D86EBE"/>
    <w:rsid w:val="00D872EB"/>
    <w:rsid w:val="00D87E8B"/>
    <w:rsid w:val="00D9066C"/>
    <w:rsid w:val="00D90DDF"/>
    <w:rsid w:val="00D90DF1"/>
    <w:rsid w:val="00D9240E"/>
    <w:rsid w:val="00D9395B"/>
    <w:rsid w:val="00D93A5A"/>
    <w:rsid w:val="00D93C70"/>
    <w:rsid w:val="00D93D7A"/>
    <w:rsid w:val="00D941B5"/>
    <w:rsid w:val="00D94A30"/>
    <w:rsid w:val="00D94A48"/>
    <w:rsid w:val="00D94BCA"/>
    <w:rsid w:val="00D9510C"/>
    <w:rsid w:val="00D96058"/>
    <w:rsid w:val="00D977BF"/>
    <w:rsid w:val="00D979F3"/>
    <w:rsid w:val="00DA00E3"/>
    <w:rsid w:val="00DA04C9"/>
    <w:rsid w:val="00DA1A14"/>
    <w:rsid w:val="00DA3069"/>
    <w:rsid w:val="00DA33C6"/>
    <w:rsid w:val="00DA3436"/>
    <w:rsid w:val="00DA45BD"/>
    <w:rsid w:val="00DA4F3B"/>
    <w:rsid w:val="00DA5204"/>
    <w:rsid w:val="00DA5368"/>
    <w:rsid w:val="00DA5785"/>
    <w:rsid w:val="00DA5DE4"/>
    <w:rsid w:val="00DB03EB"/>
    <w:rsid w:val="00DB0AEB"/>
    <w:rsid w:val="00DB1B27"/>
    <w:rsid w:val="00DB1D36"/>
    <w:rsid w:val="00DB505A"/>
    <w:rsid w:val="00DB5AFB"/>
    <w:rsid w:val="00DB667C"/>
    <w:rsid w:val="00DB6D87"/>
    <w:rsid w:val="00DB7E83"/>
    <w:rsid w:val="00DC180D"/>
    <w:rsid w:val="00DC1CD2"/>
    <w:rsid w:val="00DC1E24"/>
    <w:rsid w:val="00DC27A5"/>
    <w:rsid w:val="00DC2CD2"/>
    <w:rsid w:val="00DC3B08"/>
    <w:rsid w:val="00DC3F20"/>
    <w:rsid w:val="00DC419D"/>
    <w:rsid w:val="00DC4CCD"/>
    <w:rsid w:val="00DC52BF"/>
    <w:rsid w:val="00DC6211"/>
    <w:rsid w:val="00DC66FE"/>
    <w:rsid w:val="00DC75EF"/>
    <w:rsid w:val="00DD021A"/>
    <w:rsid w:val="00DD075F"/>
    <w:rsid w:val="00DD0AC0"/>
    <w:rsid w:val="00DD1B2D"/>
    <w:rsid w:val="00DD1D35"/>
    <w:rsid w:val="00DD2150"/>
    <w:rsid w:val="00DD27D4"/>
    <w:rsid w:val="00DD2936"/>
    <w:rsid w:val="00DD2F1C"/>
    <w:rsid w:val="00DD33E5"/>
    <w:rsid w:val="00DD40EC"/>
    <w:rsid w:val="00DD4181"/>
    <w:rsid w:val="00DD535F"/>
    <w:rsid w:val="00DD5E44"/>
    <w:rsid w:val="00DD5EC0"/>
    <w:rsid w:val="00DD5F12"/>
    <w:rsid w:val="00DD727C"/>
    <w:rsid w:val="00DE032E"/>
    <w:rsid w:val="00DE0661"/>
    <w:rsid w:val="00DE0A5B"/>
    <w:rsid w:val="00DE2B99"/>
    <w:rsid w:val="00DE2D02"/>
    <w:rsid w:val="00DE3AA8"/>
    <w:rsid w:val="00DE4BD7"/>
    <w:rsid w:val="00DE4FDB"/>
    <w:rsid w:val="00DE7FB1"/>
    <w:rsid w:val="00DF0140"/>
    <w:rsid w:val="00DF0B26"/>
    <w:rsid w:val="00DF1643"/>
    <w:rsid w:val="00DF198D"/>
    <w:rsid w:val="00DF1FFE"/>
    <w:rsid w:val="00DF2F90"/>
    <w:rsid w:val="00DF33BA"/>
    <w:rsid w:val="00DF571A"/>
    <w:rsid w:val="00DF57E6"/>
    <w:rsid w:val="00DF598E"/>
    <w:rsid w:val="00DF5C40"/>
    <w:rsid w:val="00DF66BF"/>
    <w:rsid w:val="00DF6DBC"/>
    <w:rsid w:val="00DF710C"/>
    <w:rsid w:val="00E00BCD"/>
    <w:rsid w:val="00E015C3"/>
    <w:rsid w:val="00E01628"/>
    <w:rsid w:val="00E01F88"/>
    <w:rsid w:val="00E02FCA"/>
    <w:rsid w:val="00E042A4"/>
    <w:rsid w:val="00E0603D"/>
    <w:rsid w:val="00E06C49"/>
    <w:rsid w:val="00E077F7"/>
    <w:rsid w:val="00E07968"/>
    <w:rsid w:val="00E112BD"/>
    <w:rsid w:val="00E11DD9"/>
    <w:rsid w:val="00E12815"/>
    <w:rsid w:val="00E128F5"/>
    <w:rsid w:val="00E12CA4"/>
    <w:rsid w:val="00E12D19"/>
    <w:rsid w:val="00E13374"/>
    <w:rsid w:val="00E136D3"/>
    <w:rsid w:val="00E13C34"/>
    <w:rsid w:val="00E13EBF"/>
    <w:rsid w:val="00E1419D"/>
    <w:rsid w:val="00E148C1"/>
    <w:rsid w:val="00E14BB7"/>
    <w:rsid w:val="00E14F2C"/>
    <w:rsid w:val="00E15210"/>
    <w:rsid w:val="00E15A27"/>
    <w:rsid w:val="00E15ABD"/>
    <w:rsid w:val="00E1642E"/>
    <w:rsid w:val="00E16800"/>
    <w:rsid w:val="00E16C93"/>
    <w:rsid w:val="00E174AF"/>
    <w:rsid w:val="00E175D1"/>
    <w:rsid w:val="00E20552"/>
    <w:rsid w:val="00E2066D"/>
    <w:rsid w:val="00E2110F"/>
    <w:rsid w:val="00E2299B"/>
    <w:rsid w:val="00E243F5"/>
    <w:rsid w:val="00E256DA"/>
    <w:rsid w:val="00E2570A"/>
    <w:rsid w:val="00E26015"/>
    <w:rsid w:val="00E3005E"/>
    <w:rsid w:val="00E304C3"/>
    <w:rsid w:val="00E323B4"/>
    <w:rsid w:val="00E32CD2"/>
    <w:rsid w:val="00E3372E"/>
    <w:rsid w:val="00E34756"/>
    <w:rsid w:val="00E34BB5"/>
    <w:rsid w:val="00E3653E"/>
    <w:rsid w:val="00E36730"/>
    <w:rsid w:val="00E41010"/>
    <w:rsid w:val="00E4173E"/>
    <w:rsid w:val="00E41DCC"/>
    <w:rsid w:val="00E42D84"/>
    <w:rsid w:val="00E42E52"/>
    <w:rsid w:val="00E4305A"/>
    <w:rsid w:val="00E44329"/>
    <w:rsid w:val="00E456A1"/>
    <w:rsid w:val="00E46574"/>
    <w:rsid w:val="00E46E90"/>
    <w:rsid w:val="00E47197"/>
    <w:rsid w:val="00E504D3"/>
    <w:rsid w:val="00E509E4"/>
    <w:rsid w:val="00E50D8D"/>
    <w:rsid w:val="00E52D85"/>
    <w:rsid w:val="00E55178"/>
    <w:rsid w:val="00E55CE2"/>
    <w:rsid w:val="00E5790F"/>
    <w:rsid w:val="00E57F25"/>
    <w:rsid w:val="00E57FB0"/>
    <w:rsid w:val="00E603D0"/>
    <w:rsid w:val="00E6208E"/>
    <w:rsid w:val="00E625F6"/>
    <w:rsid w:val="00E62B71"/>
    <w:rsid w:val="00E62D3A"/>
    <w:rsid w:val="00E64572"/>
    <w:rsid w:val="00E6691E"/>
    <w:rsid w:val="00E670E4"/>
    <w:rsid w:val="00E67283"/>
    <w:rsid w:val="00E67515"/>
    <w:rsid w:val="00E70B95"/>
    <w:rsid w:val="00E70D54"/>
    <w:rsid w:val="00E71714"/>
    <w:rsid w:val="00E7240C"/>
    <w:rsid w:val="00E727FD"/>
    <w:rsid w:val="00E732A7"/>
    <w:rsid w:val="00E736AA"/>
    <w:rsid w:val="00E7417B"/>
    <w:rsid w:val="00E745D5"/>
    <w:rsid w:val="00E749C0"/>
    <w:rsid w:val="00E75231"/>
    <w:rsid w:val="00E75398"/>
    <w:rsid w:val="00E75A6A"/>
    <w:rsid w:val="00E75AE4"/>
    <w:rsid w:val="00E76781"/>
    <w:rsid w:val="00E77CFA"/>
    <w:rsid w:val="00E81730"/>
    <w:rsid w:val="00E81B12"/>
    <w:rsid w:val="00E81BCD"/>
    <w:rsid w:val="00E82782"/>
    <w:rsid w:val="00E83223"/>
    <w:rsid w:val="00E83C16"/>
    <w:rsid w:val="00E83DFC"/>
    <w:rsid w:val="00E84587"/>
    <w:rsid w:val="00E845AE"/>
    <w:rsid w:val="00E8714E"/>
    <w:rsid w:val="00E87DF8"/>
    <w:rsid w:val="00E907F2"/>
    <w:rsid w:val="00E911C1"/>
    <w:rsid w:val="00E92937"/>
    <w:rsid w:val="00E9300B"/>
    <w:rsid w:val="00E93335"/>
    <w:rsid w:val="00E9466B"/>
    <w:rsid w:val="00E965B8"/>
    <w:rsid w:val="00E967D6"/>
    <w:rsid w:val="00E971F7"/>
    <w:rsid w:val="00E97506"/>
    <w:rsid w:val="00E976DF"/>
    <w:rsid w:val="00E97F55"/>
    <w:rsid w:val="00EA2809"/>
    <w:rsid w:val="00EA41AE"/>
    <w:rsid w:val="00EA5F0F"/>
    <w:rsid w:val="00EA658F"/>
    <w:rsid w:val="00EA7029"/>
    <w:rsid w:val="00EA71F8"/>
    <w:rsid w:val="00EA7272"/>
    <w:rsid w:val="00EB10A2"/>
    <w:rsid w:val="00EB28CB"/>
    <w:rsid w:val="00EB2CDB"/>
    <w:rsid w:val="00EB3733"/>
    <w:rsid w:val="00EB3D03"/>
    <w:rsid w:val="00EB4096"/>
    <w:rsid w:val="00EB49A3"/>
    <w:rsid w:val="00EB50C4"/>
    <w:rsid w:val="00EB50E2"/>
    <w:rsid w:val="00EB6593"/>
    <w:rsid w:val="00EB689E"/>
    <w:rsid w:val="00EB77AD"/>
    <w:rsid w:val="00EB79F4"/>
    <w:rsid w:val="00EB7B71"/>
    <w:rsid w:val="00EB7D15"/>
    <w:rsid w:val="00EB7F8E"/>
    <w:rsid w:val="00EC02CC"/>
    <w:rsid w:val="00EC289C"/>
    <w:rsid w:val="00EC3657"/>
    <w:rsid w:val="00EC4CC7"/>
    <w:rsid w:val="00EC606D"/>
    <w:rsid w:val="00EC753B"/>
    <w:rsid w:val="00EC7F90"/>
    <w:rsid w:val="00ED03EF"/>
    <w:rsid w:val="00ED2DA5"/>
    <w:rsid w:val="00ED3503"/>
    <w:rsid w:val="00ED4860"/>
    <w:rsid w:val="00ED6F43"/>
    <w:rsid w:val="00ED72CC"/>
    <w:rsid w:val="00ED7B1E"/>
    <w:rsid w:val="00EE22A9"/>
    <w:rsid w:val="00EE2548"/>
    <w:rsid w:val="00EE2C22"/>
    <w:rsid w:val="00EE32B4"/>
    <w:rsid w:val="00EE3747"/>
    <w:rsid w:val="00EE39F0"/>
    <w:rsid w:val="00EE404C"/>
    <w:rsid w:val="00EE4D52"/>
    <w:rsid w:val="00EE527B"/>
    <w:rsid w:val="00EE6DF6"/>
    <w:rsid w:val="00EE7B3C"/>
    <w:rsid w:val="00EF209B"/>
    <w:rsid w:val="00EF347F"/>
    <w:rsid w:val="00EF3F9C"/>
    <w:rsid w:val="00EF47B4"/>
    <w:rsid w:val="00EF4E11"/>
    <w:rsid w:val="00EF5388"/>
    <w:rsid w:val="00EF5D58"/>
    <w:rsid w:val="00EF5E0E"/>
    <w:rsid w:val="00EF6D84"/>
    <w:rsid w:val="00EF7609"/>
    <w:rsid w:val="00F0130E"/>
    <w:rsid w:val="00F021BB"/>
    <w:rsid w:val="00F0235C"/>
    <w:rsid w:val="00F048D4"/>
    <w:rsid w:val="00F054E4"/>
    <w:rsid w:val="00F05A6B"/>
    <w:rsid w:val="00F061AC"/>
    <w:rsid w:val="00F0699F"/>
    <w:rsid w:val="00F073D6"/>
    <w:rsid w:val="00F07971"/>
    <w:rsid w:val="00F13129"/>
    <w:rsid w:val="00F133BE"/>
    <w:rsid w:val="00F13F03"/>
    <w:rsid w:val="00F16729"/>
    <w:rsid w:val="00F167DE"/>
    <w:rsid w:val="00F168B4"/>
    <w:rsid w:val="00F1698D"/>
    <w:rsid w:val="00F1744D"/>
    <w:rsid w:val="00F2045B"/>
    <w:rsid w:val="00F2104C"/>
    <w:rsid w:val="00F22235"/>
    <w:rsid w:val="00F22C48"/>
    <w:rsid w:val="00F22EFE"/>
    <w:rsid w:val="00F25688"/>
    <w:rsid w:val="00F25810"/>
    <w:rsid w:val="00F26326"/>
    <w:rsid w:val="00F26D8B"/>
    <w:rsid w:val="00F270FE"/>
    <w:rsid w:val="00F27428"/>
    <w:rsid w:val="00F27AE9"/>
    <w:rsid w:val="00F3099B"/>
    <w:rsid w:val="00F31582"/>
    <w:rsid w:val="00F3195F"/>
    <w:rsid w:val="00F329DE"/>
    <w:rsid w:val="00F32B68"/>
    <w:rsid w:val="00F33F6E"/>
    <w:rsid w:val="00F34890"/>
    <w:rsid w:val="00F34A43"/>
    <w:rsid w:val="00F3522A"/>
    <w:rsid w:val="00F35C8F"/>
    <w:rsid w:val="00F35F10"/>
    <w:rsid w:val="00F364B0"/>
    <w:rsid w:val="00F401A9"/>
    <w:rsid w:val="00F410BE"/>
    <w:rsid w:val="00F41C44"/>
    <w:rsid w:val="00F41F6A"/>
    <w:rsid w:val="00F428BB"/>
    <w:rsid w:val="00F42DCF"/>
    <w:rsid w:val="00F42FEB"/>
    <w:rsid w:val="00F44BD3"/>
    <w:rsid w:val="00F452E1"/>
    <w:rsid w:val="00F452FA"/>
    <w:rsid w:val="00F45BA4"/>
    <w:rsid w:val="00F472AA"/>
    <w:rsid w:val="00F504CA"/>
    <w:rsid w:val="00F50A95"/>
    <w:rsid w:val="00F526B9"/>
    <w:rsid w:val="00F52E2E"/>
    <w:rsid w:val="00F5455C"/>
    <w:rsid w:val="00F54DF5"/>
    <w:rsid w:val="00F55798"/>
    <w:rsid w:val="00F560EC"/>
    <w:rsid w:val="00F5610E"/>
    <w:rsid w:val="00F56AD0"/>
    <w:rsid w:val="00F57F52"/>
    <w:rsid w:val="00F60E58"/>
    <w:rsid w:val="00F61BB0"/>
    <w:rsid w:val="00F61CF6"/>
    <w:rsid w:val="00F61FF5"/>
    <w:rsid w:val="00F627E8"/>
    <w:rsid w:val="00F62C04"/>
    <w:rsid w:val="00F62DBD"/>
    <w:rsid w:val="00F6411C"/>
    <w:rsid w:val="00F65322"/>
    <w:rsid w:val="00F65735"/>
    <w:rsid w:val="00F66E7A"/>
    <w:rsid w:val="00F67D4C"/>
    <w:rsid w:val="00F70F97"/>
    <w:rsid w:val="00F717FA"/>
    <w:rsid w:val="00F730D3"/>
    <w:rsid w:val="00F73F24"/>
    <w:rsid w:val="00F75091"/>
    <w:rsid w:val="00F75441"/>
    <w:rsid w:val="00F75B8B"/>
    <w:rsid w:val="00F761E9"/>
    <w:rsid w:val="00F765B4"/>
    <w:rsid w:val="00F775A3"/>
    <w:rsid w:val="00F77784"/>
    <w:rsid w:val="00F77F66"/>
    <w:rsid w:val="00F8071C"/>
    <w:rsid w:val="00F8131B"/>
    <w:rsid w:val="00F84117"/>
    <w:rsid w:val="00F8425A"/>
    <w:rsid w:val="00F84545"/>
    <w:rsid w:val="00F845AB"/>
    <w:rsid w:val="00F85196"/>
    <w:rsid w:val="00F852C8"/>
    <w:rsid w:val="00F85DD3"/>
    <w:rsid w:val="00F85F2D"/>
    <w:rsid w:val="00F8653F"/>
    <w:rsid w:val="00F86B91"/>
    <w:rsid w:val="00F90591"/>
    <w:rsid w:val="00F907BC"/>
    <w:rsid w:val="00F91960"/>
    <w:rsid w:val="00F934FC"/>
    <w:rsid w:val="00F953BB"/>
    <w:rsid w:val="00F95526"/>
    <w:rsid w:val="00F95D68"/>
    <w:rsid w:val="00F9628F"/>
    <w:rsid w:val="00F964AF"/>
    <w:rsid w:val="00F9697B"/>
    <w:rsid w:val="00F9761D"/>
    <w:rsid w:val="00F979CC"/>
    <w:rsid w:val="00F979E6"/>
    <w:rsid w:val="00FA175B"/>
    <w:rsid w:val="00FA1EA5"/>
    <w:rsid w:val="00FA1F36"/>
    <w:rsid w:val="00FA2B12"/>
    <w:rsid w:val="00FA2B78"/>
    <w:rsid w:val="00FA30F4"/>
    <w:rsid w:val="00FA50B0"/>
    <w:rsid w:val="00FA6857"/>
    <w:rsid w:val="00FA7853"/>
    <w:rsid w:val="00FA7FE5"/>
    <w:rsid w:val="00FB0A49"/>
    <w:rsid w:val="00FB2020"/>
    <w:rsid w:val="00FB2382"/>
    <w:rsid w:val="00FB59A6"/>
    <w:rsid w:val="00FB6AE4"/>
    <w:rsid w:val="00FB6F16"/>
    <w:rsid w:val="00FC0132"/>
    <w:rsid w:val="00FC1135"/>
    <w:rsid w:val="00FC15F9"/>
    <w:rsid w:val="00FC166C"/>
    <w:rsid w:val="00FC1A7D"/>
    <w:rsid w:val="00FC1CAA"/>
    <w:rsid w:val="00FC1D26"/>
    <w:rsid w:val="00FC2801"/>
    <w:rsid w:val="00FC4D4B"/>
    <w:rsid w:val="00FC5C09"/>
    <w:rsid w:val="00FC767C"/>
    <w:rsid w:val="00FC7BF7"/>
    <w:rsid w:val="00FD0584"/>
    <w:rsid w:val="00FD0E63"/>
    <w:rsid w:val="00FD1BC0"/>
    <w:rsid w:val="00FD2CF4"/>
    <w:rsid w:val="00FD3C68"/>
    <w:rsid w:val="00FD49ED"/>
    <w:rsid w:val="00FD536F"/>
    <w:rsid w:val="00FD6420"/>
    <w:rsid w:val="00FD717B"/>
    <w:rsid w:val="00FD7227"/>
    <w:rsid w:val="00FE08B4"/>
    <w:rsid w:val="00FE243B"/>
    <w:rsid w:val="00FE285C"/>
    <w:rsid w:val="00FE2BD2"/>
    <w:rsid w:val="00FE3640"/>
    <w:rsid w:val="00FE418D"/>
    <w:rsid w:val="00FE604E"/>
    <w:rsid w:val="00FE65CB"/>
    <w:rsid w:val="00FE661A"/>
    <w:rsid w:val="00FE6EF3"/>
    <w:rsid w:val="00FE744D"/>
    <w:rsid w:val="00FE7452"/>
    <w:rsid w:val="00FF0F53"/>
    <w:rsid w:val="00FF1A51"/>
    <w:rsid w:val="00FF31A6"/>
    <w:rsid w:val="00FF360A"/>
    <w:rsid w:val="00FF427D"/>
    <w:rsid w:val="00FF4642"/>
    <w:rsid w:val="00FF4A30"/>
    <w:rsid w:val="00FF5505"/>
    <w:rsid w:val="00FF6D6B"/>
    <w:rsid w:val="00FF746B"/>
    <w:rsid w:val="00FF78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6AF8"/>
    <w:rPr>
      <w:rFonts w:ascii="GOST type B" w:hAnsi="GOST type B" w:cs="GOST type B"/>
      <w:i/>
      <w:iCs/>
      <w:spacing w:val="-20"/>
      <w:sz w:val="28"/>
      <w:szCs w:val="28"/>
    </w:rPr>
  </w:style>
  <w:style w:type="paragraph" w:styleId="Heading1">
    <w:name w:val="heading 1"/>
    <w:basedOn w:val="Normal"/>
    <w:next w:val="Normal"/>
    <w:link w:val="Heading1Char"/>
    <w:autoRedefine/>
    <w:uiPriority w:val="99"/>
    <w:qFormat/>
    <w:rsid w:val="0030361A"/>
    <w:pPr>
      <w:pageBreakBefore/>
      <w:jc w:val="center"/>
      <w:outlineLvl w:val="0"/>
    </w:pPr>
    <w:rPr>
      <w:rFonts w:ascii="GOST type A" w:hAnsi="GOST type A" w:cs="GOST type A"/>
      <w:b/>
      <w:bCs/>
      <w:sz w:val="36"/>
      <w:szCs w:val="36"/>
    </w:rPr>
  </w:style>
  <w:style w:type="paragraph" w:styleId="Heading2">
    <w:name w:val="heading 2"/>
    <w:basedOn w:val="Normal"/>
    <w:link w:val="Heading2Char"/>
    <w:uiPriority w:val="99"/>
    <w:qFormat/>
    <w:rsid w:val="00113D36"/>
    <w:pPr>
      <w:keepNext/>
      <w:numPr>
        <w:ilvl w:val="1"/>
        <w:numId w:val="3"/>
      </w:numPr>
      <w:spacing w:before="120" w:after="60"/>
      <w:outlineLvl w:val="1"/>
    </w:pPr>
  </w:style>
  <w:style w:type="paragraph" w:styleId="Heading3">
    <w:name w:val="heading 3"/>
    <w:basedOn w:val="Normal"/>
    <w:next w:val="Normal"/>
    <w:link w:val="Heading3Char"/>
    <w:uiPriority w:val="99"/>
    <w:qFormat/>
    <w:rsid w:val="00113D36"/>
    <w:pPr>
      <w:keepNext/>
      <w:numPr>
        <w:ilvl w:val="2"/>
        <w:numId w:val="3"/>
      </w:numPr>
      <w:spacing w:before="240" w:after="60"/>
      <w:outlineLvl w:val="2"/>
    </w:pPr>
    <w:rPr>
      <w:rFonts w:ascii="Arial" w:hAnsi="Arial" w:cs="Arial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13D36"/>
    <w:pPr>
      <w:keepNext/>
      <w:numPr>
        <w:ilvl w:val="3"/>
        <w:numId w:val="3"/>
      </w:numPr>
      <w:spacing w:before="240" w:after="60"/>
      <w:outlineLvl w:val="3"/>
    </w:pPr>
    <w:rPr>
      <w:rFonts w:ascii="Arial" w:hAnsi="Arial" w:cs="Arial"/>
      <w:b/>
      <w:bCs/>
    </w:rPr>
  </w:style>
  <w:style w:type="paragraph" w:styleId="Heading5">
    <w:name w:val="heading 5"/>
    <w:basedOn w:val="Normal"/>
    <w:next w:val="Normal"/>
    <w:link w:val="Heading5Char"/>
    <w:uiPriority w:val="99"/>
    <w:qFormat/>
    <w:rsid w:val="00113D36"/>
    <w:pPr>
      <w:numPr>
        <w:ilvl w:val="4"/>
        <w:numId w:val="3"/>
      </w:numPr>
      <w:spacing w:before="240" w:after="60"/>
      <w:outlineLvl w:val="4"/>
    </w:pPr>
    <w:rPr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9"/>
    <w:qFormat/>
    <w:rsid w:val="00113D36"/>
    <w:pPr>
      <w:numPr>
        <w:ilvl w:val="5"/>
        <w:numId w:val="3"/>
      </w:numPr>
      <w:spacing w:before="240" w:after="60"/>
      <w:outlineLvl w:val="5"/>
    </w:pPr>
    <w:rPr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113D36"/>
    <w:pPr>
      <w:numPr>
        <w:ilvl w:val="6"/>
        <w:numId w:val="3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113D36"/>
    <w:pPr>
      <w:numPr>
        <w:ilvl w:val="7"/>
        <w:numId w:val="3"/>
      </w:numPr>
      <w:spacing w:before="240" w:after="60"/>
      <w:outlineLvl w:val="7"/>
    </w:pPr>
    <w:rPr>
      <w:rFonts w:ascii="Arial" w:hAnsi="Arial" w:cs="Arial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113D36"/>
    <w:pPr>
      <w:numPr>
        <w:ilvl w:val="8"/>
        <w:numId w:val="3"/>
      </w:numPr>
      <w:spacing w:before="240" w:after="60"/>
      <w:outlineLvl w:val="8"/>
    </w:pPr>
    <w:rPr>
      <w:rFonts w:ascii="Arial" w:hAnsi="Arial" w:cs="Arial"/>
      <w:b/>
      <w:bCs/>
      <w:sz w:val="18"/>
      <w:szCs w:val="1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B635C"/>
    <w:rPr>
      <w:rFonts w:ascii="GOST type A" w:hAnsi="GOST type A" w:cs="GOST type A"/>
      <w:b/>
      <w:bCs/>
      <w:i/>
      <w:iCs/>
      <w:spacing w:val="-2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9"/>
    <w:rsid w:val="00241FE1"/>
    <w:rPr>
      <w:rFonts w:ascii="GOST type B" w:hAnsi="GOST type B" w:cs="GOST type B"/>
      <w:i/>
      <w:iCs/>
      <w:spacing w:val="-20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sid w:val="00241FE1"/>
    <w:rPr>
      <w:rFonts w:ascii="Arial" w:hAnsi="Arial" w:cs="Arial"/>
      <w:i/>
      <w:iCs/>
      <w:spacing w:val="-20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rsid w:val="00241FE1"/>
    <w:rPr>
      <w:rFonts w:ascii="Arial" w:hAnsi="Arial" w:cs="Arial"/>
      <w:b/>
      <w:bCs/>
      <w:i/>
      <w:iCs/>
      <w:spacing w:val="-20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rsid w:val="00241FE1"/>
    <w:rPr>
      <w:rFonts w:ascii="GOST type B" w:hAnsi="GOST type B" w:cs="GOST type B"/>
      <w:i/>
      <w:iCs/>
      <w:spacing w:val="-20"/>
    </w:rPr>
  </w:style>
  <w:style w:type="character" w:customStyle="1" w:styleId="Heading6Char">
    <w:name w:val="Heading 6 Char"/>
    <w:basedOn w:val="DefaultParagraphFont"/>
    <w:link w:val="Heading6"/>
    <w:uiPriority w:val="99"/>
    <w:rsid w:val="00241FE1"/>
    <w:rPr>
      <w:rFonts w:ascii="GOST type B" w:hAnsi="GOST type B" w:cs="GOST type B"/>
      <w:i/>
      <w:iCs/>
      <w:spacing w:val="-20"/>
    </w:rPr>
  </w:style>
  <w:style w:type="character" w:customStyle="1" w:styleId="Heading7Char">
    <w:name w:val="Heading 7 Char"/>
    <w:basedOn w:val="DefaultParagraphFont"/>
    <w:link w:val="Heading7"/>
    <w:uiPriority w:val="99"/>
    <w:rsid w:val="00241FE1"/>
    <w:rPr>
      <w:rFonts w:ascii="Arial" w:hAnsi="Arial" w:cs="Arial"/>
      <w:i/>
      <w:iCs/>
      <w:spacing w:val="-20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9"/>
    <w:rsid w:val="00241FE1"/>
    <w:rPr>
      <w:rFonts w:ascii="Arial" w:hAnsi="Arial" w:cs="Arial"/>
      <w:i/>
      <w:iCs/>
      <w:spacing w:val="-2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9"/>
    <w:rsid w:val="00241FE1"/>
    <w:rPr>
      <w:rFonts w:ascii="Arial" w:hAnsi="Arial" w:cs="Arial"/>
      <w:b/>
      <w:bCs/>
      <w:i/>
      <w:iCs/>
      <w:spacing w:val="-20"/>
      <w:sz w:val="18"/>
      <w:szCs w:val="18"/>
    </w:rPr>
  </w:style>
  <w:style w:type="paragraph" w:styleId="Header">
    <w:name w:val="header"/>
    <w:basedOn w:val="Normal"/>
    <w:link w:val="HeaderChar"/>
    <w:uiPriority w:val="99"/>
    <w:rsid w:val="00113D3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5353A"/>
    <w:rPr>
      <w:rFonts w:ascii="GOST type B" w:hAnsi="GOST type B" w:cs="GOST type B"/>
      <w:i/>
      <w:iCs/>
      <w:spacing w:val="-20"/>
      <w:sz w:val="28"/>
      <w:szCs w:val="28"/>
    </w:rPr>
  </w:style>
  <w:style w:type="paragraph" w:styleId="Footer">
    <w:name w:val="footer"/>
    <w:basedOn w:val="Normal"/>
    <w:link w:val="FooterChar"/>
    <w:uiPriority w:val="99"/>
    <w:rsid w:val="00113D3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41FE1"/>
    <w:rPr>
      <w:rFonts w:ascii="GOST type B" w:hAnsi="GOST type B" w:cs="GOST type B"/>
      <w:i/>
      <w:iCs/>
      <w:spacing w:val="-20"/>
      <w:sz w:val="28"/>
      <w:szCs w:val="28"/>
    </w:rPr>
  </w:style>
  <w:style w:type="character" w:styleId="PageNumber">
    <w:name w:val="page number"/>
    <w:basedOn w:val="DefaultParagraphFont"/>
    <w:uiPriority w:val="99"/>
    <w:rsid w:val="00113D36"/>
  </w:style>
  <w:style w:type="paragraph" w:styleId="TOC3">
    <w:name w:val="toc 3"/>
    <w:basedOn w:val="Normal"/>
    <w:next w:val="Normal"/>
    <w:autoRedefine/>
    <w:uiPriority w:val="99"/>
    <w:semiHidden/>
    <w:rsid w:val="00113D36"/>
    <w:pPr>
      <w:ind w:left="480"/>
    </w:pPr>
  </w:style>
  <w:style w:type="paragraph" w:customStyle="1" w:styleId="1">
    <w:name w:val="Стиль1"/>
    <w:basedOn w:val="Normal"/>
    <w:uiPriority w:val="99"/>
    <w:rsid w:val="00113D36"/>
    <w:pPr>
      <w:spacing w:before="120" w:after="120"/>
      <w:jc w:val="both"/>
    </w:pPr>
  </w:style>
  <w:style w:type="paragraph" w:styleId="TOC1">
    <w:name w:val="toc 1"/>
    <w:basedOn w:val="ListNumber"/>
    <w:autoRedefine/>
    <w:uiPriority w:val="99"/>
    <w:semiHidden/>
    <w:rsid w:val="00113D36"/>
    <w:pPr>
      <w:numPr>
        <w:numId w:val="2"/>
      </w:numPr>
      <w:tabs>
        <w:tab w:val="clear" w:pos="1097"/>
        <w:tab w:val="left" w:leader="dot" w:pos="9072"/>
      </w:tabs>
      <w:spacing w:after="120"/>
    </w:pPr>
  </w:style>
  <w:style w:type="paragraph" w:styleId="ListNumber">
    <w:name w:val="List Number"/>
    <w:basedOn w:val="Normal"/>
    <w:autoRedefine/>
    <w:uiPriority w:val="99"/>
    <w:rsid w:val="00113D36"/>
    <w:pPr>
      <w:tabs>
        <w:tab w:val="left" w:pos="964"/>
      </w:tabs>
      <w:ind w:firstLine="737"/>
    </w:pPr>
  </w:style>
  <w:style w:type="paragraph" w:styleId="TOC2">
    <w:name w:val="toc 2"/>
    <w:basedOn w:val="Normal"/>
    <w:next w:val="Normal"/>
    <w:autoRedefine/>
    <w:uiPriority w:val="99"/>
    <w:semiHidden/>
    <w:rsid w:val="00113D36"/>
    <w:pPr>
      <w:tabs>
        <w:tab w:val="num" w:pos="1097"/>
      </w:tabs>
      <w:ind w:firstLine="737"/>
    </w:pPr>
  </w:style>
  <w:style w:type="paragraph" w:styleId="TOC4">
    <w:name w:val="toc 4"/>
    <w:basedOn w:val="Normal"/>
    <w:next w:val="Normal"/>
    <w:autoRedefine/>
    <w:uiPriority w:val="99"/>
    <w:semiHidden/>
    <w:rsid w:val="00113D36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113D36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113D36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113D36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113D36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113D36"/>
    <w:pPr>
      <w:ind w:left="1920"/>
    </w:pPr>
  </w:style>
  <w:style w:type="paragraph" w:styleId="BodyText">
    <w:name w:val="Body Text"/>
    <w:basedOn w:val="Normal"/>
    <w:link w:val="BodyTextChar"/>
    <w:uiPriority w:val="99"/>
    <w:rsid w:val="00113D36"/>
    <w:pPr>
      <w:jc w:val="center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41FE1"/>
    <w:rPr>
      <w:rFonts w:ascii="GOST type B" w:hAnsi="GOST type B" w:cs="GOST type B"/>
      <w:i/>
      <w:iCs/>
      <w:spacing w:val="-20"/>
      <w:sz w:val="28"/>
      <w:szCs w:val="28"/>
    </w:rPr>
  </w:style>
  <w:style w:type="paragraph" w:styleId="DocumentMap">
    <w:name w:val="Document Map"/>
    <w:basedOn w:val="Normal"/>
    <w:link w:val="DocumentMapChar"/>
    <w:uiPriority w:val="99"/>
    <w:semiHidden/>
    <w:rsid w:val="00113D36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241FE1"/>
    <w:rPr>
      <w:i/>
      <w:iCs/>
      <w:spacing w:val="-20"/>
      <w:sz w:val="0"/>
      <w:szCs w:val="0"/>
    </w:rPr>
  </w:style>
  <w:style w:type="paragraph" w:styleId="BodyText2">
    <w:name w:val="Body Text 2"/>
    <w:basedOn w:val="Normal"/>
    <w:link w:val="BodyText2Char"/>
    <w:uiPriority w:val="99"/>
    <w:rsid w:val="00113D36"/>
    <w:rPr>
      <w:sz w:val="22"/>
      <w:szCs w:val="22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241FE1"/>
    <w:rPr>
      <w:rFonts w:ascii="GOST type B" w:hAnsi="GOST type B" w:cs="GOST type B"/>
      <w:i/>
      <w:iCs/>
      <w:spacing w:val="-20"/>
      <w:sz w:val="28"/>
      <w:szCs w:val="28"/>
    </w:rPr>
  </w:style>
  <w:style w:type="paragraph" w:customStyle="1" w:styleId="10">
    <w:name w:val="Обычный1"/>
    <w:uiPriority w:val="99"/>
    <w:rsid w:val="007D7DDE"/>
    <w:pPr>
      <w:spacing w:before="100" w:after="100"/>
    </w:pPr>
    <w:rPr>
      <w:rFonts w:ascii="GOST type B" w:hAnsi="GOST type B"/>
      <w:sz w:val="24"/>
      <w:szCs w:val="24"/>
    </w:rPr>
  </w:style>
  <w:style w:type="table" w:styleId="TableGrid">
    <w:name w:val="Table Grid"/>
    <w:basedOn w:val="TableNormal"/>
    <w:uiPriority w:val="99"/>
    <w:rsid w:val="00ED4860"/>
    <w:rPr>
      <w:rFonts w:ascii="GOST type B" w:hAnsi="GOST type B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1">
    <w:name w:val="Table Grid 1"/>
    <w:basedOn w:val="TableNormal"/>
    <w:uiPriority w:val="99"/>
    <w:rsid w:val="00F91960"/>
    <w:rPr>
      <w:rFonts w:ascii="GOST type B" w:hAnsi="GOST type B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yperlink">
    <w:name w:val="Hyperlink"/>
    <w:basedOn w:val="DefaultParagraphFont"/>
    <w:uiPriority w:val="99"/>
    <w:rsid w:val="008A698F"/>
    <w:rPr>
      <w:color w:val="0000FF"/>
      <w:u w:val="none"/>
      <w:effect w:val="none"/>
    </w:rPr>
  </w:style>
  <w:style w:type="paragraph" w:styleId="Title">
    <w:name w:val="Title"/>
    <w:basedOn w:val="Normal"/>
    <w:link w:val="TitleChar"/>
    <w:uiPriority w:val="99"/>
    <w:qFormat/>
    <w:rsid w:val="00FA50B0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10"/>
    <w:rsid w:val="00241FE1"/>
    <w:rPr>
      <w:rFonts w:asciiTheme="majorHAnsi" w:eastAsiaTheme="majorEastAsia" w:hAnsiTheme="majorHAnsi" w:cstheme="majorBidi"/>
      <w:b/>
      <w:bCs/>
      <w:i/>
      <w:iCs/>
      <w:spacing w:val="-20"/>
      <w:kern w:val="28"/>
      <w:sz w:val="32"/>
      <w:szCs w:val="32"/>
    </w:rPr>
  </w:style>
  <w:style w:type="paragraph" w:styleId="NormalWeb">
    <w:name w:val="Normal (Web)"/>
    <w:basedOn w:val="Normal"/>
    <w:uiPriority w:val="99"/>
    <w:rsid w:val="0074283E"/>
    <w:pPr>
      <w:spacing w:before="100" w:beforeAutospacing="1" w:after="100" w:afterAutospacing="1"/>
      <w:ind w:firstLine="720"/>
    </w:pPr>
    <w:rPr>
      <w:sz w:val="24"/>
      <w:szCs w:val="24"/>
    </w:rPr>
  </w:style>
  <w:style w:type="paragraph" w:customStyle="1" w:styleId="a">
    <w:name w:val="ПроектРабочий"/>
    <w:basedOn w:val="Normal"/>
    <w:uiPriority w:val="99"/>
    <w:rsid w:val="0033537E"/>
    <w:pPr>
      <w:suppressLineNumbers/>
      <w:suppressAutoHyphens/>
      <w:spacing w:line="360" w:lineRule="auto"/>
      <w:ind w:left="567" w:firstLine="425"/>
      <w:jc w:val="both"/>
    </w:pPr>
  </w:style>
  <w:style w:type="paragraph" w:customStyle="1" w:styleId="a0">
    <w:name w:val="ПроектРабочий(таблица)"/>
    <w:basedOn w:val="a"/>
    <w:uiPriority w:val="99"/>
    <w:rsid w:val="002712C9"/>
    <w:pPr>
      <w:ind w:left="57" w:right="57" w:firstLine="0"/>
      <w:jc w:val="center"/>
    </w:pPr>
  </w:style>
  <w:style w:type="character" w:styleId="Strong">
    <w:name w:val="Strong"/>
    <w:basedOn w:val="DefaultParagraphFont"/>
    <w:uiPriority w:val="99"/>
    <w:qFormat/>
    <w:rsid w:val="00E97506"/>
    <w:rPr>
      <w:b/>
      <w:bCs/>
    </w:rPr>
  </w:style>
  <w:style w:type="paragraph" w:styleId="BodyTextIndent">
    <w:name w:val="Body Text Indent"/>
    <w:basedOn w:val="Normal"/>
    <w:link w:val="BodyTextIndentChar"/>
    <w:uiPriority w:val="99"/>
    <w:rsid w:val="00F401A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41FE1"/>
    <w:rPr>
      <w:rFonts w:ascii="GOST type B" w:hAnsi="GOST type B" w:cs="GOST type B"/>
      <w:i/>
      <w:iCs/>
      <w:spacing w:val="-20"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1070BB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241FE1"/>
    <w:rPr>
      <w:rFonts w:ascii="GOST type B" w:hAnsi="GOST type B" w:cs="GOST type B"/>
      <w:i/>
      <w:iCs/>
      <w:spacing w:val="-20"/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rsid w:val="00026E50"/>
    <w:pPr>
      <w:spacing w:after="120"/>
      <w:ind w:firstLine="210"/>
      <w:jc w:val="left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241FE1"/>
  </w:style>
  <w:style w:type="paragraph" w:styleId="BalloonText">
    <w:name w:val="Balloon Text"/>
    <w:basedOn w:val="Normal"/>
    <w:link w:val="BalloonTextChar"/>
    <w:uiPriority w:val="99"/>
    <w:semiHidden/>
    <w:rsid w:val="00701E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1FE1"/>
    <w:rPr>
      <w:i/>
      <w:iCs/>
      <w:spacing w:val="-20"/>
      <w:sz w:val="0"/>
      <w:szCs w:val="0"/>
    </w:rPr>
  </w:style>
  <w:style w:type="paragraph" w:customStyle="1" w:styleId="FR1">
    <w:name w:val="FR1"/>
    <w:uiPriority w:val="99"/>
    <w:rsid w:val="00876AF8"/>
    <w:pPr>
      <w:widowControl w:val="0"/>
      <w:overflowPunct w:val="0"/>
      <w:autoSpaceDE w:val="0"/>
      <w:autoSpaceDN w:val="0"/>
      <w:adjustRightInd w:val="0"/>
      <w:spacing w:before="500"/>
      <w:jc w:val="center"/>
      <w:textAlignment w:val="baseline"/>
    </w:pPr>
    <w:rPr>
      <w:rFonts w:ascii="GOST type B" w:hAnsi="GOST type B"/>
      <w:b/>
      <w:bCs/>
      <w:noProof/>
      <w:sz w:val="44"/>
      <w:szCs w:val="44"/>
    </w:rPr>
  </w:style>
  <w:style w:type="paragraph" w:styleId="BlockText">
    <w:name w:val="Block Text"/>
    <w:basedOn w:val="Normal"/>
    <w:uiPriority w:val="99"/>
    <w:rsid w:val="00876AF8"/>
    <w:pPr>
      <w:keepLines/>
      <w:ind w:left="284" w:right="284"/>
      <w:jc w:val="both"/>
    </w:pPr>
    <w:rPr>
      <w:rFonts w:cs="Times New Roman"/>
      <w:i w:val="0"/>
      <w:iCs w:val="0"/>
      <w:spacing w:val="0"/>
      <w:kern w:val="22"/>
      <w:sz w:val="22"/>
      <w:szCs w:val="22"/>
    </w:rPr>
  </w:style>
  <w:style w:type="paragraph" w:customStyle="1" w:styleId="a1">
    <w:name w:val="Пояснительная КОМПАС"/>
    <w:basedOn w:val="Normal"/>
    <w:autoRedefine/>
    <w:uiPriority w:val="99"/>
    <w:rsid w:val="003850FB"/>
    <w:pPr>
      <w:widowControl w:val="0"/>
      <w:ind w:right="113" w:firstLine="360"/>
      <w:jc w:val="center"/>
    </w:pPr>
    <w:rPr>
      <w:u w:val="single"/>
    </w:rPr>
  </w:style>
  <w:style w:type="character" w:styleId="Emphasis">
    <w:name w:val="Emphasis"/>
    <w:basedOn w:val="DefaultParagraphFont"/>
    <w:uiPriority w:val="99"/>
    <w:qFormat/>
    <w:rsid w:val="00843509"/>
    <w:rPr>
      <w:i/>
      <w:iCs/>
    </w:rPr>
  </w:style>
  <w:style w:type="paragraph" w:customStyle="1" w:styleId="a2">
    <w:name w:val="Знак"/>
    <w:basedOn w:val="Normal"/>
    <w:uiPriority w:val="99"/>
    <w:rsid w:val="00C5353A"/>
    <w:pPr>
      <w:spacing w:after="160" w:line="240" w:lineRule="exact"/>
    </w:pPr>
    <w:rPr>
      <w:rFonts w:ascii="Verdana" w:hAnsi="Verdana" w:cs="Verdana"/>
      <w:i w:val="0"/>
      <w:iCs w:val="0"/>
      <w:spacing w:val="0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4022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22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22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22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22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22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22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22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22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22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22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2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2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22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2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2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2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22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2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2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22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2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22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02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022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22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22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22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22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22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22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22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22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22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22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22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22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</TotalTime>
  <Pages>3</Pages>
  <Words>492</Words>
  <Characters>2808</Characters>
  <Application>Microsoft Office Outlook</Application>
  <DocSecurity>0</DocSecurity>
  <Lines>0</Lines>
  <Paragraphs>0</Paragraphs>
  <ScaleCrop>false</ScaleCrop>
  <Company>ПКБ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Спецификация на </dc:title>
  <dc:subject>Общие данные</dc:subject>
  <dc:creator>Вотяков </dc:creator>
  <cp:keywords/>
  <dc:description/>
  <cp:lastModifiedBy>058-tagirov</cp:lastModifiedBy>
  <cp:revision>5</cp:revision>
  <cp:lastPrinted>2010-11-17T04:31:00Z</cp:lastPrinted>
  <dcterms:created xsi:type="dcterms:W3CDTF">2011-06-08T05:50:00Z</dcterms:created>
  <dcterms:modified xsi:type="dcterms:W3CDTF">2011-11-03T04:20:00Z</dcterms:modified>
</cp:coreProperties>
</file>