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E8" w:rsidRPr="00724727" w:rsidRDefault="00537DE8" w:rsidP="00537DE8">
      <w:pPr>
        <w:widowControl w:val="0"/>
        <w:tabs>
          <w:tab w:val="left" w:pos="960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>«УТВЕРЖДАЮ»</w:t>
      </w:r>
    </w:p>
    <w:p w:rsidR="00537DE8" w:rsidRPr="00724727" w:rsidRDefault="00537DE8" w:rsidP="00537DE8">
      <w:pPr>
        <w:widowControl w:val="0"/>
        <w:tabs>
          <w:tab w:val="left" w:pos="9923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>Исполнительный директор</w:t>
      </w:r>
    </w:p>
    <w:p w:rsidR="00537DE8" w:rsidRPr="00724727" w:rsidRDefault="00537DE8" w:rsidP="00537DE8">
      <w:pPr>
        <w:widowControl w:val="0"/>
        <w:tabs>
          <w:tab w:val="left" w:pos="10440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  <w:r w:rsidRPr="00724727">
        <w:rPr>
          <w:bCs/>
          <w:sz w:val="22"/>
          <w:szCs w:val="22"/>
        </w:rPr>
        <w:t>ОАО «Головной институт «ВНИПИЭТ»</w:t>
      </w:r>
    </w:p>
    <w:p w:rsidR="00537DE8" w:rsidRPr="00724727" w:rsidRDefault="00537DE8" w:rsidP="00537DE8">
      <w:pPr>
        <w:widowControl w:val="0"/>
        <w:tabs>
          <w:tab w:val="left" w:pos="9923"/>
        </w:tabs>
        <w:autoSpaceDE w:val="0"/>
        <w:autoSpaceDN w:val="0"/>
        <w:adjustRightInd w:val="0"/>
        <w:ind w:left="492" w:right="48" w:firstLine="10"/>
        <w:jc w:val="right"/>
        <w:rPr>
          <w:kern w:val="28"/>
          <w:sz w:val="22"/>
          <w:szCs w:val="22"/>
        </w:rPr>
      </w:pPr>
    </w:p>
    <w:p w:rsidR="00537DE8" w:rsidRPr="00724727" w:rsidRDefault="00537DE8" w:rsidP="00537DE8">
      <w:pPr>
        <w:ind w:left="492" w:right="48" w:firstLine="10"/>
        <w:jc w:val="right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>___________________  С.А. Петров</w:t>
      </w:r>
    </w:p>
    <w:p w:rsidR="00526B16" w:rsidRDefault="00526B16" w:rsidP="00537D3A">
      <w:pPr>
        <w:pStyle w:val="1-3"/>
        <w:spacing w:after="0" w:line="240" w:lineRule="auto"/>
        <w:ind w:left="5580" w:right="48" w:firstLine="0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BA7AD2">
        <w:rPr>
          <w:b/>
          <w:bCs/>
        </w:rPr>
        <w:t xml:space="preserve">о проведении </w:t>
      </w:r>
      <w:r w:rsidR="00861DBD" w:rsidRPr="00BA7AD2">
        <w:rPr>
          <w:b/>
          <w:color w:val="000000"/>
        </w:rPr>
        <w:t xml:space="preserve">открытого запроса </w:t>
      </w:r>
      <w:r w:rsidR="00861DBD" w:rsidRPr="00A74DD3">
        <w:rPr>
          <w:b/>
          <w:color w:val="000000"/>
        </w:rPr>
        <w:t xml:space="preserve">предложений </w:t>
      </w:r>
      <w:bookmarkStart w:id="0" w:name="OLE_LINK1"/>
      <w:r w:rsidR="00827216" w:rsidRPr="00A74DD3">
        <w:rPr>
          <w:b/>
          <w:color w:val="000000"/>
        </w:rPr>
        <w:t>в электронной форме</w:t>
      </w:r>
      <w:r w:rsidR="00712E32" w:rsidRPr="00A74DD3">
        <w:rPr>
          <w:b/>
          <w:color w:val="000000"/>
        </w:rPr>
        <w:t xml:space="preserve"> </w:t>
      </w:r>
      <w:bookmarkEnd w:id="0"/>
      <w:r w:rsidR="00DE68D0" w:rsidRPr="00411BD9">
        <w:rPr>
          <w:rFonts w:ascii="Times New Roman CYR" w:hAnsi="Times New Roman CYR" w:cs="Times New Roman CYR"/>
          <w:b/>
        </w:rPr>
        <w:t xml:space="preserve">№ </w:t>
      </w:r>
      <w:r w:rsidR="00DE68D0">
        <w:rPr>
          <w:rFonts w:ascii="Times New Roman CYR" w:hAnsi="Times New Roman CYR" w:cs="Times New Roman CYR"/>
          <w:b/>
        </w:rPr>
        <w:t>06-</w:t>
      </w:r>
      <w:r w:rsidR="00B669B5">
        <w:rPr>
          <w:rFonts w:ascii="Times New Roman CYR" w:hAnsi="Times New Roman CYR" w:cs="Times New Roman CYR"/>
          <w:b/>
        </w:rPr>
        <w:t>68</w:t>
      </w:r>
      <w:r w:rsidR="00DE68D0">
        <w:rPr>
          <w:rFonts w:ascii="Times New Roman CYR" w:hAnsi="Times New Roman CYR" w:cs="Times New Roman CYR"/>
          <w:b/>
        </w:rPr>
        <w:t>/14</w:t>
      </w:r>
    </w:p>
    <w:p w:rsidR="00DE68D0" w:rsidRPr="004B623B" w:rsidRDefault="00DE68D0" w:rsidP="00B669B5">
      <w:pPr>
        <w:jc w:val="center"/>
        <w:rPr>
          <w:b/>
        </w:rPr>
      </w:pPr>
      <w:r w:rsidRPr="004B623B">
        <w:rPr>
          <w:b/>
        </w:rPr>
        <w:t xml:space="preserve">на выполнение работ </w:t>
      </w:r>
      <w:r w:rsidR="00B669B5" w:rsidRPr="00B669B5">
        <w:rPr>
          <w:b/>
        </w:rPr>
        <w:t>по комплексному ремонту производственных и вспомогательных помещений Административного корпуса ОАО «Головной институт «ВНИПИЭТ» (II квартал) по адресу: Санкт-Петербург, ул. Савушкина, д. 82</w:t>
      </w:r>
    </w:p>
    <w:p w:rsidR="0048154F" w:rsidRPr="00BA7AD2" w:rsidRDefault="0048154F" w:rsidP="00DE68D0">
      <w:pPr>
        <w:jc w:val="center"/>
        <w:rPr>
          <w:b/>
        </w:rPr>
      </w:pPr>
    </w:p>
    <w:p w:rsidR="00270D9A" w:rsidRPr="00536E80" w:rsidRDefault="0057701A" w:rsidP="00C93633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967E2A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</w:rPr>
        <w:t>Т</w:t>
      </w:r>
      <w:r w:rsidR="0057701A" w:rsidRPr="00EA5C22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  <w:r w:rsidR="0057701A" w:rsidRPr="00EA5C22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</w:p>
    <w:p w:rsidR="00270D9A" w:rsidRPr="00B669B5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B669B5">
        <w:rPr>
          <w:rFonts w:ascii="Times New Roman" w:hAnsi="Times New Roman"/>
          <w:sz w:val="22"/>
          <w:szCs w:val="22"/>
        </w:rPr>
        <w:t>-</w:t>
      </w:r>
      <w:r w:rsidR="0057701A" w:rsidRPr="00EA5C22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B669B5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FB7A65" w:rsidRPr="008D1D9F">
          <w:rPr>
            <w:rStyle w:val="a8"/>
            <w:sz w:val="22"/>
            <w:szCs w:val="22"/>
            <w:lang w:val="en-US"/>
          </w:rPr>
          <w:t>zakupki</w:t>
        </w:r>
        <w:r w:rsidR="00FB7A65" w:rsidRPr="00B669B5">
          <w:rPr>
            <w:rStyle w:val="a8"/>
            <w:sz w:val="22"/>
            <w:szCs w:val="22"/>
          </w:rPr>
          <w:t>@</w:t>
        </w:r>
        <w:r w:rsidR="00FB7A65" w:rsidRPr="008D1D9F">
          <w:rPr>
            <w:rStyle w:val="a8"/>
            <w:sz w:val="22"/>
            <w:szCs w:val="22"/>
            <w:lang w:val="en-US"/>
          </w:rPr>
          <w:t>givnipiet</w:t>
        </w:r>
        <w:r w:rsidR="00FB7A65" w:rsidRPr="00B669B5">
          <w:rPr>
            <w:rStyle w:val="a8"/>
            <w:sz w:val="22"/>
            <w:szCs w:val="22"/>
          </w:rPr>
          <w:t>.</w:t>
        </w:r>
        <w:r w:rsidR="00FB7A65" w:rsidRPr="008D1D9F">
          <w:rPr>
            <w:rStyle w:val="a8"/>
            <w:sz w:val="22"/>
            <w:szCs w:val="22"/>
            <w:lang w:val="en-US"/>
          </w:rPr>
          <w:t>ru</w:t>
        </w:r>
      </w:hyperlink>
      <w:r w:rsidR="00457C9F" w:rsidRPr="00B669B5">
        <w:rPr>
          <w:rFonts w:ascii="Times New Roman" w:hAnsi="Times New Roman"/>
          <w:sz w:val="22"/>
          <w:szCs w:val="22"/>
        </w:rPr>
        <w:t xml:space="preserve"> </w:t>
      </w:r>
      <w:r w:rsidR="0057701A" w:rsidRPr="00B669B5">
        <w:rPr>
          <w:rFonts w:ascii="Times New Roman" w:hAnsi="Times New Roman"/>
          <w:sz w:val="22"/>
          <w:szCs w:val="22"/>
        </w:rPr>
        <w:t xml:space="preserve"> </w:t>
      </w:r>
    </w:p>
    <w:p w:rsidR="0057701A" w:rsidRPr="00124CAA" w:rsidRDefault="00270D9A" w:rsidP="00124CAA">
      <w:pPr>
        <w:ind w:firstLine="426"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2. </w:t>
      </w:r>
      <w:r w:rsidRPr="00536E80">
        <w:rPr>
          <w:b/>
          <w:sz w:val="22"/>
          <w:szCs w:val="22"/>
        </w:rPr>
        <w:t>Предмет договора</w:t>
      </w:r>
      <w:r w:rsidRPr="00536E80">
        <w:rPr>
          <w:sz w:val="22"/>
          <w:szCs w:val="22"/>
        </w:rPr>
        <w:t xml:space="preserve">: </w:t>
      </w:r>
      <w:r w:rsidR="005078BC" w:rsidRPr="000839ED">
        <w:rPr>
          <w:sz w:val="22"/>
          <w:szCs w:val="22"/>
        </w:rPr>
        <w:t xml:space="preserve">выполнение работ </w:t>
      </w:r>
      <w:r w:rsidR="00B669B5" w:rsidRPr="00B669B5">
        <w:rPr>
          <w:sz w:val="22"/>
          <w:szCs w:val="22"/>
        </w:rPr>
        <w:t>по комплексному ремонту производственных и вспомогательных помещений Административного корпуса ОАО «Головной институт «ВНИПИЭТ» (II квартал) по адресу: Санкт-Петербург, ул. Савушкина, д. 82</w:t>
      </w:r>
      <w:r w:rsidR="00124CAA">
        <w:rPr>
          <w:sz w:val="22"/>
          <w:szCs w:val="22"/>
        </w:rPr>
        <w:t xml:space="preserve"> </w:t>
      </w:r>
      <w:r w:rsidR="0057701A" w:rsidRPr="00124CAA">
        <w:rPr>
          <w:sz w:val="22"/>
          <w:szCs w:val="22"/>
        </w:rPr>
        <w:t xml:space="preserve">на условиях и в объеме, указанных в документации </w:t>
      </w:r>
      <w:r w:rsidRPr="00124CAA">
        <w:rPr>
          <w:sz w:val="22"/>
          <w:szCs w:val="22"/>
        </w:rPr>
        <w:t>по</w:t>
      </w:r>
      <w:r w:rsidR="0057701A" w:rsidRPr="00124CAA">
        <w:rPr>
          <w:sz w:val="22"/>
          <w:szCs w:val="22"/>
        </w:rPr>
        <w:t xml:space="preserve"> запрос</w:t>
      </w:r>
      <w:r w:rsidRPr="00124CAA">
        <w:rPr>
          <w:sz w:val="22"/>
          <w:szCs w:val="22"/>
        </w:rPr>
        <w:t>у</w:t>
      </w:r>
      <w:r w:rsidR="0057701A" w:rsidRPr="00124CAA">
        <w:rPr>
          <w:sz w:val="22"/>
          <w:szCs w:val="22"/>
        </w:rPr>
        <w:t xml:space="preserve"> предложений</w:t>
      </w:r>
      <w:r w:rsidR="00A07D4D" w:rsidRPr="00124CAA">
        <w:rPr>
          <w:sz w:val="22"/>
          <w:szCs w:val="22"/>
        </w:rPr>
        <w:t xml:space="preserve"> </w:t>
      </w:r>
      <w:r w:rsidR="0057701A" w:rsidRPr="00124CAA">
        <w:rPr>
          <w:color w:val="000000"/>
          <w:sz w:val="22"/>
          <w:szCs w:val="22"/>
        </w:rPr>
        <w:t xml:space="preserve">№ </w:t>
      </w:r>
      <w:r w:rsidR="00524D21" w:rsidRPr="00124CAA">
        <w:rPr>
          <w:color w:val="000000"/>
          <w:sz w:val="22"/>
          <w:szCs w:val="22"/>
        </w:rPr>
        <w:t>06-</w:t>
      </w:r>
      <w:r w:rsidR="00B669B5">
        <w:rPr>
          <w:color w:val="000000"/>
          <w:sz w:val="22"/>
          <w:szCs w:val="22"/>
        </w:rPr>
        <w:t>68</w:t>
      </w:r>
      <w:r w:rsidR="00524D21" w:rsidRPr="00124CAA">
        <w:rPr>
          <w:color w:val="000000"/>
          <w:sz w:val="22"/>
          <w:szCs w:val="22"/>
        </w:rPr>
        <w:t>/14</w:t>
      </w:r>
      <w:r w:rsidR="0057701A" w:rsidRPr="00124CAA">
        <w:rPr>
          <w:color w:val="000000"/>
          <w:sz w:val="22"/>
          <w:szCs w:val="22"/>
        </w:rPr>
        <w:t xml:space="preserve"> (далее – Документация)</w:t>
      </w:r>
      <w:r w:rsidR="0057701A" w:rsidRPr="00124CAA">
        <w:rPr>
          <w:sz w:val="22"/>
          <w:szCs w:val="22"/>
        </w:rPr>
        <w:t>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5078BC">
        <w:rPr>
          <w:rFonts w:ascii="Times New Roman" w:hAnsi="Times New Roman"/>
          <w:b/>
          <w:sz w:val="22"/>
          <w:szCs w:val="22"/>
        </w:rPr>
        <w:t>работ</w:t>
      </w:r>
      <w:r w:rsidRPr="00D47922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142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Срок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C773FD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>Место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536E80">
        <w:rPr>
          <w:rFonts w:ascii="Times New Roman" w:hAnsi="Times New Roman"/>
          <w:sz w:val="22"/>
          <w:szCs w:val="22"/>
        </w:rPr>
        <w:t>: на условиях, указанных в Документации.</w:t>
      </w:r>
    </w:p>
    <w:p w:rsidR="00270D9A" w:rsidRPr="00536E80" w:rsidRDefault="00270D9A" w:rsidP="00C93633">
      <w:pPr>
        <w:tabs>
          <w:tab w:val="num" w:pos="0"/>
          <w:tab w:val="left" w:pos="540"/>
          <w:tab w:val="num" w:pos="90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</w:t>
      </w:r>
      <w:r w:rsidR="00D47922">
        <w:rPr>
          <w:sz w:val="22"/>
          <w:szCs w:val="22"/>
        </w:rPr>
        <w:t xml:space="preserve"> </w:t>
      </w:r>
      <w:hyperlink r:id="rId9" w:history="1">
        <w:r w:rsidR="002E2DFA" w:rsidRPr="008540E1">
          <w:rPr>
            <w:rStyle w:val="a8"/>
            <w:sz w:val="22"/>
            <w:szCs w:val="22"/>
          </w:rPr>
          <w:t>www.</w:t>
        </w:r>
        <w:r w:rsidR="002E2DFA" w:rsidRPr="008540E1">
          <w:rPr>
            <w:rStyle w:val="a8"/>
            <w:sz w:val="22"/>
            <w:szCs w:val="22"/>
            <w:lang w:val="en-US"/>
          </w:rPr>
          <w:t>a</w:t>
        </w:r>
        <w:r w:rsidR="002E2DFA" w:rsidRPr="008540E1">
          <w:rPr>
            <w:rStyle w:val="a8"/>
            <w:sz w:val="22"/>
            <w:szCs w:val="22"/>
          </w:rPr>
          <w:t>-</w:t>
        </w:r>
        <w:r w:rsidR="002E2DFA" w:rsidRPr="008540E1">
          <w:rPr>
            <w:rStyle w:val="a8"/>
            <w:sz w:val="22"/>
            <w:szCs w:val="22"/>
            <w:lang w:val="en-US"/>
          </w:rPr>
          <w:t>k</w:t>
        </w:r>
        <w:r w:rsidR="002E2DFA" w:rsidRPr="008540E1">
          <w:rPr>
            <w:rStyle w:val="a8"/>
            <w:sz w:val="22"/>
            <w:szCs w:val="22"/>
          </w:rPr>
          <w:t>-</w:t>
        </w:r>
        <w:r w:rsidR="002E2DFA" w:rsidRPr="008540E1">
          <w:rPr>
            <w:rStyle w:val="a8"/>
            <w:sz w:val="22"/>
            <w:szCs w:val="22"/>
            <w:lang w:val="en-US"/>
          </w:rPr>
          <w:t>d</w:t>
        </w:r>
        <w:r w:rsidR="002E2DFA" w:rsidRPr="008540E1">
          <w:rPr>
            <w:rStyle w:val="a8"/>
            <w:sz w:val="22"/>
            <w:szCs w:val="22"/>
          </w:rPr>
          <w:t>.</w:t>
        </w:r>
        <w:proofErr w:type="spellStart"/>
        <w:r w:rsidR="002E2DFA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397103"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proofErr w:type="gramStart"/>
      <w:r w:rsidRPr="00536E80">
        <w:rPr>
          <w:sz w:val="22"/>
          <w:szCs w:val="22"/>
        </w:rPr>
        <w:t>предложивший</w:t>
      </w:r>
      <w:proofErr w:type="gramEnd"/>
      <w:r w:rsidRPr="00536E80">
        <w:rPr>
          <w:sz w:val="22"/>
          <w:szCs w:val="22"/>
        </w:rPr>
        <w:t xml:space="preserve">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2B28C8">
        <w:rPr>
          <w:sz w:val="22"/>
          <w:szCs w:val="22"/>
        </w:rPr>
        <w:t xml:space="preserve">5. </w:t>
      </w:r>
      <w:r w:rsidRPr="002B28C8">
        <w:rPr>
          <w:b/>
          <w:sz w:val="22"/>
          <w:szCs w:val="22"/>
        </w:rPr>
        <w:t>Начальная (максимальная) цена договора</w:t>
      </w:r>
      <w:r w:rsidR="002B28C8" w:rsidRPr="002B28C8">
        <w:rPr>
          <w:b/>
          <w:sz w:val="22"/>
          <w:szCs w:val="22"/>
        </w:rPr>
        <w:t>:</w:t>
      </w:r>
      <w:r w:rsidR="005C5341">
        <w:rPr>
          <w:sz w:val="22"/>
          <w:szCs w:val="22"/>
        </w:rPr>
        <w:t xml:space="preserve"> </w:t>
      </w:r>
    </w:p>
    <w:p w:rsidR="00400C3B" w:rsidRDefault="00400C3B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2E2DFA" w:rsidTr="0016093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FA" w:rsidRDefault="002E2DFA" w:rsidP="0016093B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FA" w:rsidRPr="00B71134" w:rsidRDefault="00DC298C" w:rsidP="0016093B">
            <w:pPr>
              <w:ind w:left="23"/>
              <w:jc w:val="center"/>
              <w:rPr>
                <w:b/>
                <w:sz w:val="21"/>
                <w:szCs w:val="21"/>
                <w:lang w:val="en-US"/>
              </w:rPr>
            </w:pPr>
            <w:r w:rsidRPr="00DC298C">
              <w:rPr>
                <w:b/>
                <w:sz w:val="21"/>
                <w:szCs w:val="21"/>
                <w:lang w:val="en-US"/>
              </w:rPr>
              <w:t>9 967 484,00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FA" w:rsidRPr="00FF73D8" w:rsidRDefault="00DC298C" w:rsidP="0016093B">
            <w:pPr>
              <w:ind w:left="23"/>
              <w:jc w:val="both"/>
              <w:rPr>
                <w:b/>
                <w:sz w:val="21"/>
                <w:szCs w:val="21"/>
              </w:rPr>
            </w:pPr>
            <w:r w:rsidRPr="00DC298C">
              <w:rPr>
                <w:b/>
                <w:sz w:val="21"/>
                <w:szCs w:val="21"/>
              </w:rPr>
              <w:t>Девять миллионов девятьсот шестьдесят семь тысяч четыреста восемьдесят четыре рубля 00 копеек</w:t>
            </w:r>
          </w:p>
        </w:tc>
      </w:tr>
      <w:tr w:rsidR="00D2197A" w:rsidTr="0016093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7A" w:rsidRPr="00497602" w:rsidRDefault="00D2197A" w:rsidP="00C02DFF">
            <w:pPr>
              <w:jc w:val="center"/>
              <w:rPr>
                <w:b/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7A" w:rsidRPr="00497602" w:rsidRDefault="00D2197A" w:rsidP="00C02DFF">
            <w:pPr>
              <w:tabs>
                <w:tab w:val="left" w:pos="1352"/>
              </w:tabs>
              <w:ind w:left="23"/>
              <w:jc w:val="center"/>
              <w:rPr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1 520 463,66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7A" w:rsidRPr="00497602" w:rsidRDefault="00D2197A" w:rsidP="00C02DFF">
            <w:pPr>
              <w:ind w:left="23"/>
              <w:jc w:val="both"/>
              <w:rPr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Один миллион пятьсот двадцать тысяч четыреста шестьдесят три рубля 66 копеек</w:t>
            </w:r>
          </w:p>
        </w:tc>
      </w:tr>
      <w:tr w:rsidR="00D2197A" w:rsidTr="0016093B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7A" w:rsidRPr="00497602" w:rsidRDefault="00D2197A" w:rsidP="00C02DFF">
            <w:pPr>
              <w:jc w:val="center"/>
              <w:rPr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Без НДС, руб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7A" w:rsidRPr="00497602" w:rsidRDefault="00D2197A" w:rsidP="00C02DFF">
            <w:pPr>
              <w:ind w:left="23"/>
              <w:jc w:val="center"/>
              <w:rPr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8 447 020,34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7A" w:rsidRPr="00497602" w:rsidRDefault="00D2197A" w:rsidP="00C02DFF">
            <w:pPr>
              <w:ind w:left="23"/>
              <w:jc w:val="both"/>
              <w:rPr>
                <w:sz w:val="20"/>
                <w:szCs w:val="20"/>
              </w:rPr>
            </w:pPr>
            <w:r w:rsidRPr="00497602">
              <w:rPr>
                <w:sz w:val="20"/>
                <w:szCs w:val="20"/>
              </w:rPr>
              <w:t>Восемь миллионов четыреста сорок семь тысяч двадцать рублей 34 копейки</w:t>
            </w:r>
          </w:p>
        </w:tc>
      </w:tr>
    </w:tbl>
    <w:p w:rsidR="002E2DFA" w:rsidRDefault="001F44BF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1003B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9C33EA" w:rsidRPr="009C33EA" w:rsidRDefault="009C33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9C33EA">
        <w:rPr>
          <w:sz w:val="22"/>
          <w:szCs w:val="22"/>
        </w:rPr>
        <w:t>Цена договора включает в себя расходы на выполнение всех обязательств, предусмотренных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FC3EEA" w:rsidRPr="00536E80" w:rsidRDefault="00FC3E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Источник финансирования заказа: собственные средства ОАО «Головной институт «ВНИПИЭТ».</w:t>
      </w:r>
    </w:p>
    <w:p w:rsidR="00FC3EEA" w:rsidRPr="00536E80" w:rsidRDefault="00FC3E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2B28C8">
        <w:rPr>
          <w:rFonts w:ascii="Times New Roman" w:hAnsi="Times New Roman"/>
          <w:sz w:val="22"/>
          <w:szCs w:val="22"/>
        </w:rPr>
        <w:t xml:space="preserve">Оплата </w:t>
      </w:r>
      <w:r w:rsidR="002B28C8" w:rsidRPr="002B28C8">
        <w:rPr>
          <w:rFonts w:ascii="Times New Roman" w:hAnsi="Times New Roman"/>
          <w:sz w:val="22"/>
          <w:szCs w:val="22"/>
        </w:rPr>
        <w:t xml:space="preserve">оказанных услуг </w:t>
      </w:r>
      <w:r w:rsidRPr="002B28C8">
        <w:rPr>
          <w:rFonts w:ascii="Times New Roman" w:hAnsi="Times New Roman"/>
          <w:sz w:val="22"/>
          <w:szCs w:val="22"/>
        </w:rPr>
        <w:t>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z w:val="22"/>
          <w:szCs w:val="22"/>
        </w:rPr>
        <w:t>На официальн</w:t>
      </w:r>
      <w:r w:rsidR="003934AF">
        <w:rPr>
          <w:rFonts w:ascii="Times New Roman" w:hAnsi="Times New Roman"/>
          <w:sz w:val="22"/>
          <w:szCs w:val="22"/>
        </w:rPr>
        <w:t>ых</w:t>
      </w:r>
      <w:r w:rsidRPr="00536E80">
        <w:rPr>
          <w:rFonts w:ascii="Times New Roman" w:hAnsi="Times New Roman"/>
          <w:sz w:val="22"/>
          <w:szCs w:val="22"/>
        </w:rPr>
        <w:t xml:space="preserve"> сайт</w:t>
      </w:r>
      <w:r w:rsidR="003934AF">
        <w:rPr>
          <w:rFonts w:ascii="Times New Roman" w:hAnsi="Times New Roman"/>
          <w:sz w:val="22"/>
          <w:szCs w:val="22"/>
        </w:rPr>
        <w:t>ах</w:t>
      </w:r>
      <w:r w:rsidRPr="00536E80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3934A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</w:t>
      </w:r>
      <w:r w:rsidR="003934AF" w:rsidRPr="00397103">
        <w:rPr>
          <w:rFonts w:ascii="Times New Roman" w:hAnsi="Times New Roman"/>
          <w:sz w:val="22"/>
          <w:szCs w:val="22"/>
        </w:rPr>
        <w:t xml:space="preserve">юридических лиц» по адресу </w:t>
      </w:r>
      <w:hyperlink r:id="rId10" w:history="1">
        <w:proofErr w:type="gramEnd"/>
        <w:r w:rsidR="003934AF"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  <w:proofErr w:type="gramStart"/>
      </w:hyperlink>
      <w:r w:rsidR="003934AF" w:rsidRPr="00397103">
        <w:rPr>
          <w:rFonts w:ascii="Times New Roman" w:hAnsi="Times New Roman"/>
          <w:sz w:val="22"/>
          <w:szCs w:val="22"/>
        </w:rPr>
        <w:t xml:space="preserve"> и </w:t>
      </w:r>
      <w:r w:rsidRPr="00397103">
        <w:rPr>
          <w:rFonts w:ascii="Times New Roman" w:hAnsi="Times New Roman"/>
          <w:sz w:val="22"/>
          <w:szCs w:val="22"/>
        </w:rPr>
        <w:t xml:space="preserve">для размещения информации по закупкам атомной отрасли </w:t>
      </w:r>
      <w:proofErr w:type="spellStart"/>
      <w:r w:rsidRPr="00397103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397103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397103">
        <w:rPr>
          <w:rFonts w:ascii="Times New Roman" w:hAnsi="Times New Roman"/>
          <w:sz w:val="22"/>
          <w:szCs w:val="22"/>
        </w:rPr>
        <w:t>Росатом</w:t>
      </w:r>
      <w:proofErr w:type="spellEnd"/>
      <w:r w:rsidRPr="00397103">
        <w:rPr>
          <w:rFonts w:ascii="Times New Roman" w:hAnsi="Times New Roman"/>
          <w:sz w:val="22"/>
          <w:szCs w:val="22"/>
        </w:rPr>
        <w:t>»</w:t>
      </w:r>
      <w:r w:rsidR="003934AF" w:rsidRPr="00397103">
        <w:rPr>
          <w:rFonts w:ascii="Times New Roman" w:hAnsi="Times New Roman"/>
          <w:sz w:val="22"/>
          <w:szCs w:val="22"/>
        </w:rPr>
        <w:t xml:space="preserve"> </w:t>
      </w:r>
      <w:r w:rsidR="003934AF" w:rsidRPr="00397103">
        <w:rPr>
          <w:rFonts w:ascii="Times New Roman" w:hAnsi="Times New Roman"/>
          <w:sz w:val="22"/>
          <w:szCs w:val="22"/>
        </w:rPr>
        <w:lastRenderedPageBreak/>
        <w:t>по адресу</w:t>
      </w:r>
      <w:r w:rsidRPr="0039710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397103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397103">
        <w:rPr>
          <w:rFonts w:ascii="Times New Roman" w:hAnsi="Times New Roman"/>
          <w:sz w:val="22"/>
          <w:szCs w:val="22"/>
        </w:rPr>
        <w:t>доступе</w:t>
      </w:r>
      <w:proofErr w:type="gramEnd"/>
      <w:r w:rsidRPr="00397103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397103">
        <w:rPr>
          <w:rFonts w:ascii="Times New Roman" w:hAnsi="Times New Roman"/>
          <w:sz w:val="22"/>
          <w:szCs w:val="22"/>
        </w:rPr>
        <w:t xml:space="preserve"> </w:t>
      </w:r>
      <w:hyperlink r:id="rId12" w:history="1">
        <w:r w:rsidR="00571564" w:rsidRPr="008540E1">
          <w:rPr>
            <w:rStyle w:val="a8"/>
            <w:sz w:val="22"/>
            <w:szCs w:val="22"/>
          </w:rPr>
          <w:t>www.</w:t>
        </w:r>
        <w:r w:rsidR="00571564" w:rsidRPr="008540E1">
          <w:rPr>
            <w:rStyle w:val="a8"/>
            <w:sz w:val="22"/>
            <w:szCs w:val="22"/>
            <w:lang w:val="en-US"/>
          </w:rPr>
          <w:t>a</w:t>
        </w:r>
        <w:r w:rsidR="00571564" w:rsidRPr="008540E1">
          <w:rPr>
            <w:rStyle w:val="a8"/>
            <w:sz w:val="22"/>
            <w:szCs w:val="22"/>
          </w:rPr>
          <w:t>-</w:t>
        </w:r>
        <w:r w:rsidR="00571564" w:rsidRPr="008540E1">
          <w:rPr>
            <w:rStyle w:val="a8"/>
            <w:sz w:val="22"/>
            <w:szCs w:val="22"/>
            <w:lang w:val="en-US"/>
          </w:rPr>
          <w:t>k</w:t>
        </w:r>
        <w:r w:rsidR="00571564" w:rsidRPr="008540E1">
          <w:rPr>
            <w:rStyle w:val="a8"/>
            <w:sz w:val="22"/>
            <w:szCs w:val="22"/>
          </w:rPr>
          <w:t>-</w:t>
        </w:r>
        <w:r w:rsidR="00571564" w:rsidRPr="008540E1">
          <w:rPr>
            <w:rStyle w:val="a8"/>
            <w:sz w:val="22"/>
            <w:szCs w:val="22"/>
            <w:lang w:val="en-US"/>
          </w:rPr>
          <w:t>d</w:t>
        </w:r>
        <w:r w:rsidR="00571564" w:rsidRPr="008540E1">
          <w:rPr>
            <w:rStyle w:val="a8"/>
            <w:sz w:val="22"/>
            <w:szCs w:val="22"/>
          </w:rPr>
          <w:t>.</w:t>
        </w:r>
        <w:proofErr w:type="spellStart"/>
        <w:r w:rsidR="00571564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EF1ED6" w:rsidRPr="001164BA" w:rsidRDefault="00FC3EEA" w:rsidP="00EF1ED6">
      <w:pPr>
        <w:tabs>
          <w:tab w:val="left" w:pos="1134"/>
        </w:tabs>
        <w:ind w:firstLine="153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 xml:space="preserve">: </w:t>
      </w:r>
      <w:r w:rsidR="00212B58" w:rsidRPr="00171D14">
        <w:rPr>
          <w:sz w:val="22"/>
          <w:szCs w:val="22"/>
        </w:rPr>
        <w:t xml:space="preserve">Обеспечение заявки составляет </w:t>
      </w:r>
      <w:r w:rsidR="00212B58">
        <w:rPr>
          <w:sz w:val="22"/>
          <w:szCs w:val="22"/>
        </w:rPr>
        <w:t>49</w:t>
      </w:r>
      <w:r w:rsidR="00D61A42">
        <w:rPr>
          <w:sz w:val="22"/>
          <w:szCs w:val="22"/>
        </w:rPr>
        <w:t>5</w:t>
      </w:r>
      <w:r w:rsidR="00212B58" w:rsidRPr="00171D14">
        <w:rPr>
          <w:sz w:val="22"/>
          <w:szCs w:val="22"/>
        </w:rPr>
        <w:t xml:space="preserve"> 000,00  (Четыреста девяносто </w:t>
      </w:r>
      <w:r w:rsidR="00D61A42">
        <w:rPr>
          <w:sz w:val="22"/>
          <w:szCs w:val="22"/>
        </w:rPr>
        <w:t xml:space="preserve">пять </w:t>
      </w:r>
      <w:r w:rsidR="00212B58" w:rsidRPr="00171D14">
        <w:rPr>
          <w:sz w:val="22"/>
          <w:szCs w:val="22"/>
        </w:rPr>
        <w:t>тысяч) российских рублей.</w:t>
      </w:r>
    </w:p>
    <w:p w:rsidR="00EF1ED6" w:rsidRPr="001164BA" w:rsidRDefault="00EF1ED6" w:rsidP="00EF1ED6">
      <w:pPr>
        <w:tabs>
          <w:tab w:val="left" w:pos="1134"/>
        </w:tabs>
        <w:ind w:firstLine="153"/>
        <w:contextualSpacing/>
        <w:jc w:val="both"/>
        <w:rPr>
          <w:sz w:val="22"/>
          <w:szCs w:val="22"/>
        </w:rPr>
      </w:pPr>
      <w:r w:rsidRPr="001164BA">
        <w:rPr>
          <w:sz w:val="22"/>
          <w:szCs w:val="22"/>
        </w:rPr>
        <w:t>Обеспечение заявки должно быть перечислено по реквизитам, указанным в информационной карте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536E80" w:rsidRDefault="00093697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D47922">
      <w:pPr>
        <w:tabs>
          <w:tab w:val="left" w:pos="1134"/>
        </w:tabs>
        <w:ind w:firstLine="360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proofErr w:type="gramStart"/>
      <w:r w:rsidRPr="00536E80">
        <w:rPr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>
        <w:rPr>
          <w:spacing w:val="-6"/>
          <w:sz w:val="22"/>
          <w:szCs w:val="22"/>
        </w:rPr>
        <w:t xml:space="preserve"> </w:t>
      </w:r>
      <w:hyperlink r:id="rId13" w:history="1">
        <w:r w:rsidR="00571564" w:rsidRPr="008540E1">
          <w:rPr>
            <w:rStyle w:val="a8"/>
            <w:sz w:val="22"/>
            <w:szCs w:val="22"/>
          </w:rPr>
          <w:t>www.</w:t>
        </w:r>
        <w:r w:rsidR="00571564" w:rsidRPr="008540E1">
          <w:rPr>
            <w:rStyle w:val="a8"/>
            <w:sz w:val="22"/>
            <w:szCs w:val="22"/>
            <w:lang w:val="en-US"/>
          </w:rPr>
          <w:t>a</w:t>
        </w:r>
        <w:r w:rsidR="00571564" w:rsidRPr="008540E1">
          <w:rPr>
            <w:rStyle w:val="a8"/>
            <w:sz w:val="22"/>
            <w:szCs w:val="22"/>
          </w:rPr>
          <w:t>-</w:t>
        </w:r>
        <w:r w:rsidR="00571564" w:rsidRPr="008540E1">
          <w:rPr>
            <w:rStyle w:val="a8"/>
            <w:sz w:val="22"/>
            <w:szCs w:val="22"/>
            <w:lang w:val="en-US"/>
          </w:rPr>
          <w:t>k</w:t>
        </w:r>
        <w:r w:rsidR="00571564" w:rsidRPr="008540E1">
          <w:rPr>
            <w:rStyle w:val="a8"/>
            <w:sz w:val="22"/>
            <w:szCs w:val="22"/>
          </w:rPr>
          <w:t>-</w:t>
        </w:r>
        <w:r w:rsidR="00571564" w:rsidRPr="008540E1">
          <w:rPr>
            <w:rStyle w:val="a8"/>
            <w:sz w:val="22"/>
            <w:szCs w:val="22"/>
            <w:lang w:val="en-US"/>
          </w:rPr>
          <w:t>d</w:t>
        </w:r>
        <w:r w:rsidR="00571564" w:rsidRPr="008540E1">
          <w:rPr>
            <w:rStyle w:val="a8"/>
            <w:sz w:val="22"/>
            <w:szCs w:val="22"/>
          </w:rPr>
          <w:t>.</w:t>
        </w:r>
        <w:proofErr w:type="spellStart"/>
        <w:r w:rsidR="00571564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C32DDD">
        <w:rPr>
          <w:sz w:val="22"/>
          <w:szCs w:val="22"/>
        </w:rPr>
        <w:t>,</w:t>
      </w:r>
      <w:r w:rsidR="00397103" w:rsidRPr="00397103">
        <w:rPr>
          <w:sz w:val="22"/>
          <w:szCs w:val="22"/>
        </w:rPr>
        <w:t xml:space="preserve"> </w:t>
      </w:r>
      <w:r w:rsidRPr="00397103">
        <w:rPr>
          <w:spacing w:val="-6"/>
          <w:sz w:val="22"/>
          <w:szCs w:val="22"/>
        </w:rPr>
        <w:t>на</w:t>
      </w:r>
      <w:r w:rsidRPr="00536E80">
        <w:rPr>
          <w:spacing w:val="-6"/>
          <w:sz w:val="22"/>
          <w:szCs w:val="22"/>
        </w:rPr>
        <w:t>чиная с даты</w:t>
      </w:r>
      <w:r w:rsidRPr="00536E80">
        <w:rPr>
          <w:b/>
          <w:i/>
          <w:sz w:val="22"/>
          <w:szCs w:val="22"/>
        </w:rPr>
        <w:t xml:space="preserve"> </w:t>
      </w:r>
      <w:r w:rsidRPr="00536E80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A701C7">
        <w:rPr>
          <w:b/>
          <w:spacing w:val="-6"/>
          <w:sz w:val="22"/>
          <w:szCs w:val="22"/>
          <w:u w:val="single"/>
        </w:rPr>
        <w:t>09</w:t>
      </w:r>
      <w:r w:rsidRPr="00536E80">
        <w:rPr>
          <w:b/>
          <w:spacing w:val="-6"/>
          <w:sz w:val="22"/>
          <w:szCs w:val="22"/>
          <w:u w:val="single"/>
        </w:rPr>
        <w:t xml:space="preserve">-00 (время московское) </w:t>
      </w:r>
      <w:r w:rsidR="0027350A" w:rsidRPr="0027350A">
        <w:rPr>
          <w:b/>
          <w:sz w:val="22"/>
          <w:szCs w:val="22"/>
          <w:u w:val="single"/>
        </w:rPr>
        <w:t xml:space="preserve">«21» апреля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  <w:proofErr w:type="gramEnd"/>
    </w:p>
    <w:p w:rsidR="00093697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</w:t>
      </w:r>
      <w:r w:rsidR="005C5341" w:rsidRPr="005C5341">
        <w:rPr>
          <w:spacing w:val="-6"/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27350A" w:rsidRPr="0027350A">
        <w:rPr>
          <w:b/>
          <w:sz w:val="22"/>
          <w:szCs w:val="22"/>
          <w:u w:val="single"/>
        </w:rPr>
        <w:t xml:space="preserve">«21» апреля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</w:t>
      </w:r>
      <w:proofErr w:type="gramStart"/>
      <w:r w:rsidR="00DE68D0">
        <w:rPr>
          <w:b/>
          <w:sz w:val="22"/>
          <w:szCs w:val="22"/>
          <w:u w:val="single"/>
        </w:rPr>
        <w:t>.</w:t>
      </w:r>
      <w:r w:rsidR="00A701C7">
        <w:rPr>
          <w:b/>
          <w:sz w:val="22"/>
          <w:szCs w:val="22"/>
          <w:u w:val="single"/>
        </w:rPr>
        <w:t>в</w:t>
      </w:r>
      <w:proofErr w:type="gramEnd"/>
      <w:r w:rsidR="00A701C7">
        <w:rPr>
          <w:b/>
          <w:sz w:val="22"/>
          <w:szCs w:val="22"/>
          <w:u w:val="single"/>
        </w:rPr>
        <w:t xml:space="preserve"> 09-</w:t>
      </w:r>
      <w:r w:rsidRPr="00536E80">
        <w:rPr>
          <w:b/>
          <w:sz w:val="22"/>
          <w:szCs w:val="22"/>
          <w:u w:val="single"/>
        </w:rPr>
        <w:t>00</w:t>
      </w:r>
      <w:r w:rsidRPr="00536E80">
        <w:rPr>
          <w:sz w:val="22"/>
          <w:szCs w:val="22"/>
        </w:rPr>
        <w:t>.</w:t>
      </w:r>
    </w:p>
    <w:p w:rsidR="00093697" w:rsidRPr="00B64C26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  <w:r w:rsidR="005C5341">
        <w:rPr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5C5341" w:rsidRPr="00536E80">
        <w:rPr>
          <w:sz w:val="22"/>
          <w:szCs w:val="22"/>
        </w:rPr>
        <w:t xml:space="preserve"> </w:t>
      </w:r>
      <w:r w:rsidR="00DE68D0" w:rsidRPr="00967E2A">
        <w:rPr>
          <w:b/>
          <w:sz w:val="22"/>
          <w:szCs w:val="22"/>
          <w:u w:val="single"/>
        </w:rPr>
        <w:t>«</w:t>
      </w:r>
      <w:r w:rsidR="0027350A">
        <w:rPr>
          <w:b/>
          <w:sz w:val="22"/>
          <w:szCs w:val="22"/>
          <w:u w:val="single"/>
        </w:rPr>
        <w:t>08</w:t>
      </w:r>
      <w:r w:rsidR="00DE68D0" w:rsidRPr="00453AD4">
        <w:rPr>
          <w:b/>
          <w:sz w:val="22"/>
          <w:szCs w:val="22"/>
          <w:u w:val="single"/>
        </w:rPr>
        <w:t xml:space="preserve">» </w:t>
      </w:r>
      <w:r w:rsidR="0027350A">
        <w:rPr>
          <w:b/>
          <w:sz w:val="22"/>
          <w:szCs w:val="22"/>
          <w:u w:val="single"/>
        </w:rPr>
        <w:t>мая</w:t>
      </w:r>
      <w:r w:rsidR="00DE68D0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967E2A">
        <w:rPr>
          <w:sz w:val="22"/>
          <w:szCs w:val="22"/>
        </w:rPr>
        <w:t xml:space="preserve">            </w:t>
      </w:r>
      <w:r w:rsidR="0027350A" w:rsidRPr="00967E2A">
        <w:rPr>
          <w:b/>
          <w:sz w:val="22"/>
          <w:szCs w:val="22"/>
          <w:u w:val="single"/>
        </w:rPr>
        <w:t>«</w:t>
      </w:r>
      <w:r w:rsidR="0027350A">
        <w:rPr>
          <w:b/>
          <w:sz w:val="22"/>
          <w:szCs w:val="22"/>
          <w:u w:val="single"/>
        </w:rPr>
        <w:t>16</w:t>
      </w:r>
      <w:r w:rsidR="0027350A" w:rsidRPr="00453AD4">
        <w:rPr>
          <w:b/>
          <w:sz w:val="22"/>
          <w:szCs w:val="22"/>
          <w:u w:val="single"/>
        </w:rPr>
        <w:t xml:space="preserve">» </w:t>
      </w:r>
      <w:r w:rsidR="0027350A">
        <w:rPr>
          <w:b/>
          <w:sz w:val="22"/>
          <w:szCs w:val="22"/>
          <w:u w:val="single"/>
        </w:rPr>
        <w:t xml:space="preserve">мая </w:t>
      </w:r>
      <w:r w:rsidR="005C5341" w:rsidRPr="00453AD4">
        <w:rPr>
          <w:b/>
          <w:sz w:val="22"/>
          <w:szCs w:val="22"/>
          <w:u w:val="single"/>
        </w:rPr>
        <w:t>2014</w:t>
      </w:r>
      <w:r w:rsidR="00FF740C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>
        <w:rPr>
          <w:rFonts w:ascii="Times New Roman" w:hAnsi="Times New Roman"/>
          <w:sz w:val="22"/>
          <w:szCs w:val="22"/>
        </w:rPr>
        <w:t>.</w:t>
      </w:r>
    </w:p>
    <w:p w:rsidR="00FC3EEA" w:rsidRPr="00536E80" w:rsidRDefault="00536E80" w:rsidP="005C5341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>: 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EA5C22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запроса предложений содержатся в документации по запросу предложений, являющейся </w:t>
      </w:r>
      <w:r w:rsidRPr="00EA5C22">
        <w:rPr>
          <w:rFonts w:ascii="Times New Roman" w:hAnsi="Times New Roman"/>
          <w:sz w:val="22"/>
          <w:szCs w:val="22"/>
        </w:rPr>
        <w:t>неотъемлемым приложением к данному извещению.</w:t>
      </w:r>
    </w:p>
    <w:p w:rsidR="00BC1906" w:rsidRPr="001E3714" w:rsidRDefault="00037285" w:rsidP="00A616C2">
      <w:pPr>
        <w:ind w:firstLine="360"/>
        <w:contextualSpacing/>
        <w:jc w:val="both"/>
        <w:rPr>
          <w:sz w:val="22"/>
          <w:szCs w:val="22"/>
        </w:rPr>
      </w:pPr>
      <w:r w:rsidRPr="00EA5C22">
        <w:rPr>
          <w:sz w:val="22"/>
          <w:szCs w:val="22"/>
        </w:rPr>
        <w:t>20</w:t>
      </w:r>
      <w:r w:rsidR="00172DE0" w:rsidRPr="00EA5C22">
        <w:rPr>
          <w:sz w:val="22"/>
          <w:szCs w:val="22"/>
        </w:rPr>
        <w:t xml:space="preserve">. </w:t>
      </w:r>
      <w:r w:rsidR="00AF2587" w:rsidRPr="00EA5C22">
        <w:rPr>
          <w:sz w:val="22"/>
          <w:szCs w:val="22"/>
        </w:rPr>
        <w:t>Контактные лица по организации и проведению запроса предложений:</w:t>
      </w:r>
      <w:r w:rsidR="005C5341" w:rsidRPr="00EA5C22">
        <w:rPr>
          <w:sz w:val="22"/>
          <w:szCs w:val="22"/>
        </w:rPr>
        <w:t xml:space="preserve"> </w:t>
      </w:r>
      <w:r w:rsidR="000C678D" w:rsidRPr="00A55AA0">
        <w:rPr>
          <w:sz w:val="22"/>
          <w:szCs w:val="22"/>
        </w:rPr>
        <w:t>Пак Надежда Петровна</w:t>
      </w:r>
      <w:r w:rsidR="000C678D">
        <w:rPr>
          <w:sz w:val="22"/>
          <w:szCs w:val="22"/>
        </w:rPr>
        <w:t>,</w:t>
      </w:r>
      <w:r w:rsidR="000C678D" w:rsidRPr="00A55AA0">
        <w:rPr>
          <w:sz w:val="22"/>
          <w:szCs w:val="22"/>
        </w:rPr>
        <w:t xml:space="preserve"> </w:t>
      </w:r>
      <w:r w:rsidR="000C678D">
        <w:rPr>
          <w:sz w:val="22"/>
          <w:szCs w:val="22"/>
        </w:rPr>
        <w:t xml:space="preserve">номер контактного телефона </w:t>
      </w:r>
      <w:r w:rsidR="000C678D" w:rsidRPr="00A55AA0">
        <w:rPr>
          <w:sz w:val="22"/>
          <w:szCs w:val="22"/>
        </w:rPr>
        <w:t xml:space="preserve">(812) </w:t>
      </w:r>
      <w:r w:rsidR="000C678D" w:rsidRPr="00A60BDE">
        <w:rPr>
          <w:sz w:val="22"/>
          <w:szCs w:val="22"/>
        </w:rPr>
        <w:t>339-16-12</w:t>
      </w:r>
      <w:r w:rsidR="000C678D" w:rsidRPr="00A55AA0">
        <w:rPr>
          <w:sz w:val="22"/>
          <w:szCs w:val="22"/>
        </w:rPr>
        <w:t>, 8-905-250-95-39</w:t>
      </w:r>
      <w:r w:rsidR="001E3714" w:rsidRPr="00EA5C22">
        <w:rPr>
          <w:sz w:val="22"/>
          <w:szCs w:val="22"/>
        </w:rPr>
        <w:t xml:space="preserve">, </w:t>
      </w:r>
      <w:r w:rsidR="005C5341" w:rsidRPr="00EA5C22">
        <w:rPr>
          <w:sz w:val="22"/>
          <w:szCs w:val="22"/>
          <w:lang w:val="en-US"/>
        </w:rPr>
        <w:t>e</w:t>
      </w:r>
      <w:r w:rsidR="005C5341" w:rsidRPr="00EA5C22">
        <w:rPr>
          <w:sz w:val="22"/>
          <w:szCs w:val="22"/>
        </w:rPr>
        <w:t>-</w:t>
      </w:r>
      <w:r w:rsidR="005C5341" w:rsidRPr="00EA5C22">
        <w:rPr>
          <w:sz w:val="22"/>
          <w:szCs w:val="22"/>
          <w:lang w:val="en-US"/>
        </w:rPr>
        <w:t>mail</w:t>
      </w:r>
      <w:r w:rsidR="005C5341" w:rsidRPr="00EA5C22">
        <w:rPr>
          <w:sz w:val="22"/>
          <w:szCs w:val="22"/>
        </w:rPr>
        <w:t xml:space="preserve">: </w:t>
      </w:r>
      <w:hyperlink r:id="rId14" w:history="1">
        <w:r w:rsidR="00DE68D0" w:rsidRPr="008D1D9F">
          <w:rPr>
            <w:rStyle w:val="a8"/>
            <w:sz w:val="22"/>
            <w:szCs w:val="22"/>
            <w:lang w:val="en-US"/>
          </w:rPr>
          <w:t>zakupki</w:t>
        </w:r>
        <w:r w:rsidR="00DE68D0" w:rsidRPr="00DE68D0">
          <w:rPr>
            <w:rStyle w:val="a8"/>
            <w:sz w:val="22"/>
            <w:szCs w:val="22"/>
          </w:rPr>
          <w:t>@</w:t>
        </w:r>
        <w:r w:rsidR="00DE68D0" w:rsidRPr="008D1D9F">
          <w:rPr>
            <w:rStyle w:val="a8"/>
            <w:sz w:val="22"/>
            <w:szCs w:val="22"/>
            <w:lang w:val="en-US"/>
          </w:rPr>
          <w:t>givnipiet</w:t>
        </w:r>
        <w:r w:rsidR="00DE68D0" w:rsidRPr="00DE68D0">
          <w:rPr>
            <w:rStyle w:val="a8"/>
            <w:sz w:val="22"/>
            <w:szCs w:val="22"/>
          </w:rPr>
          <w:t>.</w:t>
        </w:r>
        <w:r w:rsidR="00DE68D0" w:rsidRPr="008D1D9F">
          <w:rPr>
            <w:rStyle w:val="a8"/>
            <w:sz w:val="22"/>
            <w:szCs w:val="22"/>
            <w:lang w:val="en-US"/>
          </w:rPr>
          <w:t>ru</w:t>
        </w:r>
      </w:hyperlink>
      <w:r w:rsidR="005C5341" w:rsidRPr="00EA5C22">
        <w:rPr>
          <w:sz w:val="22"/>
          <w:szCs w:val="22"/>
        </w:rPr>
        <w:t>, по техническим вопросам</w:t>
      </w:r>
      <w:r w:rsidR="001E3714" w:rsidRPr="00EA5C22">
        <w:rPr>
          <w:sz w:val="22"/>
          <w:szCs w:val="22"/>
        </w:rPr>
        <w:t xml:space="preserve">: </w:t>
      </w:r>
      <w:proofErr w:type="spellStart"/>
      <w:r w:rsidR="00A616C2" w:rsidRPr="00A616C2">
        <w:rPr>
          <w:sz w:val="22"/>
          <w:szCs w:val="22"/>
        </w:rPr>
        <w:t>Даурцев</w:t>
      </w:r>
      <w:proofErr w:type="spellEnd"/>
      <w:r w:rsidR="00A616C2" w:rsidRPr="00A616C2">
        <w:rPr>
          <w:sz w:val="22"/>
          <w:szCs w:val="22"/>
        </w:rPr>
        <w:t xml:space="preserve"> Сергей Борисович </w:t>
      </w:r>
      <w:r w:rsidR="00EA5C22">
        <w:rPr>
          <w:sz w:val="22"/>
          <w:szCs w:val="22"/>
        </w:rPr>
        <w:t xml:space="preserve">(812) </w:t>
      </w:r>
      <w:r w:rsidR="00A616C2">
        <w:rPr>
          <w:sz w:val="22"/>
          <w:szCs w:val="22"/>
        </w:rPr>
        <w:t>430-29-91</w:t>
      </w:r>
      <w:r w:rsidR="001E3714" w:rsidRPr="00EA5C22">
        <w:rPr>
          <w:sz w:val="22"/>
          <w:szCs w:val="22"/>
        </w:rPr>
        <w:t>.</w:t>
      </w:r>
    </w:p>
    <w:sectPr w:rsidR="00BC1906" w:rsidRPr="001E3714" w:rsidSect="008B1360">
      <w:footerReference w:type="default" r:id="rId15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79F" w:rsidRDefault="007A779F">
      <w:r>
        <w:separator/>
      </w:r>
    </w:p>
  </w:endnote>
  <w:endnote w:type="continuationSeparator" w:id="0">
    <w:p w:rsidR="007A779F" w:rsidRDefault="007A77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008" w:rsidRPr="00767B7F" w:rsidRDefault="00C83008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C83008" w:rsidRPr="00767B7F" w:rsidRDefault="00C83008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C83008" w:rsidRDefault="00B105C3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C83008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27350A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79F" w:rsidRDefault="007A779F">
      <w:r>
        <w:separator/>
      </w:r>
    </w:p>
  </w:footnote>
  <w:footnote w:type="continuationSeparator" w:id="0">
    <w:p w:rsidR="007A779F" w:rsidRDefault="007A77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1134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51ED"/>
    <w:rsid w:val="0002653E"/>
    <w:rsid w:val="000309AC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C678D"/>
    <w:rsid w:val="000D0A76"/>
    <w:rsid w:val="000D1354"/>
    <w:rsid w:val="000D22A2"/>
    <w:rsid w:val="000D33B9"/>
    <w:rsid w:val="000D37F9"/>
    <w:rsid w:val="000D412B"/>
    <w:rsid w:val="000D63CE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DE0"/>
    <w:rsid w:val="00172F56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4BF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2B58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4690"/>
    <w:rsid w:val="00266383"/>
    <w:rsid w:val="00270CB0"/>
    <w:rsid w:val="00270D9A"/>
    <w:rsid w:val="0027350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64A0"/>
    <w:rsid w:val="002D5D51"/>
    <w:rsid w:val="002D69DF"/>
    <w:rsid w:val="002D7944"/>
    <w:rsid w:val="002E21E7"/>
    <w:rsid w:val="002E2DFA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011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3E58EC"/>
    <w:rsid w:val="00400C3B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AD4"/>
    <w:rsid w:val="00453BBD"/>
    <w:rsid w:val="00455396"/>
    <w:rsid w:val="00456348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564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E075B"/>
    <w:rsid w:val="006E1742"/>
    <w:rsid w:val="006E2F2D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779F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2E30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691C"/>
    <w:rsid w:val="00851AAA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052F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E5C"/>
    <w:rsid w:val="008B5D41"/>
    <w:rsid w:val="008C02C7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57BDA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F1836"/>
    <w:rsid w:val="009F5E4A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6C5A"/>
    <w:rsid w:val="00A61695"/>
    <w:rsid w:val="00A616C2"/>
    <w:rsid w:val="00A627A6"/>
    <w:rsid w:val="00A701C7"/>
    <w:rsid w:val="00A71DAA"/>
    <w:rsid w:val="00A722F0"/>
    <w:rsid w:val="00A74DD3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7BED"/>
    <w:rsid w:val="00B105C3"/>
    <w:rsid w:val="00B14FA3"/>
    <w:rsid w:val="00B2261C"/>
    <w:rsid w:val="00B248E3"/>
    <w:rsid w:val="00B2759D"/>
    <w:rsid w:val="00B34FEA"/>
    <w:rsid w:val="00B355A0"/>
    <w:rsid w:val="00B429F6"/>
    <w:rsid w:val="00B43E16"/>
    <w:rsid w:val="00B4533F"/>
    <w:rsid w:val="00B47B37"/>
    <w:rsid w:val="00B51A38"/>
    <w:rsid w:val="00B57B9B"/>
    <w:rsid w:val="00B64C26"/>
    <w:rsid w:val="00B669B5"/>
    <w:rsid w:val="00B81229"/>
    <w:rsid w:val="00B82D53"/>
    <w:rsid w:val="00B84E2F"/>
    <w:rsid w:val="00B9064C"/>
    <w:rsid w:val="00B91660"/>
    <w:rsid w:val="00B92760"/>
    <w:rsid w:val="00B960D8"/>
    <w:rsid w:val="00B96B11"/>
    <w:rsid w:val="00BA1B89"/>
    <w:rsid w:val="00BA6ECD"/>
    <w:rsid w:val="00BA7AD2"/>
    <w:rsid w:val="00BB7ECD"/>
    <w:rsid w:val="00BC1906"/>
    <w:rsid w:val="00BC2485"/>
    <w:rsid w:val="00BC3516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4307"/>
    <w:rsid w:val="00BF5D5D"/>
    <w:rsid w:val="00BF61DF"/>
    <w:rsid w:val="00C00E51"/>
    <w:rsid w:val="00C033EA"/>
    <w:rsid w:val="00C06DBE"/>
    <w:rsid w:val="00C070CE"/>
    <w:rsid w:val="00C117F4"/>
    <w:rsid w:val="00C12CED"/>
    <w:rsid w:val="00C13FAB"/>
    <w:rsid w:val="00C143CC"/>
    <w:rsid w:val="00C15653"/>
    <w:rsid w:val="00C224D7"/>
    <w:rsid w:val="00C26F05"/>
    <w:rsid w:val="00C31788"/>
    <w:rsid w:val="00C32DDD"/>
    <w:rsid w:val="00C35CE7"/>
    <w:rsid w:val="00C35DF5"/>
    <w:rsid w:val="00C43D0A"/>
    <w:rsid w:val="00C44426"/>
    <w:rsid w:val="00C44C99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2617"/>
    <w:rsid w:val="00C93633"/>
    <w:rsid w:val="00C93B69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197A"/>
    <w:rsid w:val="00D2677D"/>
    <w:rsid w:val="00D34E70"/>
    <w:rsid w:val="00D36AC2"/>
    <w:rsid w:val="00D43FF7"/>
    <w:rsid w:val="00D47922"/>
    <w:rsid w:val="00D508C3"/>
    <w:rsid w:val="00D55E99"/>
    <w:rsid w:val="00D61A42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B23"/>
    <w:rsid w:val="00DA6C2E"/>
    <w:rsid w:val="00DB2DAB"/>
    <w:rsid w:val="00DB753E"/>
    <w:rsid w:val="00DC001B"/>
    <w:rsid w:val="00DC0294"/>
    <w:rsid w:val="00DC0F1B"/>
    <w:rsid w:val="00DC298C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0E5F"/>
    <w:rsid w:val="00E110DF"/>
    <w:rsid w:val="00E1314D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5C22"/>
    <w:rsid w:val="00EA6F8C"/>
    <w:rsid w:val="00EB5518"/>
    <w:rsid w:val="00EB7986"/>
    <w:rsid w:val="00EC1130"/>
    <w:rsid w:val="00ED0F13"/>
    <w:rsid w:val="00ED5860"/>
    <w:rsid w:val="00EE2F42"/>
    <w:rsid w:val="00EE6491"/>
    <w:rsid w:val="00EE700D"/>
    <w:rsid w:val="00EF1ED6"/>
    <w:rsid w:val="00EF1F2C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67E81"/>
    <w:rsid w:val="00F70799"/>
    <w:rsid w:val="00F71451"/>
    <w:rsid w:val="00F71BB2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6051"/>
    <w:rsid w:val="00FB7A65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957BDA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957BDA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957B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957BDA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957BDA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957BDA"/>
  </w:style>
  <w:style w:type="paragraph" w:customStyle="1" w:styleId="10">
    <w:name w:val="Таб1.наимен."/>
    <w:basedOn w:val="a1"/>
    <w:next w:val="a1"/>
    <w:rsid w:val="00957BDA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rsid w:val="00957BDA"/>
    <w:rPr>
      <w:color w:val="0000FF"/>
      <w:u w:val="single"/>
    </w:rPr>
  </w:style>
  <w:style w:type="paragraph" w:customStyle="1" w:styleId="11">
    <w:name w:val="Стиль1"/>
    <w:basedOn w:val="a1"/>
    <w:next w:val="a1"/>
    <w:rsid w:val="00957BDA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957BDA"/>
  </w:style>
  <w:style w:type="paragraph" w:customStyle="1" w:styleId="1-0">
    <w:name w:val="Спис1-0"/>
    <w:basedOn w:val="a1"/>
    <w:rsid w:val="00957BDA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957BDA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957BDA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957BDA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957BDA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rsid w:val="00957BDA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957BDA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957BDA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957BDA"/>
    <w:pPr>
      <w:spacing w:after="120"/>
      <w:ind w:left="283"/>
    </w:pPr>
  </w:style>
  <w:style w:type="paragraph" w:styleId="ad">
    <w:name w:val="Title"/>
    <w:basedOn w:val="a1"/>
    <w:qFormat/>
    <w:rsid w:val="00957BDA"/>
    <w:pPr>
      <w:jc w:val="center"/>
    </w:pPr>
    <w:rPr>
      <w:b/>
      <w:bCs/>
    </w:rPr>
  </w:style>
  <w:style w:type="paragraph" w:styleId="ae">
    <w:name w:val="Balloon Text"/>
    <w:basedOn w:val="a1"/>
    <w:rsid w:val="00957BDA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02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1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zakupki@givnipiet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A0F29-30D4-4BBC-B312-6E37E3BF6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49</TotalTime>
  <Pages>2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7181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9881</cp:lastModifiedBy>
  <cp:revision>30</cp:revision>
  <cp:lastPrinted>2013-08-21T12:25:00Z</cp:lastPrinted>
  <dcterms:created xsi:type="dcterms:W3CDTF">2014-02-25T09:59:00Z</dcterms:created>
  <dcterms:modified xsi:type="dcterms:W3CDTF">2014-04-09T07:38:00Z</dcterms:modified>
</cp:coreProperties>
</file>