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7E" w:rsidRPr="00C41E59" w:rsidRDefault="00AD247E" w:rsidP="001577AE">
      <w:pPr>
        <w:jc w:val="center"/>
        <w:outlineLvl w:val="0"/>
        <w:rPr>
          <w:rFonts w:ascii="Times New Roman" w:hAnsi="Times New Roman" w:cs="Times New Roman"/>
        </w:rPr>
      </w:pPr>
      <w:r w:rsidRPr="00C41E59">
        <w:rPr>
          <w:rFonts w:ascii="Times New Roman" w:hAnsi="Times New Roman" w:cs="Times New Roman"/>
        </w:rPr>
        <w:t>ИЗВЕЩЕНИЕ О ПРОДЛЕНИИ СРОКА ПОДАЧИ ЗАЯВОК</w:t>
      </w:r>
    </w:p>
    <w:p w:rsidR="00AD247E" w:rsidRDefault="00AD247E" w:rsidP="001577A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224/67-03/13-95/2 ОЗЦЭ</w:t>
      </w:r>
    </w:p>
    <w:p w:rsidR="00AD247E" w:rsidRPr="00A6215E" w:rsidRDefault="00AD247E" w:rsidP="001577AE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D247E" w:rsidRPr="00A6215E" w:rsidRDefault="00AD247E" w:rsidP="001577AE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D247E" w:rsidRDefault="00AD247E" w:rsidP="001577A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D247E" w:rsidRPr="006F3094" w:rsidRDefault="00AD247E" w:rsidP="001577A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083F9C">
        <w:rPr>
          <w:rFonts w:ascii="Times New Roman" w:hAnsi="Times New Roman" w:cs="Times New Roman"/>
          <w:lang w:val="en-US"/>
        </w:rPr>
        <w:t>nfenina</w:t>
      </w:r>
      <w:r w:rsidRPr="00083F9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D247E" w:rsidRPr="00BD1E5B" w:rsidRDefault="00AD247E" w:rsidP="001577A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линолеума</w:t>
      </w:r>
      <w:r w:rsidRPr="00083F9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D247E" w:rsidRPr="00A6215E" w:rsidRDefault="00AD247E" w:rsidP="001577A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D247E" w:rsidRPr="00A6215E" w:rsidRDefault="00AD247E" w:rsidP="001577A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247E" w:rsidRPr="00A6215E" w:rsidRDefault="00AD247E" w:rsidP="001577A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247E" w:rsidRPr="00A6215E" w:rsidRDefault="00AD247E" w:rsidP="001577A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247E" w:rsidRPr="00080F88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80F88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080F88">
        <w:rPr>
          <w:rFonts w:ascii="Times New Roman" w:hAnsi="Times New Roman" w:cs="Times New Roman"/>
        </w:rPr>
        <w:t xml:space="preserve">: 492 664,00 (четыреста девяносто две тысячи шестьсот шестьдесят четыре рубля 00 копеек) рубля с НДС. </w:t>
      </w:r>
      <w:r>
        <w:rPr>
          <w:rFonts w:ascii="Times New Roman" w:hAnsi="Times New Roman" w:cs="Times New Roman"/>
        </w:rPr>
        <w:t>В</w:t>
      </w:r>
      <w:r w:rsidRPr="00080F88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080F88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D247E" w:rsidRPr="00080F88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80F8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080F8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D247E" w:rsidRPr="00A6215E" w:rsidRDefault="00AD247E" w:rsidP="001577A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D247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D247E" w:rsidRPr="006E6741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E674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E674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E6741">
        <w:rPr>
          <w:rFonts w:ascii="Times New Roman" w:hAnsi="Times New Roman" w:cs="Times New Roman"/>
          <w:b/>
          <w:bCs/>
        </w:rPr>
        <w:t>:</w:t>
      </w:r>
    </w:p>
    <w:p w:rsidR="00AD247E" w:rsidRPr="006E6741" w:rsidRDefault="00AD247E" w:rsidP="006E674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6E674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E6741">
        <w:rPr>
          <w:rFonts w:ascii="Times New Roman" w:hAnsi="Times New Roman" w:cs="Times New Roman"/>
          <w:color w:val="0000FF"/>
        </w:rPr>
        <w:t xml:space="preserve"> </w:t>
      </w:r>
      <w:r w:rsidRPr="006E674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E6741">
        <w:rPr>
          <w:rFonts w:ascii="Times New Roman" w:hAnsi="Times New Roman" w:cs="Times New Roman"/>
          <w:spacing w:val="-6"/>
        </w:rPr>
        <w:t>на участие в запросе цен</w:t>
      </w:r>
      <w:r w:rsidRPr="006E6741">
        <w:rPr>
          <w:rFonts w:ascii="Times New Roman" w:hAnsi="Times New Roman" w:cs="Times New Roman"/>
        </w:rPr>
        <w:t xml:space="preserve"> продлевается на 4 рабочих дня.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D247E" w:rsidRPr="00A6215E" w:rsidRDefault="00AD247E" w:rsidP="001577AE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06»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08»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08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D247E" w:rsidRPr="00D55FE5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D247E" w:rsidRPr="00A6215E" w:rsidRDefault="00AD247E" w:rsidP="001577A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247E" w:rsidRDefault="00AD247E" w:rsidP="001577AE">
      <w:pPr>
        <w:jc w:val="both"/>
      </w:pPr>
    </w:p>
    <w:sectPr w:rsidR="00AD247E" w:rsidSect="003A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D48"/>
    <w:rsid w:val="000648DD"/>
    <w:rsid w:val="00080F88"/>
    <w:rsid w:val="00083F9C"/>
    <w:rsid w:val="001503CB"/>
    <w:rsid w:val="001577AE"/>
    <w:rsid w:val="002B17C6"/>
    <w:rsid w:val="0036723D"/>
    <w:rsid w:val="003A265E"/>
    <w:rsid w:val="003D771F"/>
    <w:rsid w:val="00454708"/>
    <w:rsid w:val="004E5D69"/>
    <w:rsid w:val="00520DB2"/>
    <w:rsid w:val="005F364E"/>
    <w:rsid w:val="006D3B7F"/>
    <w:rsid w:val="006E6741"/>
    <w:rsid w:val="006F3094"/>
    <w:rsid w:val="00702D10"/>
    <w:rsid w:val="00887A00"/>
    <w:rsid w:val="008E3C0C"/>
    <w:rsid w:val="009F7D48"/>
    <w:rsid w:val="00A6215E"/>
    <w:rsid w:val="00AD247E"/>
    <w:rsid w:val="00B15C4C"/>
    <w:rsid w:val="00BA40B6"/>
    <w:rsid w:val="00BD1E5B"/>
    <w:rsid w:val="00C41E59"/>
    <w:rsid w:val="00C572F3"/>
    <w:rsid w:val="00D14104"/>
    <w:rsid w:val="00D42E6F"/>
    <w:rsid w:val="00D55FE5"/>
    <w:rsid w:val="00D822F8"/>
    <w:rsid w:val="00DA6B67"/>
    <w:rsid w:val="00FE3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A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1577AE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C41E59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730</Words>
  <Characters>4166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cp:lastPrinted>2013-04-25T09:11:00Z</cp:lastPrinted>
  <dcterms:created xsi:type="dcterms:W3CDTF">2013-04-19T10:42:00Z</dcterms:created>
  <dcterms:modified xsi:type="dcterms:W3CDTF">2013-04-25T09:12:00Z</dcterms:modified>
</cp:coreProperties>
</file>