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351" w:rsidRPr="00A107EC" w:rsidRDefault="00E62351" w:rsidP="000A435C">
      <w:pPr>
        <w:jc w:val="center"/>
        <w:outlineLvl w:val="0"/>
        <w:rPr>
          <w:rFonts w:ascii="Times New Roman" w:hAnsi="Times New Roman" w:cs="Times New Roman"/>
        </w:rPr>
      </w:pPr>
      <w:r w:rsidRPr="00A107EC">
        <w:rPr>
          <w:rFonts w:ascii="Times New Roman" w:hAnsi="Times New Roman" w:cs="Times New Roman"/>
        </w:rPr>
        <w:t>ИЗВЕЩЕНИЕ О ПРОДЛЕНИИ СРОКА ПОДАЧИ ЗАЯВОК</w:t>
      </w:r>
    </w:p>
    <w:p w:rsidR="00E62351" w:rsidRPr="00AB3FDB" w:rsidRDefault="00E62351" w:rsidP="000A435C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AB3FDB">
        <w:rPr>
          <w:rFonts w:ascii="Times New Roman" w:hAnsi="Times New Roman" w:cs="Times New Roman"/>
        </w:rPr>
        <w:t>224/67-03/13-114/2 ОЗЦЭ</w:t>
      </w:r>
    </w:p>
    <w:p w:rsidR="00E62351" w:rsidRPr="00B34081" w:rsidRDefault="00E62351" w:rsidP="000A435C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62351" w:rsidRPr="00801685" w:rsidRDefault="00E62351" w:rsidP="000A435C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E62351" w:rsidRPr="00801685" w:rsidRDefault="00E62351" w:rsidP="000A435C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E62351" w:rsidRPr="00801685" w:rsidRDefault="00E62351" w:rsidP="000A435C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E62351" w:rsidRPr="007A5739" w:rsidRDefault="00E62351" w:rsidP="000A435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603D12">
        <w:rPr>
          <w:rFonts w:ascii="Times New Roman" w:hAnsi="Times New Roman" w:cs="Times New Roman"/>
        </w:rPr>
        <w:t>крыльца, козырька и облицовки фасада здания сервисного центра, ремонту крыльца, смену облицовки колонн, ремонту штукатурки фасада здания профилактория</w:t>
      </w:r>
      <w:r w:rsidRPr="00801685">
        <w:rPr>
          <w:rFonts w:ascii="Times New Roman" w:hAnsi="Times New Roman" w:cs="Times New Roman"/>
          <w:color w:val="000000"/>
        </w:rPr>
        <w:t xml:space="preserve"> для нужд ФГУП «ГНЦ РФ-ФЭИ».</w:t>
      </w:r>
    </w:p>
    <w:p w:rsidR="00E62351" w:rsidRPr="00801685" w:rsidRDefault="00E62351" w:rsidP="000A435C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пл. Бондаренко, д. 1.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62351" w:rsidRPr="00801685" w:rsidRDefault="00E62351" w:rsidP="000A435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2351" w:rsidRPr="00801685" w:rsidRDefault="00E62351" w:rsidP="000A435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2351" w:rsidRPr="00801685" w:rsidRDefault="00E62351" w:rsidP="000A435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2351" w:rsidRPr="00566174" w:rsidRDefault="00E62351" w:rsidP="000A435C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1 793 030,52</w:t>
      </w:r>
      <w:r w:rsidRPr="00566174">
        <w:t xml:space="preserve"> (</w:t>
      </w:r>
      <w:r>
        <w:t>Один миллион семьсот девяносто три тысячи тридцать</w:t>
      </w:r>
      <w:r w:rsidRPr="00566174">
        <w:t xml:space="preserve"> рубл</w:t>
      </w:r>
      <w:r>
        <w:t>ей</w:t>
      </w:r>
      <w:r w:rsidRPr="00566174">
        <w:t xml:space="preserve"> </w:t>
      </w:r>
      <w:r>
        <w:t>52</w:t>
      </w:r>
      <w:r w:rsidRPr="00566174">
        <w:t xml:space="preserve"> коп</w:t>
      </w:r>
      <w:r w:rsidRPr="00801685">
        <w:t>е</w:t>
      </w:r>
      <w:r>
        <w:t>йки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62351" w:rsidRPr="00801685" w:rsidRDefault="00E62351" w:rsidP="000A435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62351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E62351" w:rsidRPr="002F1083" w:rsidRDefault="00E62351" w:rsidP="002F108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F1083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2F1083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2F1083">
        <w:rPr>
          <w:rFonts w:ascii="Times New Roman" w:hAnsi="Times New Roman" w:cs="Times New Roman"/>
          <w:b/>
          <w:bCs/>
        </w:rPr>
        <w:t>:</w:t>
      </w:r>
    </w:p>
    <w:p w:rsidR="00E62351" w:rsidRPr="002F1083" w:rsidRDefault="00E62351" w:rsidP="002F108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2F1083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2F1083">
        <w:rPr>
          <w:rFonts w:ascii="Times New Roman" w:hAnsi="Times New Roman" w:cs="Times New Roman"/>
          <w:color w:val="0000FF"/>
        </w:rPr>
        <w:t xml:space="preserve"> </w:t>
      </w:r>
      <w:r w:rsidRPr="002F1083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2F1083">
        <w:rPr>
          <w:rFonts w:ascii="Times New Roman" w:hAnsi="Times New Roman" w:cs="Times New Roman"/>
          <w:spacing w:val="-6"/>
        </w:rPr>
        <w:t>на участие в запросе цен</w:t>
      </w:r>
      <w:r w:rsidRPr="002F1083">
        <w:rPr>
          <w:rFonts w:ascii="Times New Roman" w:hAnsi="Times New Roman" w:cs="Times New Roman"/>
        </w:rPr>
        <w:t xml:space="preserve"> продлевается на 4 рабочих дня.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62351" w:rsidRPr="00801685" w:rsidRDefault="00E62351" w:rsidP="000A435C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</w:t>
      </w:r>
      <w:r>
        <w:rPr>
          <w:rFonts w:ascii="Times New Roman" w:hAnsi="Times New Roman" w:cs="Times New Roman"/>
          <w:spacing w:val="-6"/>
        </w:rPr>
        <w:t>6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</w:t>
      </w:r>
      <w:r w:rsidRPr="00801685">
        <w:rPr>
          <w:rFonts w:ascii="Times New Roman" w:hAnsi="Times New Roman" w:cs="Times New Roman"/>
          <w:spacing w:val="-6"/>
          <w:highlight w:val="yellow"/>
        </w:rPr>
        <w:t>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</w:t>
      </w:r>
      <w:r w:rsidRPr="00801685">
        <w:rPr>
          <w:rFonts w:ascii="Times New Roman" w:hAnsi="Times New Roman" w:cs="Times New Roman"/>
          <w:spacing w:val="-6"/>
          <w:highlight w:val="yellow"/>
        </w:rPr>
        <w:t>я 2013 года.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62351" w:rsidRPr="00801685" w:rsidRDefault="00E62351" w:rsidP="000A435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62351" w:rsidRDefault="00E62351" w:rsidP="000A435C">
      <w:pPr>
        <w:jc w:val="both"/>
      </w:pPr>
    </w:p>
    <w:sectPr w:rsidR="00E62351" w:rsidSect="00DC7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7986"/>
    <w:rsid w:val="000A435C"/>
    <w:rsid w:val="002B7E50"/>
    <w:rsid w:val="002F1083"/>
    <w:rsid w:val="003C7986"/>
    <w:rsid w:val="003D0C81"/>
    <w:rsid w:val="00566174"/>
    <w:rsid w:val="00603D12"/>
    <w:rsid w:val="007A5739"/>
    <w:rsid w:val="00801685"/>
    <w:rsid w:val="00865EEF"/>
    <w:rsid w:val="008E3C0C"/>
    <w:rsid w:val="00A107EC"/>
    <w:rsid w:val="00A6215E"/>
    <w:rsid w:val="00AB3FDB"/>
    <w:rsid w:val="00B34081"/>
    <w:rsid w:val="00C15C8D"/>
    <w:rsid w:val="00C572F3"/>
    <w:rsid w:val="00D42E6F"/>
    <w:rsid w:val="00DC7242"/>
    <w:rsid w:val="00E62351"/>
    <w:rsid w:val="00F4310B"/>
    <w:rsid w:val="00FC6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35C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A435C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A107E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744</Words>
  <Characters>4245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9</cp:revision>
  <dcterms:created xsi:type="dcterms:W3CDTF">2013-04-23T13:11:00Z</dcterms:created>
  <dcterms:modified xsi:type="dcterms:W3CDTF">2013-04-29T06:26:00Z</dcterms:modified>
</cp:coreProperties>
</file>