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911F52" w:rsidRPr="00FD7921" w:rsidRDefault="00911F52" w:rsidP="00911F52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</w:rPr>
      </w:pPr>
      <w:r w:rsidRPr="00FD7921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911F52" w:rsidRPr="00FD7921" w:rsidRDefault="00911F52" w:rsidP="00911F52">
      <w:pPr>
        <w:jc w:val="center"/>
        <w:rPr>
          <w:sz w:val="28"/>
          <w:szCs w:val="28"/>
        </w:rPr>
      </w:pPr>
      <w:r w:rsidRPr="00FD7921">
        <w:rPr>
          <w:sz w:val="28"/>
          <w:szCs w:val="28"/>
        </w:rPr>
        <w:t xml:space="preserve">на </w:t>
      </w:r>
      <w:r w:rsidRPr="00FD7921">
        <w:rPr>
          <w:bCs/>
          <w:color w:val="000000"/>
          <w:sz w:val="28"/>
          <w:szCs w:val="28"/>
        </w:rPr>
        <w:t>разработку рабочей документации систем пожарной сигнализации и оповещения людей о пожаре для нужд филиала</w:t>
      </w:r>
      <w:r w:rsidRPr="00FD7921">
        <w:rPr>
          <w:sz w:val="28"/>
          <w:szCs w:val="28"/>
        </w:rPr>
        <w:t xml:space="preserve"> «Уральский территориальный округ» ФГУП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911F52" w:rsidRDefault="00911F52" w:rsidP="00911F52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Техническое задание</w:t>
      </w:r>
    </w:p>
    <w:p w:rsidR="00911F52" w:rsidRPr="00CB6EB1" w:rsidRDefault="00911F52" w:rsidP="00911F52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на разработку рабочей документации</w:t>
      </w:r>
    </w:p>
    <w:p w:rsidR="00911F52" w:rsidRDefault="00911F52" w:rsidP="00911F52">
      <w:pPr>
        <w:contextualSpacing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BE2573">
        <w:rPr>
          <w:sz w:val="28"/>
          <w:szCs w:val="28"/>
        </w:rPr>
        <w:t>Систем пожарной сигнализации и оповещения людей о пожаре на объекте</w:t>
      </w:r>
      <w:r>
        <w:rPr>
          <w:sz w:val="28"/>
          <w:szCs w:val="28"/>
        </w:rPr>
        <w:t>: Служебные з</w:t>
      </w:r>
      <w:r w:rsidRPr="00BE2573">
        <w:rPr>
          <w:sz w:val="28"/>
          <w:szCs w:val="28"/>
        </w:rPr>
        <w:t xml:space="preserve">дания ФГУП «РосРАО», филиал «Уральский </w:t>
      </w:r>
    </w:p>
    <w:p w:rsidR="00911F52" w:rsidRPr="00BE2573" w:rsidRDefault="00911F52" w:rsidP="00911F52">
      <w:pPr>
        <w:contextualSpacing/>
        <w:jc w:val="center"/>
        <w:rPr>
          <w:sz w:val="28"/>
          <w:szCs w:val="28"/>
        </w:rPr>
      </w:pPr>
      <w:r w:rsidRPr="00BE2573">
        <w:rPr>
          <w:sz w:val="28"/>
          <w:szCs w:val="28"/>
        </w:rPr>
        <w:t xml:space="preserve">территориальный округ» по ул. </w:t>
      </w:r>
      <w:proofErr w:type="spellStart"/>
      <w:r w:rsidRPr="00BE2573">
        <w:rPr>
          <w:sz w:val="28"/>
          <w:szCs w:val="28"/>
        </w:rPr>
        <w:t>Корепина</w:t>
      </w:r>
      <w:proofErr w:type="spellEnd"/>
      <w:r w:rsidRPr="00BE2573">
        <w:rPr>
          <w:sz w:val="28"/>
          <w:szCs w:val="28"/>
        </w:rPr>
        <w:t>, 52 в г. Екатеринбурге</w:t>
      </w:r>
      <w:r>
        <w:rPr>
          <w:sz w:val="28"/>
          <w:szCs w:val="28"/>
        </w:rPr>
        <w:t>.</w:t>
      </w:r>
    </w:p>
    <w:p w:rsidR="00911F52" w:rsidRPr="003A03CA" w:rsidRDefault="00911F52" w:rsidP="00911F52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(административное</w:t>
      </w:r>
      <w:r w:rsidRPr="003A03CA">
        <w:rPr>
          <w:sz w:val="28"/>
          <w:szCs w:val="28"/>
        </w:rPr>
        <w:t xml:space="preserve"> здани</w:t>
      </w:r>
      <w:r>
        <w:rPr>
          <w:sz w:val="28"/>
          <w:szCs w:val="28"/>
        </w:rPr>
        <w:t xml:space="preserve">е и </w:t>
      </w:r>
      <w:r w:rsidRPr="003A03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служебные здания: контрольно-пропускной </w:t>
      </w:r>
      <w:r w:rsidRPr="003B4B27">
        <w:rPr>
          <w:sz w:val="28"/>
          <w:szCs w:val="28"/>
        </w:rPr>
        <w:t>пункт, гараж</w:t>
      </w:r>
      <w:r>
        <w:rPr>
          <w:sz w:val="28"/>
          <w:szCs w:val="28"/>
        </w:rPr>
        <w:t>)»</w:t>
      </w:r>
    </w:p>
    <w:p w:rsidR="00911F52" w:rsidRPr="00CB6EB1" w:rsidRDefault="00911F52" w:rsidP="00911F52">
      <w:pPr>
        <w:ind w:left="-567"/>
        <w:jc w:val="center"/>
        <w:rPr>
          <w:sz w:val="26"/>
          <w:szCs w:val="26"/>
        </w:rPr>
      </w:pPr>
    </w:p>
    <w:p w:rsidR="00911F52" w:rsidRPr="00CB6EB1" w:rsidRDefault="00911F52" w:rsidP="00911F52">
      <w:pPr>
        <w:ind w:left="-567"/>
        <w:jc w:val="center"/>
        <w:rPr>
          <w:sz w:val="26"/>
          <w:szCs w:val="26"/>
        </w:rPr>
      </w:pPr>
      <w:r w:rsidRPr="00CB6EB1">
        <w:rPr>
          <w:sz w:val="26"/>
          <w:szCs w:val="26"/>
        </w:rPr>
        <w:t>СОДЕРЖАНИЕ</w:t>
      </w:r>
    </w:p>
    <w:p w:rsidR="00911F52" w:rsidRPr="00374C22" w:rsidRDefault="00911F52" w:rsidP="00911F52">
      <w:pPr>
        <w:ind w:left="-567"/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1. </w:t>
      </w:r>
      <w:r w:rsidRPr="00415374">
        <w:rPr>
          <w:rFonts w:hint="cs"/>
          <w:sz w:val="26"/>
          <w:szCs w:val="26"/>
        </w:rPr>
        <w:t>НАИМЕНОВАНИЕ</w:t>
      </w:r>
      <w:r w:rsidRPr="00415374">
        <w:rPr>
          <w:sz w:val="26"/>
          <w:szCs w:val="26"/>
        </w:rPr>
        <w:t xml:space="preserve"> </w:t>
      </w:r>
      <w:r w:rsidRPr="00415374">
        <w:rPr>
          <w:rFonts w:hint="cs"/>
          <w:sz w:val="26"/>
          <w:szCs w:val="26"/>
        </w:rPr>
        <w:t>РАБОТ</w:t>
      </w:r>
      <w:r w:rsidRPr="00374C22">
        <w:rPr>
          <w:sz w:val="26"/>
          <w:szCs w:val="26"/>
        </w:rPr>
        <w:t>.</w:t>
      </w:r>
    </w:p>
    <w:p w:rsidR="00911F52" w:rsidRDefault="00911F52" w:rsidP="00911F52">
      <w:pPr>
        <w:ind w:left="-567"/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2. </w:t>
      </w:r>
      <w:r w:rsidRPr="00A63FC3">
        <w:rPr>
          <w:sz w:val="26"/>
          <w:szCs w:val="26"/>
        </w:rPr>
        <w:t xml:space="preserve">. </w:t>
      </w:r>
      <w:r w:rsidRPr="00A63FC3">
        <w:rPr>
          <w:rFonts w:hint="cs"/>
          <w:sz w:val="26"/>
          <w:szCs w:val="26"/>
        </w:rPr>
        <w:t>ОПИСАНИЕ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РАБОТ</w:t>
      </w:r>
      <w:r w:rsidRPr="00A63FC3">
        <w:rPr>
          <w:sz w:val="26"/>
          <w:szCs w:val="26"/>
        </w:rPr>
        <w:t xml:space="preserve">, </w:t>
      </w:r>
      <w:r w:rsidRPr="00A63FC3">
        <w:rPr>
          <w:rFonts w:hint="cs"/>
          <w:sz w:val="26"/>
          <w:szCs w:val="26"/>
        </w:rPr>
        <w:t>ЦЕЛЬ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И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ЗАДАЧИ</w:t>
      </w:r>
      <w:r w:rsidRPr="00A63FC3">
        <w:rPr>
          <w:sz w:val="26"/>
          <w:szCs w:val="26"/>
        </w:rPr>
        <w:t xml:space="preserve"> </w:t>
      </w:r>
    </w:p>
    <w:p w:rsidR="00911F52" w:rsidRPr="00374C22" w:rsidRDefault="00911F52" w:rsidP="00911F52">
      <w:pPr>
        <w:ind w:left="-567"/>
        <w:rPr>
          <w:sz w:val="26"/>
          <w:szCs w:val="26"/>
        </w:rPr>
      </w:pPr>
      <w:r w:rsidRPr="00374C22">
        <w:rPr>
          <w:sz w:val="26"/>
          <w:szCs w:val="26"/>
        </w:rPr>
        <w:t>РАЗДЕЛ 3. ТРЕБОВАНИЯ К ТЕХНИЧЕСКИМ ХАРАКТЕРИСТИКАМ РАБОТ</w:t>
      </w:r>
    </w:p>
    <w:p w:rsidR="00911F52" w:rsidRPr="00374C22" w:rsidRDefault="00911F52" w:rsidP="00911F52">
      <w:pPr>
        <w:ind w:left="-567"/>
      </w:pPr>
      <w:r w:rsidRPr="00374C22">
        <w:t xml:space="preserve">Подраздел 3.1 </w:t>
      </w:r>
      <w:r w:rsidRPr="00A63FC3">
        <w:rPr>
          <w:rFonts w:hint="cs"/>
        </w:rPr>
        <w:t>Нормативная</w:t>
      </w:r>
      <w:r w:rsidRPr="00A63FC3">
        <w:t xml:space="preserve"> </w:t>
      </w:r>
      <w:r w:rsidRPr="00A63FC3">
        <w:rPr>
          <w:rFonts w:hint="cs"/>
        </w:rPr>
        <w:t>база</w:t>
      </w:r>
    </w:p>
    <w:p w:rsidR="00911F52" w:rsidRDefault="00911F52" w:rsidP="00911F52">
      <w:pPr>
        <w:ind w:left="-567"/>
      </w:pPr>
      <w:r w:rsidRPr="00374C22">
        <w:t xml:space="preserve">Подраздел 3.2 </w:t>
      </w:r>
      <w:r w:rsidRPr="00A63FC3">
        <w:rPr>
          <w:rFonts w:hint="cs"/>
        </w:rPr>
        <w:t>Особые</w:t>
      </w:r>
      <w:r w:rsidRPr="00A63FC3">
        <w:t xml:space="preserve"> </w:t>
      </w:r>
      <w:r w:rsidRPr="00A63FC3">
        <w:rPr>
          <w:rFonts w:hint="cs"/>
        </w:rPr>
        <w:t>условия</w:t>
      </w:r>
      <w:r w:rsidRPr="00A63FC3">
        <w:t xml:space="preserve"> </w:t>
      </w:r>
      <w:r w:rsidRPr="00A63FC3">
        <w:rPr>
          <w:rFonts w:hint="cs"/>
        </w:rPr>
        <w:t>строительства</w:t>
      </w:r>
    </w:p>
    <w:p w:rsidR="00911F52" w:rsidRPr="00374C22" w:rsidRDefault="00911F52" w:rsidP="00911F52">
      <w:pPr>
        <w:ind w:left="-567"/>
      </w:pPr>
      <w:r w:rsidRPr="00374C22">
        <w:t>Подраздел 3.</w:t>
      </w:r>
      <w:r>
        <w:t>3</w:t>
      </w:r>
      <w:r w:rsidRPr="00374C22">
        <w:t xml:space="preserve"> </w:t>
      </w:r>
      <w:r w:rsidRPr="00A63FC3">
        <w:rPr>
          <w:rFonts w:hint="cs"/>
        </w:rPr>
        <w:t>Основные</w:t>
      </w:r>
      <w:r w:rsidRPr="00A63FC3">
        <w:t xml:space="preserve"> </w:t>
      </w:r>
      <w:r w:rsidRPr="00A63FC3">
        <w:rPr>
          <w:rFonts w:hint="cs"/>
        </w:rPr>
        <w:t>технико</w:t>
      </w:r>
      <w:r w:rsidRPr="00A63FC3">
        <w:t>-</w:t>
      </w:r>
      <w:r w:rsidRPr="00A63FC3">
        <w:rPr>
          <w:rFonts w:hint="cs"/>
        </w:rPr>
        <w:t>экономические</w:t>
      </w:r>
      <w:r w:rsidRPr="00A63FC3">
        <w:t xml:space="preserve"> </w:t>
      </w:r>
      <w:r w:rsidRPr="00A63FC3">
        <w:rPr>
          <w:rFonts w:hint="cs"/>
        </w:rPr>
        <w:t>показатели</w:t>
      </w:r>
      <w:r w:rsidRPr="00A63FC3">
        <w:t xml:space="preserve"> </w:t>
      </w:r>
      <w:r w:rsidRPr="00A63FC3">
        <w:rPr>
          <w:rFonts w:hint="cs"/>
        </w:rPr>
        <w:t>объекта</w:t>
      </w:r>
    </w:p>
    <w:p w:rsidR="00911F52" w:rsidRPr="00374C22" w:rsidRDefault="00911F52" w:rsidP="00911F52">
      <w:pPr>
        <w:ind w:left="-567"/>
      </w:pPr>
      <w:r w:rsidRPr="00374C22">
        <w:t>Подраздел 3.</w:t>
      </w:r>
      <w:r>
        <w:t>4</w:t>
      </w:r>
      <w:r w:rsidRPr="00374C22">
        <w:t xml:space="preserve"> Строительный паспорт земельного участка</w:t>
      </w:r>
    </w:p>
    <w:p w:rsidR="00911F52" w:rsidRPr="00374C22" w:rsidRDefault="00911F52" w:rsidP="00911F52">
      <w:pPr>
        <w:ind w:left="-567"/>
      </w:pPr>
      <w:r w:rsidRPr="00374C22">
        <w:t>Подраздел 3.</w:t>
      </w:r>
      <w:r>
        <w:t>5</w:t>
      </w:r>
      <w:r w:rsidRPr="00374C22">
        <w:t xml:space="preserve"> Требования к технологии, режиму здания / сооружения</w:t>
      </w:r>
    </w:p>
    <w:p w:rsidR="00911F52" w:rsidRPr="00374C22" w:rsidRDefault="00911F52" w:rsidP="00911F52">
      <w:pPr>
        <w:ind w:left="-567"/>
      </w:pPr>
      <w:r w:rsidRPr="00374C22">
        <w:t>Подраздел 3.</w:t>
      </w:r>
      <w:r>
        <w:t>6</w:t>
      </w:r>
      <w:r w:rsidRPr="00374C22">
        <w:t xml:space="preserve"> Требования к архитектурно-строительным, объемно-планировочным и конструктивным решениям</w:t>
      </w:r>
    </w:p>
    <w:p w:rsidR="00911F52" w:rsidRPr="00374C22" w:rsidRDefault="00911F52" w:rsidP="00911F52">
      <w:pPr>
        <w:autoSpaceDE w:val="0"/>
        <w:autoSpaceDN w:val="0"/>
        <w:adjustRightInd w:val="0"/>
        <w:ind w:left="-567"/>
        <w:rPr>
          <w:i/>
        </w:rPr>
      </w:pPr>
      <w:r w:rsidRPr="00374C22">
        <w:t>Подраздел 3.</w:t>
      </w:r>
      <w:r>
        <w:t>7</w:t>
      </w:r>
      <w:r w:rsidRPr="00374C22">
        <w:t xml:space="preserve"> Выделение очередей и пусковых комплексов, требования по перспективному расширению здания/сооружения</w:t>
      </w:r>
    </w:p>
    <w:p w:rsidR="00911F52" w:rsidRPr="00374C22" w:rsidRDefault="00911F52" w:rsidP="00911F52">
      <w:pPr>
        <w:ind w:left="-567"/>
      </w:pPr>
      <w:r w:rsidRPr="00374C22">
        <w:t>Подраздел 3.</w:t>
      </w:r>
      <w:r>
        <w:t>8</w:t>
      </w:r>
      <w:r w:rsidRPr="00374C22">
        <w:t xml:space="preserve"> Требования к организации строительства</w:t>
      </w:r>
    </w:p>
    <w:p w:rsidR="00911F52" w:rsidRPr="00374C22" w:rsidRDefault="00911F52" w:rsidP="00911F52">
      <w:pPr>
        <w:ind w:left="-567"/>
      </w:pPr>
      <w:r w:rsidRPr="00374C22">
        <w:t>Подраздел 3.</w:t>
      </w:r>
      <w:r>
        <w:t>9</w:t>
      </w:r>
      <w:r w:rsidRPr="00374C22">
        <w:t xml:space="preserve"> Требования и условия к разработке природоохранных мер и мероприятий</w:t>
      </w:r>
    </w:p>
    <w:p w:rsidR="00911F52" w:rsidRPr="00374C22" w:rsidRDefault="00911F52" w:rsidP="00911F52">
      <w:pPr>
        <w:ind w:left="-567"/>
      </w:pPr>
      <w:r w:rsidRPr="00374C22">
        <w:t>Подраздел 3.</w:t>
      </w:r>
      <w:r>
        <w:t>10</w:t>
      </w:r>
      <w:r w:rsidRPr="00374C22">
        <w:t xml:space="preserve"> Требования к режиму безопасности и гигиене труда</w:t>
      </w:r>
    </w:p>
    <w:p w:rsidR="00911F52" w:rsidRPr="00374C22" w:rsidRDefault="00911F52" w:rsidP="00911F52">
      <w:pPr>
        <w:ind w:left="-567"/>
      </w:pPr>
      <w:r w:rsidRPr="00374C22">
        <w:t>Подраздел 3.1</w:t>
      </w:r>
      <w:r>
        <w:t>1</w:t>
      </w:r>
      <w:r w:rsidRPr="00374C22">
        <w:t xml:space="preserve"> Требования по ассимиляции производства</w:t>
      </w:r>
    </w:p>
    <w:p w:rsidR="00911F52" w:rsidRPr="00374C22" w:rsidRDefault="00911F52" w:rsidP="00911F52">
      <w:pPr>
        <w:ind w:left="-567"/>
      </w:pPr>
      <w:r w:rsidRPr="00374C22">
        <w:t>Подраздел 3.1</w:t>
      </w:r>
      <w:r>
        <w:t>2</w:t>
      </w:r>
      <w:r w:rsidRPr="00374C22">
        <w:rPr>
          <w:i/>
        </w:rPr>
        <w:t xml:space="preserve"> </w:t>
      </w:r>
      <w:r w:rsidRPr="00374C22">
        <w:t>Требования по разработке инженерно-технических мероприятий гражданской обороны и мероприятий по предупреждению чрезвычайных ситуаций</w:t>
      </w:r>
    </w:p>
    <w:p w:rsidR="00911F52" w:rsidRPr="00A63FC3" w:rsidRDefault="00911F52" w:rsidP="00911F52">
      <w:pPr>
        <w:ind w:left="-567"/>
      </w:pPr>
      <w:r w:rsidRPr="00374C22">
        <w:t>Подраздел 3.1</w:t>
      </w:r>
      <w:r>
        <w:t>3</w:t>
      </w:r>
      <w:r w:rsidRPr="00374C22">
        <w:t xml:space="preserve"> </w:t>
      </w:r>
      <w:r w:rsidRPr="00A63FC3">
        <w:t>Мероприятия по разработке требований к обеспечению безопасной</w:t>
      </w:r>
    </w:p>
    <w:p w:rsidR="00911F52" w:rsidRDefault="00911F52" w:rsidP="00911F52">
      <w:pPr>
        <w:ind w:left="-567"/>
      </w:pPr>
      <w:r w:rsidRPr="00A63FC3">
        <w:t xml:space="preserve">эксплуатации объектов капитального строительства </w:t>
      </w:r>
    </w:p>
    <w:p w:rsidR="00911F52" w:rsidRPr="00374C22" w:rsidRDefault="00911F52" w:rsidP="00911F52">
      <w:pPr>
        <w:ind w:left="-567"/>
      </w:pPr>
      <w:r w:rsidRPr="00374C22">
        <w:t>Подраздел 3.1</w:t>
      </w:r>
      <w:r>
        <w:t>4</w:t>
      </w:r>
      <w:r w:rsidRPr="00374C22">
        <w:t xml:space="preserve"> Требования к сметной документации</w:t>
      </w:r>
    </w:p>
    <w:p w:rsidR="00911F52" w:rsidRPr="00374C22" w:rsidRDefault="00911F52" w:rsidP="00911F52">
      <w:pPr>
        <w:ind w:left="-567"/>
      </w:pPr>
      <w:r w:rsidRPr="00374C22">
        <w:t>Подраздел 3.1</w:t>
      </w:r>
      <w:r>
        <w:t>5</w:t>
      </w:r>
      <w:r w:rsidRPr="00374C22">
        <w:t xml:space="preserve"> Состав демонстрационных материалов</w:t>
      </w:r>
    </w:p>
    <w:p w:rsidR="00911F52" w:rsidRPr="00374C22" w:rsidRDefault="00911F52" w:rsidP="00911F52">
      <w:pPr>
        <w:ind w:left="-567"/>
      </w:pPr>
      <w:r w:rsidRPr="00374C22">
        <w:t>Подраздел 3.1</w:t>
      </w:r>
      <w:r>
        <w:t>6</w:t>
      </w:r>
      <w:r w:rsidRPr="00374C22">
        <w:t xml:space="preserve"> Исходные данные необходимые для проектирования</w:t>
      </w:r>
    </w:p>
    <w:p w:rsidR="00911F52" w:rsidRPr="00374C22" w:rsidRDefault="00911F52" w:rsidP="00911F52">
      <w:pPr>
        <w:ind w:left="-567"/>
      </w:pPr>
      <w:r w:rsidRPr="00374C22">
        <w:t>Подраздел 3.1</w:t>
      </w:r>
      <w:r>
        <w:t>7</w:t>
      </w:r>
      <w:r w:rsidRPr="00374C22">
        <w:t xml:space="preserve"> </w:t>
      </w:r>
      <w:r>
        <w:t>П</w:t>
      </w:r>
      <w:r w:rsidRPr="00374C22">
        <w:t>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</w:t>
      </w:r>
    </w:p>
    <w:p w:rsidR="00911F52" w:rsidRPr="00374C22" w:rsidRDefault="00911F52" w:rsidP="00911F52">
      <w:pPr>
        <w:tabs>
          <w:tab w:val="left" w:pos="0"/>
        </w:tabs>
        <w:ind w:left="-567"/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4. </w:t>
      </w:r>
      <w:r w:rsidRPr="00A63FC3">
        <w:rPr>
          <w:rFonts w:hint="cs"/>
          <w:sz w:val="26"/>
          <w:szCs w:val="26"/>
        </w:rPr>
        <w:t>ТРЕБОВАНИЯ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К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ОБЪЕМУ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ВЫПОЛНЯЕМЫХ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РАБОТ</w:t>
      </w:r>
    </w:p>
    <w:p w:rsidR="00911F52" w:rsidRPr="00374C22" w:rsidRDefault="00911F52" w:rsidP="00911F52">
      <w:pPr>
        <w:tabs>
          <w:tab w:val="left" w:pos="851"/>
        </w:tabs>
        <w:ind w:left="-567"/>
        <w:rPr>
          <w:sz w:val="26"/>
          <w:szCs w:val="26"/>
        </w:rPr>
      </w:pPr>
      <w:r w:rsidRPr="00374C22">
        <w:rPr>
          <w:sz w:val="26"/>
          <w:szCs w:val="26"/>
        </w:rPr>
        <w:t xml:space="preserve">Подраздел 4.1 </w:t>
      </w:r>
      <w:r w:rsidRPr="00A63FC3">
        <w:rPr>
          <w:rFonts w:hint="cs"/>
          <w:sz w:val="26"/>
          <w:szCs w:val="26"/>
        </w:rPr>
        <w:t>Требования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к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объему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работ</w:t>
      </w:r>
    </w:p>
    <w:p w:rsidR="00911F52" w:rsidRPr="00374C22" w:rsidRDefault="00911F52" w:rsidP="00911F52">
      <w:pPr>
        <w:tabs>
          <w:tab w:val="left" w:pos="851"/>
        </w:tabs>
        <w:ind w:left="-567"/>
        <w:rPr>
          <w:sz w:val="26"/>
          <w:szCs w:val="26"/>
        </w:rPr>
      </w:pPr>
      <w:r w:rsidRPr="00374C22">
        <w:rPr>
          <w:sz w:val="26"/>
          <w:szCs w:val="26"/>
        </w:rPr>
        <w:t xml:space="preserve">Подраздел 4.2 </w:t>
      </w:r>
      <w:r w:rsidRPr="00A63FC3">
        <w:rPr>
          <w:rFonts w:hint="cs"/>
          <w:sz w:val="26"/>
          <w:szCs w:val="26"/>
        </w:rPr>
        <w:t>Перечень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согласований</w:t>
      </w:r>
      <w:r w:rsidRPr="00A63FC3">
        <w:rPr>
          <w:sz w:val="26"/>
          <w:szCs w:val="26"/>
        </w:rPr>
        <w:t xml:space="preserve">, </w:t>
      </w:r>
      <w:r w:rsidRPr="00A63FC3">
        <w:rPr>
          <w:rFonts w:hint="cs"/>
          <w:sz w:val="26"/>
          <w:szCs w:val="26"/>
        </w:rPr>
        <w:t>выполняемых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Поставщиком</w:t>
      </w:r>
    </w:p>
    <w:p w:rsidR="00911F52" w:rsidRPr="00374C22" w:rsidRDefault="00911F52" w:rsidP="00911F52">
      <w:pPr>
        <w:ind w:left="-567"/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5. </w:t>
      </w:r>
      <w:r w:rsidRPr="00A63FC3">
        <w:rPr>
          <w:rFonts w:hint="cs"/>
          <w:sz w:val="26"/>
          <w:szCs w:val="26"/>
        </w:rPr>
        <w:t>ТРЕБОВАНИЯ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К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СРОКУ</w:t>
      </w:r>
      <w:r w:rsidRPr="00A63FC3">
        <w:rPr>
          <w:sz w:val="26"/>
          <w:szCs w:val="26"/>
        </w:rPr>
        <w:t xml:space="preserve"> (</w:t>
      </w:r>
      <w:r w:rsidRPr="00A63FC3">
        <w:rPr>
          <w:rFonts w:hint="cs"/>
          <w:sz w:val="26"/>
          <w:szCs w:val="26"/>
        </w:rPr>
        <w:t>ИНТЕРВАЛУ</w:t>
      </w:r>
      <w:r w:rsidRPr="00A63FC3">
        <w:rPr>
          <w:sz w:val="26"/>
          <w:szCs w:val="26"/>
        </w:rPr>
        <w:t xml:space="preserve">) </w:t>
      </w:r>
      <w:r w:rsidRPr="00A63FC3">
        <w:rPr>
          <w:rFonts w:hint="cs"/>
          <w:sz w:val="26"/>
          <w:szCs w:val="26"/>
        </w:rPr>
        <w:t>ВЫПОЛНЯЕМЫХ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РАБОТ</w:t>
      </w:r>
    </w:p>
    <w:p w:rsidR="00911F52" w:rsidRPr="00374C22" w:rsidRDefault="00911F52" w:rsidP="00911F52">
      <w:pPr>
        <w:ind w:left="-567"/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</w:t>
      </w:r>
      <w:r>
        <w:rPr>
          <w:sz w:val="26"/>
          <w:szCs w:val="26"/>
        </w:rPr>
        <w:t>6</w:t>
      </w:r>
      <w:r w:rsidRPr="00374C22">
        <w:rPr>
          <w:sz w:val="26"/>
          <w:szCs w:val="26"/>
        </w:rPr>
        <w:t xml:space="preserve">. ТРЕБОВАНИЯ К КАЧЕСТВУ ВЫПОЛНЕНИЯ РАБОТ </w:t>
      </w:r>
    </w:p>
    <w:p w:rsidR="00911F52" w:rsidRPr="00374C22" w:rsidRDefault="00911F52" w:rsidP="00911F52">
      <w:pPr>
        <w:ind w:left="-567"/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</w:t>
      </w:r>
      <w:r>
        <w:rPr>
          <w:sz w:val="26"/>
          <w:szCs w:val="26"/>
        </w:rPr>
        <w:t>7</w:t>
      </w:r>
      <w:r w:rsidRPr="00374C22">
        <w:rPr>
          <w:sz w:val="26"/>
          <w:szCs w:val="26"/>
        </w:rPr>
        <w:t xml:space="preserve">. </w:t>
      </w:r>
      <w:r w:rsidRPr="00A63FC3">
        <w:rPr>
          <w:rFonts w:hint="cs"/>
          <w:sz w:val="26"/>
          <w:szCs w:val="26"/>
        </w:rPr>
        <w:t>ТРЕБОВАНИЯ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К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БЕЗОПАСНОСТИ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ВЫПОЛНЯЕМЫХ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РАБОТ</w:t>
      </w:r>
    </w:p>
    <w:p w:rsidR="00911F52" w:rsidRPr="00374C22" w:rsidRDefault="00911F52" w:rsidP="00911F52">
      <w:pPr>
        <w:ind w:left="-567"/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</w:t>
      </w:r>
      <w:r>
        <w:rPr>
          <w:sz w:val="26"/>
          <w:szCs w:val="26"/>
        </w:rPr>
        <w:t>8</w:t>
      </w:r>
      <w:r w:rsidRPr="00374C22">
        <w:rPr>
          <w:sz w:val="26"/>
          <w:szCs w:val="26"/>
        </w:rPr>
        <w:t xml:space="preserve">. </w:t>
      </w:r>
      <w:r w:rsidRPr="00A63FC3">
        <w:rPr>
          <w:rFonts w:hint="cs"/>
          <w:sz w:val="26"/>
          <w:szCs w:val="26"/>
        </w:rPr>
        <w:t>СДАЧА</w:t>
      </w:r>
      <w:r w:rsidRPr="00A63FC3">
        <w:rPr>
          <w:sz w:val="26"/>
          <w:szCs w:val="26"/>
        </w:rPr>
        <w:t xml:space="preserve"> / </w:t>
      </w:r>
      <w:r w:rsidRPr="00A63FC3">
        <w:rPr>
          <w:rFonts w:hint="cs"/>
          <w:sz w:val="26"/>
          <w:szCs w:val="26"/>
        </w:rPr>
        <w:t>ПРИЕМКА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РАБОТ</w:t>
      </w:r>
      <w:r w:rsidRPr="00A63FC3">
        <w:rPr>
          <w:sz w:val="26"/>
          <w:szCs w:val="26"/>
        </w:rPr>
        <w:t xml:space="preserve">, </w:t>
      </w:r>
      <w:r w:rsidRPr="00A63FC3">
        <w:rPr>
          <w:rFonts w:hint="cs"/>
          <w:sz w:val="26"/>
          <w:szCs w:val="26"/>
        </w:rPr>
        <w:t>ТРЕБОВАНИЯ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К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РЕЗУЛЬТАТАМ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РАБОТ</w:t>
      </w:r>
    </w:p>
    <w:p w:rsidR="00911F52" w:rsidRPr="00374C22" w:rsidRDefault="00911F52" w:rsidP="00911F52">
      <w:pPr>
        <w:ind w:left="-567"/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</w:t>
      </w:r>
      <w:r>
        <w:rPr>
          <w:sz w:val="26"/>
          <w:szCs w:val="26"/>
        </w:rPr>
        <w:t>9</w:t>
      </w:r>
      <w:r w:rsidRPr="00374C22">
        <w:rPr>
          <w:sz w:val="26"/>
          <w:szCs w:val="26"/>
        </w:rPr>
        <w:t xml:space="preserve">. </w:t>
      </w:r>
      <w:r w:rsidRPr="00A63FC3">
        <w:rPr>
          <w:rFonts w:hint="cs"/>
          <w:sz w:val="26"/>
          <w:szCs w:val="26"/>
        </w:rPr>
        <w:t>СПЕЦИАЛЬНЫЕ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ТРЕБОВАНИЯ</w:t>
      </w:r>
    </w:p>
    <w:p w:rsidR="00911F52" w:rsidRDefault="00911F52" w:rsidP="00911F52">
      <w:pPr>
        <w:ind w:left="-567"/>
        <w:rPr>
          <w:sz w:val="26"/>
          <w:szCs w:val="26"/>
        </w:rPr>
      </w:pPr>
      <w:r w:rsidRPr="00FB36FF">
        <w:rPr>
          <w:rFonts w:hint="cs"/>
          <w:sz w:val="26"/>
          <w:szCs w:val="26"/>
        </w:rPr>
        <w:t>РАЗДЕЛ</w:t>
      </w:r>
      <w:r w:rsidRPr="00FB36FF">
        <w:rPr>
          <w:sz w:val="26"/>
          <w:szCs w:val="26"/>
        </w:rPr>
        <w:t xml:space="preserve"> 1</w:t>
      </w:r>
      <w:r>
        <w:rPr>
          <w:sz w:val="26"/>
          <w:szCs w:val="26"/>
        </w:rPr>
        <w:t>0</w:t>
      </w:r>
      <w:r w:rsidRPr="00FB36FF">
        <w:rPr>
          <w:sz w:val="26"/>
          <w:szCs w:val="26"/>
        </w:rPr>
        <w:t xml:space="preserve">. </w:t>
      </w:r>
      <w:r w:rsidRPr="00637A62">
        <w:rPr>
          <w:sz w:val="26"/>
          <w:szCs w:val="26"/>
        </w:rPr>
        <w:t>ДОПОЛНИТЕЛЬНЫЕ (ИНЫЕ) ТРЕБОВАНИЯ</w:t>
      </w:r>
    </w:p>
    <w:p w:rsidR="00911F52" w:rsidRPr="00374C22" w:rsidRDefault="00911F52" w:rsidP="00911F52">
      <w:pPr>
        <w:ind w:left="-567"/>
        <w:rPr>
          <w:sz w:val="26"/>
          <w:szCs w:val="26"/>
        </w:rPr>
      </w:pPr>
      <w:r w:rsidRPr="00374C22">
        <w:rPr>
          <w:sz w:val="26"/>
          <w:szCs w:val="26"/>
        </w:rPr>
        <w:t>РАЗДЕЛ 1</w:t>
      </w:r>
      <w:r>
        <w:rPr>
          <w:sz w:val="26"/>
          <w:szCs w:val="26"/>
        </w:rPr>
        <w:t>1</w:t>
      </w:r>
      <w:r w:rsidRPr="00374C22">
        <w:rPr>
          <w:sz w:val="26"/>
          <w:szCs w:val="26"/>
        </w:rPr>
        <w:t>. ПЕРЕЧЕНЬ ПРИНЯТЫХ СОКРАЩЕНИЙ</w:t>
      </w:r>
    </w:p>
    <w:p w:rsidR="00911F52" w:rsidRDefault="00911F52" w:rsidP="00911F52">
      <w:pPr>
        <w:ind w:left="-567"/>
        <w:rPr>
          <w:sz w:val="26"/>
          <w:szCs w:val="26"/>
        </w:rPr>
      </w:pPr>
      <w:r w:rsidRPr="00374C22">
        <w:rPr>
          <w:sz w:val="26"/>
          <w:szCs w:val="26"/>
        </w:rPr>
        <w:t>РАЗДЕЛ 1</w:t>
      </w:r>
      <w:r>
        <w:rPr>
          <w:sz w:val="26"/>
          <w:szCs w:val="26"/>
        </w:rPr>
        <w:t>2</w:t>
      </w:r>
      <w:r w:rsidRPr="00374C22">
        <w:rPr>
          <w:sz w:val="26"/>
          <w:szCs w:val="26"/>
        </w:rPr>
        <w:t>.  ПЕРЕЧЕНЬ ПРИЛОЖЕНИЙ</w:t>
      </w:r>
    </w:p>
    <w:p w:rsidR="00911F52" w:rsidRDefault="00911F52" w:rsidP="00911F52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911F52" w:rsidRPr="00CB6EB1" w:rsidTr="00F91E3A">
        <w:trPr>
          <w:trHeight w:val="273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11F52" w:rsidRPr="00CB6EB1" w:rsidRDefault="00911F52" w:rsidP="00F91E3A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lastRenderedPageBreak/>
              <w:t xml:space="preserve">РАЗДЕЛ </w:t>
            </w:r>
            <w:r>
              <w:rPr>
                <w:sz w:val="28"/>
                <w:szCs w:val="28"/>
              </w:rPr>
              <w:t>1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C01BF">
              <w:rPr>
                <w:rFonts w:hint="cs"/>
                <w:sz w:val="28"/>
                <w:szCs w:val="28"/>
              </w:rPr>
              <w:t>НАИМЕНОВАНИЕ</w:t>
            </w:r>
            <w:r w:rsidRPr="00CC01BF">
              <w:rPr>
                <w:sz w:val="28"/>
                <w:szCs w:val="28"/>
              </w:rPr>
              <w:t xml:space="preserve"> </w:t>
            </w:r>
            <w:r w:rsidRPr="00CC01BF">
              <w:rPr>
                <w:rFonts w:hint="cs"/>
                <w:sz w:val="28"/>
                <w:szCs w:val="28"/>
              </w:rPr>
              <w:t>ОБЪЕКТА</w:t>
            </w:r>
          </w:p>
        </w:tc>
      </w:tr>
      <w:tr w:rsidR="00911F52" w:rsidRPr="00CB6EB1" w:rsidTr="00F91E3A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3A03CA" w:rsidRDefault="00911F52" w:rsidP="00F91E3A">
            <w:pPr>
              <w:shd w:val="clear" w:color="auto" w:fill="FFFFFF"/>
              <w:tabs>
                <w:tab w:val="left" w:pos="418"/>
              </w:tabs>
              <w:jc w:val="both"/>
              <w:rPr>
                <w:sz w:val="28"/>
                <w:szCs w:val="28"/>
              </w:rPr>
            </w:pPr>
            <w:r>
              <w:t xml:space="preserve">Рабочая документация </w:t>
            </w:r>
            <w:r w:rsidRPr="0061763B">
              <w:t xml:space="preserve">«Систем пожарной сигнализации и оповещения людей о пожаре на объекте: Служебные здания ФГУП «РосРАО», филиал «Уральский территориальный округ» по ул. </w:t>
            </w:r>
            <w:proofErr w:type="spellStart"/>
            <w:r w:rsidR="007A58EE">
              <w:t>Корепина</w:t>
            </w:r>
            <w:proofErr w:type="spellEnd"/>
            <w:r w:rsidR="007A58EE">
              <w:t>, 52 в г. Екатеринбурге</w:t>
            </w:r>
            <w:r w:rsidRPr="0061763B">
              <w:t>»</w:t>
            </w:r>
          </w:p>
        </w:tc>
      </w:tr>
      <w:tr w:rsidR="00911F52" w:rsidRPr="00CB6EB1" w:rsidTr="00F91E3A">
        <w:trPr>
          <w:trHeight w:val="273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11F52" w:rsidRDefault="00911F52" w:rsidP="00F91E3A">
            <w:pPr>
              <w:jc w:val="center"/>
              <w:rPr>
                <w:sz w:val="28"/>
                <w:szCs w:val="28"/>
              </w:rPr>
            </w:pPr>
          </w:p>
          <w:p w:rsidR="00911F52" w:rsidRPr="00CB6EB1" w:rsidRDefault="00911F52" w:rsidP="00F91E3A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2. </w:t>
            </w:r>
            <w:r w:rsidRPr="00CC01BF">
              <w:rPr>
                <w:rFonts w:hint="cs"/>
                <w:sz w:val="28"/>
                <w:szCs w:val="28"/>
              </w:rPr>
              <w:t>ОПИСАНИЕ</w:t>
            </w:r>
            <w:r w:rsidRPr="00CC01BF">
              <w:rPr>
                <w:sz w:val="28"/>
                <w:szCs w:val="28"/>
              </w:rPr>
              <w:t xml:space="preserve"> </w:t>
            </w:r>
            <w:r w:rsidRPr="00CC01BF">
              <w:rPr>
                <w:rFonts w:hint="cs"/>
                <w:sz w:val="28"/>
                <w:szCs w:val="28"/>
              </w:rPr>
              <w:t>РАБОТ</w:t>
            </w:r>
            <w:r w:rsidRPr="00CC01BF">
              <w:rPr>
                <w:sz w:val="28"/>
                <w:szCs w:val="28"/>
              </w:rPr>
              <w:t xml:space="preserve">, </w:t>
            </w:r>
            <w:r w:rsidRPr="00CC01BF">
              <w:rPr>
                <w:rFonts w:hint="cs"/>
                <w:sz w:val="28"/>
                <w:szCs w:val="28"/>
              </w:rPr>
              <w:t>ЦЕЛЬ</w:t>
            </w:r>
            <w:r w:rsidRPr="00CC01BF">
              <w:rPr>
                <w:sz w:val="28"/>
                <w:szCs w:val="28"/>
              </w:rPr>
              <w:t xml:space="preserve"> </w:t>
            </w:r>
            <w:r w:rsidRPr="00CC01BF">
              <w:rPr>
                <w:rFonts w:hint="cs"/>
                <w:sz w:val="28"/>
                <w:szCs w:val="28"/>
              </w:rPr>
              <w:t>И</w:t>
            </w:r>
            <w:r w:rsidRPr="00CC01BF">
              <w:rPr>
                <w:sz w:val="28"/>
                <w:szCs w:val="28"/>
              </w:rPr>
              <w:t xml:space="preserve"> </w:t>
            </w:r>
            <w:r w:rsidRPr="00CC01BF">
              <w:rPr>
                <w:rFonts w:hint="cs"/>
                <w:sz w:val="28"/>
                <w:szCs w:val="28"/>
              </w:rPr>
              <w:t>ЗАДАЧИ</w:t>
            </w:r>
          </w:p>
        </w:tc>
      </w:tr>
      <w:tr w:rsidR="00911F52" w:rsidRPr="00CB6EB1" w:rsidTr="00F91E3A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Default="00911F52" w:rsidP="00F91E3A">
            <w:pPr>
              <w:jc w:val="both"/>
            </w:pPr>
            <w:r>
              <w:t>Цель работ:</w:t>
            </w:r>
          </w:p>
          <w:p w:rsidR="00911F52" w:rsidRDefault="00911F52" w:rsidP="00F91E3A">
            <w:pPr>
              <w:shd w:val="clear" w:color="auto" w:fill="FFFFFF"/>
              <w:tabs>
                <w:tab w:val="left" w:pos="418"/>
              </w:tabs>
              <w:jc w:val="both"/>
            </w:pPr>
            <w:r>
              <w:t xml:space="preserve">    Р</w:t>
            </w:r>
            <w:r w:rsidRPr="003A03CA">
              <w:t>азработать рабочую документацию систем пожарной сигнализации и оповещения людей о пожаре на объекте</w:t>
            </w:r>
            <w:r>
              <w:t xml:space="preserve"> </w:t>
            </w:r>
            <w:r w:rsidRPr="003A03CA">
              <w:t>филиал</w:t>
            </w:r>
            <w:r>
              <w:t>а</w:t>
            </w:r>
            <w:r w:rsidRPr="003A03CA">
              <w:t xml:space="preserve"> "Уральский территориальный округ" по</w:t>
            </w:r>
            <w:r>
              <w:t xml:space="preserve"> адресу:</w:t>
            </w:r>
            <w:r w:rsidRPr="003A03CA">
              <w:t xml:space="preserve"> </w:t>
            </w:r>
            <w:r>
              <w:t>п</w:t>
            </w:r>
            <w:r w:rsidRPr="006D31D7">
              <w:t xml:space="preserve">о адресу: 620057, г. Екатеринбург, ул. </w:t>
            </w:r>
            <w:proofErr w:type="spellStart"/>
            <w:r w:rsidRPr="006D31D7">
              <w:t>Корепина</w:t>
            </w:r>
            <w:proofErr w:type="spellEnd"/>
            <w:r w:rsidRPr="006D31D7">
              <w:t>, 52</w:t>
            </w:r>
            <w:r>
              <w:t xml:space="preserve">: </w:t>
            </w:r>
            <w:r w:rsidRPr="003B4B27">
              <w:t>административное здание и  служебные здания (контрольно-пропускной пункт, гараж)</w:t>
            </w:r>
            <w:r>
              <w:t xml:space="preserve"> в</w:t>
            </w:r>
            <w:r w:rsidRPr="00E371C7">
              <w:t xml:space="preserve"> соответствии с </w:t>
            </w:r>
            <w:r>
              <w:t>настоящим</w:t>
            </w:r>
            <w:r w:rsidRPr="00E371C7">
              <w:t xml:space="preserve"> техническим заданием</w:t>
            </w:r>
            <w:r>
              <w:t>.</w:t>
            </w:r>
          </w:p>
          <w:p w:rsidR="00911F52" w:rsidRDefault="00911F52" w:rsidP="00F91E3A">
            <w:pPr>
              <w:shd w:val="clear" w:color="auto" w:fill="FFFFFF"/>
              <w:tabs>
                <w:tab w:val="left" w:pos="418"/>
              </w:tabs>
              <w:jc w:val="both"/>
            </w:pPr>
            <w:r w:rsidRPr="003B4B27">
              <w:t xml:space="preserve"> </w:t>
            </w:r>
            <w:r>
              <w:t xml:space="preserve">    </w:t>
            </w:r>
            <w:r w:rsidRPr="003A03CA">
              <w:t xml:space="preserve">Построение системы </w:t>
            </w:r>
            <w:r>
              <w:t>п</w:t>
            </w:r>
            <w:r w:rsidRPr="003A03CA">
              <w:t>ожарной сигнализации и оповещения людей о пожаре</w:t>
            </w:r>
            <w:r>
              <w:t xml:space="preserve"> </w:t>
            </w:r>
            <w:r w:rsidRPr="003A03CA">
              <w:t xml:space="preserve">выполнить на базе, имеющейся у Заказчика </w:t>
            </w:r>
            <w:proofErr w:type="spellStart"/>
            <w:r w:rsidRPr="003A03CA">
              <w:t>внутриобъектовой</w:t>
            </w:r>
            <w:proofErr w:type="spellEnd"/>
            <w:r w:rsidRPr="003A03CA">
              <w:t xml:space="preserve"> радиосистеме «Стрелец» («Аргус-Спектр», Россия). </w:t>
            </w:r>
          </w:p>
          <w:p w:rsidR="00911F52" w:rsidRDefault="00911F52" w:rsidP="00F91E3A">
            <w:pPr>
              <w:shd w:val="clear" w:color="auto" w:fill="FFFFFF"/>
              <w:tabs>
                <w:tab w:val="left" w:pos="418"/>
              </w:tabs>
              <w:ind w:firstLine="600"/>
              <w:jc w:val="both"/>
            </w:pPr>
            <w:r w:rsidRPr="003A03CA">
              <w:t>Количество и состав оборудования для пожарной сигнализации определяется в процессе проектирования с учетом обеспечения требуемого резерва емкости аппаратуры.</w:t>
            </w:r>
          </w:p>
          <w:p w:rsidR="00911F52" w:rsidRPr="003A03CA" w:rsidRDefault="00911F52" w:rsidP="00F91E3A">
            <w:pPr>
              <w:shd w:val="clear" w:color="auto" w:fill="FFFFFF"/>
              <w:tabs>
                <w:tab w:val="left" w:pos="418"/>
              </w:tabs>
              <w:ind w:firstLine="600"/>
              <w:jc w:val="both"/>
            </w:pPr>
            <w:r>
              <w:t>Исполнитель</w:t>
            </w:r>
            <w:r w:rsidRPr="003A03CA">
              <w:t xml:space="preserve"> предоставляет Заказчику комплект проектно-сметной документации:</w:t>
            </w:r>
          </w:p>
          <w:p w:rsidR="00911F52" w:rsidRPr="003A03CA" w:rsidRDefault="00911F52" w:rsidP="00F91E3A">
            <w:pPr>
              <w:shd w:val="clear" w:color="auto" w:fill="FFFFFF"/>
              <w:tabs>
                <w:tab w:val="left" w:pos="418"/>
              </w:tabs>
              <w:jc w:val="both"/>
            </w:pPr>
            <w:r w:rsidRPr="003A03CA">
              <w:t>- Общие данные:</w:t>
            </w:r>
          </w:p>
          <w:p w:rsidR="00911F52" w:rsidRPr="003A03CA" w:rsidRDefault="00911F52" w:rsidP="00F91E3A">
            <w:pPr>
              <w:shd w:val="clear" w:color="auto" w:fill="FFFFFF"/>
              <w:tabs>
                <w:tab w:val="left" w:pos="418"/>
              </w:tabs>
              <w:ind w:firstLine="34"/>
              <w:jc w:val="both"/>
            </w:pPr>
            <w:r w:rsidRPr="003A03CA">
              <w:t>-ведомость чертежей основного комплекта;</w:t>
            </w:r>
          </w:p>
          <w:p w:rsidR="00911F52" w:rsidRPr="003A03CA" w:rsidRDefault="00911F52" w:rsidP="00F91E3A">
            <w:pPr>
              <w:shd w:val="clear" w:color="auto" w:fill="FFFFFF"/>
              <w:tabs>
                <w:tab w:val="left" w:pos="418"/>
              </w:tabs>
              <w:ind w:firstLine="34"/>
              <w:jc w:val="both"/>
            </w:pPr>
            <w:r w:rsidRPr="003A03CA">
              <w:t>- ведомость ссылочных и прилагаемых документов;</w:t>
            </w:r>
          </w:p>
          <w:p w:rsidR="00911F52" w:rsidRPr="003A03CA" w:rsidRDefault="00911F52" w:rsidP="00F91E3A">
            <w:pPr>
              <w:shd w:val="clear" w:color="auto" w:fill="FFFFFF"/>
              <w:tabs>
                <w:tab w:val="left" w:pos="418"/>
              </w:tabs>
              <w:ind w:firstLine="34"/>
              <w:jc w:val="both"/>
            </w:pPr>
            <w:r w:rsidRPr="003A03CA">
              <w:t>- общие указания;</w:t>
            </w:r>
          </w:p>
          <w:p w:rsidR="00911F52" w:rsidRPr="003A03CA" w:rsidRDefault="00911F52" w:rsidP="00F91E3A">
            <w:pPr>
              <w:shd w:val="clear" w:color="auto" w:fill="FFFFFF"/>
              <w:tabs>
                <w:tab w:val="left" w:pos="418"/>
              </w:tabs>
              <w:ind w:firstLine="34"/>
              <w:jc w:val="both"/>
            </w:pPr>
            <w:r w:rsidRPr="003A03CA">
              <w:t>- пояснительная записка;</w:t>
            </w:r>
          </w:p>
          <w:p w:rsidR="00911F52" w:rsidRPr="003A03CA" w:rsidRDefault="00911F52" w:rsidP="00F91E3A">
            <w:pPr>
              <w:shd w:val="clear" w:color="auto" w:fill="FFFFFF"/>
              <w:tabs>
                <w:tab w:val="left" w:pos="418"/>
              </w:tabs>
              <w:ind w:firstLine="34"/>
              <w:jc w:val="both"/>
            </w:pPr>
            <w:r w:rsidRPr="003A03CA">
              <w:t>- условные обозначения;</w:t>
            </w:r>
          </w:p>
          <w:p w:rsidR="00911F52" w:rsidRPr="003A03CA" w:rsidRDefault="00911F52" w:rsidP="00F91E3A">
            <w:pPr>
              <w:shd w:val="clear" w:color="auto" w:fill="FFFFFF"/>
              <w:tabs>
                <w:tab w:val="left" w:pos="418"/>
              </w:tabs>
              <w:ind w:firstLine="34"/>
              <w:jc w:val="both"/>
            </w:pPr>
            <w:r w:rsidRPr="003A03CA">
              <w:t>- указания по технике безопасности.</w:t>
            </w:r>
          </w:p>
          <w:p w:rsidR="00911F52" w:rsidRPr="003A03CA" w:rsidRDefault="00911F52" w:rsidP="00F91E3A">
            <w:pPr>
              <w:shd w:val="clear" w:color="auto" w:fill="FFFFFF"/>
              <w:tabs>
                <w:tab w:val="left" w:pos="418"/>
              </w:tabs>
              <w:ind w:firstLine="34"/>
              <w:jc w:val="both"/>
            </w:pPr>
            <w:r w:rsidRPr="003A03CA">
              <w:t>- Структурная схема системы.</w:t>
            </w:r>
          </w:p>
          <w:p w:rsidR="00911F52" w:rsidRPr="003A03CA" w:rsidRDefault="00911F52" w:rsidP="00F91E3A">
            <w:pPr>
              <w:shd w:val="clear" w:color="auto" w:fill="FFFFFF"/>
              <w:tabs>
                <w:tab w:val="left" w:pos="418"/>
              </w:tabs>
              <w:ind w:firstLine="34"/>
              <w:jc w:val="both"/>
            </w:pPr>
            <w:r w:rsidRPr="003A03CA">
              <w:t>- Планы расположения аппаратуры и кабельных трасс.</w:t>
            </w:r>
          </w:p>
          <w:p w:rsidR="00911F52" w:rsidRPr="003A03CA" w:rsidRDefault="00911F52" w:rsidP="00F91E3A">
            <w:pPr>
              <w:shd w:val="clear" w:color="auto" w:fill="FFFFFF"/>
              <w:tabs>
                <w:tab w:val="left" w:pos="418"/>
              </w:tabs>
              <w:ind w:firstLine="34"/>
              <w:jc w:val="both"/>
            </w:pPr>
            <w:r w:rsidRPr="003A03CA">
              <w:t>- Таблицы программирования.</w:t>
            </w:r>
          </w:p>
          <w:p w:rsidR="00911F52" w:rsidRPr="003A03CA" w:rsidRDefault="00911F52" w:rsidP="00F91E3A">
            <w:pPr>
              <w:shd w:val="clear" w:color="auto" w:fill="FFFFFF"/>
              <w:tabs>
                <w:tab w:val="left" w:pos="418"/>
              </w:tabs>
              <w:ind w:firstLine="34"/>
              <w:jc w:val="both"/>
            </w:pPr>
            <w:r w:rsidRPr="003A03CA">
              <w:t>- Спецификация оборудования и материалов.</w:t>
            </w:r>
          </w:p>
          <w:p w:rsidR="00911F52" w:rsidRPr="003840CD" w:rsidRDefault="00911F52" w:rsidP="00F91E3A">
            <w:pPr>
              <w:shd w:val="clear" w:color="auto" w:fill="FFFFFF"/>
              <w:tabs>
                <w:tab w:val="left" w:pos="418"/>
              </w:tabs>
              <w:ind w:firstLine="34"/>
              <w:jc w:val="both"/>
            </w:pPr>
            <w:r w:rsidRPr="003A03CA">
              <w:t>- Сметы.</w:t>
            </w:r>
          </w:p>
        </w:tc>
      </w:tr>
      <w:tr w:rsidR="00911F52" w:rsidRPr="00CB6EB1" w:rsidTr="00F91E3A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11F52" w:rsidRDefault="00911F52" w:rsidP="00F91E3A">
            <w:pPr>
              <w:jc w:val="center"/>
              <w:rPr>
                <w:sz w:val="28"/>
                <w:szCs w:val="28"/>
              </w:rPr>
            </w:pPr>
          </w:p>
          <w:p w:rsidR="00911F52" w:rsidRPr="00CB6EB1" w:rsidRDefault="00911F52" w:rsidP="00F91E3A">
            <w:pPr>
              <w:jc w:val="center"/>
              <w:rPr>
                <w:sz w:val="28"/>
                <w:szCs w:val="28"/>
              </w:rPr>
            </w:pPr>
            <w:r w:rsidRPr="00374C22">
              <w:rPr>
                <w:sz w:val="28"/>
                <w:szCs w:val="28"/>
              </w:rPr>
              <w:t xml:space="preserve">РАЗДЕЛ 3. </w:t>
            </w:r>
            <w:r w:rsidRPr="00CC01BF">
              <w:rPr>
                <w:rFonts w:hint="cs"/>
                <w:sz w:val="28"/>
                <w:szCs w:val="28"/>
              </w:rPr>
              <w:t>ТРЕБОВАНИЯ</w:t>
            </w:r>
            <w:r w:rsidRPr="00CC01BF">
              <w:rPr>
                <w:sz w:val="28"/>
                <w:szCs w:val="28"/>
              </w:rPr>
              <w:t xml:space="preserve"> </w:t>
            </w:r>
            <w:r w:rsidRPr="00CC01BF">
              <w:rPr>
                <w:rFonts w:hint="cs"/>
                <w:sz w:val="28"/>
                <w:szCs w:val="28"/>
              </w:rPr>
              <w:t>К</w:t>
            </w:r>
            <w:r w:rsidRPr="00CC01BF">
              <w:rPr>
                <w:sz w:val="28"/>
                <w:szCs w:val="28"/>
              </w:rPr>
              <w:t xml:space="preserve"> </w:t>
            </w:r>
            <w:r w:rsidRPr="00CC01BF">
              <w:rPr>
                <w:rFonts w:hint="cs"/>
                <w:sz w:val="28"/>
                <w:szCs w:val="28"/>
              </w:rPr>
              <w:t>ТЕХНИЧЕСКИМ</w:t>
            </w:r>
            <w:r w:rsidRPr="00CC01BF">
              <w:rPr>
                <w:sz w:val="28"/>
                <w:szCs w:val="28"/>
              </w:rPr>
              <w:t xml:space="preserve"> </w:t>
            </w:r>
            <w:r w:rsidRPr="00CC01BF">
              <w:rPr>
                <w:rFonts w:hint="cs"/>
                <w:sz w:val="28"/>
                <w:szCs w:val="28"/>
              </w:rPr>
              <w:t>ХАРАКТЕРИСТИКАМ</w:t>
            </w:r>
            <w:r w:rsidRPr="00CC01BF">
              <w:rPr>
                <w:sz w:val="28"/>
                <w:szCs w:val="28"/>
              </w:rPr>
              <w:t xml:space="preserve"> </w:t>
            </w:r>
            <w:r w:rsidRPr="00CC01BF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911F52" w:rsidRPr="00CC01BF" w:rsidTr="00F91E3A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CC01BF" w:rsidRDefault="00911F52" w:rsidP="00F91E3A">
            <w:r w:rsidRPr="00CC01BF">
              <w:t xml:space="preserve">Подраздел </w:t>
            </w:r>
            <w:r>
              <w:t>3</w:t>
            </w:r>
            <w:r w:rsidRPr="00CC01BF">
              <w:t xml:space="preserve">.1 </w:t>
            </w:r>
            <w:r w:rsidRPr="00CC01BF">
              <w:rPr>
                <w:rFonts w:hint="cs"/>
              </w:rPr>
              <w:t>Нормативная</w:t>
            </w:r>
            <w:r w:rsidRPr="00CC01BF">
              <w:t xml:space="preserve"> </w:t>
            </w:r>
            <w:r w:rsidRPr="00CC01BF">
              <w:rPr>
                <w:rFonts w:hint="cs"/>
              </w:rPr>
              <w:t>база</w:t>
            </w:r>
          </w:p>
        </w:tc>
      </w:tr>
      <w:tr w:rsidR="00911F52" w:rsidRPr="006514BB" w:rsidTr="00F91E3A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3A03CA" w:rsidRDefault="00911F52" w:rsidP="00F91E3A">
            <w:pPr>
              <w:ind w:right="-20" w:firstLine="600"/>
              <w:jc w:val="both"/>
            </w:pPr>
            <w:r w:rsidRPr="003A03CA">
              <w:t>Разработку проектно-технической документации осуществить в соответствие с действующими требованиями, нормами и правилами, в том числе:</w:t>
            </w:r>
          </w:p>
          <w:p w:rsidR="00911F52" w:rsidRPr="003A03CA" w:rsidRDefault="00911F52" w:rsidP="00F91E3A">
            <w:pPr>
              <w:ind w:right="-20" w:firstLine="600"/>
              <w:jc w:val="both"/>
            </w:pPr>
            <w:r w:rsidRPr="003A03CA">
              <w:t>- СП 5.13130.2009 - «Установки пожарной сигнализации и пожаротушения</w:t>
            </w:r>
          </w:p>
          <w:p w:rsidR="00911F52" w:rsidRPr="003A03CA" w:rsidRDefault="00911F52" w:rsidP="00F91E3A">
            <w:pPr>
              <w:ind w:right="-20"/>
              <w:jc w:val="both"/>
            </w:pPr>
            <w:r w:rsidRPr="003A03CA">
              <w:t>автоматические. Нормы и правила проектирования»;</w:t>
            </w:r>
          </w:p>
          <w:p w:rsidR="00911F52" w:rsidRPr="003A03CA" w:rsidRDefault="00911F52" w:rsidP="00F91E3A">
            <w:pPr>
              <w:ind w:right="606" w:firstLine="600"/>
              <w:jc w:val="both"/>
            </w:pPr>
            <w:r w:rsidRPr="003A03CA">
              <w:t>- СП 3.13130.2009 - «Системы оповещения и управления эвакуацией людей при пожаре. Требования пожарной безопасности»;</w:t>
            </w:r>
          </w:p>
          <w:p w:rsidR="00911F52" w:rsidRPr="003A03CA" w:rsidRDefault="00911F52" w:rsidP="00F91E3A">
            <w:pPr>
              <w:ind w:right="494" w:firstLine="600"/>
              <w:jc w:val="both"/>
            </w:pPr>
            <w:r w:rsidRPr="003A03CA">
              <w:t>- СП 6.13130.2009 - «Системы противопожарной защиты. Электрооборудование. Требования пожарной безопасности»;</w:t>
            </w:r>
          </w:p>
          <w:p w:rsidR="00911F52" w:rsidRPr="003A03CA" w:rsidRDefault="00911F52" w:rsidP="00F91E3A">
            <w:pPr>
              <w:ind w:right="726" w:firstLine="600"/>
              <w:jc w:val="both"/>
            </w:pPr>
            <w:r w:rsidRPr="003A03CA">
              <w:t>- СП 12.13130.2009 - «Определение категорий помещений, зданий и наружных установок по взрывопожарной и пожарной опасности»;</w:t>
            </w:r>
          </w:p>
          <w:p w:rsidR="00911F52" w:rsidRPr="003A03CA" w:rsidRDefault="00911F52" w:rsidP="00F91E3A">
            <w:pPr>
              <w:ind w:right="726" w:firstLine="600"/>
              <w:jc w:val="both"/>
            </w:pPr>
            <w:r w:rsidRPr="003A03CA">
              <w:t>- РД 25.953-90 Системы автоматические пожаротушения, пожарной, охранной и охранно-пожарной сигнализации. Обозначения условные графические элементов систем;</w:t>
            </w:r>
          </w:p>
          <w:p w:rsidR="00911F52" w:rsidRPr="003141AF" w:rsidRDefault="00911F52" w:rsidP="00F91E3A">
            <w:pPr>
              <w:ind w:right="726" w:firstLine="600"/>
              <w:jc w:val="both"/>
            </w:pPr>
            <w:r w:rsidRPr="003A03CA">
              <w:t>- НПБ 101-95 Нормы проектирования объектов пожарной охраны.</w:t>
            </w:r>
          </w:p>
        </w:tc>
      </w:tr>
      <w:tr w:rsidR="00911F52" w:rsidRPr="00CC01BF" w:rsidTr="00F91E3A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CC01BF" w:rsidRDefault="00911F52" w:rsidP="00F91E3A">
            <w:r w:rsidRPr="00CC01BF">
              <w:t xml:space="preserve">Подраздел </w:t>
            </w:r>
            <w:r>
              <w:t>3</w:t>
            </w:r>
            <w:r w:rsidRPr="00CC01BF">
              <w:t>.</w:t>
            </w:r>
            <w:r>
              <w:t>2</w:t>
            </w:r>
            <w:r w:rsidRPr="00CC01BF">
              <w:t xml:space="preserve"> </w:t>
            </w:r>
            <w:r w:rsidRPr="00CC01BF">
              <w:rPr>
                <w:rFonts w:hint="cs"/>
              </w:rPr>
              <w:t>Особые</w:t>
            </w:r>
            <w:r w:rsidRPr="00CC01BF">
              <w:t xml:space="preserve"> </w:t>
            </w:r>
            <w:r w:rsidRPr="00CC01BF">
              <w:rPr>
                <w:rFonts w:hint="cs"/>
              </w:rPr>
              <w:t>условия</w:t>
            </w:r>
            <w:r w:rsidRPr="00CC01BF">
              <w:t xml:space="preserve"> </w:t>
            </w:r>
            <w:r w:rsidRPr="00CC01BF">
              <w:rPr>
                <w:rFonts w:hint="cs"/>
              </w:rPr>
              <w:t>строительства</w:t>
            </w:r>
            <w:r w:rsidRPr="00CC01BF">
              <w:t>.</w:t>
            </w:r>
          </w:p>
        </w:tc>
      </w:tr>
      <w:tr w:rsidR="00911F52" w:rsidRPr="00CB6EB1" w:rsidTr="00F91E3A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7A445B" w:rsidRDefault="00911F52" w:rsidP="00F91E3A">
            <w:pPr>
              <w:jc w:val="both"/>
            </w:pPr>
            <w:r w:rsidRPr="007A445B">
              <w:t>Не требуются</w:t>
            </w:r>
          </w:p>
        </w:tc>
      </w:tr>
      <w:tr w:rsidR="00911F52" w:rsidRPr="00CC01BF" w:rsidTr="00F91E3A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CC01BF" w:rsidRDefault="00911F52" w:rsidP="00F91E3A">
            <w:r w:rsidRPr="00CC01BF">
              <w:t xml:space="preserve">Подраздел </w:t>
            </w:r>
            <w:r>
              <w:t>3</w:t>
            </w:r>
            <w:r w:rsidRPr="00CC01BF">
              <w:t>.</w:t>
            </w:r>
            <w:r>
              <w:t>3</w:t>
            </w:r>
            <w:r w:rsidRPr="00CC01BF">
              <w:t xml:space="preserve"> </w:t>
            </w:r>
            <w:r w:rsidRPr="00AE16AC">
              <w:rPr>
                <w:rFonts w:hint="cs"/>
              </w:rPr>
              <w:t>Основные</w:t>
            </w:r>
            <w:r w:rsidRPr="00AE16AC">
              <w:t xml:space="preserve"> </w:t>
            </w:r>
            <w:r w:rsidRPr="00AE16AC">
              <w:rPr>
                <w:rFonts w:hint="cs"/>
              </w:rPr>
              <w:t>технико</w:t>
            </w:r>
            <w:r w:rsidRPr="00AE16AC">
              <w:t>-</w:t>
            </w:r>
            <w:r w:rsidRPr="00AE16AC">
              <w:rPr>
                <w:rFonts w:hint="cs"/>
              </w:rPr>
              <w:t>экономические</w:t>
            </w:r>
            <w:r w:rsidRPr="00AE16AC">
              <w:t xml:space="preserve"> </w:t>
            </w:r>
            <w:r w:rsidRPr="00AE16AC">
              <w:rPr>
                <w:rFonts w:hint="cs"/>
              </w:rPr>
              <w:t>показатели</w:t>
            </w:r>
            <w:r w:rsidRPr="00AE16AC">
              <w:t xml:space="preserve"> </w:t>
            </w:r>
            <w:r w:rsidRPr="00AE16AC">
              <w:rPr>
                <w:rFonts w:hint="cs"/>
              </w:rPr>
              <w:t>объекта</w:t>
            </w:r>
            <w:r w:rsidRPr="00CC01BF">
              <w:t>.</w:t>
            </w:r>
          </w:p>
        </w:tc>
      </w:tr>
      <w:tr w:rsidR="00911F52" w:rsidRPr="006514BB" w:rsidTr="00F91E3A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7A445B" w:rsidRDefault="00911F52" w:rsidP="00F91E3A">
            <w:pPr>
              <w:jc w:val="both"/>
            </w:pPr>
            <w:r w:rsidRPr="007A445B">
              <w:t>Не требуются</w:t>
            </w:r>
          </w:p>
        </w:tc>
      </w:tr>
      <w:tr w:rsidR="00911F52" w:rsidRPr="00CC01BF" w:rsidTr="00F91E3A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CC01BF" w:rsidRDefault="00911F52" w:rsidP="00F91E3A">
            <w:r w:rsidRPr="00CC01BF">
              <w:t xml:space="preserve">Подраздел </w:t>
            </w:r>
            <w:r>
              <w:t>3</w:t>
            </w:r>
            <w:r w:rsidRPr="00CC01BF">
              <w:t>.</w:t>
            </w:r>
            <w:r>
              <w:t>4</w:t>
            </w:r>
            <w:r w:rsidRPr="00CC01BF">
              <w:t xml:space="preserve"> </w:t>
            </w:r>
            <w:r w:rsidRPr="00AE16AC">
              <w:rPr>
                <w:rFonts w:hint="cs"/>
              </w:rPr>
              <w:t>Строительный</w:t>
            </w:r>
            <w:r w:rsidRPr="00AE16AC">
              <w:t xml:space="preserve"> </w:t>
            </w:r>
            <w:r w:rsidRPr="00AE16AC">
              <w:rPr>
                <w:rFonts w:hint="cs"/>
              </w:rPr>
              <w:t>паспорт</w:t>
            </w:r>
            <w:r w:rsidRPr="00AE16AC">
              <w:t xml:space="preserve"> </w:t>
            </w:r>
            <w:r w:rsidRPr="00AE16AC">
              <w:rPr>
                <w:rFonts w:hint="cs"/>
              </w:rPr>
              <w:t>земельного</w:t>
            </w:r>
            <w:r w:rsidRPr="00AE16AC">
              <w:t xml:space="preserve"> </w:t>
            </w:r>
            <w:r w:rsidRPr="00AE16AC">
              <w:rPr>
                <w:rFonts w:hint="cs"/>
              </w:rPr>
              <w:t>участка</w:t>
            </w:r>
            <w:r w:rsidRPr="00CC01BF">
              <w:t>.</w:t>
            </w:r>
          </w:p>
        </w:tc>
      </w:tr>
      <w:tr w:rsidR="00911F52" w:rsidRPr="006514BB" w:rsidTr="00F91E3A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7A445B" w:rsidRDefault="00911F52" w:rsidP="00F91E3A">
            <w:pPr>
              <w:jc w:val="both"/>
            </w:pPr>
            <w:r w:rsidRPr="007A445B">
              <w:lastRenderedPageBreak/>
              <w:t xml:space="preserve">Не требуются </w:t>
            </w:r>
          </w:p>
        </w:tc>
      </w:tr>
      <w:tr w:rsidR="00911F52" w:rsidRPr="00CC01BF" w:rsidTr="00F91E3A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CC01BF" w:rsidRDefault="00911F52" w:rsidP="00F91E3A">
            <w:r w:rsidRPr="00CC01BF">
              <w:t xml:space="preserve">Подраздел </w:t>
            </w:r>
            <w:r>
              <w:t>3</w:t>
            </w:r>
            <w:r w:rsidRPr="00CC01BF">
              <w:t>.</w:t>
            </w:r>
            <w:r>
              <w:t>5</w:t>
            </w:r>
            <w:r w:rsidRPr="00CC01BF">
              <w:t xml:space="preserve"> </w:t>
            </w:r>
            <w:r>
              <w:t>Т</w:t>
            </w:r>
            <w:r w:rsidRPr="00AE16AC">
              <w:rPr>
                <w:rFonts w:hint="cs"/>
              </w:rPr>
              <w:t>ребования</w:t>
            </w:r>
            <w:r w:rsidRPr="00AE16AC">
              <w:t xml:space="preserve"> </w:t>
            </w:r>
            <w:r w:rsidRPr="00AE16AC">
              <w:rPr>
                <w:rFonts w:hint="cs"/>
              </w:rPr>
              <w:t>к</w:t>
            </w:r>
            <w:r w:rsidRPr="00AE16AC">
              <w:t xml:space="preserve"> </w:t>
            </w:r>
            <w:r w:rsidRPr="00AE16AC">
              <w:rPr>
                <w:rFonts w:hint="cs"/>
              </w:rPr>
              <w:t>технологии</w:t>
            </w:r>
            <w:r w:rsidRPr="00AE16AC">
              <w:t xml:space="preserve">, </w:t>
            </w:r>
            <w:r w:rsidRPr="00AE16AC">
              <w:rPr>
                <w:rFonts w:hint="cs"/>
              </w:rPr>
              <w:t>режиму</w:t>
            </w:r>
            <w:r w:rsidRPr="00AE16AC">
              <w:t xml:space="preserve"> </w:t>
            </w:r>
            <w:r w:rsidRPr="00AE16AC">
              <w:rPr>
                <w:rFonts w:hint="cs"/>
              </w:rPr>
              <w:t>здания</w:t>
            </w:r>
            <w:r w:rsidRPr="00AE16AC">
              <w:t xml:space="preserve"> / </w:t>
            </w:r>
            <w:r w:rsidRPr="00AE16AC">
              <w:rPr>
                <w:rFonts w:hint="cs"/>
              </w:rPr>
              <w:t>сооружения</w:t>
            </w:r>
            <w:r w:rsidRPr="00CC01BF">
              <w:t>.</w:t>
            </w:r>
          </w:p>
        </w:tc>
      </w:tr>
      <w:tr w:rsidR="00911F52" w:rsidRPr="006514BB" w:rsidTr="00F91E3A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7A445B" w:rsidRDefault="00911F52" w:rsidP="00F91E3A">
            <w:pPr>
              <w:jc w:val="both"/>
            </w:pPr>
            <w:r w:rsidRPr="007A445B">
              <w:t>Не требуются</w:t>
            </w:r>
          </w:p>
        </w:tc>
      </w:tr>
      <w:tr w:rsidR="00911F52" w:rsidRPr="00CC01BF" w:rsidTr="00F91E3A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AE16AC" w:rsidRDefault="00911F52" w:rsidP="00F91E3A">
            <w:r w:rsidRPr="00CC01BF">
              <w:t xml:space="preserve">Подраздел </w:t>
            </w:r>
            <w:r>
              <w:t>3</w:t>
            </w:r>
            <w:r w:rsidRPr="00CC01BF">
              <w:t>.</w:t>
            </w:r>
            <w:r>
              <w:t>6</w:t>
            </w:r>
            <w:r w:rsidRPr="00CC01BF">
              <w:t xml:space="preserve"> </w:t>
            </w:r>
            <w:r w:rsidRPr="00AE16AC">
              <w:t xml:space="preserve">Требования к </w:t>
            </w:r>
            <w:proofErr w:type="gramStart"/>
            <w:r w:rsidRPr="00AE16AC">
              <w:t>архитектурно-строительным</w:t>
            </w:r>
            <w:proofErr w:type="gramEnd"/>
            <w:r w:rsidRPr="00AE16AC">
              <w:t>, объемно-планировочным и</w:t>
            </w:r>
          </w:p>
          <w:p w:rsidR="00911F52" w:rsidRPr="00CC01BF" w:rsidRDefault="00911F52" w:rsidP="00F91E3A">
            <w:r w:rsidRPr="00AE16AC">
              <w:tab/>
              <w:t>конструктивным решениям</w:t>
            </w:r>
            <w:r w:rsidRPr="00CC01BF">
              <w:t>.</w:t>
            </w:r>
          </w:p>
        </w:tc>
      </w:tr>
      <w:tr w:rsidR="00911F52" w:rsidRPr="006514BB" w:rsidTr="00F91E3A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7A445B" w:rsidRDefault="00911F52" w:rsidP="00F91E3A">
            <w:pPr>
              <w:jc w:val="both"/>
            </w:pPr>
            <w:r w:rsidRPr="007A445B">
              <w:t>Не требуются</w:t>
            </w:r>
          </w:p>
        </w:tc>
      </w:tr>
      <w:tr w:rsidR="00911F52" w:rsidRPr="00CC01BF" w:rsidTr="00F91E3A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AE16AC" w:rsidRDefault="00911F52" w:rsidP="00F91E3A">
            <w:r w:rsidRPr="00CC01BF">
              <w:t xml:space="preserve">Подраздел </w:t>
            </w:r>
            <w:r>
              <w:t>3</w:t>
            </w:r>
            <w:r w:rsidRPr="00CC01BF">
              <w:t>.</w:t>
            </w:r>
            <w:r>
              <w:t>7</w:t>
            </w:r>
            <w:r w:rsidRPr="00CC01BF">
              <w:t xml:space="preserve"> </w:t>
            </w:r>
            <w:r w:rsidRPr="00AE16AC">
              <w:t xml:space="preserve">Выделение очередей и пусковых комплексов, требования </w:t>
            </w:r>
            <w:proofErr w:type="gramStart"/>
            <w:r w:rsidRPr="00AE16AC">
              <w:t>по</w:t>
            </w:r>
            <w:proofErr w:type="gramEnd"/>
          </w:p>
          <w:p w:rsidR="00911F52" w:rsidRPr="00CC01BF" w:rsidRDefault="00911F52" w:rsidP="00F91E3A">
            <w:r w:rsidRPr="00AE16AC">
              <w:tab/>
              <w:t>перспективному расширению здания/сооружения</w:t>
            </w:r>
            <w:r w:rsidRPr="00CC01BF">
              <w:t>.</w:t>
            </w:r>
          </w:p>
        </w:tc>
      </w:tr>
      <w:tr w:rsidR="00911F52" w:rsidRPr="006514BB" w:rsidTr="00F91E3A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7A445B" w:rsidRDefault="00911F52" w:rsidP="00F91E3A">
            <w:pPr>
              <w:jc w:val="both"/>
            </w:pPr>
            <w:r w:rsidRPr="007A445B">
              <w:t>Не требуются</w:t>
            </w:r>
          </w:p>
        </w:tc>
      </w:tr>
      <w:tr w:rsidR="00911F52" w:rsidRPr="00CC01BF" w:rsidTr="00F91E3A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CC01BF" w:rsidRDefault="00911F52" w:rsidP="00F91E3A">
            <w:r w:rsidRPr="00CC01BF">
              <w:t xml:space="preserve">Подраздел </w:t>
            </w:r>
            <w:r>
              <w:t>3</w:t>
            </w:r>
            <w:r w:rsidRPr="00CC01BF">
              <w:t>.</w:t>
            </w:r>
            <w:r>
              <w:t>8</w:t>
            </w:r>
            <w:r w:rsidRPr="00CC01BF">
              <w:t xml:space="preserve"> </w:t>
            </w:r>
            <w:r w:rsidRPr="00AE16AC">
              <w:rPr>
                <w:rFonts w:hint="cs"/>
              </w:rPr>
              <w:t>Требования</w:t>
            </w:r>
            <w:r w:rsidRPr="00AE16AC">
              <w:t xml:space="preserve"> </w:t>
            </w:r>
            <w:r w:rsidRPr="00AE16AC">
              <w:rPr>
                <w:rFonts w:hint="cs"/>
              </w:rPr>
              <w:t>к</w:t>
            </w:r>
            <w:r w:rsidRPr="00AE16AC">
              <w:t xml:space="preserve"> </w:t>
            </w:r>
            <w:r w:rsidRPr="00AE16AC">
              <w:rPr>
                <w:rFonts w:hint="cs"/>
              </w:rPr>
              <w:t>организации</w:t>
            </w:r>
            <w:r w:rsidRPr="00AE16AC">
              <w:t xml:space="preserve"> </w:t>
            </w:r>
            <w:r w:rsidRPr="00AE16AC">
              <w:rPr>
                <w:rFonts w:hint="cs"/>
              </w:rPr>
              <w:t>строительства</w:t>
            </w:r>
            <w:r w:rsidRPr="00CC01BF">
              <w:t>.</w:t>
            </w:r>
          </w:p>
        </w:tc>
      </w:tr>
      <w:tr w:rsidR="00911F52" w:rsidRPr="006514BB" w:rsidTr="00F91E3A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7A445B" w:rsidRDefault="00911F52" w:rsidP="00F91E3A">
            <w:pPr>
              <w:jc w:val="both"/>
            </w:pPr>
            <w:r w:rsidRPr="007A445B">
              <w:t>Не требуются</w:t>
            </w:r>
          </w:p>
        </w:tc>
      </w:tr>
      <w:tr w:rsidR="00911F52" w:rsidRPr="00CC01BF" w:rsidTr="00F91E3A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AE16AC" w:rsidRDefault="00911F52" w:rsidP="00F91E3A">
            <w:r w:rsidRPr="00CC01BF">
              <w:t xml:space="preserve">Подраздел </w:t>
            </w:r>
            <w:r>
              <w:t>3</w:t>
            </w:r>
            <w:r w:rsidRPr="00CC01BF">
              <w:t>.</w:t>
            </w:r>
            <w:r>
              <w:t>9</w:t>
            </w:r>
            <w:r w:rsidRPr="00CC01BF">
              <w:t xml:space="preserve"> </w:t>
            </w:r>
            <w:r w:rsidRPr="00AE16AC">
              <w:t>Требования и условия к разработке природоохранных мер и</w:t>
            </w:r>
          </w:p>
          <w:p w:rsidR="00911F52" w:rsidRPr="00CC01BF" w:rsidRDefault="00911F52" w:rsidP="00F91E3A">
            <w:r w:rsidRPr="00AE16AC">
              <w:tab/>
              <w:t>мероприятий</w:t>
            </w:r>
            <w:r w:rsidRPr="00CC01BF">
              <w:t>.</w:t>
            </w:r>
          </w:p>
        </w:tc>
      </w:tr>
      <w:tr w:rsidR="00911F52" w:rsidRPr="006514BB" w:rsidTr="00F91E3A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7A445B" w:rsidRDefault="00911F52" w:rsidP="00F91E3A">
            <w:pPr>
              <w:jc w:val="both"/>
            </w:pPr>
            <w:r w:rsidRPr="007A445B">
              <w:t>Не требуются</w:t>
            </w:r>
          </w:p>
        </w:tc>
      </w:tr>
      <w:tr w:rsidR="00911F52" w:rsidRPr="00CC01BF" w:rsidTr="00F91E3A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CC01BF" w:rsidRDefault="00911F52" w:rsidP="00F91E3A">
            <w:r w:rsidRPr="00CC01BF">
              <w:t xml:space="preserve">Подраздел </w:t>
            </w:r>
            <w:r>
              <w:t>3</w:t>
            </w:r>
            <w:r w:rsidRPr="00CC01BF">
              <w:t>.</w:t>
            </w:r>
            <w:r>
              <w:t>10</w:t>
            </w:r>
            <w:r w:rsidRPr="00CC01BF">
              <w:t xml:space="preserve"> </w:t>
            </w:r>
            <w:r w:rsidRPr="00AE16AC">
              <w:rPr>
                <w:rFonts w:hint="cs"/>
              </w:rPr>
              <w:t>Требования</w:t>
            </w:r>
            <w:r w:rsidRPr="00AE16AC">
              <w:t xml:space="preserve"> </w:t>
            </w:r>
            <w:r w:rsidRPr="00AE16AC">
              <w:rPr>
                <w:rFonts w:hint="cs"/>
              </w:rPr>
              <w:t>к</w:t>
            </w:r>
            <w:r w:rsidRPr="00AE16AC">
              <w:t xml:space="preserve"> </w:t>
            </w:r>
            <w:r w:rsidRPr="00AE16AC">
              <w:rPr>
                <w:rFonts w:hint="cs"/>
              </w:rPr>
              <w:t>режиму</w:t>
            </w:r>
            <w:r w:rsidRPr="00AE16AC">
              <w:t xml:space="preserve"> </w:t>
            </w:r>
            <w:r w:rsidRPr="00AE16AC">
              <w:rPr>
                <w:rFonts w:hint="cs"/>
              </w:rPr>
              <w:t>безопасности</w:t>
            </w:r>
            <w:r w:rsidRPr="00AE16AC">
              <w:t xml:space="preserve"> </w:t>
            </w:r>
            <w:r w:rsidRPr="00AE16AC">
              <w:rPr>
                <w:rFonts w:hint="cs"/>
              </w:rPr>
              <w:t>и</w:t>
            </w:r>
            <w:r w:rsidRPr="00AE16AC">
              <w:t xml:space="preserve"> </w:t>
            </w:r>
            <w:r w:rsidRPr="00AE16AC">
              <w:rPr>
                <w:rFonts w:hint="cs"/>
              </w:rPr>
              <w:t>гигиене</w:t>
            </w:r>
            <w:r w:rsidRPr="00AE16AC">
              <w:t xml:space="preserve"> </w:t>
            </w:r>
            <w:r w:rsidRPr="00AE16AC">
              <w:rPr>
                <w:rFonts w:hint="cs"/>
              </w:rPr>
              <w:t>труда</w:t>
            </w:r>
            <w:r w:rsidRPr="00CC01BF">
              <w:t>.</w:t>
            </w:r>
          </w:p>
        </w:tc>
      </w:tr>
      <w:tr w:rsidR="00911F52" w:rsidRPr="006514BB" w:rsidTr="00F91E3A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7A445B" w:rsidRDefault="00911F52" w:rsidP="00F91E3A">
            <w:pPr>
              <w:jc w:val="both"/>
            </w:pPr>
            <w:r w:rsidRPr="007A445B">
              <w:t>Не требуются</w:t>
            </w:r>
          </w:p>
        </w:tc>
      </w:tr>
      <w:tr w:rsidR="00911F52" w:rsidRPr="00CC01BF" w:rsidTr="00F91E3A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CC01BF" w:rsidRDefault="00911F52" w:rsidP="00F91E3A">
            <w:r w:rsidRPr="00CC01BF">
              <w:t xml:space="preserve">Подраздел </w:t>
            </w:r>
            <w:r>
              <w:t>3</w:t>
            </w:r>
            <w:r w:rsidRPr="00CC01BF">
              <w:t>.</w:t>
            </w:r>
            <w:r>
              <w:t>11</w:t>
            </w:r>
            <w:r w:rsidRPr="00CC01BF">
              <w:t xml:space="preserve"> </w:t>
            </w:r>
            <w:r w:rsidRPr="00AE16AC">
              <w:rPr>
                <w:rFonts w:hint="cs"/>
              </w:rPr>
              <w:t>Требования</w:t>
            </w:r>
            <w:r w:rsidRPr="00AE16AC">
              <w:t xml:space="preserve"> </w:t>
            </w:r>
            <w:r w:rsidRPr="00AE16AC">
              <w:rPr>
                <w:rFonts w:hint="cs"/>
              </w:rPr>
              <w:t>по</w:t>
            </w:r>
            <w:r w:rsidRPr="00AE16AC">
              <w:t xml:space="preserve"> </w:t>
            </w:r>
            <w:r w:rsidRPr="00AE16AC">
              <w:rPr>
                <w:rFonts w:hint="cs"/>
              </w:rPr>
              <w:t>ассимиляции</w:t>
            </w:r>
            <w:r w:rsidRPr="00AE16AC">
              <w:t xml:space="preserve"> </w:t>
            </w:r>
            <w:r w:rsidRPr="00AE16AC">
              <w:rPr>
                <w:rFonts w:hint="cs"/>
              </w:rPr>
              <w:t>производства</w:t>
            </w:r>
            <w:r w:rsidRPr="00CC01BF">
              <w:t>.</w:t>
            </w:r>
          </w:p>
        </w:tc>
      </w:tr>
      <w:tr w:rsidR="00911F52" w:rsidRPr="006514BB" w:rsidTr="00F91E3A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7A445B" w:rsidRDefault="00911F52" w:rsidP="00F91E3A">
            <w:pPr>
              <w:jc w:val="both"/>
            </w:pPr>
            <w:r w:rsidRPr="007A445B">
              <w:t>Не требуются</w:t>
            </w:r>
          </w:p>
        </w:tc>
      </w:tr>
      <w:tr w:rsidR="00911F52" w:rsidRPr="00CC01BF" w:rsidTr="00F91E3A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CC01BF" w:rsidRDefault="00911F52" w:rsidP="00F91E3A">
            <w:r w:rsidRPr="00CC01BF">
              <w:t xml:space="preserve">Подраздел </w:t>
            </w:r>
            <w:r>
              <w:t>3</w:t>
            </w:r>
            <w:r w:rsidRPr="00CC01BF">
              <w:t>.</w:t>
            </w:r>
            <w:r>
              <w:t>12</w:t>
            </w:r>
            <w:r w:rsidRPr="00CC01BF">
              <w:t xml:space="preserve"> </w:t>
            </w:r>
            <w:r w:rsidRPr="00AE16AC">
              <w:t>Требования по разработке инженерно-технических мероприятий гражданской обороны и мероприятий по предупреждению чрезвычайных</w:t>
            </w:r>
            <w:r>
              <w:t xml:space="preserve">  с</w:t>
            </w:r>
            <w:r w:rsidRPr="00AE16AC">
              <w:t>итуаций</w:t>
            </w:r>
            <w:r w:rsidRPr="00CC01BF">
              <w:t>.</w:t>
            </w:r>
          </w:p>
        </w:tc>
      </w:tr>
      <w:tr w:rsidR="00911F52" w:rsidRPr="006514BB" w:rsidTr="00F91E3A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7A445B" w:rsidRDefault="00911F52" w:rsidP="00F91E3A">
            <w:pPr>
              <w:jc w:val="both"/>
            </w:pPr>
            <w:r w:rsidRPr="007A445B">
              <w:t>Не требуются</w:t>
            </w:r>
          </w:p>
        </w:tc>
      </w:tr>
      <w:tr w:rsidR="00911F52" w:rsidRPr="00CC01BF" w:rsidTr="00F91E3A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AE16AC" w:rsidRDefault="00911F52" w:rsidP="00F91E3A">
            <w:r w:rsidRPr="00CC01BF">
              <w:t xml:space="preserve">Подраздел </w:t>
            </w:r>
            <w:r>
              <w:t>3</w:t>
            </w:r>
            <w:r w:rsidRPr="00CC01BF">
              <w:t>.</w:t>
            </w:r>
            <w:r>
              <w:t>13</w:t>
            </w:r>
            <w:r w:rsidRPr="00CC01BF">
              <w:t xml:space="preserve"> </w:t>
            </w:r>
            <w:r w:rsidRPr="00AE16AC">
              <w:t>Мероприятия по разработке требований к обеспечению безопасной</w:t>
            </w:r>
          </w:p>
          <w:p w:rsidR="00911F52" w:rsidRPr="00CC01BF" w:rsidRDefault="00911F52" w:rsidP="00F91E3A">
            <w:r w:rsidRPr="00AE16AC">
              <w:tab/>
              <w:t>эксплуатации объектов капитального строительства</w:t>
            </w:r>
          </w:p>
        </w:tc>
      </w:tr>
      <w:tr w:rsidR="00911F52" w:rsidRPr="006514BB" w:rsidTr="00F91E3A">
        <w:trPr>
          <w:trHeight w:val="24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7A445B" w:rsidRDefault="00911F52" w:rsidP="00F91E3A">
            <w:pPr>
              <w:jc w:val="both"/>
            </w:pPr>
            <w:r w:rsidRPr="007A445B">
              <w:t>В соответствии с требованиями Федерального закона от 28.11.2011 №337-Ф3</w:t>
            </w:r>
          </w:p>
        </w:tc>
      </w:tr>
      <w:tr w:rsidR="00911F52" w:rsidRPr="00CC01BF" w:rsidTr="00F91E3A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CC01BF" w:rsidRDefault="00911F52" w:rsidP="00F91E3A">
            <w:r w:rsidRPr="00CC01BF">
              <w:t xml:space="preserve">Подраздел </w:t>
            </w:r>
            <w:r>
              <w:t>3</w:t>
            </w:r>
            <w:r w:rsidRPr="00CC01BF">
              <w:t>.</w:t>
            </w:r>
            <w:r>
              <w:t>14</w:t>
            </w:r>
            <w:r w:rsidRPr="00CC01BF">
              <w:t xml:space="preserve"> </w:t>
            </w:r>
            <w:r w:rsidRPr="00AE16AC">
              <w:rPr>
                <w:rFonts w:hint="cs"/>
              </w:rPr>
              <w:t>Требования</w:t>
            </w:r>
            <w:r w:rsidRPr="00AE16AC">
              <w:t xml:space="preserve"> </w:t>
            </w:r>
            <w:r w:rsidRPr="00AE16AC">
              <w:rPr>
                <w:rFonts w:hint="cs"/>
              </w:rPr>
              <w:t>к</w:t>
            </w:r>
            <w:r w:rsidRPr="00AE16AC">
              <w:t xml:space="preserve"> </w:t>
            </w:r>
            <w:r w:rsidRPr="00AE16AC">
              <w:rPr>
                <w:rFonts w:hint="cs"/>
              </w:rPr>
              <w:t>сметной</w:t>
            </w:r>
            <w:r w:rsidRPr="00AE16AC">
              <w:t xml:space="preserve"> </w:t>
            </w:r>
            <w:r w:rsidRPr="00AE16AC">
              <w:rPr>
                <w:rFonts w:hint="cs"/>
              </w:rPr>
              <w:t>документации</w:t>
            </w:r>
            <w:r w:rsidRPr="00CC01BF">
              <w:t>.</w:t>
            </w:r>
          </w:p>
        </w:tc>
      </w:tr>
      <w:tr w:rsidR="00911F52" w:rsidRPr="006514BB" w:rsidTr="00F91E3A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7A445B" w:rsidRDefault="00911F52" w:rsidP="00F91E3A">
            <w:pPr>
              <w:jc w:val="both"/>
            </w:pPr>
            <w:r w:rsidRPr="00402105">
              <w:t>Выполняемая в составе рабочей документации сметная документация должна быть составл</w:t>
            </w:r>
            <w:r>
              <w:t>ена в текущих ц</w:t>
            </w:r>
            <w:r w:rsidRPr="00402105">
              <w:t>енах. Расценки - по сборникам федеральных единичных расценок (ФКР) и федеральных сборников сметных цен (ФССЦ). Сметная документация предоставляется Заказчику в формате программного комплекса «Гран</w:t>
            </w:r>
            <w:proofErr w:type="gramStart"/>
            <w:r w:rsidRPr="00402105">
              <w:t>д-</w:t>
            </w:r>
            <w:proofErr w:type="gramEnd"/>
            <w:r w:rsidRPr="00402105">
              <w:t xml:space="preserve"> Смета» и в формате MS </w:t>
            </w:r>
            <w:proofErr w:type="spellStart"/>
            <w:r w:rsidRPr="00402105">
              <w:t>Excel</w:t>
            </w:r>
            <w:proofErr w:type="spellEnd"/>
            <w:r w:rsidRPr="00402105">
              <w:t xml:space="preserve"> с сохранением всех функциональных взаимосвязей.</w:t>
            </w:r>
          </w:p>
        </w:tc>
      </w:tr>
      <w:tr w:rsidR="00911F52" w:rsidRPr="00CC01BF" w:rsidTr="00F91E3A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CC01BF" w:rsidRDefault="00911F52" w:rsidP="00F91E3A">
            <w:r w:rsidRPr="00CC01BF">
              <w:t xml:space="preserve">Подраздел </w:t>
            </w:r>
            <w:r>
              <w:t>3</w:t>
            </w:r>
            <w:r w:rsidRPr="00CC01BF">
              <w:t>.</w:t>
            </w:r>
            <w:r>
              <w:t>15</w:t>
            </w:r>
            <w:r w:rsidRPr="00CC01BF">
              <w:t xml:space="preserve"> </w:t>
            </w:r>
            <w:r w:rsidRPr="00003B2C">
              <w:rPr>
                <w:rFonts w:hint="cs"/>
              </w:rPr>
              <w:t>Состав</w:t>
            </w:r>
            <w:r w:rsidRPr="00003B2C">
              <w:t xml:space="preserve"> </w:t>
            </w:r>
            <w:r w:rsidRPr="00003B2C">
              <w:rPr>
                <w:rFonts w:hint="cs"/>
              </w:rPr>
              <w:t>демонстрационных</w:t>
            </w:r>
            <w:r w:rsidRPr="00003B2C">
              <w:t xml:space="preserve"> </w:t>
            </w:r>
            <w:r w:rsidRPr="00003B2C">
              <w:rPr>
                <w:rFonts w:hint="cs"/>
              </w:rPr>
              <w:t>материалов</w:t>
            </w:r>
            <w:r w:rsidRPr="00CC01BF">
              <w:t>.</w:t>
            </w:r>
          </w:p>
        </w:tc>
      </w:tr>
      <w:tr w:rsidR="00911F52" w:rsidRPr="006514BB" w:rsidTr="00F91E3A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7A445B" w:rsidRDefault="00911F52" w:rsidP="00F91E3A">
            <w:pPr>
              <w:jc w:val="both"/>
            </w:pPr>
            <w:r w:rsidRPr="007A445B">
              <w:t>Не требуется.</w:t>
            </w:r>
          </w:p>
        </w:tc>
      </w:tr>
      <w:tr w:rsidR="00911F52" w:rsidRPr="00CC01BF" w:rsidTr="00F91E3A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CC01BF" w:rsidRDefault="00911F52" w:rsidP="00F91E3A">
            <w:r w:rsidRPr="00CC01BF">
              <w:t xml:space="preserve">Подраздел </w:t>
            </w:r>
            <w:r>
              <w:t>3</w:t>
            </w:r>
            <w:r w:rsidRPr="00CC01BF">
              <w:t>.</w:t>
            </w:r>
            <w:r>
              <w:t>16</w:t>
            </w:r>
            <w:r w:rsidRPr="00CC01BF">
              <w:t xml:space="preserve"> </w:t>
            </w:r>
            <w:r w:rsidRPr="00003B2C">
              <w:rPr>
                <w:rFonts w:hint="cs"/>
              </w:rPr>
              <w:t>Исходные</w:t>
            </w:r>
            <w:r w:rsidRPr="00003B2C">
              <w:t xml:space="preserve"> </w:t>
            </w:r>
            <w:r w:rsidRPr="00003B2C">
              <w:rPr>
                <w:rFonts w:hint="cs"/>
              </w:rPr>
              <w:t>данные</w:t>
            </w:r>
            <w:r w:rsidRPr="00003B2C">
              <w:t xml:space="preserve"> </w:t>
            </w:r>
            <w:r w:rsidRPr="00003B2C">
              <w:rPr>
                <w:rFonts w:hint="cs"/>
              </w:rPr>
              <w:t>необходимые</w:t>
            </w:r>
            <w:r w:rsidRPr="00003B2C">
              <w:t xml:space="preserve"> </w:t>
            </w:r>
            <w:r w:rsidRPr="00003B2C">
              <w:rPr>
                <w:rFonts w:hint="cs"/>
              </w:rPr>
              <w:t>для</w:t>
            </w:r>
            <w:r w:rsidRPr="00003B2C">
              <w:t xml:space="preserve"> </w:t>
            </w:r>
            <w:r w:rsidRPr="00003B2C">
              <w:rPr>
                <w:rFonts w:hint="cs"/>
              </w:rPr>
              <w:t>проектирования</w:t>
            </w:r>
            <w:r w:rsidRPr="00CC01BF">
              <w:t>.</w:t>
            </w:r>
          </w:p>
        </w:tc>
      </w:tr>
      <w:tr w:rsidR="00911F52" w:rsidRPr="006514BB" w:rsidTr="00F91E3A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7A445B" w:rsidRDefault="00911F52" w:rsidP="00F91E3A">
            <w:pPr>
              <w:jc w:val="both"/>
            </w:pPr>
            <w:r>
              <w:t>Планы помещений</w:t>
            </w:r>
            <w:r w:rsidRPr="007A445B">
              <w:t xml:space="preserve">, </w:t>
            </w:r>
            <w:r>
              <w:t xml:space="preserve">в том числе план </w:t>
            </w:r>
            <w:proofErr w:type="gramStart"/>
            <w:r>
              <w:t>помещения</w:t>
            </w:r>
            <w:proofErr w:type="gramEnd"/>
            <w:r>
              <w:t xml:space="preserve"> </w:t>
            </w:r>
            <w:r w:rsidRPr="007A445B">
              <w:t>в котор</w:t>
            </w:r>
            <w:r>
              <w:t>ом</w:t>
            </w:r>
            <w:r w:rsidRPr="007A445B">
              <w:t xml:space="preserve"> размещена рабочая станция с ПО «АРМ Стрелец».</w:t>
            </w:r>
          </w:p>
        </w:tc>
      </w:tr>
      <w:tr w:rsidR="00911F52" w:rsidRPr="00CC01BF" w:rsidTr="00F91E3A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CC01BF" w:rsidRDefault="00911F52" w:rsidP="00F91E3A">
            <w:proofErr w:type="gramStart"/>
            <w:r w:rsidRPr="00CC01BF">
              <w:t xml:space="preserve">Подраздел </w:t>
            </w:r>
            <w:r>
              <w:t>3</w:t>
            </w:r>
            <w:r w:rsidRPr="00CC01BF">
              <w:t>.</w:t>
            </w:r>
            <w:r>
              <w:t>17</w:t>
            </w:r>
            <w:r w:rsidRPr="00CC01BF">
              <w:t xml:space="preserve"> </w:t>
            </w:r>
            <w:r w:rsidRPr="00003B2C">
              <w:t>Перечень мероприятий по обеспечению доступа инвалидов к объектам здравоохранения, образования, культуры, отдыха, спорта и иным объектам социально- 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</w:t>
            </w:r>
            <w:r>
              <w:t xml:space="preserve"> р</w:t>
            </w:r>
            <w:r w:rsidRPr="00003B2C">
              <w:t>елигиозного назначения, объектам жилищного фонда</w:t>
            </w:r>
            <w:r w:rsidRPr="00003B2C">
              <w:tab/>
            </w:r>
            <w:r w:rsidRPr="00CC01BF">
              <w:t>.</w:t>
            </w:r>
            <w:proofErr w:type="gramEnd"/>
          </w:p>
        </w:tc>
      </w:tr>
      <w:tr w:rsidR="00911F52" w:rsidRPr="006514BB" w:rsidTr="00F91E3A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7A445B" w:rsidRDefault="00911F52" w:rsidP="00F91E3A">
            <w:pPr>
              <w:jc w:val="both"/>
            </w:pPr>
            <w:r w:rsidRPr="007A445B">
              <w:t>Не требуется.</w:t>
            </w:r>
          </w:p>
        </w:tc>
      </w:tr>
      <w:tr w:rsidR="00911F52" w:rsidRPr="00CB6EB1" w:rsidTr="00F91E3A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11F52" w:rsidRDefault="00911F52" w:rsidP="00F91E3A">
            <w:pPr>
              <w:jc w:val="center"/>
              <w:rPr>
                <w:sz w:val="28"/>
                <w:szCs w:val="28"/>
              </w:rPr>
            </w:pPr>
          </w:p>
          <w:p w:rsidR="00911F52" w:rsidRPr="00CB6EB1" w:rsidRDefault="00911F52" w:rsidP="00F91E3A">
            <w:pPr>
              <w:jc w:val="center"/>
            </w:pPr>
            <w:r w:rsidRPr="00CB6EB1">
              <w:rPr>
                <w:sz w:val="28"/>
                <w:szCs w:val="28"/>
              </w:rPr>
              <w:t xml:space="preserve">РАЗДЕЛ 4. </w:t>
            </w:r>
            <w:r w:rsidRPr="00003B2C">
              <w:rPr>
                <w:rFonts w:hint="cs"/>
                <w:sz w:val="28"/>
                <w:szCs w:val="28"/>
              </w:rPr>
              <w:t>ТРЕБОВАНИЯ</w:t>
            </w:r>
            <w:r w:rsidRPr="00003B2C">
              <w:rPr>
                <w:sz w:val="28"/>
                <w:szCs w:val="28"/>
              </w:rPr>
              <w:t xml:space="preserve"> </w:t>
            </w:r>
            <w:r w:rsidRPr="00003B2C">
              <w:rPr>
                <w:rFonts w:hint="cs"/>
                <w:sz w:val="28"/>
                <w:szCs w:val="28"/>
              </w:rPr>
              <w:t>К</w:t>
            </w:r>
            <w:r w:rsidRPr="00003B2C">
              <w:rPr>
                <w:sz w:val="28"/>
                <w:szCs w:val="28"/>
              </w:rPr>
              <w:t xml:space="preserve"> </w:t>
            </w:r>
            <w:r w:rsidRPr="00003B2C">
              <w:rPr>
                <w:rFonts w:hint="cs"/>
                <w:sz w:val="28"/>
                <w:szCs w:val="28"/>
              </w:rPr>
              <w:t>ОБЪЕМУ</w:t>
            </w:r>
            <w:r w:rsidRPr="00003B2C">
              <w:rPr>
                <w:sz w:val="28"/>
                <w:szCs w:val="28"/>
              </w:rPr>
              <w:t xml:space="preserve"> </w:t>
            </w:r>
            <w:r w:rsidRPr="00003B2C">
              <w:rPr>
                <w:rFonts w:hint="cs"/>
                <w:sz w:val="28"/>
                <w:szCs w:val="28"/>
              </w:rPr>
              <w:t>ВЫПОЛНЯЕМЫХ</w:t>
            </w:r>
            <w:r w:rsidRPr="00003B2C">
              <w:rPr>
                <w:sz w:val="28"/>
                <w:szCs w:val="28"/>
              </w:rPr>
              <w:t xml:space="preserve"> </w:t>
            </w:r>
            <w:r w:rsidRPr="00003B2C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911F52" w:rsidRPr="007C0899" w:rsidTr="00F91E3A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7C0899" w:rsidRDefault="00911F52" w:rsidP="00F91E3A">
            <w:r w:rsidRPr="007C0899">
              <w:t xml:space="preserve">Подраздел </w:t>
            </w:r>
            <w:r>
              <w:t>4.1</w:t>
            </w:r>
            <w:r w:rsidRPr="007C0899">
              <w:t xml:space="preserve"> </w:t>
            </w:r>
            <w:r w:rsidRPr="00003B2C">
              <w:rPr>
                <w:rFonts w:hint="cs"/>
              </w:rPr>
              <w:t>Требования</w:t>
            </w:r>
            <w:r w:rsidRPr="00003B2C">
              <w:t xml:space="preserve"> </w:t>
            </w:r>
            <w:r w:rsidRPr="00003B2C">
              <w:rPr>
                <w:rFonts w:hint="cs"/>
              </w:rPr>
              <w:t>к</w:t>
            </w:r>
            <w:r w:rsidRPr="00003B2C">
              <w:t xml:space="preserve"> </w:t>
            </w:r>
            <w:r w:rsidRPr="00003B2C">
              <w:rPr>
                <w:rFonts w:hint="cs"/>
              </w:rPr>
              <w:t>объемам</w:t>
            </w:r>
            <w:r w:rsidRPr="00003B2C">
              <w:t xml:space="preserve"> </w:t>
            </w:r>
            <w:r w:rsidRPr="00003B2C">
              <w:rPr>
                <w:rFonts w:hint="cs"/>
              </w:rPr>
              <w:t>работ</w:t>
            </w:r>
          </w:p>
        </w:tc>
      </w:tr>
      <w:tr w:rsidR="00911F52" w:rsidRPr="00CB6EB1" w:rsidTr="00F91E3A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7A445B" w:rsidRDefault="00911F52" w:rsidP="00F91E3A">
            <w:pPr>
              <w:rPr>
                <w:sz w:val="28"/>
                <w:szCs w:val="28"/>
              </w:rPr>
            </w:pPr>
            <w:r>
              <w:t>Рабочую</w:t>
            </w:r>
            <w:r w:rsidRPr="007A445B">
              <w:t xml:space="preserve"> документацию разработать в соответствии с Положением о составе разделов проектной документации и требованиях к их содержанию, утвержденным постановлением Правительства Российской Федерации от 16 февраля 2008 г. N° 87 «О составе разделов проектной </w:t>
            </w:r>
            <w:r w:rsidRPr="007A445B">
              <w:lastRenderedPageBreak/>
              <w:t xml:space="preserve">документации и требований к их содержанию», приказом по проектирующей организации, выполняющей разработку проектной документации, Гост </w:t>
            </w:r>
            <w:proofErr w:type="gramStart"/>
            <w:r w:rsidRPr="007A445B">
              <w:t>Р</w:t>
            </w:r>
            <w:proofErr w:type="gramEnd"/>
            <w:r w:rsidRPr="007A445B">
              <w:t xml:space="preserve"> 21.1101-</w:t>
            </w:r>
            <w:r>
              <w:t>2013</w:t>
            </w:r>
            <w:r w:rsidRPr="007A445B">
              <w:t>.</w:t>
            </w:r>
          </w:p>
        </w:tc>
      </w:tr>
      <w:tr w:rsidR="00911F52" w:rsidRPr="007C0899" w:rsidTr="00F91E3A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7C0899" w:rsidRDefault="00911F52" w:rsidP="00F91E3A">
            <w:r w:rsidRPr="007C0899">
              <w:lastRenderedPageBreak/>
              <w:t xml:space="preserve">Подраздел </w:t>
            </w:r>
            <w:r>
              <w:t>4.2</w:t>
            </w:r>
            <w:r w:rsidRPr="007C0899">
              <w:t xml:space="preserve"> </w:t>
            </w:r>
            <w:r w:rsidRPr="00003B2C">
              <w:rPr>
                <w:rFonts w:hint="cs"/>
              </w:rPr>
              <w:t>Перечень</w:t>
            </w:r>
            <w:r w:rsidRPr="00003B2C">
              <w:t xml:space="preserve"> </w:t>
            </w:r>
            <w:r w:rsidRPr="00003B2C">
              <w:rPr>
                <w:rFonts w:hint="cs"/>
              </w:rPr>
              <w:t>согласований</w:t>
            </w:r>
            <w:r w:rsidRPr="00003B2C">
              <w:t xml:space="preserve">, </w:t>
            </w:r>
            <w:r w:rsidRPr="00003B2C">
              <w:rPr>
                <w:rFonts w:hint="cs"/>
              </w:rPr>
              <w:t>выполняемых</w:t>
            </w:r>
            <w:r w:rsidRPr="00003B2C">
              <w:t xml:space="preserve"> </w:t>
            </w:r>
            <w:r w:rsidRPr="00003B2C">
              <w:rPr>
                <w:rFonts w:hint="cs"/>
              </w:rPr>
              <w:t>Поставщиком</w:t>
            </w:r>
          </w:p>
        </w:tc>
      </w:tr>
      <w:tr w:rsidR="00911F52" w:rsidRPr="00CB6EB1" w:rsidTr="00F91E3A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7A445B" w:rsidRDefault="00911F52" w:rsidP="00F91E3A">
            <w:pPr>
              <w:rPr>
                <w:sz w:val="28"/>
                <w:szCs w:val="28"/>
              </w:rPr>
            </w:pPr>
            <w:r w:rsidRPr="007A445B">
              <w:t>Не требуется.</w:t>
            </w:r>
          </w:p>
        </w:tc>
      </w:tr>
      <w:tr w:rsidR="00911F52" w:rsidRPr="00CB6EB1" w:rsidTr="00F91E3A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11F52" w:rsidRDefault="00911F52" w:rsidP="00F91E3A">
            <w:pPr>
              <w:jc w:val="center"/>
              <w:rPr>
                <w:sz w:val="28"/>
                <w:szCs w:val="28"/>
              </w:rPr>
            </w:pPr>
          </w:p>
          <w:p w:rsidR="00911F52" w:rsidRPr="00003B2C" w:rsidRDefault="00911F52" w:rsidP="00F91E3A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5. </w:t>
            </w:r>
            <w:r w:rsidRPr="00003B2C">
              <w:rPr>
                <w:sz w:val="28"/>
                <w:szCs w:val="28"/>
              </w:rPr>
              <w:t xml:space="preserve">ТРЕБОВАНИЯ К СРОКУ (ИНТЕРВАЛУ) </w:t>
            </w:r>
            <w:proofErr w:type="gramStart"/>
            <w:r w:rsidRPr="00003B2C">
              <w:rPr>
                <w:sz w:val="28"/>
                <w:szCs w:val="28"/>
              </w:rPr>
              <w:t>ВЫПОЛНЯЕМЫХ</w:t>
            </w:r>
            <w:proofErr w:type="gramEnd"/>
          </w:p>
          <w:p w:rsidR="00911F52" w:rsidRPr="00CB6EB1" w:rsidRDefault="00911F52" w:rsidP="00F91E3A">
            <w:pPr>
              <w:jc w:val="center"/>
              <w:rPr>
                <w:sz w:val="28"/>
                <w:szCs w:val="28"/>
              </w:rPr>
            </w:pPr>
            <w:r w:rsidRPr="00003B2C">
              <w:rPr>
                <w:sz w:val="28"/>
                <w:szCs w:val="28"/>
              </w:rPr>
              <w:t>РАБОТ</w:t>
            </w:r>
          </w:p>
        </w:tc>
      </w:tr>
      <w:tr w:rsidR="00911F52" w:rsidRPr="00CB6EB1" w:rsidTr="00F91E3A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7A445B" w:rsidRDefault="00911F52" w:rsidP="00F91E3A">
            <w:r w:rsidRPr="007A445B">
              <w:t xml:space="preserve">Начало работ  – дата подписания договора </w:t>
            </w:r>
            <w:r w:rsidRPr="00402105">
              <w:t>обеими Сторонами.</w:t>
            </w:r>
          </w:p>
          <w:p w:rsidR="00911F52" w:rsidRPr="007A445B" w:rsidRDefault="00911F52" w:rsidP="00BB13D0">
            <w:r w:rsidRPr="007A445B">
              <w:t xml:space="preserve">Окончание работ  </w:t>
            </w:r>
            <w:r w:rsidRPr="007A445B">
              <w:rPr>
                <w:rFonts w:hint="cs"/>
              </w:rPr>
              <w:t>—</w:t>
            </w:r>
            <w:bookmarkStart w:id="0" w:name="_GoBack"/>
            <w:bookmarkEnd w:id="0"/>
            <w:r w:rsidR="00130278">
              <w:t xml:space="preserve">не позднее </w:t>
            </w:r>
            <w:r w:rsidR="00130278" w:rsidRPr="00130278">
              <w:t>30</w:t>
            </w:r>
            <w:r w:rsidRPr="007A445B">
              <w:t>.12.2014</w:t>
            </w:r>
            <w:r>
              <w:t xml:space="preserve"> года.</w:t>
            </w:r>
          </w:p>
        </w:tc>
      </w:tr>
      <w:tr w:rsidR="00911F52" w:rsidRPr="00CB6EB1" w:rsidTr="00F91E3A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11F52" w:rsidRDefault="00911F52" w:rsidP="00F91E3A">
            <w:pPr>
              <w:jc w:val="center"/>
              <w:rPr>
                <w:sz w:val="28"/>
                <w:szCs w:val="28"/>
              </w:rPr>
            </w:pPr>
          </w:p>
          <w:p w:rsidR="00911F52" w:rsidRPr="00CB6EB1" w:rsidRDefault="00911F52" w:rsidP="00F91E3A">
            <w:pPr>
              <w:jc w:val="center"/>
              <w:rPr>
                <w:i/>
              </w:rPr>
            </w:pPr>
            <w:r w:rsidRPr="00E223F5">
              <w:rPr>
                <w:sz w:val="28"/>
                <w:szCs w:val="28"/>
              </w:rPr>
              <w:t xml:space="preserve">РАЗДЕЛ 6. </w:t>
            </w:r>
            <w:r w:rsidRPr="00003B2C">
              <w:rPr>
                <w:rFonts w:hint="cs"/>
                <w:sz w:val="28"/>
                <w:szCs w:val="28"/>
              </w:rPr>
              <w:t>ТРЕБОВАНИЯ</w:t>
            </w:r>
            <w:r w:rsidRPr="00003B2C">
              <w:rPr>
                <w:sz w:val="28"/>
                <w:szCs w:val="28"/>
              </w:rPr>
              <w:t xml:space="preserve"> </w:t>
            </w:r>
            <w:r w:rsidRPr="00003B2C">
              <w:rPr>
                <w:rFonts w:hint="cs"/>
                <w:sz w:val="28"/>
                <w:szCs w:val="28"/>
              </w:rPr>
              <w:t>К</w:t>
            </w:r>
            <w:r w:rsidRPr="00003B2C">
              <w:rPr>
                <w:sz w:val="28"/>
                <w:szCs w:val="28"/>
              </w:rPr>
              <w:t xml:space="preserve"> </w:t>
            </w:r>
            <w:r w:rsidRPr="00003B2C">
              <w:rPr>
                <w:rFonts w:hint="cs"/>
                <w:sz w:val="28"/>
                <w:szCs w:val="28"/>
              </w:rPr>
              <w:t>КАЧЕСТВУ</w:t>
            </w:r>
            <w:r w:rsidRPr="00003B2C">
              <w:rPr>
                <w:sz w:val="28"/>
                <w:szCs w:val="28"/>
              </w:rPr>
              <w:t xml:space="preserve"> </w:t>
            </w:r>
            <w:r w:rsidRPr="00003B2C">
              <w:rPr>
                <w:rFonts w:hint="cs"/>
                <w:sz w:val="28"/>
                <w:szCs w:val="28"/>
              </w:rPr>
              <w:t>ВЫПОЛНЯЕМЫХ</w:t>
            </w:r>
            <w:r w:rsidRPr="00003B2C">
              <w:rPr>
                <w:sz w:val="28"/>
                <w:szCs w:val="28"/>
              </w:rPr>
              <w:t xml:space="preserve"> </w:t>
            </w:r>
            <w:r w:rsidRPr="00003B2C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911F52" w:rsidRPr="00CB6EB1" w:rsidTr="00F91E3A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7A445B" w:rsidRDefault="00911F52" w:rsidP="00F91E3A">
            <w:r w:rsidRPr="00216F65">
              <w:t>Качество выполняемых работ должно соответствовать требованиям: федерального закона 123-Ф3; СП 5.13130.2009; СП 3.13130.2009; «Правила устройства электроустановок (ПУЭ)» издание 7.</w:t>
            </w:r>
          </w:p>
        </w:tc>
      </w:tr>
      <w:tr w:rsidR="00911F52" w:rsidRPr="00CB6EB1" w:rsidTr="00F91E3A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11F52" w:rsidRDefault="00911F52" w:rsidP="00F91E3A">
            <w:pPr>
              <w:jc w:val="center"/>
              <w:rPr>
                <w:sz w:val="28"/>
                <w:szCs w:val="28"/>
              </w:rPr>
            </w:pPr>
          </w:p>
          <w:p w:rsidR="00911F52" w:rsidRPr="00CB6EB1" w:rsidRDefault="00911F52" w:rsidP="00F91E3A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7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003B2C">
              <w:rPr>
                <w:rFonts w:hint="cs"/>
                <w:sz w:val="28"/>
                <w:szCs w:val="28"/>
              </w:rPr>
              <w:t>ТРЕБОВАНИЯ</w:t>
            </w:r>
            <w:r w:rsidRPr="00003B2C">
              <w:rPr>
                <w:sz w:val="28"/>
                <w:szCs w:val="28"/>
              </w:rPr>
              <w:t xml:space="preserve"> </w:t>
            </w:r>
            <w:r w:rsidRPr="00003B2C">
              <w:rPr>
                <w:rFonts w:hint="cs"/>
                <w:sz w:val="28"/>
                <w:szCs w:val="28"/>
              </w:rPr>
              <w:t>К</w:t>
            </w:r>
            <w:r w:rsidRPr="00003B2C">
              <w:rPr>
                <w:sz w:val="28"/>
                <w:szCs w:val="28"/>
              </w:rPr>
              <w:t xml:space="preserve"> </w:t>
            </w:r>
            <w:r w:rsidRPr="00003B2C">
              <w:rPr>
                <w:rFonts w:hint="cs"/>
                <w:sz w:val="28"/>
                <w:szCs w:val="28"/>
              </w:rPr>
              <w:t>БЕЗОПАСНОСТИ</w:t>
            </w:r>
            <w:r w:rsidRPr="00003B2C">
              <w:rPr>
                <w:sz w:val="28"/>
                <w:szCs w:val="28"/>
              </w:rPr>
              <w:t xml:space="preserve"> </w:t>
            </w:r>
            <w:r w:rsidRPr="00003B2C">
              <w:rPr>
                <w:rFonts w:hint="cs"/>
                <w:sz w:val="28"/>
                <w:szCs w:val="28"/>
              </w:rPr>
              <w:t>ВЫПОЛНЯЕМЫХ</w:t>
            </w:r>
            <w:r w:rsidRPr="00003B2C">
              <w:rPr>
                <w:sz w:val="28"/>
                <w:szCs w:val="28"/>
              </w:rPr>
              <w:t xml:space="preserve"> </w:t>
            </w:r>
            <w:r w:rsidRPr="00003B2C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911F52" w:rsidRPr="00CB6EB1" w:rsidTr="00F91E3A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7A445B" w:rsidRDefault="00911F52" w:rsidP="00F91E3A">
            <w:r w:rsidRPr="007A445B">
              <w:t>Принятые технологические и конструктивные решения рабочей документации должны обеспечивать безопасность обслуживающего персонала при монтаже, подготовке к эксплуатации, эксплуатации, техническом обслуживании и ремонте.</w:t>
            </w:r>
          </w:p>
        </w:tc>
      </w:tr>
      <w:tr w:rsidR="00911F52" w:rsidRPr="00CB6EB1" w:rsidTr="00F91E3A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11F52" w:rsidRDefault="00911F52" w:rsidP="00F91E3A">
            <w:pPr>
              <w:jc w:val="center"/>
              <w:rPr>
                <w:sz w:val="28"/>
                <w:szCs w:val="28"/>
              </w:rPr>
            </w:pPr>
          </w:p>
          <w:p w:rsidR="00911F52" w:rsidRPr="00003B2C" w:rsidRDefault="00911F52" w:rsidP="00F91E3A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8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003B2C">
              <w:rPr>
                <w:sz w:val="28"/>
                <w:szCs w:val="28"/>
              </w:rPr>
              <w:t>СДАЧА / ПРИЕМКА РАБОТ, ТРЕБОВАНИЯ К РЕЗУЛЬТАТАМ</w:t>
            </w:r>
          </w:p>
          <w:p w:rsidR="00911F52" w:rsidRPr="00CB6EB1" w:rsidRDefault="00911F52" w:rsidP="00F91E3A">
            <w:pPr>
              <w:jc w:val="center"/>
              <w:rPr>
                <w:sz w:val="28"/>
                <w:szCs w:val="28"/>
              </w:rPr>
            </w:pPr>
            <w:r w:rsidRPr="00003B2C">
              <w:rPr>
                <w:sz w:val="28"/>
                <w:szCs w:val="28"/>
              </w:rPr>
              <w:t>РАБОТ</w:t>
            </w:r>
          </w:p>
        </w:tc>
      </w:tr>
      <w:tr w:rsidR="00911F52" w:rsidRPr="00CB6EB1" w:rsidTr="00F91E3A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7A445B" w:rsidRDefault="00911F52" w:rsidP="00F91E3A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031442">
              <w:t xml:space="preserve">При завершении работы (этапа) в срок, предусмотренный календарным планом работ. </w:t>
            </w:r>
            <w:r>
              <w:t>Исполнитель</w:t>
            </w:r>
            <w:r w:rsidRPr="007A445B">
              <w:t xml:space="preserve"> передает Заказчику готовый комплект технической документации (в соответствии с разделом 2 настоящего технического задания), в 3 (трех) экземплярах на бумажном носителе</w:t>
            </w:r>
            <w:r>
              <w:t xml:space="preserve"> </w:t>
            </w:r>
            <w:r w:rsidRPr="00031442">
              <w:t>и 1 (один) экземпляр в электронном виде в формате PDF</w:t>
            </w:r>
            <w:r>
              <w:t>, д</w:t>
            </w:r>
            <w:r w:rsidRPr="00B4646C">
              <w:t>ополнительно сметную часть в программе «Гранд-Смета»</w:t>
            </w:r>
            <w:r>
              <w:t xml:space="preserve">. </w:t>
            </w:r>
            <w:proofErr w:type="gramStart"/>
            <w:r w:rsidRPr="00031442">
              <w:t>В электронном виде документация принимается на оптическом носителе информации (компакт-диск CD-ROM, DVD-R.</w:t>
            </w:r>
            <w:proofErr w:type="gramEnd"/>
            <w:r w:rsidRPr="00031442">
              <w:t xml:space="preserve"> DVD+R). Состав и содержание электронной версии рабочей документации должны быть идентичны бумажному оригиналу.</w:t>
            </w:r>
          </w:p>
          <w:p w:rsidR="00911F52" w:rsidRPr="00031442" w:rsidRDefault="00911F52" w:rsidP="00F91E3A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031442">
              <w:t xml:space="preserve">Заказчик обязан в течение </w:t>
            </w:r>
            <w:r>
              <w:t>1</w:t>
            </w:r>
            <w:r w:rsidRPr="00031442">
              <w:t>0 (</w:t>
            </w:r>
            <w:r>
              <w:t>десять</w:t>
            </w:r>
            <w:r w:rsidRPr="00031442">
              <w:t>) календарных дней со дня получения документации согласовать ее и известить об этом Исполнителя или дать мотивированный отказ.</w:t>
            </w:r>
          </w:p>
          <w:p w:rsidR="00911F52" w:rsidRPr="007A445B" w:rsidRDefault="00911F52" w:rsidP="00F91E3A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031442">
              <w:t>После получения извещения о согласовании документации от Заказчика, Исполнитель обязан в течение 5 (пяти</w:t>
            </w:r>
            <w:r>
              <w:t>) рабочих дней, но не позднее 15</w:t>
            </w:r>
            <w:r w:rsidRPr="00031442">
              <w:t xml:space="preserve"> числа отчетного месяца, составить и отправить Заказчику для оформления акт сдачи-приемки на согласованную документацию, вначале по</w:t>
            </w:r>
            <w:r>
              <w:t xml:space="preserve"> факсу, либо электронной почтой,</w:t>
            </w:r>
            <w:r w:rsidRPr="00031442">
              <w:t xml:space="preserve"> с последующим предоставлением по почте.</w:t>
            </w:r>
          </w:p>
        </w:tc>
      </w:tr>
      <w:tr w:rsidR="00911F52" w:rsidRPr="00CB6EB1" w:rsidTr="00F91E3A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11F52" w:rsidRDefault="00911F52" w:rsidP="00F91E3A">
            <w:pPr>
              <w:jc w:val="center"/>
              <w:rPr>
                <w:sz w:val="28"/>
                <w:szCs w:val="28"/>
              </w:rPr>
            </w:pPr>
          </w:p>
          <w:p w:rsidR="00911F52" w:rsidRPr="00CB6EB1" w:rsidRDefault="00911F52" w:rsidP="00F91E3A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9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003B2C">
              <w:rPr>
                <w:rFonts w:hint="cs"/>
                <w:sz w:val="28"/>
                <w:szCs w:val="28"/>
              </w:rPr>
              <w:t>СПЕЦИАЛЬНЫЕ</w:t>
            </w:r>
            <w:r w:rsidRPr="00003B2C">
              <w:rPr>
                <w:sz w:val="28"/>
                <w:szCs w:val="28"/>
              </w:rPr>
              <w:t xml:space="preserve"> </w:t>
            </w:r>
            <w:r w:rsidRPr="00003B2C">
              <w:rPr>
                <w:rFonts w:hint="cs"/>
                <w:sz w:val="28"/>
                <w:szCs w:val="28"/>
              </w:rPr>
              <w:t>ТРЕБОВАНИЯ</w:t>
            </w:r>
          </w:p>
        </w:tc>
      </w:tr>
      <w:tr w:rsidR="00911F52" w:rsidRPr="00CB6EB1" w:rsidTr="00F91E3A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F52" w:rsidRPr="007A445B" w:rsidRDefault="00911F52" w:rsidP="00F91E3A">
            <w:pPr>
              <w:jc w:val="both"/>
            </w:pPr>
            <w:r w:rsidRPr="007A445B">
              <w:t>Не требуются.</w:t>
            </w:r>
          </w:p>
        </w:tc>
      </w:tr>
      <w:tr w:rsidR="00911F52" w:rsidRPr="00A724E7" w:rsidTr="00F91E3A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1F52" w:rsidRPr="00A724E7" w:rsidRDefault="00911F52" w:rsidP="00F91E3A">
            <w:pPr>
              <w:jc w:val="center"/>
              <w:rPr>
                <w:sz w:val="26"/>
                <w:szCs w:val="26"/>
              </w:rPr>
            </w:pPr>
          </w:p>
          <w:p w:rsidR="00911F52" w:rsidRPr="00A724E7" w:rsidRDefault="00911F52" w:rsidP="00F91E3A">
            <w:pPr>
              <w:jc w:val="center"/>
              <w:rPr>
                <w:sz w:val="26"/>
                <w:szCs w:val="26"/>
              </w:rPr>
            </w:pPr>
            <w:r w:rsidRPr="00A724E7">
              <w:rPr>
                <w:sz w:val="26"/>
                <w:szCs w:val="26"/>
              </w:rPr>
              <w:t>РАЗДЕЛ 1</w:t>
            </w:r>
            <w:r>
              <w:rPr>
                <w:sz w:val="26"/>
                <w:szCs w:val="26"/>
              </w:rPr>
              <w:t>0</w:t>
            </w:r>
            <w:r w:rsidRPr="00A724E7">
              <w:rPr>
                <w:sz w:val="26"/>
                <w:szCs w:val="26"/>
              </w:rPr>
              <w:t xml:space="preserve">. </w:t>
            </w:r>
            <w:r w:rsidRPr="00637A62">
              <w:rPr>
                <w:sz w:val="26"/>
                <w:szCs w:val="26"/>
              </w:rPr>
              <w:t>ДОПОЛНИТЕЛЬНЫЕ (ИНЫЕ) ТРЕБОВАНИЯ</w:t>
            </w:r>
            <w:r w:rsidRPr="00A724E7">
              <w:rPr>
                <w:sz w:val="26"/>
                <w:szCs w:val="26"/>
              </w:rPr>
              <w:t>.</w:t>
            </w:r>
          </w:p>
        </w:tc>
      </w:tr>
      <w:tr w:rsidR="00911F52" w:rsidRPr="00D7652D" w:rsidTr="00F91E3A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52" w:rsidRPr="003B5ED1" w:rsidRDefault="00911F52" w:rsidP="00F91E3A">
            <w:pPr>
              <w:jc w:val="both"/>
            </w:pPr>
            <w:r>
              <w:t>Исполнитель должен</w:t>
            </w:r>
            <w:r w:rsidRPr="003B5ED1">
              <w:t xml:space="preserve"> иметь соответствующие разрешающие документы на осуществление видов деятельности, связанные с выполнением договора, в том числе:</w:t>
            </w:r>
          </w:p>
          <w:p w:rsidR="00911F52" w:rsidRPr="007648DA" w:rsidRDefault="00911F52" w:rsidP="00F91E3A">
            <w:pPr>
              <w:jc w:val="both"/>
            </w:pPr>
            <w:proofErr w:type="gramStart"/>
            <w:r w:rsidRPr="003B5ED1">
              <w:t>- наличие свидетельства СРО о допуске к определенному виду или видам работ, которые оказывают влияние на безопасность объектов капитального строительства, согласно приказа от 30 декабря 2009 г. № 624 «Об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</w:t>
            </w:r>
            <w:r>
              <w:t>тов капитального строительства» раздела</w:t>
            </w:r>
            <w:r w:rsidRPr="003B5ED1">
              <w:t xml:space="preserve"> II </w:t>
            </w:r>
            <w:r w:rsidRPr="007648DA">
              <w:t>«Виды работ при</w:t>
            </w:r>
            <w:proofErr w:type="gramEnd"/>
            <w:r w:rsidRPr="007648DA">
              <w:t xml:space="preserve"> подготовке проектной документации»:</w:t>
            </w:r>
          </w:p>
          <w:p w:rsidR="00911F52" w:rsidRPr="007648DA" w:rsidRDefault="00911F52" w:rsidP="00F91E3A">
            <w:pPr>
              <w:jc w:val="both"/>
            </w:pPr>
            <w:r w:rsidRPr="007648DA">
              <w:lastRenderedPageBreak/>
              <w:t>п. 4. Работы по подготовке сведений о внутреннем инженерном оборудовании, внутренних сетях инженерно-технического обеспечения, о перечне инженерно-технических мероприятий:</w:t>
            </w:r>
          </w:p>
          <w:p w:rsidR="00911F52" w:rsidRPr="007648DA" w:rsidRDefault="00911F52" w:rsidP="00F91E3A">
            <w:pPr>
              <w:jc w:val="both"/>
            </w:pPr>
            <w:r w:rsidRPr="007648DA">
              <w:t>п. 4.3. Работы по подготовке проектов внутренних систем электроснабжения;</w:t>
            </w:r>
          </w:p>
          <w:p w:rsidR="00911F52" w:rsidRPr="007648DA" w:rsidRDefault="00911F52" w:rsidP="00F91E3A">
            <w:pPr>
              <w:jc w:val="both"/>
            </w:pPr>
            <w:r w:rsidRPr="007648DA">
              <w:t>п. 4.4. Работы по подготовке проектов внутренних  слаботочных систем;</w:t>
            </w:r>
          </w:p>
          <w:p w:rsidR="00911F52" w:rsidRDefault="00911F52" w:rsidP="00F91E3A">
            <w:pPr>
              <w:jc w:val="both"/>
            </w:pPr>
            <w:r w:rsidRPr="007648DA">
              <w:t>п. 4.5. Работы по подготовке проектов внутренних  диспетчеризации, автоматизации и управления инженерными системами</w:t>
            </w:r>
            <w:r>
              <w:t>.</w:t>
            </w:r>
          </w:p>
          <w:p w:rsidR="00911F52" w:rsidRDefault="00911F52" w:rsidP="00F91E3A">
            <w:pPr>
              <w:jc w:val="both"/>
            </w:pPr>
          </w:p>
          <w:p w:rsidR="00911F52" w:rsidRPr="007A445B" w:rsidRDefault="00911F52" w:rsidP="00F91E3A">
            <w:pPr>
              <w:jc w:val="both"/>
            </w:pPr>
          </w:p>
        </w:tc>
      </w:tr>
    </w:tbl>
    <w:p w:rsidR="00911F52" w:rsidRPr="00992832" w:rsidRDefault="00911F52" w:rsidP="00911F52">
      <w:pPr>
        <w:jc w:val="center"/>
        <w:rPr>
          <w:sz w:val="28"/>
          <w:szCs w:val="28"/>
        </w:rPr>
      </w:pPr>
    </w:p>
    <w:p w:rsidR="00911F52" w:rsidRPr="00003B2C" w:rsidRDefault="00911F52" w:rsidP="00911F52">
      <w:pPr>
        <w:jc w:val="center"/>
      </w:pPr>
      <w:r w:rsidRPr="00992832">
        <w:rPr>
          <w:sz w:val="28"/>
          <w:szCs w:val="28"/>
        </w:rPr>
        <w:t>РАЗДЕЛ 11. ПЕРЕЧЕНЬ ПРИНЯТЫХ</w:t>
      </w:r>
      <w:r w:rsidRPr="00003B2C">
        <w:rPr>
          <w:sz w:val="28"/>
          <w:szCs w:val="28"/>
        </w:rPr>
        <w:t xml:space="preserve"> СОКРАЩЕНИЙ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261"/>
        <w:gridCol w:w="6237"/>
      </w:tblGrid>
      <w:tr w:rsidR="00911F52" w:rsidRPr="00003B2C" w:rsidTr="00F91E3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F52" w:rsidRPr="00003B2C" w:rsidRDefault="00911F52" w:rsidP="00F91E3A">
            <w:pPr>
              <w:jc w:val="center"/>
            </w:pPr>
            <w:r w:rsidRPr="00003B2C">
              <w:t xml:space="preserve">№ </w:t>
            </w:r>
            <w:proofErr w:type="gramStart"/>
            <w:r w:rsidRPr="00003B2C">
              <w:t>п</w:t>
            </w:r>
            <w:proofErr w:type="gramEnd"/>
            <w:r w:rsidRPr="00003B2C"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F52" w:rsidRPr="00003B2C" w:rsidRDefault="00911F52" w:rsidP="00F91E3A">
            <w:pPr>
              <w:autoSpaceDE w:val="0"/>
              <w:autoSpaceDN w:val="0"/>
              <w:adjustRightInd w:val="0"/>
              <w:jc w:val="center"/>
            </w:pPr>
            <w:r w:rsidRPr="00003B2C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F52" w:rsidRPr="00003B2C" w:rsidRDefault="00911F52" w:rsidP="00F91E3A">
            <w:pPr>
              <w:jc w:val="center"/>
            </w:pPr>
            <w:r w:rsidRPr="00003B2C">
              <w:t>Расшифровка сокращения</w:t>
            </w:r>
          </w:p>
        </w:tc>
      </w:tr>
      <w:tr w:rsidR="00911F52" w:rsidRPr="00003B2C" w:rsidTr="00F91E3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52" w:rsidRPr="00003B2C" w:rsidRDefault="00911F52" w:rsidP="00F91E3A">
            <w:pPr>
              <w:jc w:val="both"/>
            </w:pPr>
            <w:r w:rsidRPr="00003B2C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52" w:rsidRPr="00003B2C" w:rsidRDefault="00911F52" w:rsidP="00F91E3A">
            <w:pPr>
              <w:autoSpaceDE w:val="0"/>
              <w:autoSpaceDN w:val="0"/>
              <w:adjustRightInd w:val="0"/>
            </w:pPr>
            <w:r w:rsidRPr="007A445B">
              <w:t>ПО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52" w:rsidRPr="00003B2C" w:rsidRDefault="00911F52" w:rsidP="00F91E3A">
            <w:pPr>
              <w:autoSpaceDE w:val="0"/>
              <w:autoSpaceDN w:val="0"/>
              <w:adjustRightInd w:val="0"/>
              <w:rPr>
                <w:i/>
              </w:rPr>
            </w:pPr>
            <w:r w:rsidRPr="007A445B">
              <w:t>Программное обеспечение</w:t>
            </w:r>
          </w:p>
        </w:tc>
      </w:tr>
    </w:tbl>
    <w:p w:rsidR="00911F52" w:rsidRPr="00003B2C" w:rsidRDefault="00911F52" w:rsidP="00911F52">
      <w:pPr>
        <w:jc w:val="center"/>
        <w:rPr>
          <w:sz w:val="28"/>
          <w:szCs w:val="28"/>
        </w:rPr>
      </w:pPr>
    </w:p>
    <w:p w:rsidR="00911F52" w:rsidRPr="00003B2C" w:rsidRDefault="00911F52" w:rsidP="00911F52">
      <w:pPr>
        <w:jc w:val="center"/>
      </w:pPr>
      <w:r w:rsidRPr="00003B2C">
        <w:rPr>
          <w:sz w:val="28"/>
          <w:szCs w:val="28"/>
        </w:rPr>
        <w:t>РАЗДЕЛ 1</w:t>
      </w:r>
      <w:r>
        <w:rPr>
          <w:sz w:val="28"/>
          <w:szCs w:val="28"/>
        </w:rPr>
        <w:t>2</w:t>
      </w:r>
      <w:r w:rsidRPr="00003B2C">
        <w:rPr>
          <w:sz w:val="28"/>
          <w:szCs w:val="28"/>
        </w:rPr>
        <w:t>. ПЕРЕЧЕНЬ ПРИЛОЖЕНИЙ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080"/>
        <w:gridCol w:w="1418"/>
      </w:tblGrid>
      <w:tr w:rsidR="00911F52" w:rsidRPr="00003B2C" w:rsidTr="00F91E3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F52" w:rsidRPr="00003B2C" w:rsidRDefault="00911F52" w:rsidP="00F91E3A">
            <w:pPr>
              <w:jc w:val="center"/>
            </w:pPr>
            <w:r w:rsidRPr="00003B2C">
              <w:t xml:space="preserve">№ </w:t>
            </w:r>
            <w:proofErr w:type="gramStart"/>
            <w:r w:rsidRPr="00003B2C">
              <w:t>п</w:t>
            </w:r>
            <w:proofErr w:type="gramEnd"/>
            <w:r w:rsidRPr="00003B2C">
              <w:t>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F52" w:rsidRPr="00003B2C" w:rsidRDefault="00911F52" w:rsidP="00F91E3A">
            <w:pPr>
              <w:autoSpaceDE w:val="0"/>
              <w:autoSpaceDN w:val="0"/>
              <w:adjustRightInd w:val="0"/>
              <w:jc w:val="center"/>
            </w:pPr>
            <w:r w:rsidRPr="00003B2C"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F52" w:rsidRPr="00003B2C" w:rsidRDefault="00911F52" w:rsidP="00F91E3A">
            <w:pPr>
              <w:jc w:val="center"/>
            </w:pPr>
            <w:r w:rsidRPr="00003B2C">
              <w:t>Номер страницы</w:t>
            </w:r>
          </w:p>
        </w:tc>
      </w:tr>
      <w:tr w:rsidR="00911F52" w:rsidRPr="007A445B" w:rsidTr="00F91E3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52" w:rsidRPr="007A445B" w:rsidRDefault="00911F52" w:rsidP="00F91E3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52" w:rsidRPr="007A445B" w:rsidRDefault="00911F52" w:rsidP="00F91E3A">
            <w:pPr>
              <w:autoSpaceDE w:val="0"/>
              <w:autoSpaceDN w:val="0"/>
              <w:adjustRightInd w:val="0"/>
            </w:pPr>
            <w:r>
              <w:t>Планы помещений</w:t>
            </w:r>
            <w:r w:rsidRPr="007A445B">
              <w:t xml:space="preserve">, </w:t>
            </w:r>
            <w:r>
              <w:t xml:space="preserve">в том числе план </w:t>
            </w:r>
            <w:proofErr w:type="gramStart"/>
            <w:r>
              <w:t>помещения</w:t>
            </w:r>
            <w:proofErr w:type="gramEnd"/>
            <w:r>
              <w:t xml:space="preserve"> </w:t>
            </w:r>
            <w:r w:rsidRPr="007A445B">
              <w:t>в котор</w:t>
            </w:r>
            <w:r>
              <w:t>ом</w:t>
            </w:r>
            <w:r w:rsidRPr="007A445B">
              <w:t xml:space="preserve"> размещена рабочая станция с ПО «АРМ Стрелец».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F52" w:rsidRPr="007A445B" w:rsidRDefault="00911F52" w:rsidP="00F91E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1-4</w:t>
            </w:r>
          </w:p>
        </w:tc>
      </w:tr>
    </w:tbl>
    <w:p w:rsidR="00911F52" w:rsidRPr="007A445B" w:rsidRDefault="00911F52" w:rsidP="00911F52">
      <w:pPr>
        <w:rPr>
          <w:sz w:val="28"/>
          <w:szCs w:val="28"/>
        </w:rPr>
      </w:pPr>
    </w:p>
    <w:p w:rsidR="00911F52" w:rsidRDefault="00911F52" w:rsidP="00911F52"/>
    <w:p w:rsidR="00911F52" w:rsidRDefault="00911F52" w:rsidP="00911F52">
      <w:r>
        <w:br w:type="page"/>
      </w:r>
    </w:p>
    <w:p w:rsidR="00911F52" w:rsidRPr="007A445B" w:rsidRDefault="00911F52" w:rsidP="00911F52">
      <w:pPr>
        <w:jc w:val="center"/>
      </w:pPr>
      <w:r w:rsidRPr="007A445B">
        <w:lastRenderedPageBreak/>
        <w:t>План помещений гаража.</w:t>
      </w:r>
    </w:p>
    <w:p w:rsidR="00911F52" w:rsidRDefault="00911F52" w:rsidP="00911F52">
      <w:pPr>
        <w:rPr>
          <w:noProof/>
        </w:rPr>
      </w:pPr>
      <w:r>
        <w:rPr>
          <w:noProof/>
        </w:rPr>
        <w:drawing>
          <wp:inline distT="0" distB="0" distL="0" distR="0" wp14:anchorId="3B3A81E6" wp14:editId="4E9618D0">
            <wp:extent cx="5316173" cy="8039819"/>
            <wp:effectExtent l="19050" t="0" r="0" b="0"/>
            <wp:docPr id="8" name="Рисунок 3" descr="F:\ТЗ на Проект по ПС\Гара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ТЗ на Проект по ПС\Гараж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0003" cy="8045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br w:type="page"/>
      </w:r>
    </w:p>
    <w:p w:rsidR="00911F52" w:rsidRPr="007A445B" w:rsidRDefault="00911F52" w:rsidP="00911F52">
      <w:pPr>
        <w:jc w:val="center"/>
      </w:pPr>
      <w:r w:rsidRPr="007A445B">
        <w:lastRenderedPageBreak/>
        <w:t>План помещений контрольно-пропускного пункта.</w:t>
      </w:r>
    </w:p>
    <w:p w:rsidR="00911F52" w:rsidRDefault="00911F52" w:rsidP="00911F52">
      <w:pPr>
        <w:rPr>
          <w:noProof/>
        </w:rPr>
      </w:pPr>
      <w:r>
        <w:rPr>
          <w:noProof/>
        </w:rPr>
        <w:drawing>
          <wp:inline distT="0" distB="0" distL="0" distR="0" wp14:anchorId="6F42CF9B" wp14:editId="71236AA9">
            <wp:extent cx="3404185" cy="8402128"/>
            <wp:effectExtent l="19050" t="0" r="5765" b="0"/>
            <wp:docPr id="5" name="Рисунок 2" descr="F:\ТЗ на Проект по ПС\КПП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ТЗ на Проект по ПС\КПП.bmp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827" cy="8401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br w:type="page"/>
      </w:r>
    </w:p>
    <w:p w:rsidR="00911F52" w:rsidRDefault="00911F52" w:rsidP="00911F52">
      <w:pPr>
        <w:jc w:val="center"/>
      </w:pPr>
      <w:r w:rsidRPr="007A445B">
        <w:lastRenderedPageBreak/>
        <w:t>План помещений первого этажа административного здания</w:t>
      </w:r>
      <w:r>
        <w:rPr>
          <w:noProof/>
        </w:rPr>
        <w:drawing>
          <wp:inline distT="0" distB="0" distL="0" distR="0" wp14:anchorId="76BFD13F" wp14:editId="37CB67D5">
            <wp:extent cx="4427572" cy="8583283"/>
            <wp:effectExtent l="19050" t="0" r="0" b="0"/>
            <wp:docPr id="9" name="Рисунок 4" descr="F:\ТЗ на Проект по ПС\Этаж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ТЗ на Проект по ПС\Этаж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0378" cy="8588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D61DBB" w:rsidRPr="00911F52" w:rsidRDefault="00911F52" w:rsidP="00911F52">
      <w:pPr>
        <w:jc w:val="center"/>
        <w:rPr>
          <w:noProof/>
          <w:lang w:val="en-US"/>
        </w:rPr>
        <w:sectPr w:rsidR="00D61DBB" w:rsidRPr="00911F52" w:rsidSect="003B3967">
          <w:footerReference w:type="even" r:id="rId15"/>
          <w:footerReference w:type="default" r:id="rId16"/>
          <w:headerReference w:type="first" r:id="rId17"/>
          <w:footerReference w:type="first" r:id="rId18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  <w:r w:rsidRPr="007A445B">
        <w:lastRenderedPageBreak/>
        <w:t>План помещений второго этажа административного здания.</w:t>
      </w:r>
      <w:r>
        <w:rPr>
          <w:noProof/>
        </w:rPr>
        <w:drawing>
          <wp:inline distT="0" distB="0" distL="0" distR="0" wp14:anchorId="0DBB48DC" wp14:editId="64E6D891">
            <wp:extent cx="4497229" cy="8439150"/>
            <wp:effectExtent l="0" t="0" r="0" b="0"/>
            <wp:docPr id="11" name="Рисунок 5" descr="F:\ТЗ на Проект по ПС\Этаж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ТЗ на Проект по ПС\Этаж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227" cy="8450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5C0" w:rsidRPr="00911F52" w:rsidRDefault="008275C0" w:rsidP="00911F52">
      <w:pPr>
        <w:rPr>
          <w:lang w:val="en-US"/>
        </w:rPr>
      </w:pPr>
    </w:p>
    <w:sectPr w:rsidR="008275C0" w:rsidRPr="00911F52" w:rsidSect="008B6F62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E86" w:rsidRDefault="001C4E86">
      <w:r>
        <w:separator/>
      </w:r>
    </w:p>
  </w:endnote>
  <w:endnote w:type="continuationSeparator" w:id="0">
    <w:p w:rsidR="001C4E86" w:rsidRDefault="001C4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Default="001C4E86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1C4E86" w:rsidRDefault="001C4E8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Pr="0030315B" w:rsidRDefault="00BB13D0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1C4E86" w:rsidRPr="0030315B">
          <w:rPr>
            <w:rFonts w:ascii="Times New Roman" w:hAnsi="Times New Roman"/>
          </w:rPr>
          <w:t xml:space="preserve">Страница </w:t>
        </w:r>
        <w:r w:rsidR="001C4E86" w:rsidRPr="0030315B">
          <w:rPr>
            <w:rFonts w:ascii="Times New Roman" w:hAnsi="Times New Roman"/>
          </w:rPr>
          <w:fldChar w:fldCharType="begin"/>
        </w:r>
        <w:r w:rsidR="001C4E86" w:rsidRPr="0030315B">
          <w:rPr>
            <w:rFonts w:ascii="Times New Roman" w:hAnsi="Times New Roman"/>
          </w:rPr>
          <w:instrText>PAGE</w:instrText>
        </w:r>
        <w:r w:rsidR="001C4E86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1C4E86" w:rsidRPr="0030315B">
          <w:rPr>
            <w:rFonts w:ascii="Times New Roman" w:hAnsi="Times New Roman"/>
          </w:rPr>
          <w:fldChar w:fldCharType="end"/>
        </w:r>
        <w:r w:rsidR="001C4E86" w:rsidRPr="0030315B">
          <w:rPr>
            <w:rFonts w:ascii="Times New Roman" w:hAnsi="Times New Roman"/>
          </w:rPr>
          <w:t xml:space="preserve"> из </w:t>
        </w:r>
        <w:r w:rsidR="001C4E86" w:rsidRPr="0030315B">
          <w:rPr>
            <w:rFonts w:ascii="Times New Roman" w:hAnsi="Times New Roman"/>
          </w:rPr>
          <w:fldChar w:fldCharType="begin"/>
        </w:r>
        <w:r w:rsidR="001C4E86" w:rsidRPr="0030315B">
          <w:rPr>
            <w:rFonts w:ascii="Times New Roman" w:hAnsi="Times New Roman"/>
          </w:rPr>
          <w:instrText>NUMPAGES</w:instrText>
        </w:r>
        <w:r w:rsidR="001C4E86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11</w:t>
        </w:r>
        <w:r w:rsidR="001C4E86" w:rsidRPr="0030315B">
          <w:rPr>
            <w:rFonts w:ascii="Times New Roman" w:hAnsi="Times New Roman"/>
          </w:rPr>
          <w:fldChar w:fldCharType="end"/>
        </w:r>
      </w:sdtContent>
    </w:sdt>
    <w:r w:rsidR="001C4E86" w:rsidRPr="0030315B">
      <w:rPr>
        <w:rFonts w:ascii="Times New Roman" w:hAnsi="Times New Roman" w:cs="Times New Roman"/>
      </w:rPr>
      <w:t xml:space="preserve"> </w:t>
    </w:r>
  </w:p>
  <w:p w:rsidR="001C4E86" w:rsidRPr="0030315B" w:rsidRDefault="001C4E86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911F52" w:rsidRPr="00FD7921" w:rsidRDefault="00911F52" w:rsidP="00911F52">
    <w:pPr>
      <w:pStyle w:val="af2"/>
      <w:widowControl w:val="0"/>
      <w:spacing w:before="0" w:beforeAutospacing="0" w:after="0" w:afterAutospacing="0"/>
      <w:jc w:val="center"/>
      <w:rPr>
        <w:sz w:val="18"/>
        <w:szCs w:val="18"/>
      </w:rPr>
    </w:pPr>
    <w:r w:rsidRPr="00FD7921">
      <w:rPr>
        <w:sz w:val="18"/>
        <w:szCs w:val="18"/>
      </w:rPr>
      <w:t xml:space="preserve">открытый запрос цен в электронной форме на право заключения договора </w:t>
    </w:r>
  </w:p>
  <w:p w:rsidR="00911F52" w:rsidRPr="00FD7921" w:rsidRDefault="00911F52" w:rsidP="00911F52">
    <w:pPr>
      <w:jc w:val="center"/>
      <w:rPr>
        <w:sz w:val="18"/>
        <w:szCs w:val="18"/>
      </w:rPr>
    </w:pPr>
    <w:r w:rsidRPr="00FD7921">
      <w:rPr>
        <w:sz w:val="18"/>
        <w:szCs w:val="18"/>
      </w:rPr>
      <w:t xml:space="preserve">на </w:t>
    </w:r>
    <w:r w:rsidRPr="00FD7921">
      <w:rPr>
        <w:bCs/>
        <w:color w:val="000000"/>
        <w:sz w:val="18"/>
        <w:szCs w:val="18"/>
      </w:rPr>
      <w:t>разработку рабочей документации систем пожарной сигнализации и оповещения людей о пожаре для нужд филиала</w:t>
    </w:r>
    <w:r w:rsidRPr="00FD7921">
      <w:rPr>
        <w:sz w:val="18"/>
        <w:szCs w:val="18"/>
      </w:rPr>
      <w:t xml:space="preserve"> «Уральский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C4E86" w:rsidRPr="0030315B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E86" w:rsidRDefault="001C4E86">
      <w:r>
        <w:separator/>
      </w:r>
    </w:p>
  </w:footnote>
  <w:footnote w:type="continuationSeparator" w:id="0">
    <w:p w:rsidR="001C4E86" w:rsidRDefault="001C4E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Pr="00723913" w:rsidRDefault="001C4E86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1C4E86" w:rsidRPr="00723913" w:rsidRDefault="001C4E86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1C4E86" w:rsidRPr="00723913" w:rsidRDefault="001C4E86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3D52EEF" wp14:editId="64766455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1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4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8"/>
  </w:num>
  <w:num w:numId="3">
    <w:abstractNumId w:val="25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2"/>
  </w:num>
  <w:num w:numId="12">
    <w:abstractNumId w:val="13"/>
  </w:num>
  <w:num w:numId="13">
    <w:abstractNumId w:val="26"/>
  </w:num>
  <w:num w:numId="14">
    <w:abstractNumId w:val="17"/>
  </w:num>
  <w:num w:numId="15">
    <w:abstractNumId w:val="6"/>
  </w:num>
  <w:num w:numId="16">
    <w:abstractNumId w:val="16"/>
  </w:num>
  <w:num w:numId="17">
    <w:abstractNumId w:val="36"/>
  </w:num>
  <w:num w:numId="18">
    <w:abstractNumId w:val="33"/>
  </w:num>
  <w:num w:numId="19">
    <w:abstractNumId w:val="19"/>
  </w:num>
  <w:num w:numId="20">
    <w:abstractNumId w:val="34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1"/>
  </w:num>
  <w:num w:numId="26">
    <w:abstractNumId w:val="4"/>
  </w:num>
  <w:num w:numId="27">
    <w:abstractNumId w:val="5"/>
  </w:num>
  <w:num w:numId="28">
    <w:abstractNumId w:val="12"/>
  </w:num>
  <w:num w:numId="29">
    <w:abstractNumId w:val="30"/>
  </w:num>
  <w:num w:numId="30">
    <w:abstractNumId w:val="29"/>
  </w:num>
  <w:num w:numId="31">
    <w:abstractNumId w:val="14"/>
  </w:num>
  <w:num w:numId="32">
    <w:abstractNumId w:val="22"/>
  </w:num>
  <w:num w:numId="33">
    <w:abstractNumId w:val="18"/>
  </w:num>
  <w:num w:numId="34">
    <w:abstractNumId w:val="23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0278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4CF8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8EE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1F52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5EE8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3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14E7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rosatom.ru/" TargetMode="External"/><Relationship Id="rId19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79A434CE-BEF6-469A-B68E-E385064B2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421</TotalTime>
  <Pages>11</Pages>
  <Words>1407</Words>
  <Characters>10596</Characters>
  <Application>Microsoft Office Word</Application>
  <DocSecurity>0</DocSecurity>
  <Lines>88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11980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108</cp:revision>
  <cp:lastPrinted>2013-05-13T10:31:00Z</cp:lastPrinted>
  <dcterms:created xsi:type="dcterms:W3CDTF">2013-12-04T11:06:00Z</dcterms:created>
  <dcterms:modified xsi:type="dcterms:W3CDTF">2014-11-26T09:14:00Z</dcterms:modified>
</cp:coreProperties>
</file>