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DA9" w:rsidRPr="00C83FD2" w:rsidRDefault="00B11DA9" w:rsidP="00C83FD2">
      <w:pPr>
        <w:ind w:left="-540"/>
        <w:jc w:val="right"/>
        <w:rPr>
          <w:sz w:val="20"/>
          <w:szCs w:val="20"/>
        </w:rPr>
      </w:pPr>
      <w:r w:rsidRPr="00C83FD2">
        <w:rPr>
          <w:sz w:val="20"/>
          <w:szCs w:val="20"/>
        </w:rPr>
        <w:t xml:space="preserve">Приложение 3 </w:t>
      </w:r>
    </w:p>
    <w:p w:rsidR="00B11DA9" w:rsidRPr="00C83FD2" w:rsidRDefault="00B11DA9" w:rsidP="00C83FD2">
      <w:pPr>
        <w:ind w:left="-540"/>
        <w:jc w:val="right"/>
        <w:rPr>
          <w:sz w:val="20"/>
          <w:szCs w:val="20"/>
        </w:rPr>
      </w:pPr>
      <w:r w:rsidRPr="00C83FD2">
        <w:rPr>
          <w:sz w:val="20"/>
          <w:szCs w:val="20"/>
        </w:rPr>
        <w:t xml:space="preserve">к извещению о проведении </w:t>
      </w:r>
    </w:p>
    <w:p w:rsidR="00B11DA9" w:rsidRPr="00C83FD2" w:rsidRDefault="00B11DA9" w:rsidP="00C83FD2">
      <w:pPr>
        <w:ind w:left="-540"/>
        <w:jc w:val="right"/>
        <w:rPr>
          <w:sz w:val="20"/>
          <w:szCs w:val="20"/>
        </w:rPr>
      </w:pPr>
      <w:r w:rsidRPr="00C83FD2">
        <w:rPr>
          <w:sz w:val="20"/>
          <w:szCs w:val="20"/>
        </w:rPr>
        <w:t>запроса ценовых котировок</w:t>
      </w:r>
    </w:p>
    <w:p w:rsidR="00B11DA9" w:rsidRDefault="00B11DA9" w:rsidP="00C83FD2">
      <w:pPr>
        <w:ind w:left="-540"/>
        <w:jc w:val="center"/>
        <w:rPr>
          <w:b/>
          <w:sz w:val="26"/>
          <w:szCs w:val="26"/>
        </w:rPr>
      </w:pPr>
      <w:r w:rsidRPr="009D0D56">
        <w:rPr>
          <w:b/>
          <w:sz w:val="26"/>
          <w:szCs w:val="26"/>
        </w:rPr>
        <w:t>Анкет</w:t>
      </w:r>
      <w:r>
        <w:rPr>
          <w:b/>
          <w:sz w:val="26"/>
          <w:szCs w:val="26"/>
        </w:rPr>
        <w:t>а</w:t>
      </w:r>
      <w:r w:rsidRPr="009D0D5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контрагента</w:t>
      </w:r>
    </w:p>
    <w:p w:rsidR="00B11DA9" w:rsidRPr="007553D8" w:rsidRDefault="00B11DA9" w:rsidP="00C83FD2">
      <w:pPr>
        <w:ind w:left="-540"/>
        <w:jc w:val="center"/>
        <w:rPr>
          <w:b/>
          <w:sz w:val="16"/>
          <w:szCs w:val="16"/>
        </w:rPr>
      </w:pPr>
    </w:p>
    <w:tbl>
      <w:tblPr>
        <w:tblW w:w="5000" w:type="pct"/>
        <w:tblCellSpacing w:w="7" w:type="dxa"/>
        <w:tblCellMar>
          <w:top w:w="28" w:type="dxa"/>
          <w:left w:w="57" w:type="dxa"/>
          <w:bottom w:w="28" w:type="dxa"/>
          <w:right w:w="57" w:type="dxa"/>
        </w:tblCellMar>
        <w:tblLook w:val="0000"/>
      </w:tblPr>
      <w:tblGrid>
        <w:gridCol w:w="3303"/>
        <w:gridCol w:w="6478"/>
      </w:tblGrid>
      <w:tr w:rsidR="00B11DA9" w:rsidRPr="009D0D56" w:rsidTr="00A06D96">
        <w:trPr>
          <w:tblCellSpacing w:w="7" w:type="dxa"/>
        </w:trPr>
        <w:tc>
          <w:tcPr>
            <w:tcW w:w="0" w:type="auto"/>
            <w:gridSpan w:val="2"/>
            <w:shd w:val="clear" w:color="auto" w:fill="FFFFFF"/>
          </w:tcPr>
          <w:p w:rsidR="00B11DA9" w:rsidRPr="009D0D56" w:rsidRDefault="00B11DA9" w:rsidP="00A06D96">
            <w:pPr>
              <w:textAlignment w:val="top"/>
              <w:rPr>
                <w:b/>
                <w:bCs/>
              </w:rPr>
            </w:pPr>
            <w:r w:rsidRPr="009D0D56">
              <w:rPr>
                <w:b/>
                <w:bCs/>
              </w:rPr>
              <w:t>Наименование организации</w:t>
            </w:r>
          </w:p>
        </w:tc>
      </w:tr>
      <w:tr w:rsidR="00B11DA9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B11DA9" w:rsidRPr="009D0D56" w:rsidRDefault="00B11DA9" w:rsidP="00A06D96">
            <w:pPr>
              <w:jc w:val="right"/>
              <w:textAlignment w:val="top"/>
            </w:pPr>
            <w:r w:rsidRPr="009D0D56">
              <w:t>Полное наименование организации:</w:t>
            </w:r>
          </w:p>
        </w:tc>
        <w:tc>
          <w:tcPr>
            <w:tcW w:w="3300" w:type="pct"/>
            <w:shd w:val="clear" w:color="auto" w:fill="F0F4E7"/>
          </w:tcPr>
          <w:p w:rsidR="00B11DA9" w:rsidRPr="009D0D56" w:rsidRDefault="00B11DA9" w:rsidP="00A06D96">
            <w:pPr>
              <w:textAlignment w:val="top"/>
            </w:pPr>
          </w:p>
        </w:tc>
      </w:tr>
      <w:tr w:rsidR="00B11DA9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B11DA9" w:rsidRPr="009D0D56" w:rsidRDefault="00B11DA9" w:rsidP="00A06D96">
            <w:pPr>
              <w:jc w:val="right"/>
              <w:textAlignment w:val="top"/>
            </w:pPr>
            <w:r w:rsidRPr="009D0D56">
              <w:t>Краткое наименование организации:</w:t>
            </w:r>
          </w:p>
        </w:tc>
        <w:tc>
          <w:tcPr>
            <w:tcW w:w="3300" w:type="pct"/>
            <w:shd w:val="clear" w:color="auto" w:fill="F0F4E7"/>
          </w:tcPr>
          <w:p w:rsidR="00B11DA9" w:rsidRPr="009D0D56" w:rsidRDefault="00B11DA9" w:rsidP="00A06D96">
            <w:pPr>
              <w:textAlignment w:val="top"/>
            </w:pPr>
          </w:p>
        </w:tc>
      </w:tr>
      <w:tr w:rsidR="00B11DA9" w:rsidRPr="009D0D56" w:rsidTr="00A06D96">
        <w:trPr>
          <w:tblCellSpacing w:w="7" w:type="dxa"/>
        </w:trPr>
        <w:tc>
          <w:tcPr>
            <w:tcW w:w="0" w:type="auto"/>
            <w:gridSpan w:val="2"/>
            <w:shd w:val="clear" w:color="auto" w:fill="FFFFFF"/>
          </w:tcPr>
          <w:p w:rsidR="00B11DA9" w:rsidRPr="009D0D56" w:rsidRDefault="00B11DA9" w:rsidP="00A06D96">
            <w:pPr>
              <w:textAlignment w:val="top"/>
              <w:rPr>
                <w:b/>
                <w:bCs/>
              </w:rPr>
            </w:pPr>
            <w:r w:rsidRPr="009D0D56">
              <w:rPr>
                <w:b/>
                <w:bCs/>
              </w:rPr>
              <w:t>Адреса организации</w:t>
            </w:r>
          </w:p>
        </w:tc>
      </w:tr>
      <w:tr w:rsidR="00B11DA9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B11DA9" w:rsidRPr="009D0D56" w:rsidRDefault="00B11DA9" w:rsidP="00A06D96">
            <w:pPr>
              <w:jc w:val="right"/>
              <w:textAlignment w:val="top"/>
            </w:pPr>
            <w:r w:rsidRPr="009D0D56">
              <w:t>Почтовый адрес:</w:t>
            </w:r>
          </w:p>
        </w:tc>
        <w:tc>
          <w:tcPr>
            <w:tcW w:w="3300" w:type="pct"/>
            <w:shd w:val="clear" w:color="auto" w:fill="F0F4E7"/>
          </w:tcPr>
          <w:p w:rsidR="00B11DA9" w:rsidRPr="009D0D56" w:rsidRDefault="00B11DA9" w:rsidP="00A06D96">
            <w:pPr>
              <w:textAlignment w:val="top"/>
            </w:pPr>
          </w:p>
        </w:tc>
      </w:tr>
      <w:tr w:rsidR="00B11DA9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B11DA9" w:rsidRPr="009D0D56" w:rsidRDefault="00B11DA9" w:rsidP="00A06D96">
            <w:pPr>
              <w:jc w:val="right"/>
              <w:textAlignment w:val="top"/>
            </w:pPr>
            <w:r w:rsidRPr="009D0D56">
              <w:t>Юридический адрес:</w:t>
            </w:r>
          </w:p>
        </w:tc>
        <w:tc>
          <w:tcPr>
            <w:tcW w:w="3300" w:type="pct"/>
            <w:shd w:val="clear" w:color="auto" w:fill="F0F4E7"/>
          </w:tcPr>
          <w:p w:rsidR="00B11DA9" w:rsidRPr="009D0D56" w:rsidRDefault="00B11DA9" w:rsidP="00A06D96">
            <w:pPr>
              <w:textAlignment w:val="top"/>
            </w:pPr>
          </w:p>
        </w:tc>
      </w:tr>
      <w:tr w:rsidR="00B11DA9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B11DA9" w:rsidRPr="009D0D56" w:rsidRDefault="00B11DA9" w:rsidP="00A06D96">
            <w:pPr>
              <w:jc w:val="right"/>
              <w:textAlignment w:val="top"/>
            </w:pPr>
            <w:r w:rsidRPr="009D0D56">
              <w:t>Адрес корпоративного web-сайта:</w:t>
            </w:r>
          </w:p>
        </w:tc>
        <w:tc>
          <w:tcPr>
            <w:tcW w:w="3300" w:type="pct"/>
            <w:shd w:val="clear" w:color="auto" w:fill="F0F4E7"/>
          </w:tcPr>
          <w:p w:rsidR="00B11DA9" w:rsidRPr="009D0D56" w:rsidRDefault="00B11DA9" w:rsidP="00A06D96">
            <w:pPr>
              <w:textAlignment w:val="top"/>
            </w:pPr>
          </w:p>
        </w:tc>
      </w:tr>
      <w:tr w:rsidR="00B11DA9" w:rsidRPr="009D0D56" w:rsidTr="00A06D96">
        <w:trPr>
          <w:tblCellSpacing w:w="7" w:type="dxa"/>
        </w:trPr>
        <w:tc>
          <w:tcPr>
            <w:tcW w:w="0" w:type="auto"/>
            <w:gridSpan w:val="2"/>
            <w:shd w:val="clear" w:color="auto" w:fill="FFFFFF"/>
          </w:tcPr>
          <w:p w:rsidR="00B11DA9" w:rsidRPr="009D0D56" w:rsidRDefault="00B11DA9" w:rsidP="00A06D96">
            <w:pPr>
              <w:textAlignment w:val="top"/>
              <w:rPr>
                <w:b/>
                <w:bCs/>
              </w:rPr>
            </w:pPr>
            <w:r w:rsidRPr="009D0D56">
              <w:rPr>
                <w:b/>
                <w:bCs/>
              </w:rPr>
              <w:t>Коды</w:t>
            </w:r>
          </w:p>
        </w:tc>
      </w:tr>
      <w:tr w:rsidR="00B11DA9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B11DA9" w:rsidRPr="009D0D56" w:rsidRDefault="00B11DA9" w:rsidP="00A06D96">
            <w:pPr>
              <w:jc w:val="right"/>
              <w:textAlignment w:val="top"/>
            </w:pPr>
            <w:r w:rsidRPr="009D0D56">
              <w:t>Номер записи в государственном реестре (ОГРН):</w:t>
            </w:r>
          </w:p>
        </w:tc>
        <w:tc>
          <w:tcPr>
            <w:tcW w:w="3300" w:type="pct"/>
            <w:shd w:val="clear" w:color="auto" w:fill="F0F4E7"/>
          </w:tcPr>
          <w:p w:rsidR="00B11DA9" w:rsidRPr="009D0D56" w:rsidRDefault="00B11DA9" w:rsidP="00A06D96">
            <w:pPr>
              <w:textAlignment w:val="top"/>
            </w:pPr>
          </w:p>
        </w:tc>
      </w:tr>
      <w:tr w:rsidR="00B11DA9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B11DA9" w:rsidRPr="009D0D56" w:rsidRDefault="00B11DA9" w:rsidP="00A06D96">
            <w:pPr>
              <w:jc w:val="right"/>
              <w:textAlignment w:val="top"/>
            </w:pPr>
            <w:r w:rsidRPr="009D0D56">
              <w:t>ИНН:</w:t>
            </w:r>
          </w:p>
        </w:tc>
        <w:tc>
          <w:tcPr>
            <w:tcW w:w="3300" w:type="pct"/>
            <w:shd w:val="clear" w:color="auto" w:fill="F0F4E7"/>
          </w:tcPr>
          <w:p w:rsidR="00B11DA9" w:rsidRPr="009D0D56" w:rsidRDefault="00B11DA9" w:rsidP="00A06D96">
            <w:pPr>
              <w:textAlignment w:val="top"/>
            </w:pPr>
          </w:p>
        </w:tc>
      </w:tr>
      <w:tr w:rsidR="00B11DA9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B11DA9" w:rsidRPr="009D0D56" w:rsidRDefault="00B11DA9" w:rsidP="00A06D96">
            <w:pPr>
              <w:jc w:val="right"/>
              <w:textAlignment w:val="top"/>
            </w:pPr>
            <w:r w:rsidRPr="009D0D56">
              <w:t>КПП:</w:t>
            </w:r>
          </w:p>
        </w:tc>
        <w:tc>
          <w:tcPr>
            <w:tcW w:w="3300" w:type="pct"/>
            <w:shd w:val="clear" w:color="auto" w:fill="F0F4E7"/>
          </w:tcPr>
          <w:p w:rsidR="00B11DA9" w:rsidRPr="009D0D56" w:rsidRDefault="00B11DA9" w:rsidP="00A06D96">
            <w:pPr>
              <w:textAlignment w:val="top"/>
            </w:pPr>
          </w:p>
        </w:tc>
      </w:tr>
      <w:tr w:rsidR="00B11DA9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B11DA9" w:rsidRPr="009D0D56" w:rsidRDefault="00B11DA9" w:rsidP="00A06D96">
            <w:pPr>
              <w:jc w:val="right"/>
              <w:textAlignment w:val="top"/>
            </w:pPr>
            <w:r w:rsidRPr="009D0D56">
              <w:t>ОКПО:</w:t>
            </w:r>
          </w:p>
        </w:tc>
        <w:tc>
          <w:tcPr>
            <w:tcW w:w="3300" w:type="pct"/>
            <w:shd w:val="clear" w:color="auto" w:fill="F0F4E7"/>
          </w:tcPr>
          <w:p w:rsidR="00B11DA9" w:rsidRPr="009D0D56" w:rsidRDefault="00B11DA9" w:rsidP="00A06D96">
            <w:pPr>
              <w:textAlignment w:val="top"/>
            </w:pPr>
          </w:p>
        </w:tc>
      </w:tr>
      <w:tr w:rsidR="00B11DA9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B11DA9" w:rsidRPr="009D0D56" w:rsidRDefault="00B11DA9" w:rsidP="00A06D96">
            <w:pPr>
              <w:jc w:val="right"/>
              <w:textAlignment w:val="top"/>
            </w:pPr>
            <w:r w:rsidRPr="009D0D56">
              <w:t>ОКАТО:</w:t>
            </w:r>
          </w:p>
        </w:tc>
        <w:tc>
          <w:tcPr>
            <w:tcW w:w="3300" w:type="pct"/>
            <w:shd w:val="clear" w:color="auto" w:fill="F0F4E7"/>
          </w:tcPr>
          <w:p w:rsidR="00B11DA9" w:rsidRPr="009D0D56" w:rsidRDefault="00B11DA9" w:rsidP="00A06D96">
            <w:pPr>
              <w:textAlignment w:val="top"/>
            </w:pPr>
          </w:p>
        </w:tc>
      </w:tr>
      <w:tr w:rsidR="00B11DA9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B11DA9" w:rsidRPr="009D0D56" w:rsidRDefault="00B11DA9" w:rsidP="00A06D96">
            <w:pPr>
              <w:jc w:val="right"/>
              <w:textAlignment w:val="top"/>
            </w:pPr>
            <w:r w:rsidRPr="009D0D56">
              <w:t>ОКОГУ:</w:t>
            </w:r>
          </w:p>
        </w:tc>
        <w:tc>
          <w:tcPr>
            <w:tcW w:w="3300" w:type="pct"/>
            <w:shd w:val="clear" w:color="auto" w:fill="F0F4E7"/>
          </w:tcPr>
          <w:p w:rsidR="00B11DA9" w:rsidRPr="009D0D56" w:rsidRDefault="00B11DA9" w:rsidP="00A06D96">
            <w:pPr>
              <w:textAlignment w:val="top"/>
            </w:pPr>
          </w:p>
        </w:tc>
      </w:tr>
      <w:tr w:rsidR="00B11DA9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B11DA9" w:rsidRPr="009D0D56" w:rsidRDefault="00B11DA9" w:rsidP="00A06D96">
            <w:pPr>
              <w:jc w:val="right"/>
              <w:textAlignment w:val="top"/>
            </w:pPr>
            <w:r w:rsidRPr="009D0D56">
              <w:t>ОКФС:</w:t>
            </w:r>
          </w:p>
        </w:tc>
        <w:tc>
          <w:tcPr>
            <w:tcW w:w="3300" w:type="pct"/>
            <w:shd w:val="clear" w:color="auto" w:fill="F0F4E7"/>
          </w:tcPr>
          <w:p w:rsidR="00B11DA9" w:rsidRPr="009D0D56" w:rsidRDefault="00B11DA9" w:rsidP="00A06D96">
            <w:pPr>
              <w:textAlignment w:val="top"/>
            </w:pPr>
          </w:p>
        </w:tc>
      </w:tr>
      <w:tr w:rsidR="00B11DA9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B11DA9" w:rsidRPr="009D0D56" w:rsidRDefault="00B11DA9" w:rsidP="00A06D96">
            <w:pPr>
              <w:jc w:val="right"/>
              <w:textAlignment w:val="top"/>
            </w:pPr>
            <w:r w:rsidRPr="009D0D56">
              <w:t>ОКОПФ:</w:t>
            </w:r>
          </w:p>
        </w:tc>
        <w:tc>
          <w:tcPr>
            <w:tcW w:w="3300" w:type="pct"/>
            <w:shd w:val="clear" w:color="auto" w:fill="F0F4E7"/>
          </w:tcPr>
          <w:p w:rsidR="00B11DA9" w:rsidRPr="009D0D56" w:rsidRDefault="00B11DA9" w:rsidP="00A06D96">
            <w:pPr>
              <w:textAlignment w:val="top"/>
            </w:pPr>
          </w:p>
        </w:tc>
      </w:tr>
      <w:tr w:rsidR="00B11DA9" w:rsidRPr="009D0D56" w:rsidTr="00A06D96">
        <w:trPr>
          <w:tblCellSpacing w:w="7" w:type="dxa"/>
        </w:trPr>
        <w:tc>
          <w:tcPr>
            <w:tcW w:w="0" w:type="auto"/>
            <w:gridSpan w:val="2"/>
            <w:shd w:val="clear" w:color="auto" w:fill="FFFFFF"/>
          </w:tcPr>
          <w:p w:rsidR="00B11DA9" w:rsidRPr="009D0D56" w:rsidRDefault="00B11DA9" w:rsidP="00A06D96">
            <w:pPr>
              <w:textAlignment w:val="top"/>
              <w:rPr>
                <w:b/>
                <w:bCs/>
              </w:rPr>
            </w:pPr>
            <w:r w:rsidRPr="009D0D56">
              <w:rPr>
                <w:b/>
                <w:bCs/>
              </w:rPr>
              <w:t>Банковские реквизиты</w:t>
            </w:r>
          </w:p>
        </w:tc>
      </w:tr>
      <w:tr w:rsidR="00B11DA9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B11DA9" w:rsidRPr="009D0D56" w:rsidRDefault="00B11DA9" w:rsidP="00A06D96">
            <w:pPr>
              <w:jc w:val="right"/>
              <w:textAlignment w:val="top"/>
            </w:pPr>
            <w:r w:rsidRPr="009D0D56">
              <w:t>Расчетный счет:</w:t>
            </w:r>
          </w:p>
        </w:tc>
        <w:tc>
          <w:tcPr>
            <w:tcW w:w="3300" w:type="pct"/>
            <w:shd w:val="clear" w:color="auto" w:fill="F0F4E7"/>
          </w:tcPr>
          <w:p w:rsidR="00B11DA9" w:rsidRPr="009D0D56" w:rsidRDefault="00B11DA9" w:rsidP="00A06D96">
            <w:pPr>
              <w:textAlignment w:val="top"/>
            </w:pPr>
          </w:p>
        </w:tc>
      </w:tr>
      <w:tr w:rsidR="00B11DA9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B11DA9" w:rsidRPr="009D0D56" w:rsidRDefault="00B11DA9" w:rsidP="00A06D96">
            <w:pPr>
              <w:jc w:val="right"/>
              <w:textAlignment w:val="top"/>
            </w:pPr>
            <w:r w:rsidRPr="009D0D56">
              <w:t>Название банка:</w:t>
            </w:r>
          </w:p>
        </w:tc>
        <w:tc>
          <w:tcPr>
            <w:tcW w:w="3300" w:type="pct"/>
            <w:shd w:val="clear" w:color="auto" w:fill="F0F4E7"/>
          </w:tcPr>
          <w:p w:rsidR="00B11DA9" w:rsidRPr="009D0D56" w:rsidRDefault="00B11DA9" w:rsidP="00A06D96">
            <w:pPr>
              <w:textAlignment w:val="top"/>
            </w:pPr>
          </w:p>
        </w:tc>
      </w:tr>
      <w:tr w:rsidR="00B11DA9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B11DA9" w:rsidRPr="009D0D56" w:rsidRDefault="00B11DA9" w:rsidP="00A06D96">
            <w:pPr>
              <w:jc w:val="right"/>
              <w:textAlignment w:val="top"/>
            </w:pPr>
            <w:r w:rsidRPr="009D0D56">
              <w:t>Местонахождение банка:</w:t>
            </w:r>
          </w:p>
        </w:tc>
        <w:tc>
          <w:tcPr>
            <w:tcW w:w="3300" w:type="pct"/>
            <w:shd w:val="clear" w:color="auto" w:fill="F0F4E7"/>
          </w:tcPr>
          <w:p w:rsidR="00B11DA9" w:rsidRPr="009D0D56" w:rsidRDefault="00B11DA9" w:rsidP="00A06D96">
            <w:pPr>
              <w:textAlignment w:val="top"/>
            </w:pPr>
          </w:p>
        </w:tc>
      </w:tr>
      <w:tr w:rsidR="00B11DA9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B11DA9" w:rsidRPr="009D0D56" w:rsidRDefault="00B11DA9" w:rsidP="00A06D96">
            <w:pPr>
              <w:jc w:val="right"/>
              <w:textAlignment w:val="top"/>
            </w:pPr>
            <w:r w:rsidRPr="009D0D56">
              <w:t>БИК:</w:t>
            </w:r>
          </w:p>
        </w:tc>
        <w:tc>
          <w:tcPr>
            <w:tcW w:w="3300" w:type="pct"/>
            <w:shd w:val="clear" w:color="auto" w:fill="F0F4E7"/>
          </w:tcPr>
          <w:p w:rsidR="00B11DA9" w:rsidRPr="009D0D56" w:rsidRDefault="00B11DA9" w:rsidP="00A06D96">
            <w:pPr>
              <w:textAlignment w:val="top"/>
            </w:pPr>
          </w:p>
        </w:tc>
      </w:tr>
      <w:tr w:rsidR="00B11DA9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B11DA9" w:rsidRPr="009D0D56" w:rsidRDefault="00B11DA9" w:rsidP="00A06D96">
            <w:pPr>
              <w:jc w:val="right"/>
              <w:textAlignment w:val="top"/>
            </w:pPr>
            <w:r w:rsidRPr="009D0D56">
              <w:t>Корреспондентский счет:</w:t>
            </w:r>
          </w:p>
        </w:tc>
        <w:tc>
          <w:tcPr>
            <w:tcW w:w="3300" w:type="pct"/>
            <w:shd w:val="clear" w:color="auto" w:fill="F0F4E7"/>
          </w:tcPr>
          <w:p w:rsidR="00B11DA9" w:rsidRPr="009D0D56" w:rsidRDefault="00B11DA9" w:rsidP="00A06D96">
            <w:pPr>
              <w:textAlignment w:val="top"/>
            </w:pPr>
          </w:p>
        </w:tc>
      </w:tr>
      <w:tr w:rsidR="00B11DA9" w:rsidRPr="009D0D56" w:rsidTr="00A06D96">
        <w:trPr>
          <w:tblCellSpacing w:w="7" w:type="dxa"/>
        </w:trPr>
        <w:tc>
          <w:tcPr>
            <w:tcW w:w="0" w:type="auto"/>
            <w:gridSpan w:val="2"/>
            <w:shd w:val="clear" w:color="auto" w:fill="FFFFFF"/>
          </w:tcPr>
          <w:p w:rsidR="00B11DA9" w:rsidRPr="009D0D56" w:rsidRDefault="00B11DA9" w:rsidP="00A06D96">
            <w:pPr>
              <w:textAlignment w:val="top"/>
              <w:rPr>
                <w:b/>
                <w:bCs/>
              </w:rPr>
            </w:pPr>
            <w:r w:rsidRPr="009D0D56">
              <w:rPr>
                <w:b/>
                <w:bCs/>
              </w:rPr>
              <w:t>Руководящий состав</w:t>
            </w:r>
          </w:p>
        </w:tc>
      </w:tr>
      <w:tr w:rsidR="00B11DA9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B11DA9" w:rsidRPr="009D0D56" w:rsidRDefault="00B11DA9" w:rsidP="00A06D96">
            <w:pPr>
              <w:jc w:val="right"/>
              <w:textAlignment w:val="top"/>
            </w:pPr>
          </w:p>
        </w:tc>
        <w:tc>
          <w:tcPr>
            <w:tcW w:w="3300" w:type="pct"/>
            <w:shd w:val="clear" w:color="auto" w:fill="F0F4E7"/>
          </w:tcPr>
          <w:p w:rsidR="00B11DA9" w:rsidRPr="009D0D56" w:rsidRDefault="00B11DA9" w:rsidP="00A06D96">
            <w:pPr>
              <w:textAlignment w:val="top"/>
            </w:pPr>
          </w:p>
        </w:tc>
      </w:tr>
      <w:tr w:rsidR="00B11DA9" w:rsidRPr="009D0D56" w:rsidTr="00A06D96">
        <w:trPr>
          <w:tblCellSpacing w:w="7" w:type="dxa"/>
        </w:trPr>
        <w:tc>
          <w:tcPr>
            <w:tcW w:w="0" w:type="auto"/>
            <w:gridSpan w:val="2"/>
            <w:shd w:val="clear" w:color="auto" w:fill="FFFFFF"/>
          </w:tcPr>
          <w:p w:rsidR="00B11DA9" w:rsidRPr="009D0D56" w:rsidRDefault="00B11DA9" w:rsidP="00A06D96">
            <w:pPr>
              <w:textAlignment w:val="top"/>
              <w:rPr>
                <w:b/>
                <w:bCs/>
              </w:rPr>
            </w:pPr>
            <w:r>
              <w:rPr>
                <w:b/>
                <w:bCs/>
              </w:rPr>
              <w:t>Контакты</w:t>
            </w:r>
          </w:p>
        </w:tc>
      </w:tr>
      <w:tr w:rsidR="00B11DA9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B11DA9" w:rsidRPr="009D0D56" w:rsidRDefault="00B11DA9" w:rsidP="00A06D96">
            <w:pPr>
              <w:jc w:val="right"/>
              <w:textAlignment w:val="top"/>
            </w:pPr>
          </w:p>
        </w:tc>
        <w:tc>
          <w:tcPr>
            <w:tcW w:w="3300" w:type="pct"/>
            <w:shd w:val="clear" w:color="auto" w:fill="F0F4E7"/>
          </w:tcPr>
          <w:p w:rsidR="00B11DA9" w:rsidRPr="009D0D56" w:rsidRDefault="00B11DA9" w:rsidP="00A06D96">
            <w:pPr>
              <w:textAlignment w:val="top"/>
            </w:pPr>
          </w:p>
        </w:tc>
      </w:tr>
      <w:tr w:rsidR="00B11DA9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B11DA9" w:rsidRPr="009D0D56" w:rsidRDefault="00B11DA9" w:rsidP="00A06D96">
            <w:pPr>
              <w:jc w:val="right"/>
              <w:textAlignment w:val="top"/>
            </w:pPr>
          </w:p>
        </w:tc>
        <w:tc>
          <w:tcPr>
            <w:tcW w:w="3300" w:type="pct"/>
            <w:shd w:val="clear" w:color="auto" w:fill="F0F4E7"/>
          </w:tcPr>
          <w:p w:rsidR="00B11DA9" w:rsidRPr="009D0D56" w:rsidRDefault="00B11DA9" w:rsidP="00A06D96">
            <w:pPr>
              <w:textAlignment w:val="top"/>
            </w:pPr>
          </w:p>
        </w:tc>
      </w:tr>
      <w:tr w:rsidR="00B11DA9" w:rsidRPr="009D0D56" w:rsidTr="00A06D96">
        <w:trPr>
          <w:tblCellSpacing w:w="7" w:type="dxa"/>
        </w:trPr>
        <w:tc>
          <w:tcPr>
            <w:tcW w:w="0" w:type="auto"/>
            <w:gridSpan w:val="2"/>
            <w:shd w:val="clear" w:color="auto" w:fill="FFFFFF"/>
          </w:tcPr>
          <w:p w:rsidR="00B11DA9" w:rsidRPr="009D0D56" w:rsidRDefault="00B11DA9" w:rsidP="00A06D96">
            <w:pPr>
              <w:textAlignment w:val="top"/>
              <w:rPr>
                <w:b/>
                <w:bCs/>
              </w:rPr>
            </w:pPr>
            <w:r w:rsidRPr="009D0D56">
              <w:rPr>
                <w:b/>
                <w:bCs/>
              </w:rPr>
              <w:t>Телефоны и факсы организации</w:t>
            </w:r>
          </w:p>
        </w:tc>
      </w:tr>
      <w:tr w:rsidR="00B11DA9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B11DA9" w:rsidRPr="009D0D56" w:rsidRDefault="00B11DA9" w:rsidP="00A06D96">
            <w:pPr>
              <w:jc w:val="right"/>
              <w:textAlignment w:val="top"/>
            </w:pPr>
          </w:p>
        </w:tc>
        <w:tc>
          <w:tcPr>
            <w:tcW w:w="3300" w:type="pct"/>
            <w:shd w:val="clear" w:color="auto" w:fill="F0F4E7"/>
          </w:tcPr>
          <w:p w:rsidR="00B11DA9" w:rsidRPr="009D0D56" w:rsidRDefault="00B11DA9" w:rsidP="00A06D96">
            <w:pPr>
              <w:textAlignment w:val="top"/>
            </w:pPr>
          </w:p>
        </w:tc>
      </w:tr>
    </w:tbl>
    <w:p w:rsidR="00B11DA9" w:rsidRDefault="00B11DA9" w:rsidP="00C83FD2">
      <w:pPr>
        <w:ind w:left="-540"/>
        <w:jc w:val="center"/>
        <w:rPr>
          <w:b/>
        </w:rPr>
      </w:pPr>
    </w:p>
    <w:p w:rsidR="00B11DA9" w:rsidRDefault="00B11DA9"/>
    <w:sectPr w:rsidR="00B11DA9" w:rsidSect="00C83FD2">
      <w:headerReference w:type="even" r:id="rId6"/>
      <w:headerReference w:type="default" r:id="rId7"/>
      <w:pgSz w:w="11907" w:h="16840" w:code="9"/>
      <w:pgMar w:top="284" w:right="567" w:bottom="1134" w:left="567" w:header="624" w:footer="0" w:gutter="1134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DA9" w:rsidRDefault="00B11DA9" w:rsidP="00AA1717">
      <w:r>
        <w:separator/>
      </w:r>
    </w:p>
  </w:endnote>
  <w:endnote w:type="continuationSeparator" w:id="0">
    <w:p w:rsidR="00B11DA9" w:rsidRDefault="00B11DA9" w:rsidP="00AA17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DA9" w:rsidRDefault="00B11DA9" w:rsidP="00AA1717">
      <w:r>
        <w:separator/>
      </w:r>
    </w:p>
  </w:footnote>
  <w:footnote w:type="continuationSeparator" w:id="0">
    <w:p w:rsidR="00B11DA9" w:rsidRDefault="00B11DA9" w:rsidP="00AA17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DA9" w:rsidRDefault="00B11DA9" w:rsidP="00A06D9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11DA9" w:rsidRDefault="00B11DA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DA9" w:rsidRDefault="00B11DA9" w:rsidP="00A06D9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11DA9" w:rsidRDefault="00B11DA9">
    <w:pPr>
      <w:pStyle w:val="Header"/>
      <w:jc w:val="center"/>
    </w:pPr>
  </w:p>
  <w:p w:rsidR="00B11DA9" w:rsidRDefault="00B11DA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mirrorMargin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3FD2"/>
    <w:rsid w:val="000123AD"/>
    <w:rsid w:val="00054D7F"/>
    <w:rsid w:val="000779AA"/>
    <w:rsid w:val="000C62F9"/>
    <w:rsid w:val="000D44AF"/>
    <w:rsid w:val="00162D6E"/>
    <w:rsid w:val="00171ABA"/>
    <w:rsid w:val="00180DA6"/>
    <w:rsid w:val="001F19D4"/>
    <w:rsid w:val="0020016B"/>
    <w:rsid w:val="002761A3"/>
    <w:rsid w:val="00280D64"/>
    <w:rsid w:val="002C18F3"/>
    <w:rsid w:val="002E113A"/>
    <w:rsid w:val="003638A7"/>
    <w:rsid w:val="00401153"/>
    <w:rsid w:val="00412AC0"/>
    <w:rsid w:val="00431A4D"/>
    <w:rsid w:val="00441481"/>
    <w:rsid w:val="00466E15"/>
    <w:rsid w:val="00483ABC"/>
    <w:rsid w:val="004B4EC4"/>
    <w:rsid w:val="004D784E"/>
    <w:rsid w:val="004F5193"/>
    <w:rsid w:val="00513E3E"/>
    <w:rsid w:val="00545715"/>
    <w:rsid w:val="00585752"/>
    <w:rsid w:val="00595714"/>
    <w:rsid w:val="005D4EAF"/>
    <w:rsid w:val="00623021"/>
    <w:rsid w:val="00687BE6"/>
    <w:rsid w:val="006C2A94"/>
    <w:rsid w:val="006D2391"/>
    <w:rsid w:val="00724AC4"/>
    <w:rsid w:val="007553D8"/>
    <w:rsid w:val="007B6238"/>
    <w:rsid w:val="007E4128"/>
    <w:rsid w:val="008B263A"/>
    <w:rsid w:val="008F25A7"/>
    <w:rsid w:val="008F2A7A"/>
    <w:rsid w:val="009411D9"/>
    <w:rsid w:val="009533A0"/>
    <w:rsid w:val="009D0D56"/>
    <w:rsid w:val="009E016E"/>
    <w:rsid w:val="009E0599"/>
    <w:rsid w:val="009E5329"/>
    <w:rsid w:val="00A06D96"/>
    <w:rsid w:val="00A140A2"/>
    <w:rsid w:val="00A46A1C"/>
    <w:rsid w:val="00A961F6"/>
    <w:rsid w:val="00AA1717"/>
    <w:rsid w:val="00AF348A"/>
    <w:rsid w:val="00B11DA9"/>
    <w:rsid w:val="00B2036D"/>
    <w:rsid w:val="00B930D9"/>
    <w:rsid w:val="00B97011"/>
    <w:rsid w:val="00C34AC2"/>
    <w:rsid w:val="00C40972"/>
    <w:rsid w:val="00C83FD2"/>
    <w:rsid w:val="00CC475B"/>
    <w:rsid w:val="00D15B58"/>
    <w:rsid w:val="00D96BD5"/>
    <w:rsid w:val="00DE460D"/>
    <w:rsid w:val="00E00311"/>
    <w:rsid w:val="00E21642"/>
    <w:rsid w:val="00EB6AA2"/>
    <w:rsid w:val="00F70AF4"/>
    <w:rsid w:val="00FA01EE"/>
    <w:rsid w:val="00FD0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FD2"/>
    <w:pPr>
      <w:ind w:firstLine="709"/>
      <w:jc w:val="both"/>
    </w:pPr>
    <w:rPr>
      <w:rFonts w:ascii="Arial" w:eastAsia="Times New Roman" w:hAnsi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83FD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83FD2"/>
    <w:rPr>
      <w:rFonts w:ascii="Arial" w:hAnsi="Arial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83FD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83F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83FD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</TotalTime>
  <Pages>1</Pages>
  <Words>86</Words>
  <Characters>492</Characters>
  <Application>Microsoft Office Outlook</Application>
  <DocSecurity>0</DocSecurity>
  <Lines>0</Lines>
  <Paragraphs>0</Paragraphs>
  <ScaleCrop>false</ScaleCrop>
  <Company>САЭС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TimoshkovaKA</dc:creator>
  <cp:keywords/>
  <dc:description/>
  <cp:lastModifiedBy>SotnikovaMN</cp:lastModifiedBy>
  <cp:revision>16</cp:revision>
  <cp:lastPrinted>2010-08-06T09:22:00Z</cp:lastPrinted>
  <dcterms:created xsi:type="dcterms:W3CDTF">2010-07-16T04:16:00Z</dcterms:created>
  <dcterms:modified xsi:type="dcterms:W3CDTF">2010-08-06T09:22:00Z</dcterms:modified>
</cp:coreProperties>
</file>