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8C524D" w:rsidRPr="008C524D">
        <w:rPr>
          <w:b/>
          <w:sz w:val="28"/>
          <w:szCs w:val="28"/>
          <w:lang w:val="ru-RU"/>
        </w:rPr>
        <w:t>выполнение работ «Ремонт вахтового дома ПХРО Челябинского отделения филиала «Уральский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CF0BE7" w:rsidRDefault="0084041D" w:rsidP="0084041D">
      <w:pPr>
        <w:jc w:val="center"/>
      </w:pPr>
    </w:p>
    <w:p w:rsidR="00FD04A3" w:rsidRPr="00FD04A3" w:rsidRDefault="00FD04A3" w:rsidP="00FD04A3">
      <w:pPr>
        <w:jc w:val="center"/>
      </w:pPr>
      <w:r w:rsidRPr="00FD04A3">
        <w:t>СОДЕРЖАНИЕ</w:t>
      </w:r>
    </w:p>
    <w:p w:rsidR="00FD04A3" w:rsidRPr="00FD04A3" w:rsidRDefault="00FD04A3" w:rsidP="00FD04A3">
      <w:pPr>
        <w:jc w:val="center"/>
      </w:pPr>
    </w:p>
    <w:p w:rsidR="00FD04A3" w:rsidRPr="00FD04A3" w:rsidRDefault="00FD04A3" w:rsidP="00FD04A3">
      <w:r w:rsidRPr="00FD04A3">
        <w:t>РАЗДЕЛ 1. НАИМЕНОВАНИЕ ВЫПОЛНЯЕМЫХ РАБОТ.</w:t>
      </w:r>
    </w:p>
    <w:p w:rsidR="00FD04A3" w:rsidRPr="00FD04A3" w:rsidRDefault="00FD04A3" w:rsidP="00FD04A3">
      <w:r w:rsidRPr="00FD04A3">
        <w:t>РАЗДЕЛ 2. ОБЩИЕ ПОЛОЖЕНИЯ.</w:t>
      </w:r>
    </w:p>
    <w:p w:rsidR="00FD04A3" w:rsidRPr="00FD04A3" w:rsidRDefault="00FD04A3" w:rsidP="00FD04A3">
      <w:pPr>
        <w:ind w:left="851"/>
      </w:pPr>
      <w:r w:rsidRPr="00FD04A3">
        <w:t xml:space="preserve">Подраздел 2.1 Сведения о строительно-монтажных работах при строительстве, </w:t>
      </w:r>
    </w:p>
    <w:p w:rsidR="00FD04A3" w:rsidRPr="00FD04A3" w:rsidRDefault="00FD04A3" w:rsidP="00FD04A3">
      <w:pPr>
        <w:ind w:left="851"/>
      </w:pPr>
      <w:r w:rsidRPr="00FD04A3">
        <w:t xml:space="preserve">                          реконструкции и капитальном ремонте объектов.</w:t>
      </w:r>
    </w:p>
    <w:p w:rsidR="00FD04A3" w:rsidRPr="00FD04A3" w:rsidRDefault="00FD04A3" w:rsidP="00FD04A3">
      <w:pPr>
        <w:ind w:left="851"/>
      </w:pPr>
      <w:r w:rsidRPr="00FD04A3">
        <w:t xml:space="preserve">Подраздел 2.2 Сведения о выполняемых работах. </w:t>
      </w:r>
    </w:p>
    <w:p w:rsidR="00FD04A3" w:rsidRPr="00FD04A3" w:rsidRDefault="00FD04A3" w:rsidP="00FD04A3">
      <w:pPr>
        <w:ind w:left="851"/>
      </w:pPr>
      <w:r w:rsidRPr="00FD04A3">
        <w:t>Подраздел 2.3 Сведения о месте выполнения работ.</w:t>
      </w:r>
    </w:p>
    <w:p w:rsidR="00FD04A3" w:rsidRPr="00FD04A3" w:rsidRDefault="00FD04A3" w:rsidP="00FD04A3">
      <w:pPr>
        <w:ind w:left="851"/>
      </w:pPr>
      <w:r w:rsidRPr="00FD04A3">
        <w:t>Подраздел 2.4 Требования к разработке проекта производства работ.</w:t>
      </w:r>
    </w:p>
    <w:p w:rsidR="00FD04A3" w:rsidRPr="00FD04A3" w:rsidRDefault="00FD04A3" w:rsidP="00FD04A3">
      <w:r w:rsidRPr="00FD04A3">
        <w:t>РАЗДЕЛ 3. ТРЕБОВАНИЯ К ТЕХНИЧЕСКИМ ХАРАКТЕРИСТИКАМ РАБОТ</w:t>
      </w:r>
    </w:p>
    <w:p w:rsidR="00FD04A3" w:rsidRPr="00FD04A3" w:rsidRDefault="00FD04A3" w:rsidP="00FD04A3">
      <w:pPr>
        <w:ind w:left="851"/>
      </w:pPr>
      <w:r w:rsidRPr="00FD04A3">
        <w:t xml:space="preserve">Подраздел 3.1 Технические требования при выполнении работ. </w:t>
      </w:r>
    </w:p>
    <w:p w:rsidR="00FD04A3" w:rsidRPr="00FD04A3" w:rsidRDefault="00FD04A3" w:rsidP="00FD04A3">
      <w:pPr>
        <w:ind w:left="851"/>
      </w:pPr>
      <w:r w:rsidRPr="00FD04A3">
        <w:t>Подраздел 3.2 Требования к оформлению и составу проекта производства работ.</w:t>
      </w:r>
    </w:p>
    <w:p w:rsidR="00FD04A3" w:rsidRPr="00FD04A3" w:rsidRDefault="00FD04A3" w:rsidP="00FD04A3">
      <w:r w:rsidRPr="00FD04A3">
        <w:t>РАЗДЕЛ 4. ВЕДОМОСТЬ ФИЗИЧЕСКИХ ОБЪЕМОВ РАБОТ, РЕСУРСНАЯ</w:t>
      </w:r>
    </w:p>
    <w:p w:rsidR="00FD04A3" w:rsidRPr="00FD04A3" w:rsidRDefault="00FD04A3" w:rsidP="00FD04A3">
      <w:pPr>
        <w:ind w:left="851"/>
      </w:pPr>
      <w:r w:rsidRPr="00FD04A3">
        <w:t xml:space="preserve">ВЕДОМОСТЬ, СМЕТНЫЕ РАСЧЕТЫ. </w:t>
      </w:r>
    </w:p>
    <w:p w:rsidR="00FD04A3" w:rsidRPr="00FD04A3" w:rsidRDefault="00FD04A3" w:rsidP="00FD04A3">
      <w:pPr>
        <w:ind w:left="851" w:hanging="851"/>
      </w:pPr>
      <w:r w:rsidRPr="00FD04A3">
        <w:t xml:space="preserve">РАЗДЕЛ 5. ТРЕБОВАНИЯ К МАТЕРИАЛАМ И </w:t>
      </w:r>
      <w:proofErr w:type="gramStart"/>
      <w:r w:rsidRPr="00FD04A3">
        <w:t>ОБОРУДОВАНИЮ  ПРИМЕНЯЕМЫМ</w:t>
      </w:r>
      <w:proofErr w:type="gramEnd"/>
      <w:r w:rsidRPr="00FD04A3">
        <w:t xml:space="preserve"> ДЛЯ ВЫПОЛНЕНИЯ РАБОТ, В Т.Ч. ВЕДОМОСТЬ МАТЕРИАЛОВ.</w:t>
      </w:r>
    </w:p>
    <w:p w:rsidR="00FD04A3" w:rsidRPr="00FD04A3" w:rsidRDefault="00FD04A3" w:rsidP="00FD04A3">
      <w:r w:rsidRPr="00FD04A3">
        <w:t>РАЗДЕЛ 6. ПЕРЕЧЕНЬ ПРОЕКТНОЙ И РАБОЧЕЙ ДОКУМЕНТАЦИИ.</w:t>
      </w:r>
    </w:p>
    <w:p w:rsidR="00FD04A3" w:rsidRPr="00FD04A3" w:rsidRDefault="00FD04A3" w:rsidP="00FD04A3">
      <w:r w:rsidRPr="00FD04A3">
        <w:t>РАЗДЕЛ 7. ТРЕБОВАНИЯ И УСЛОВИЯ К РАЗРАБОТКЕ ПРИРОДООХРАННЫХ</w:t>
      </w:r>
    </w:p>
    <w:p w:rsidR="00FD04A3" w:rsidRPr="00FD04A3" w:rsidRDefault="00FD04A3" w:rsidP="00FD04A3">
      <w:r w:rsidRPr="00FD04A3">
        <w:t xml:space="preserve">            МЕР И МЕРОПРИЯТИЙ.</w:t>
      </w:r>
    </w:p>
    <w:p w:rsidR="00FD04A3" w:rsidRPr="00FD04A3" w:rsidRDefault="00FD04A3" w:rsidP="00FD04A3">
      <w:r w:rsidRPr="00FD04A3">
        <w:t>РАЗДЕЛ 8. СРОК ВЫПОЛНЕНИЯ РАБОТ.</w:t>
      </w:r>
    </w:p>
    <w:p w:rsidR="00FD04A3" w:rsidRPr="00FD04A3" w:rsidRDefault="00FD04A3" w:rsidP="00FD04A3">
      <w:r w:rsidRPr="00FD04A3">
        <w:t>РАЗДЕЛ 9. ТРЕБОВАНИЯ К КАЧЕСТВУ ВЫПОЛНЯЕМЫХ РАБОТ.</w:t>
      </w:r>
    </w:p>
    <w:p w:rsidR="00FD04A3" w:rsidRPr="00FD04A3" w:rsidRDefault="00FD04A3" w:rsidP="00FD04A3">
      <w:r w:rsidRPr="00FD04A3">
        <w:t>РАЗДЕЛ 10. ТРЕБОВАНИЯ К ОСОБЫМ УСЛОВИЯМ РАБОТ.</w:t>
      </w:r>
    </w:p>
    <w:p w:rsidR="00FD04A3" w:rsidRPr="00FD04A3" w:rsidRDefault="00FD04A3" w:rsidP="00FD04A3">
      <w:r w:rsidRPr="00FD04A3">
        <w:t xml:space="preserve">РАЗДЕЛ 11. ТРЕБОВАНИЯ К СРОКУ И (ИЛИ) ОБЪЕМУ ПРЕДОСТАВЛЕНИЯ </w:t>
      </w:r>
    </w:p>
    <w:p w:rsidR="00FD04A3" w:rsidRPr="00FD04A3" w:rsidRDefault="00FD04A3" w:rsidP="00FD04A3">
      <w:r w:rsidRPr="00FD04A3">
        <w:t xml:space="preserve">             ГАРАНТИЙ.</w:t>
      </w:r>
    </w:p>
    <w:p w:rsidR="00FD04A3" w:rsidRPr="00FD04A3" w:rsidRDefault="00FD04A3" w:rsidP="00FD04A3">
      <w:r w:rsidRPr="00FD04A3">
        <w:t xml:space="preserve">РАЗДЕЛ 12. ТРЕБОВАНИЯ К БЕЗОПАСНОСТИ ВЫПОЛНЯЕМЫХ РАБОТ. </w:t>
      </w:r>
    </w:p>
    <w:p w:rsidR="00FD04A3" w:rsidRPr="00FD04A3" w:rsidRDefault="00FD04A3" w:rsidP="00FD04A3">
      <w:pPr>
        <w:rPr>
          <w:color w:val="000000" w:themeColor="text1"/>
        </w:rPr>
      </w:pPr>
      <w:r w:rsidRPr="00FD04A3">
        <w:t xml:space="preserve">РАЗДЕЛ 13. ТРЕБОВАНИЯ К РЕЗУЛЬТАТАМ РАБОТ И ПОРЯДКУ ПРИЕМКИ. РАЗДЕЛ 14. ТРЕБОВАНИЕ К ФОРМЕ ПРЕДСТАВЛЯЕМОЙ ИНФОРМАЦИИ. </w:t>
      </w:r>
      <w:r w:rsidRPr="00FD04A3">
        <w:rPr>
          <w:color w:val="000000" w:themeColor="text1"/>
        </w:rPr>
        <w:t>РАЗДЕЛ 1</w:t>
      </w:r>
      <w:r w:rsidRPr="00FD04A3">
        <w:t>5</w:t>
      </w:r>
      <w:r w:rsidRPr="00FD04A3">
        <w:rPr>
          <w:color w:val="000000" w:themeColor="text1"/>
        </w:rPr>
        <w:t xml:space="preserve">. ТРЕБОВАНИЯ К ТЕХНИЧЕСКОМУ ОБУЧЕНИЮ ПЕРСОНАЛА </w:t>
      </w:r>
    </w:p>
    <w:p w:rsidR="00FD04A3" w:rsidRPr="00FD04A3" w:rsidRDefault="00FD04A3" w:rsidP="00FD04A3">
      <w:pPr>
        <w:rPr>
          <w:color w:val="000000" w:themeColor="text1"/>
        </w:rPr>
      </w:pPr>
      <w:r w:rsidRPr="00FD04A3">
        <w:rPr>
          <w:color w:val="000000" w:themeColor="text1"/>
        </w:rPr>
        <w:t xml:space="preserve">            ЗАКАЗЧИКА</w:t>
      </w:r>
    </w:p>
    <w:p w:rsidR="00FD04A3" w:rsidRPr="00FD04A3" w:rsidRDefault="00FD04A3" w:rsidP="00FD04A3">
      <w:pPr>
        <w:rPr>
          <w:color w:val="000000" w:themeColor="text1"/>
        </w:rPr>
      </w:pPr>
      <w:r w:rsidRPr="00FD04A3">
        <w:rPr>
          <w:color w:val="000000" w:themeColor="text1"/>
        </w:rPr>
        <w:t>РАЗДЕЛ 16. ЦЕЛЬ ЗАКУПКИ</w:t>
      </w:r>
    </w:p>
    <w:p w:rsidR="00FD04A3" w:rsidRPr="00FD04A3" w:rsidRDefault="00FD04A3" w:rsidP="00FD04A3">
      <w:pPr>
        <w:rPr>
          <w:color w:val="000000" w:themeColor="text1"/>
        </w:rPr>
      </w:pPr>
      <w:r w:rsidRPr="00FD04A3">
        <w:rPr>
          <w:color w:val="000000" w:themeColor="text1"/>
        </w:rPr>
        <w:t>РАЗДЕЛ 17. ДОПОЛНИТЕЛЬНЫЕ (ИНЫЕ) ТРЕБОВАНИЯ</w:t>
      </w:r>
    </w:p>
    <w:p w:rsidR="00FD04A3" w:rsidRPr="00FD04A3" w:rsidRDefault="00FD04A3" w:rsidP="00FD04A3">
      <w:pPr>
        <w:rPr>
          <w:color w:val="000000" w:themeColor="text1"/>
        </w:rPr>
      </w:pPr>
      <w:r w:rsidRPr="00FD04A3">
        <w:rPr>
          <w:color w:val="000000" w:themeColor="text1"/>
        </w:rPr>
        <w:t xml:space="preserve">РАЗДЕЛ 18. ПЕРЕЧЕНЬ ПРИНЯТЫХ СОКРАЩЕНИЙ </w:t>
      </w:r>
    </w:p>
    <w:p w:rsidR="00FD04A3" w:rsidRPr="00FD04A3" w:rsidRDefault="00FD04A3" w:rsidP="00FD04A3">
      <w:pPr>
        <w:rPr>
          <w:color w:val="000000" w:themeColor="text1"/>
        </w:rPr>
      </w:pPr>
      <w:r w:rsidRPr="00FD04A3">
        <w:rPr>
          <w:color w:val="000000" w:themeColor="text1"/>
        </w:rPr>
        <w:t>РАЗДЕЛ 19. ПЕРЕЧЕНЬ ПРИЛОЖЕНИЙ</w:t>
      </w:r>
    </w:p>
    <w:p w:rsidR="00D9615C" w:rsidRDefault="00956C45" w:rsidP="00FD04A3">
      <w:pPr>
        <w:jc w:val="center"/>
      </w:pPr>
      <w:r w:rsidRPr="00956C45">
        <w:rPr>
          <w:i/>
        </w:rPr>
        <w:br w:type="page"/>
      </w:r>
    </w:p>
    <w:tbl>
      <w:tblPr>
        <w:tblW w:w="10485" w:type="dxa"/>
        <w:tblInd w:w="-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85"/>
      </w:tblGrid>
      <w:tr w:rsidR="00FD04A3" w:rsidRPr="00FD04A3" w:rsidTr="00FD04A3">
        <w:trPr>
          <w:trHeight w:val="273"/>
        </w:trPr>
        <w:tc>
          <w:tcPr>
            <w:tcW w:w="1048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D04A3" w:rsidRDefault="00FD04A3" w:rsidP="00FD04A3">
            <w:pPr>
              <w:jc w:val="center"/>
            </w:pPr>
            <w:r w:rsidRPr="00FD04A3">
              <w:lastRenderedPageBreak/>
              <w:t>РАЗДЕЛ 1. НАИМЕНОВАНИЕ ВЫПОЛНЯЕМЫХ РАБОТ</w:t>
            </w:r>
          </w:p>
          <w:p w:rsidR="00FD04A3" w:rsidRPr="00FD04A3" w:rsidRDefault="00FD04A3" w:rsidP="00FD04A3">
            <w:pPr>
              <w:jc w:val="center"/>
            </w:pPr>
          </w:p>
        </w:tc>
      </w:tr>
      <w:tr w:rsidR="00FD04A3" w:rsidRPr="00FD04A3" w:rsidTr="00FD04A3">
        <w:trPr>
          <w:trHeight w:val="273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pPr>
              <w:shd w:val="clear" w:color="auto" w:fill="FFFFFF"/>
              <w:ind w:left="10"/>
            </w:pPr>
            <w:r w:rsidRPr="00FD04A3">
              <w:rPr>
                <w:spacing w:val="-2"/>
              </w:rPr>
              <w:t>Ремонт вахтового дома на ПХРО Челябинского отделения филиала</w:t>
            </w:r>
            <w:r w:rsidRPr="00FD04A3">
              <w:t xml:space="preserve"> </w:t>
            </w:r>
            <w:r w:rsidRPr="00FD04A3">
              <w:rPr>
                <w:spacing w:val="-2"/>
              </w:rPr>
              <w:t>«Уральский территориальный округ» ФГУП «РосРАО»</w:t>
            </w:r>
          </w:p>
        </w:tc>
      </w:tr>
      <w:tr w:rsidR="00FD04A3" w:rsidRPr="00FD04A3" w:rsidTr="00FD04A3">
        <w:trPr>
          <w:trHeight w:val="273"/>
        </w:trPr>
        <w:tc>
          <w:tcPr>
            <w:tcW w:w="1048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D04A3" w:rsidRDefault="00FD04A3" w:rsidP="00FD04A3">
            <w:pPr>
              <w:jc w:val="center"/>
            </w:pPr>
          </w:p>
          <w:p w:rsidR="00FD04A3" w:rsidRPr="00FD04A3" w:rsidRDefault="00FD04A3" w:rsidP="00FD04A3">
            <w:pPr>
              <w:jc w:val="center"/>
            </w:pPr>
          </w:p>
          <w:p w:rsidR="00FD04A3" w:rsidRDefault="00FD04A3" w:rsidP="00FD04A3">
            <w:pPr>
              <w:jc w:val="center"/>
            </w:pPr>
            <w:r w:rsidRPr="00FD04A3">
              <w:t>РАЗДЕЛ 2. ОБЩИЕ ПОЛОЖЕНИЯ</w:t>
            </w:r>
          </w:p>
          <w:p w:rsidR="00FD04A3" w:rsidRPr="00FD04A3" w:rsidRDefault="00FD04A3" w:rsidP="00FD04A3">
            <w:pPr>
              <w:jc w:val="center"/>
            </w:pP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r w:rsidRPr="00FD04A3">
              <w:t xml:space="preserve">Подраздел 2.1 Сведения о строительно-монтажных работах при строительстве, </w:t>
            </w:r>
          </w:p>
          <w:p w:rsidR="00FD04A3" w:rsidRPr="00FD04A3" w:rsidRDefault="00FD04A3" w:rsidP="00FD04A3">
            <w:r w:rsidRPr="00FD04A3">
              <w:t xml:space="preserve">                          реконструкции и капитальном ремонте объектов.</w:t>
            </w: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pPr>
              <w:jc w:val="both"/>
            </w:pPr>
            <w:r w:rsidRPr="00FD04A3">
              <w:t xml:space="preserve">Дефектная ведомость №1, утвержденная Директором Челябинского отделения филиала «Уральский территориальный округ» ФГУП «РосРАО» </w:t>
            </w:r>
            <w:proofErr w:type="spellStart"/>
            <w:r w:rsidRPr="00FD04A3">
              <w:t>Грешняковым</w:t>
            </w:r>
            <w:proofErr w:type="spellEnd"/>
            <w:r w:rsidRPr="00FD04A3">
              <w:t xml:space="preserve"> А.П. (Приложение 1).</w:t>
            </w:r>
          </w:p>
          <w:p w:rsidR="00FD04A3" w:rsidRPr="00FD04A3" w:rsidRDefault="00FD04A3" w:rsidP="00FD04A3">
            <w:pPr>
              <w:jc w:val="both"/>
              <w:rPr>
                <w:i/>
              </w:rPr>
            </w:pPr>
            <w:r w:rsidRPr="00FD04A3">
              <w:rPr>
                <w:color w:val="000000" w:themeColor="text1"/>
              </w:rPr>
              <w:t>Профессиональный аттестат от 14.12.2012г федерального центра по ценообразованию в строительстве, выданный Свирепо И.Г. (Приложение 2).</w:t>
            </w: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r w:rsidRPr="00FD04A3">
              <w:t>Подраздел 2.2 Сведения о выполняемых работах.</w:t>
            </w: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pPr>
              <w:jc w:val="both"/>
            </w:pPr>
            <w:r w:rsidRPr="00FD04A3">
              <w:t>Ремонтно-строительные работы.</w:t>
            </w: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r w:rsidRPr="00FD04A3">
              <w:t>Подраздел 2.3 Сведения о месте выполнения работ.</w:t>
            </w: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pPr>
              <w:jc w:val="both"/>
            </w:pPr>
            <w:r w:rsidRPr="00FD04A3">
              <w:t xml:space="preserve">456503, Челябинская обл., Сосновский </w:t>
            </w:r>
            <w:proofErr w:type="gramStart"/>
            <w:r w:rsidRPr="00FD04A3">
              <w:t>район,  в</w:t>
            </w:r>
            <w:proofErr w:type="gramEnd"/>
            <w:r w:rsidRPr="00FD04A3">
              <w:t xml:space="preserve"> 6км. севернее </w:t>
            </w:r>
            <w:proofErr w:type="spellStart"/>
            <w:r w:rsidRPr="00FD04A3">
              <w:t>дер.Чишма</w:t>
            </w:r>
            <w:proofErr w:type="spellEnd"/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r w:rsidRPr="00FD04A3">
              <w:t>Подраздел 2.4 Требования к разработке проекта производства работ.</w:t>
            </w: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pPr>
              <w:jc w:val="both"/>
              <w:rPr>
                <w:i/>
              </w:rPr>
            </w:pPr>
            <w:r w:rsidRPr="00FD04A3">
              <w:t xml:space="preserve">Не требуется </w:t>
            </w:r>
          </w:p>
        </w:tc>
      </w:tr>
      <w:tr w:rsidR="00FD04A3" w:rsidRPr="00FD04A3" w:rsidTr="00FD04A3">
        <w:trPr>
          <w:trHeight w:val="269"/>
        </w:trPr>
        <w:tc>
          <w:tcPr>
            <w:tcW w:w="104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04A3" w:rsidRDefault="00FD04A3" w:rsidP="00FD04A3">
            <w:pPr>
              <w:jc w:val="center"/>
            </w:pPr>
          </w:p>
          <w:p w:rsidR="00FD04A3" w:rsidRPr="00FD04A3" w:rsidRDefault="00FD04A3" w:rsidP="00FD04A3">
            <w:pPr>
              <w:jc w:val="center"/>
            </w:pPr>
          </w:p>
          <w:p w:rsidR="00FD04A3" w:rsidRDefault="00FD04A3" w:rsidP="00FD04A3">
            <w:pPr>
              <w:jc w:val="center"/>
            </w:pPr>
            <w:r w:rsidRPr="00FD04A3">
              <w:t>РАЗДЕЛ 3. ТРЕБОВАНИЯ К ТЕХНИЧЕСКИМ ХАРАКТЕРИСТИКАМ РАБОТ</w:t>
            </w:r>
          </w:p>
          <w:p w:rsidR="00FD04A3" w:rsidRPr="00FD04A3" w:rsidRDefault="00FD04A3" w:rsidP="00FD04A3">
            <w:pPr>
              <w:jc w:val="center"/>
            </w:pPr>
          </w:p>
        </w:tc>
      </w:tr>
      <w:tr w:rsidR="00FD04A3" w:rsidRPr="00FD04A3" w:rsidTr="00FD04A3">
        <w:trPr>
          <w:trHeight w:val="269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r w:rsidRPr="00FD04A3">
              <w:t>Подраздел 3.1 Технические требования при выполнении работ.</w:t>
            </w:r>
          </w:p>
        </w:tc>
      </w:tr>
      <w:tr w:rsidR="00FD04A3" w:rsidRPr="00FD04A3" w:rsidTr="00FD04A3">
        <w:trPr>
          <w:trHeight w:val="335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pPr>
              <w:jc w:val="both"/>
            </w:pPr>
            <w:r w:rsidRPr="00FD04A3">
              <w:t>Не требуются</w:t>
            </w:r>
          </w:p>
        </w:tc>
      </w:tr>
      <w:tr w:rsidR="00FD04A3" w:rsidRPr="00FD04A3" w:rsidTr="00FD04A3">
        <w:trPr>
          <w:trHeight w:val="335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r w:rsidRPr="00FD04A3">
              <w:t>Подраздел 3.2 Требования к оформлению и составу проекта производства работ (ППР).</w:t>
            </w:r>
          </w:p>
        </w:tc>
      </w:tr>
      <w:tr w:rsidR="00FD04A3" w:rsidRPr="00FD04A3" w:rsidTr="00FD04A3">
        <w:trPr>
          <w:trHeight w:val="335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pPr>
              <w:jc w:val="both"/>
              <w:rPr>
                <w:i/>
              </w:rPr>
            </w:pPr>
            <w:r w:rsidRPr="00FD04A3">
              <w:t>Не требуется.</w:t>
            </w:r>
          </w:p>
        </w:tc>
      </w:tr>
      <w:tr w:rsidR="00FD04A3" w:rsidRPr="00FD04A3" w:rsidTr="00FD04A3">
        <w:trPr>
          <w:trHeight w:val="335"/>
        </w:trPr>
        <w:tc>
          <w:tcPr>
            <w:tcW w:w="104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04A3" w:rsidRDefault="00FD04A3" w:rsidP="00FD04A3">
            <w:pPr>
              <w:jc w:val="center"/>
            </w:pPr>
          </w:p>
          <w:p w:rsidR="00FD04A3" w:rsidRPr="00FD04A3" w:rsidRDefault="00FD04A3" w:rsidP="00FD04A3">
            <w:pPr>
              <w:jc w:val="center"/>
            </w:pPr>
          </w:p>
          <w:p w:rsidR="00FD04A3" w:rsidRDefault="00FD04A3" w:rsidP="00FD04A3">
            <w:pPr>
              <w:jc w:val="center"/>
            </w:pPr>
            <w:r w:rsidRPr="00FD04A3">
              <w:t>РАЗДЕЛ 4. ВЕДОМОСТЬ ФИЗИЧЕСКИХ ОБЪЕМОВ РАБОТ, РЕСУРСНАЯ   ВЕДОМОСТЬ, СМЕТНЫЕ РАСЧЕТЫ</w:t>
            </w:r>
          </w:p>
          <w:p w:rsidR="00FD04A3" w:rsidRPr="00FD04A3" w:rsidRDefault="00FD04A3" w:rsidP="00FD04A3">
            <w:pPr>
              <w:jc w:val="center"/>
            </w:pPr>
          </w:p>
        </w:tc>
      </w:tr>
      <w:tr w:rsidR="00FD04A3" w:rsidRPr="00FD04A3" w:rsidTr="00FD04A3">
        <w:trPr>
          <w:trHeight w:val="3279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pPr>
              <w:jc w:val="right"/>
              <w:rPr>
                <w:i/>
              </w:rPr>
            </w:pPr>
            <w:r w:rsidRPr="00FD04A3">
              <w:rPr>
                <w:i/>
              </w:rPr>
              <w:t>Таблица 1</w:t>
            </w:r>
          </w:p>
          <w:tbl>
            <w:tblPr>
              <w:tblW w:w="15171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872"/>
              <w:gridCol w:w="5103"/>
              <w:gridCol w:w="1276"/>
              <w:gridCol w:w="1730"/>
              <w:gridCol w:w="1730"/>
              <w:gridCol w:w="1730"/>
              <w:gridCol w:w="1730"/>
            </w:tblGrid>
            <w:tr w:rsidR="00FD04A3" w:rsidRPr="00FD04A3" w:rsidTr="00FD04A3">
              <w:trPr>
                <w:gridAfter w:val="3"/>
                <w:wAfter w:w="5190" w:type="dxa"/>
                <w:trHeight w:val="1735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pStyle w:val="112"/>
                    <w:shd w:val="clear" w:color="auto" w:fill="auto"/>
                    <w:spacing w:line="240" w:lineRule="auto"/>
                    <w:rPr>
                      <w:sz w:val="24"/>
                      <w:szCs w:val="24"/>
                    </w:rPr>
                  </w:pPr>
                  <w:r w:rsidRPr="00FD04A3">
                    <w:rPr>
                      <w:sz w:val="24"/>
                      <w:szCs w:val="24"/>
                    </w:rPr>
                    <w:t>Ведомость физических объемов работ</w:t>
                  </w:r>
                </w:p>
                <w:p w:rsidR="00FD04A3" w:rsidRPr="00FD04A3" w:rsidRDefault="00FD04A3" w:rsidP="00FD04A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FD04A3">
                    <w:rPr>
                      <w:sz w:val="24"/>
                      <w:szCs w:val="24"/>
                    </w:rPr>
                    <w:t xml:space="preserve">на выполнение </w:t>
                  </w:r>
                </w:p>
                <w:p w:rsidR="00FD04A3" w:rsidRPr="00FD04A3" w:rsidRDefault="00FD04A3" w:rsidP="00FD04A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FD04A3">
                    <w:rPr>
                      <w:sz w:val="24"/>
                      <w:szCs w:val="24"/>
                    </w:rPr>
                    <w:t xml:space="preserve">работ по капремонту </w:t>
                  </w:r>
                </w:p>
                <w:p w:rsidR="00FD04A3" w:rsidRPr="00FD04A3" w:rsidRDefault="00FD04A3" w:rsidP="00FD04A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FD04A3">
                    <w:rPr>
                      <w:sz w:val="24"/>
                      <w:szCs w:val="24"/>
                    </w:rPr>
                    <w:t>Наименование видов работ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FD04A3">
                    <w:rPr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FD04A3">
                    <w:rPr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389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Смена трубопроводов систем отопления Д15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12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395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Смена трубопроводов систем отопления Д32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25,8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267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 xml:space="preserve">Смена трубопроводов систем отопления Д57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25,8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2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 xml:space="preserve">Смена арматуры Д15 (кран </w:t>
                  </w:r>
                  <w:proofErr w:type="spellStart"/>
                  <w:r w:rsidRPr="00FD04A3">
                    <w:t>шаровый</w:t>
                  </w:r>
                  <w:proofErr w:type="spellEnd"/>
                  <w:r w:rsidRPr="00FD04A3">
                    <w:t>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шт.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2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 xml:space="preserve">Смена арматуры Д32 (кран </w:t>
                  </w:r>
                  <w:proofErr w:type="spellStart"/>
                  <w:r w:rsidRPr="00FD04A3">
                    <w:t>шаровый</w:t>
                  </w:r>
                  <w:proofErr w:type="spellEnd"/>
                  <w:r w:rsidRPr="00FD04A3">
                    <w:t>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шт.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6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lastRenderedPageBreak/>
                    <w:t>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Установка баков расширительных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шт.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1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 xml:space="preserve">Устройство обвязки (трубопроводы обвязки котлов, </w:t>
                  </w:r>
                  <w:proofErr w:type="spellStart"/>
                  <w:r w:rsidRPr="00FD04A3">
                    <w:t>водоподогревателей</w:t>
                  </w:r>
                  <w:proofErr w:type="spellEnd"/>
                  <w:r w:rsidRPr="00FD04A3">
                    <w:t xml:space="preserve"> диаметром до 40 мм)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16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Гидравлическое испытание трубопроводов систем отопления, водопровода и горячего водоснабжения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63,6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62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Смена трубопроводов канализации из чугунных труб Д50 мм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2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633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10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Смена трубопроводов канализации из чугунных труб Д100 мм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3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11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Установка фильтров для очистки воды Д25 мм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шт.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1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12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Очистка поверхностей щетками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  <w:rPr>
                      <w:vertAlign w:val="superscript"/>
                    </w:rPr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10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13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proofErr w:type="spellStart"/>
                  <w:r w:rsidRPr="00FD04A3">
                    <w:t>Огрунтовка</w:t>
                  </w:r>
                  <w:proofErr w:type="spellEnd"/>
                  <w:r w:rsidRPr="00FD04A3">
                    <w:t xml:space="preserve"> металлических поверхностей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  <w:rPr>
                      <w:vertAlign w:val="superscript"/>
                    </w:rPr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10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14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Окраска по металлу за 2 раза печным лаком решеток, труб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  <w:rPr>
                      <w:vertAlign w:val="superscript"/>
                    </w:rPr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10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15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Масляная окраска стальных трубопроводов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  <w:rPr>
                      <w:vertAlign w:val="superscript"/>
                    </w:rPr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10,4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16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Очистка выгребной ямы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  <w:rPr>
                      <w:vertAlign w:val="superscript"/>
                    </w:rPr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2,5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17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 xml:space="preserve">Ремонт стенок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  <w:rPr>
                      <w:vertAlign w:val="superscript"/>
                    </w:rPr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0,7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18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Заделка отверстий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0,3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19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Демонтаж канализационных колодцев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0,9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20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Устройство канализационных колодцев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0,9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21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Установка люка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шт.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1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22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Приготовление бетона, бетонирование днища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0,3</w:t>
                  </w:r>
                </w:p>
              </w:tc>
            </w:tr>
            <w:tr w:rsidR="00FD04A3" w:rsidRPr="00FD04A3" w:rsidTr="00FD04A3">
              <w:trPr>
                <w:gridAfter w:val="3"/>
                <w:wAfter w:w="5190" w:type="dxa"/>
                <w:trHeight w:val="309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23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Прорезка отверстий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шт.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1</w:t>
                  </w:r>
                </w:p>
              </w:tc>
            </w:tr>
            <w:tr w:rsidR="00FD04A3" w:rsidRPr="00FD04A3" w:rsidTr="00FD04A3">
              <w:trPr>
                <w:trHeight w:val="29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24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Устройство ввода канализационного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1 врезка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1</w:t>
                  </w: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FD04A3" w:rsidRPr="00FD04A3" w:rsidTr="00FD04A3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25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Герметизация ввода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шт.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1</w:t>
                  </w: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FD04A3" w:rsidRPr="00FD04A3" w:rsidTr="00FD04A3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26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Укладка трубопроводов п/</w:t>
                  </w:r>
                  <w:proofErr w:type="spellStart"/>
                  <w:r w:rsidRPr="00FD04A3">
                    <w:t>эт</w:t>
                  </w:r>
                  <w:proofErr w:type="spellEnd"/>
                  <w:r w:rsidRPr="00FD04A3">
                    <w:t xml:space="preserve"> Д100мм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4</w:t>
                  </w: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FD04A3" w:rsidRPr="00FD04A3" w:rsidTr="00FD04A3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27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Доставка материалов автомобильным транспортом сверх 30 км до 70 км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2,01</w:t>
                  </w: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FD04A3" w:rsidRPr="00FD04A3" w:rsidTr="00FD04A3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28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Разборка заполнений дверных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  <w:rPr>
                      <w:vertAlign w:val="superscript"/>
                    </w:rPr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9,86</w:t>
                  </w: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FD04A3" w:rsidRPr="00FD04A3" w:rsidTr="00FD04A3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29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Установка дверей филенчатых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2</w:t>
                  </w:r>
                  <w:r w:rsidRPr="00FD04A3">
                    <w:t xml:space="preserve">/ </w:t>
                  </w:r>
                  <w:proofErr w:type="spellStart"/>
                  <w:r w:rsidRPr="00FD04A3">
                    <w:t>шт</w:t>
                  </w:r>
                  <w:proofErr w:type="spell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1,8/ 1</w:t>
                  </w: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FD04A3" w:rsidRPr="00FD04A3" w:rsidTr="00FD04A3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30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 xml:space="preserve">Установка дверей </w:t>
                  </w:r>
                  <w:proofErr w:type="spellStart"/>
                  <w:r w:rsidRPr="00FD04A3">
                    <w:t>однопольных</w:t>
                  </w:r>
                  <w:proofErr w:type="spellEnd"/>
                  <w:r w:rsidRPr="00FD04A3">
                    <w:t xml:space="preserve"> глухих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2</w:t>
                  </w:r>
                  <w:r w:rsidRPr="00FD04A3">
                    <w:t xml:space="preserve">/ </w:t>
                  </w:r>
                  <w:proofErr w:type="spellStart"/>
                  <w:r w:rsidRPr="00FD04A3">
                    <w:t>шт</w:t>
                  </w:r>
                  <w:proofErr w:type="spellEnd"/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6,2/ 4</w:t>
                  </w: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jc w:val="center"/>
                  </w:pPr>
                </w:p>
              </w:tc>
            </w:tr>
            <w:tr w:rsidR="00FD04A3" w:rsidRPr="00FD04A3" w:rsidTr="00FD04A3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31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Улучшенная окраска масляными составами по дереву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17,36</w:t>
                  </w: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jc w:val="center"/>
                  </w:pPr>
                </w:p>
              </w:tc>
            </w:tr>
            <w:tr w:rsidR="00FD04A3" w:rsidRPr="00FD04A3" w:rsidTr="00FD04A3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32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 xml:space="preserve">Установка </w:t>
                  </w:r>
                  <w:proofErr w:type="gramStart"/>
                  <w:r w:rsidRPr="00FD04A3">
                    <w:t>дверей  металлических</w:t>
                  </w:r>
                  <w:proofErr w:type="gramEnd"/>
                  <w:r w:rsidRPr="00FD04A3">
                    <w:t>, противопожарных, с доводчиком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proofErr w:type="spellStart"/>
                  <w:r w:rsidRPr="00FD04A3">
                    <w:t>шт</w:t>
                  </w:r>
                  <w:proofErr w:type="spellEnd"/>
                  <w:r w:rsidRPr="00FD04A3">
                    <w:t xml:space="preserve">/ т 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1/ 0,167</w:t>
                  </w: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jc w:val="center"/>
                  </w:pPr>
                </w:p>
              </w:tc>
            </w:tr>
            <w:tr w:rsidR="00FD04A3" w:rsidRPr="00FD04A3" w:rsidTr="00FD04A3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33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 xml:space="preserve">Демонтаж оконных блоков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шт.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4</w:t>
                  </w: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FD04A3" w:rsidRPr="00FD04A3" w:rsidTr="00FD04A3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34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Установка оконных блоков ПХВ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7,28</w:t>
                  </w: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FD04A3" w:rsidRPr="00FD04A3" w:rsidTr="00FD04A3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35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Установка подоконников ПХВ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5,6</w:t>
                  </w: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FD04A3" w:rsidRPr="00FD04A3" w:rsidTr="00FD04A3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36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Заделка отверстий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0,2</w:t>
                  </w: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FD04A3" w:rsidRPr="00FD04A3" w:rsidTr="00FD04A3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37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Облицовка оконных откосов листами ГКЛ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  <w:rPr>
                      <w:vertAlign w:val="superscript"/>
                    </w:rPr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4,8</w:t>
                  </w: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FD04A3" w:rsidRPr="00FD04A3" w:rsidTr="00FD04A3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38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Окраска ГКЛ водоэмульсионной краской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4,8</w:t>
                  </w: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FD04A3" w:rsidRPr="00FD04A3" w:rsidTr="00FD04A3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lastRenderedPageBreak/>
                    <w:t>39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Смена обоев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3,6</w:t>
                  </w: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FD04A3" w:rsidRPr="00FD04A3" w:rsidTr="00FD04A3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40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Доставка материалов автомобильным транспортом сверх 30 км до 70 км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12,4</w:t>
                  </w: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FD04A3" w:rsidRPr="00FD04A3" w:rsidTr="00FD04A3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41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Разборка бетонных покрытий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2,25</w:t>
                  </w: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FD04A3" w:rsidRPr="00FD04A3" w:rsidTr="00FD04A3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42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Устройство оснований из щебня толщ. 50 мм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1,4</w:t>
                  </w: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FD04A3" w:rsidRPr="00FD04A3" w:rsidTr="00FD04A3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43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Приготовление бетона, устройство бетонного покрытия толщ. 50 мм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м</w:t>
                  </w:r>
                  <w:r w:rsidRPr="00FD04A3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1,74</w:t>
                  </w: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  <w:tr w:rsidR="00FD04A3" w:rsidRPr="00FD04A3" w:rsidTr="00FD04A3">
              <w:trPr>
                <w:trHeight w:val="362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jc w:val="center"/>
                  </w:pPr>
                  <w:r w:rsidRPr="00FD04A3">
                    <w:t>44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  <w:r w:rsidRPr="00FD04A3">
                    <w:t>Погрузочно-разгрузочные работы, перевозка (мусор строительный)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т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  <w:r w:rsidRPr="00FD04A3">
                    <w:t>4,1</w:t>
                  </w: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30" w:type="dxa"/>
                </w:tcPr>
                <w:p w:rsidR="00FD04A3" w:rsidRPr="00FD04A3" w:rsidRDefault="00FD04A3" w:rsidP="00FD04A3">
                  <w:pPr>
                    <w:tabs>
                      <w:tab w:val="left" w:pos="1766"/>
                    </w:tabs>
                    <w:jc w:val="center"/>
                  </w:pPr>
                </w:p>
              </w:tc>
            </w:tr>
          </w:tbl>
          <w:p w:rsidR="00FD04A3" w:rsidRPr="00FD04A3" w:rsidRDefault="00FD04A3" w:rsidP="00FD04A3">
            <w:pPr>
              <w:jc w:val="right"/>
            </w:pPr>
          </w:p>
        </w:tc>
      </w:tr>
      <w:tr w:rsidR="00FD04A3" w:rsidRPr="00FD04A3" w:rsidTr="00FD04A3">
        <w:trPr>
          <w:trHeight w:val="273"/>
        </w:trPr>
        <w:tc>
          <w:tcPr>
            <w:tcW w:w="104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D04A3" w:rsidRDefault="00FD04A3" w:rsidP="00FD04A3">
            <w:pPr>
              <w:jc w:val="center"/>
              <w:rPr>
                <w:i/>
              </w:rPr>
            </w:pPr>
          </w:p>
          <w:p w:rsidR="00FD04A3" w:rsidRPr="00FD04A3" w:rsidRDefault="00FD04A3" w:rsidP="00FD04A3">
            <w:pPr>
              <w:jc w:val="center"/>
              <w:rPr>
                <w:i/>
              </w:rPr>
            </w:pPr>
          </w:p>
        </w:tc>
      </w:tr>
      <w:tr w:rsidR="00FD04A3" w:rsidRPr="00FD04A3" w:rsidTr="00FD04A3">
        <w:trPr>
          <w:trHeight w:val="273"/>
        </w:trPr>
        <w:tc>
          <w:tcPr>
            <w:tcW w:w="1048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D04A3" w:rsidRDefault="00FD04A3" w:rsidP="00FD04A3">
            <w:pPr>
              <w:jc w:val="center"/>
            </w:pPr>
            <w:r w:rsidRPr="00FD04A3">
              <w:t xml:space="preserve">РАЗДЕЛ 5. ТРЕБОВАНИЯ К МАТЕРИАЛАМ И </w:t>
            </w:r>
            <w:proofErr w:type="gramStart"/>
            <w:r w:rsidRPr="00FD04A3">
              <w:t>ОБОРУДОВАНИЮ  ПРИМЕНЯЕМЫМ</w:t>
            </w:r>
            <w:proofErr w:type="gramEnd"/>
            <w:r w:rsidRPr="00FD04A3">
              <w:t xml:space="preserve"> ДЛЯ ВЫПОЛНЕНИЯ РАБОТ, В Т.Ч. ВЕДОМОСТЬ МАТЕРИАЛОВ.</w:t>
            </w:r>
          </w:p>
          <w:p w:rsidR="00FD04A3" w:rsidRPr="00FD04A3" w:rsidRDefault="00FD04A3" w:rsidP="00FD04A3">
            <w:pPr>
              <w:jc w:val="center"/>
            </w:pPr>
          </w:p>
        </w:tc>
      </w:tr>
      <w:tr w:rsidR="00FD04A3" w:rsidRPr="00FD04A3" w:rsidTr="00FD04A3">
        <w:trPr>
          <w:trHeight w:val="273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r w:rsidRPr="00FD04A3">
              <w:t>Не требуется</w:t>
            </w: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D04A3" w:rsidRDefault="00FD04A3" w:rsidP="00FD04A3">
            <w:pPr>
              <w:jc w:val="center"/>
            </w:pPr>
          </w:p>
          <w:p w:rsidR="00FD04A3" w:rsidRPr="00FD04A3" w:rsidRDefault="00FD04A3" w:rsidP="00FD04A3">
            <w:pPr>
              <w:jc w:val="center"/>
            </w:pPr>
          </w:p>
          <w:p w:rsidR="00FD04A3" w:rsidRDefault="00FD04A3" w:rsidP="00FD04A3">
            <w:pPr>
              <w:jc w:val="center"/>
            </w:pPr>
            <w:r w:rsidRPr="00FD04A3">
              <w:t>РАЗДЕЛ 6. ПЕРЕЧЕНЬ ПРОЕКТНОЙ И РАБОЧЕЙ ДОКУМЕНТАЦИИ</w:t>
            </w:r>
          </w:p>
          <w:p w:rsidR="00FD04A3" w:rsidRPr="00FD04A3" w:rsidRDefault="00FD04A3" w:rsidP="00FD04A3">
            <w:pPr>
              <w:jc w:val="center"/>
              <w:rPr>
                <w:i/>
              </w:rPr>
            </w:pP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pPr>
              <w:jc w:val="right"/>
              <w:rPr>
                <w:i/>
              </w:rPr>
            </w:pPr>
            <w:r w:rsidRPr="00FD04A3">
              <w:rPr>
                <w:i/>
              </w:rPr>
              <w:t>Таблица 3</w:t>
            </w:r>
          </w:p>
          <w:p w:rsidR="00FD04A3" w:rsidRPr="00FD04A3" w:rsidRDefault="00FD04A3" w:rsidP="00FD04A3">
            <w:pPr>
              <w:jc w:val="center"/>
              <w:rPr>
                <w:b/>
                <w:i/>
              </w:rPr>
            </w:pPr>
            <w:r w:rsidRPr="00FD04A3">
              <w:rPr>
                <w:b/>
                <w:i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54"/>
              <w:gridCol w:w="2836"/>
              <w:gridCol w:w="1579"/>
              <w:gridCol w:w="3024"/>
              <w:gridCol w:w="2195"/>
            </w:tblGrid>
            <w:tr w:rsidR="00FD04A3" w:rsidRPr="00FD04A3" w:rsidTr="00FD04A3">
              <w:trPr>
                <w:trHeight w:val="439"/>
              </w:trPr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FD04A3">
                    <w:rPr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FD04A3">
                    <w:rPr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FD04A3">
                    <w:rPr>
                      <w:sz w:val="24"/>
                      <w:szCs w:val="24"/>
                    </w:rPr>
                    <w:t>№</w:t>
                  </w:r>
                </w:p>
                <w:p w:rsidR="00FD04A3" w:rsidRPr="00FD04A3" w:rsidRDefault="00FD04A3" w:rsidP="00FD04A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FD04A3">
                    <w:rPr>
                      <w:sz w:val="24"/>
                      <w:szCs w:val="24"/>
                    </w:rPr>
                    <w:t>инвентарный</w:t>
                  </w:r>
                </w:p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FD04A3">
                    <w:rPr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FD04A3">
                    <w:rPr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FD04A3" w:rsidRPr="00FD04A3" w:rsidTr="00FD04A3">
              <w:trPr>
                <w:trHeight w:val="651"/>
              </w:trPr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r w:rsidRPr="00FD04A3">
                    <w:t>1.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r w:rsidRPr="00FD04A3">
                    <w:t>Дефектная ведомость №1</w:t>
                  </w:r>
                </w:p>
              </w:tc>
              <w:tc>
                <w:tcPr>
                  <w:tcW w:w="1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/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ind w:left="130"/>
                  </w:pPr>
                  <w:r w:rsidRPr="00FD04A3">
                    <w:t>Дефектная ведомость на «Ремонт вахтового дома»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r w:rsidRPr="00FD04A3">
                    <w:t>3</w:t>
                  </w:r>
                </w:p>
              </w:tc>
            </w:tr>
            <w:tr w:rsidR="00FD04A3" w:rsidRPr="00FD04A3" w:rsidTr="00FD04A3">
              <w:trPr>
                <w:trHeight w:val="240"/>
              </w:trPr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r w:rsidRPr="00FD04A3">
                    <w:t>2.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r w:rsidRPr="00FD04A3">
                    <w:t>Локальная смета № 1</w:t>
                  </w:r>
                </w:p>
              </w:tc>
              <w:tc>
                <w:tcPr>
                  <w:tcW w:w="1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/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pPr>
                    <w:ind w:left="130"/>
                  </w:pPr>
                  <w:r w:rsidRPr="00FD04A3">
                    <w:t>Локальная смета «Ремонт вахтового дома»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D04A3" w:rsidRPr="00FD04A3" w:rsidRDefault="00FD04A3" w:rsidP="00FD04A3">
                  <w:r w:rsidRPr="00FD04A3">
                    <w:t>10</w:t>
                  </w:r>
                </w:p>
              </w:tc>
            </w:tr>
          </w:tbl>
          <w:p w:rsidR="00FD04A3" w:rsidRPr="00FD04A3" w:rsidRDefault="00FD04A3" w:rsidP="00FD04A3">
            <w:pPr>
              <w:jc w:val="center"/>
              <w:rPr>
                <w:b/>
                <w:i/>
              </w:rPr>
            </w:pPr>
          </w:p>
        </w:tc>
      </w:tr>
      <w:tr w:rsidR="00FD04A3" w:rsidRPr="00FD04A3" w:rsidTr="00FD04A3">
        <w:trPr>
          <w:trHeight w:val="273"/>
        </w:trPr>
        <w:tc>
          <w:tcPr>
            <w:tcW w:w="104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04A3" w:rsidRDefault="00FD04A3" w:rsidP="00FD04A3">
            <w:pPr>
              <w:jc w:val="center"/>
            </w:pPr>
          </w:p>
          <w:p w:rsidR="00FD04A3" w:rsidRPr="00FD04A3" w:rsidRDefault="00FD04A3" w:rsidP="00FD04A3">
            <w:pPr>
              <w:jc w:val="center"/>
            </w:pPr>
          </w:p>
          <w:p w:rsidR="00FD04A3" w:rsidRDefault="00FD04A3" w:rsidP="00FD04A3">
            <w:pPr>
              <w:jc w:val="center"/>
            </w:pPr>
            <w:r w:rsidRPr="00FD04A3">
              <w:t>РАЗДЕЛ 7. ТРЕБОВАНИЯ И УСЛОВИЯ К РАЗРАБОТКЕ ПРИРОДООХРАННЫХ МЕР И МЕРОПРИЯТИЙ</w:t>
            </w:r>
          </w:p>
          <w:p w:rsidR="00FD04A3" w:rsidRPr="00FD04A3" w:rsidRDefault="00FD04A3" w:rsidP="00FD04A3">
            <w:pPr>
              <w:jc w:val="center"/>
            </w:pP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r w:rsidRPr="00FD04A3">
              <w:t>Не требуется</w:t>
            </w:r>
          </w:p>
        </w:tc>
      </w:tr>
      <w:tr w:rsidR="00FD04A3" w:rsidRPr="00FD04A3" w:rsidTr="00FD04A3">
        <w:trPr>
          <w:trHeight w:val="273"/>
        </w:trPr>
        <w:tc>
          <w:tcPr>
            <w:tcW w:w="104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04A3" w:rsidRDefault="00FD04A3" w:rsidP="00FD04A3">
            <w:pPr>
              <w:jc w:val="center"/>
            </w:pPr>
          </w:p>
          <w:p w:rsidR="00FD04A3" w:rsidRPr="00FD04A3" w:rsidRDefault="00FD04A3" w:rsidP="00FD04A3">
            <w:pPr>
              <w:jc w:val="center"/>
            </w:pPr>
          </w:p>
          <w:p w:rsidR="00FD04A3" w:rsidRDefault="00FD04A3" w:rsidP="00FD04A3">
            <w:pPr>
              <w:jc w:val="center"/>
            </w:pPr>
            <w:r w:rsidRPr="00FD04A3">
              <w:t>РАЗДЕЛ 8. СРОК (ИНТЕРВАЛ) ВЫПОЛНЕНИЯ РАБОТ</w:t>
            </w:r>
          </w:p>
          <w:p w:rsidR="00FD04A3" w:rsidRPr="00FD04A3" w:rsidRDefault="00FD04A3" w:rsidP="00FD04A3">
            <w:pPr>
              <w:jc w:val="center"/>
            </w:pP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r w:rsidRPr="00FD04A3">
              <w:t xml:space="preserve">Дата начала выполнения </w:t>
            </w:r>
            <w:proofErr w:type="gramStart"/>
            <w:r w:rsidRPr="00FD04A3">
              <w:t>работ  –</w:t>
            </w:r>
            <w:proofErr w:type="gramEnd"/>
            <w:r w:rsidRPr="00FD04A3">
              <w:t xml:space="preserve"> с момента подписания договора; дата окончания работ – </w:t>
            </w:r>
            <w:bookmarkStart w:id="0" w:name="_GoBack"/>
            <w:r w:rsidRPr="00FD04A3">
              <w:t>два месяца с момента подписания договора</w:t>
            </w:r>
            <w:bookmarkEnd w:id="0"/>
            <w:r w:rsidRPr="00FD04A3">
              <w:t>.</w:t>
            </w:r>
          </w:p>
        </w:tc>
      </w:tr>
      <w:tr w:rsidR="00FD04A3" w:rsidRPr="00FD04A3" w:rsidTr="00FD04A3">
        <w:trPr>
          <w:trHeight w:val="273"/>
        </w:trPr>
        <w:tc>
          <w:tcPr>
            <w:tcW w:w="104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04A3" w:rsidRDefault="00FD04A3" w:rsidP="00FD04A3">
            <w:pPr>
              <w:jc w:val="center"/>
            </w:pPr>
          </w:p>
          <w:p w:rsidR="00FD04A3" w:rsidRPr="00FD04A3" w:rsidRDefault="00FD04A3" w:rsidP="00FD04A3">
            <w:pPr>
              <w:jc w:val="center"/>
            </w:pPr>
          </w:p>
          <w:p w:rsidR="00FD04A3" w:rsidRDefault="00FD04A3" w:rsidP="00FD04A3">
            <w:pPr>
              <w:jc w:val="center"/>
            </w:pPr>
            <w:r w:rsidRPr="00FD04A3">
              <w:t>РАЗДЕЛ 9. ТРЕБОВАНИЯ К КАЧЕСТВУ ВЫПОЛНЯЕМЫХ РАБОТ</w:t>
            </w:r>
          </w:p>
          <w:p w:rsidR="00FD04A3" w:rsidRPr="00FD04A3" w:rsidRDefault="00FD04A3" w:rsidP="00FD04A3">
            <w:pPr>
              <w:jc w:val="center"/>
            </w:pP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pPr>
              <w:jc w:val="both"/>
            </w:pPr>
            <w:r w:rsidRPr="00FD04A3">
              <w:t>Требования к качеству выполняемых работ согласно нормам и правилам, стандартам или другим нормативным документам. Производство работ осуществляется в соответствии со СНиП, техническими нормами и правилами производства работ.</w:t>
            </w:r>
          </w:p>
        </w:tc>
      </w:tr>
      <w:tr w:rsidR="00FD04A3" w:rsidRPr="00FD04A3" w:rsidTr="00FD04A3">
        <w:trPr>
          <w:trHeight w:val="273"/>
        </w:trPr>
        <w:tc>
          <w:tcPr>
            <w:tcW w:w="104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04A3" w:rsidRDefault="00FD04A3" w:rsidP="00FD04A3">
            <w:pPr>
              <w:jc w:val="center"/>
            </w:pPr>
          </w:p>
          <w:p w:rsidR="00FD04A3" w:rsidRPr="00FD04A3" w:rsidRDefault="00FD04A3" w:rsidP="00FD04A3">
            <w:pPr>
              <w:jc w:val="center"/>
            </w:pPr>
          </w:p>
          <w:p w:rsidR="00FD04A3" w:rsidRDefault="00FD04A3" w:rsidP="00FD04A3">
            <w:pPr>
              <w:jc w:val="center"/>
            </w:pPr>
            <w:r w:rsidRPr="00FD04A3">
              <w:t>РАЗДЕЛ 10. ТРЕБОВАНИЯ К ОСОБЫМ УСЛОВИЯМ РАБОТ</w:t>
            </w:r>
          </w:p>
          <w:p w:rsidR="00FD04A3" w:rsidRPr="00FD04A3" w:rsidRDefault="00FD04A3" w:rsidP="00FD04A3">
            <w:pPr>
              <w:jc w:val="center"/>
            </w:pP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FD04A3">
              <w:lastRenderedPageBreak/>
              <w:t xml:space="preserve">Работа в стесненных условиях, с вредными условиями труда, где рабочим предприятия установлен сокращенный рабочий день, а рабочие-строители имеют рабочий день нормальной </w:t>
            </w:r>
            <w:proofErr w:type="gramStart"/>
            <w:r w:rsidRPr="00FD04A3">
              <w:t>продолжительности.</w:t>
            </w:r>
            <w:r w:rsidRPr="00FD04A3">
              <w:tab/>
            </w:r>
            <w:proofErr w:type="gramEnd"/>
          </w:p>
        </w:tc>
      </w:tr>
      <w:tr w:rsidR="00FD04A3" w:rsidRPr="00FD04A3" w:rsidTr="00FD04A3">
        <w:trPr>
          <w:trHeight w:val="273"/>
        </w:trPr>
        <w:tc>
          <w:tcPr>
            <w:tcW w:w="104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04A3" w:rsidRDefault="00FD04A3" w:rsidP="00FD04A3">
            <w:pPr>
              <w:jc w:val="center"/>
            </w:pPr>
          </w:p>
          <w:p w:rsidR="00FD04A3" w:rsidRPr="00FD04A3" w:rsidRDefault="00FD04A3" w:rsidP="00FD04A3">
            <w:pPr>
              <w:jc w:val="center"/>
            </w:pPr>
          </w:p>
          <w:p w:rsidR="00FD04A3" w:rsidRPr="00FD04A3" w:rsidRDefault="00FD04A3" w:rsidP="00FD04A3">
            <w:pPr>
              <w:jc w:val="center"/>
            </w:pPr>
            <w:r w:rsidRPr="00FD04A3">
              <w:t>РАЗДЕЛ 11. ТРЕБОВАНИЯ К ОБЪЕМУ ПРЕДОСТАВЛЕНИЯ ГАРАНТИЙ</w:t>
            </w: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Default="00FD04A3" w:rsidP="00FD04A3">
            <w:pPr>
              <w:jc w:val="both"/>
            </w:pPr>
            <w:r w:rsidRPr="00FD04A3">
              <w:t>Гарантийный срок на требуемые работы - не менее 24 месяцев</w:t>
            </w:r>
          </w:p>
          <w:p w:rsidR="00FD04A3" w:rsidRPr="00FD04A3" w:rsidRDefault="00FD04A3" w:rsidP="00FD04A3">
            <w:pPr>
              <w:jc w:val="both"/>
            </w:pP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D04A3" w:rsidRDefault="00FD04A3" w:rsidP="00FD04A3">
            <w:pPr>
              <w:jc w:val="center"/>
            </w:pPr>
          </w:p>
          <w:p w:rsidR="00FD04A3" w:rsidRPr="00FD04A3" w:rsidRDefault="00FD04A3" w:rsidP="00FD04A3">
            <w:pPr>
              <w:jc w:val="center"/>
            </w:pPr>
          </w:p>
          <w:p w:rsidR="00FD04A3" w:rsidRDefault="00FD04A3" w:rsidP="00FD04A3">
            <w:pPr>
              <w:jc w:val="center"/>
            </w:pPr>
            <w:r w:rsidRPr="00FD04A3">
              <w:t>РАЗДЕЛ 12. ТРЕБОВАНИЯ К БЕЗОПАСНОСТИ ВЫПОЛНЯЕМЫХ РАБОТ</w:t>
            </w:r>
          </w:p>
          <w:p w:rsidR="00FD04A3" w:rsidRPr="00FD04A3" w:rsidRDefault="00FD04A3" w:rsidP="00FD04A3">
            <w:pPr>
              <w:jc w:val="center"/>
            </w:pP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4A3" w:rsidRPr="00FD04A3" w:rsidRDefault="00FD04A3" w:rsidP="00FD04A3">
            <w:pPr>
              <w:ind w:firstLine="601"/>
              <w:jc w:val="both"/>
            </w:pPr>
            <w:r w:rsidRPr="00FD04A3"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FD04A3" w:rsidRPr="00FD04A3" w:rsidRDefault="00FD04A3" w:rsidP="00FD04A3">
            <w:pPr>
              <w:ind w:firstLine="601"/>
              <w:jc w:val="both"/>
            </w:pPr>
            <w:r w:rsidRPr="00FD04A3">
              <w:t>-</w:t>
            </w:r>
            <w:r w:rsidRPr="00FD04A3">
              <w:tab/>
              <w:t>Технический регламент о требованиях пожарной безопасности № 123-Ф3 от 22 июля 2008;</w:t>
            </w:r>
          </w:p>
          <w:p w:rsidR="00FD04A3" w:rsidRPr="00FD04A3" w:rsidRDefault="00FD04A3" w:rsidP="00FD04A3">
            <w:pPr>
              <w:ind w:firstLine="601"/>
              <w:jc w:val="both"/>
            </w:pPr>
            <w:r w:rsidRPr="00FD04A3">
              <w:t>-</w:t>
            </w:r>
            <w:r w:rsidRPr="00FD04A3">
              <w:tab/>
              <w:t>Технический регламент о безопасности зданий и сооружений N 384-Ф3 от 30 декабря 2009 года;</w:t>
            </w:r>
          </w:p>
          <w:p w:rsidR="00FD04A3" w:rsidRPr="00FD04A3" w:rsidRDefault="00FD04A3" w:rsidP="00FD04A3">
            <w:pPr>
              <w:ind w:firstLine="601"/>
              <w:jc w:val="both"/>
            </w:pPr>
            <w:r w:rsidRPr="00FD04A3">
              <w:t>-</w:t>
            </w:r>
            <w:r w:rsidRPr="00FD04A3"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FD04A3" w:rsidRPr="00FD04A3" w:rsidRDefault="00FD04A3" w:rsidP="00FD04A3">
            <w:pPr>
              <w:ind w:firstLine="601"/>
              <w:jc w:val="both"/>
            </w:pPr>
            <w:r w:rsidRPr="00FD04A3">
              <w:t>-</w:t>
            </w:r>
            <w:r w:rsidRPr="00FD04A3">
              <w:tab/>
              <w:t>ППР-2012 «Правила противопожарного режима в Российской Федерации»;</w:t>
            </w:r>
          </w:p>
          <w:p w:rsidR="00FD04A3" w:rsidRPr="00FD04A3" w:rsidRDefault="00FD04A3" w:rsidP="00FD04A3">
            <w:pPr>
              <w:ind w:firstLine="601"/>
              <w:jc w:val="both"/>
            </w:pPr>
            <w:r w:rsidRPr="00FD04A3">
              <w:t>-</w:t>
            </w:r>
            <w:r w:rsidRPr="00FD04A3">
              <w:tab/>
              <w:t>СНиП 12-01-2004 «Организация строительства»;</w:t>
            </w:r>
          </w:p>
          <w:p w:rsidR="00FD04A3" w:rsidRPr="00FD04A3" w:rsidRDefault="00FD04A3" w:rsidP="00FD04A3">
            <w:pPr>
              <w:ind w:firstLine="601"/>
              <w:jc w:val="both"/>
            </w:pPr>
            <w:r w:rsidRPr="00FD04A3">
              <w:t>-</w:t>
            </w:r>
            <w:r w:rsidRPr="00FD04A3">
              <w:tab/>
              <w:t>СНиП 12-03-2001 «Безопасность труда в строительстве». Часть 1.</w:t>
            </w:r>
          </w:p>
          <w:p w:rsidR="00FD04A3" w:rsidRPr="00FD04A3" w:rsidRDefault="00FD04A3" w:rsidP="00FD04A3">
            <w:pPr>
              <w:ind w:firstLine="601"/>
              <w:jc w:val="both"/>
            </w:pPr>
            <w:r w:rsidRPr="00FD04A3">
              <w:t>-</w:t>
            </w:r>
            <w:r w:rsidRPr="00FD04A3">
              <w:tab/>
              <w:t>СНиП 12-04-2002 «Безопасность труда в строительстве». Часть 2.</w:t>
            </w:r>
          </w:p>
          <w:p w:rsidR="00FD04A3" w:rsidRPr="00FD04A3" w:rsidRDefault="00FD04A3" w:rsidP="00FD04A3">
            <w:pPr>
              <w:ind w:firstLine="601"/>
              <w:jc w:val="both"/>
            </w:pPr>
            <w:r w:rsidRPr="00FD04A3">
              <w:t>-</w:t>
            </w:r>
            <w:r w:rsidRPr="00FD04A3">
              <w:tab/>
              <w:t>ГОСТ 23407-78 «Ограждения инвентарные строительных площадок и участков производства работ»;</w:t>
            </w:r>
          </w:p>
          <w:p w:rsidR="00FD04A3" w:rsidRPr="00FD04A3" w:rsidRDefault="00FD04A3" w:rsidP="00FD04A3">
            <w:pPr>
              <w:ind w:firstLine="601"/>
              <w:jc w:val="both"/>
            </w:pPr>
            <w:r w:rsidRPr="00FD04A3">
              <w:t>-</w:t>
            </w:r>
            <w:r w:rsidRPr="00FD04A3">
              <w:tab/>
              <w:t>ГОСТ 12.1.046-85 «Нормы освещения строительных площадок»;</w:t>
            </w:r>
          </w:p>
          <w:p w:rsidR="00FD04A3" w:rsidRPr="00FD04A3" w:rsidRDefault="00FD04A3" w:rsidP="00FD04A3">
            <w:pPr>
              <w:ind w:firstLine="601"/>
              <w:jc w:val="both"/>
            </w:pPr>
            <w:r w:rsidRPr="00FD04A3">
              <w:t>-</w:t>
            </w:r>
            <w:r w:rsidRPr="00FD04A3">
              <w:tab/>
              <w:t>СНиП 3.02.01-87. Земляные сооружения, основания и фундаменты;</w:t>
            </w:r>
          </w:p>
          <w:p w:rsidR="00FD04A3" w:rsidRPr="00FD04A3" w:rsidRDefault="00FD04A3" w:rsidP="00FD04A3">
            <w:pPr>
              <w:ind w:firstLine="601"/>
              <w:jc w:val="both"/>
            </w:pPr>
            <w:r w:rsidRPr="00FD04A3">
              <w:t>- ППБ 05-86 «Правила пожарной безопасности при производстве строительно- монтажных работ».</w:t>
            </w:r>
          </w:p>
          <w:p w:rsidR="00FD04A3" w:rsidRPr="00FD04A3" w:rsidRDefault="00FD04A3" w:rsidP="00FD04A3">
            <w:pPr>
              <w:ind w:firstLine="601"/>
              <w:jc w:val="both"/>
              <w:rPr>
                <w:i/>
              </w:rPr>
            </w:pPr>
            <w:r w:rsidRPr="00FD04A3">
              <w:t xml:space="preserve"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 </w:t>
            </w:r>
          </w:p>
        </w:tc>
      </w:tr>
      <w:tr w:rsidR="00FD04A3" w:rsidRPr="00FD04A3" w:rsidTr="00FD04A3">
        <w:trPr>
          <w:trHeight w:val="273"/>
        </w:trPr>
        <w:tc>
          <w:tcPr>
            <w:tcW w:w="104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04A3" w:rsidRDefault="00FD04A3" w:rsidP="00FD04A3">
            <w:pPr>
              <w:jc w:val="center"/>
            </w:pPr>
          </w:p>
          <w:p w:rsidR="00FD04A3" w:rsidRPr="00FD04A3" w:rsidRDefault="00FD04A3" w:rsidP="00FD04A3">
            <w:pPr>
              <w:jc w:val="center"/>
            </w:pPr>
          </w:p>
          <w:p w:rsidR="00FD04A3" w:rsidRDefault="00FD04A3" w:rsidP="00FD04A3">
            <w:pPr>
              <w:jc w:val="center"/>
            </w:pPr>
            <w:r w:rsidRPr="00FD04A3">
              <w:t>РАЗДЕЛ 13. ТРЕБОВАНИЯ К РЕЗУЛЬТАТАМ РАБОТ И ПОРЯДКУ ПРИЕМКИ</w:t>
            </w:r>
          </w:p>
          <w:p w:rsidR="00FD04A3" w:rsidRPr="00FD04A3" w:rsidRDefault="00FD04A3" w:rsidP="00FD04A3">
            <w:pPr>
              <w:jc w:val="center"/>
            </w:pP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FD04A3">
              <w:t xml:space="preserve">           Исполнитель ведет, а по завершении работ передает заказчику исполнительную документацию в соответствии с РД-11-02-2006, РД-11-05-2007. </w:t>
            </w:r>
          </w:p>
          <w:p w:rsidR="00FD04A3" w:rsidRPr="00FD04A3" w:rsidRDefault="00FD04A3" w:rsidP="00FD04A3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FD04A3">
              <w:t xml:space="preserve">           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FD04A3" w:rsidRPr="00FD04A3" w:rsidRDefault="00FD04A3" w:rsidP="00FD04A3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FD04A3">
              <w:t xml:space="preserve">           Общие требования к результатам работ и порядку приемки строительно-монтажных работ по строительству, реконструкции и капитальному ремонту. Требования к составу и объему отчетной документации, в том числе исполнительной документации в соответствии с РД-11-02-2006.</w:t>
            </w:r>
          </w:p>
        </w:tc>
      </w:tr>
      <w:tr w:rsidR="00FD04A3" w:rsidRPr="00FD04A3" w:rsidTr="00FD04A3">
        <w:trPr>
          <w:trHeight w:val="273"/>
        </w:trPr>
        <w:tc>
          <w:tcPr>
            <w:tcW w:w="104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04A3" w:rsidRDefault="00FD04A3" w:rsidP="00FD04A3">
            <w:pPr>
              <w:jc w:val="center"/>
            </w:pPr>
          </w:p>
          <w:p w:rsidR="00FD04A3" w:rsidRPr="00FD04A3" w:rsidRDefault="00FD04A3" w:rsidP="00FD04A3">
            <w:pPr>
              <w:jc w:val="center"/>
            </w:pPr>
          </w:p>
          <w:p w:rsidR="00FD04A3" w:rsidRDefault="00FD04A3" w:rsidP="00FD04A3">
            <w:pPr>
              <w:jc w:val="center"/>
            </w:pPr>
            <w:r w:rsidRPr="00FD04A3">
              <w:t>РАЗДЕЛ 14. ТРЕБОВАНИЕ К ФОРМЕ ПРЕДСТАВЛЯЕМОЙ ИНФОРМАЦИИ</w:t>
            </w:r>
          </w:p>
          <w:p w:rsidR="00FD04A3" w:rsidRPr="00FD04A3" w:rsidRDefault="00FD04A3" w:rsidP="00FD04A3">
            <w:pPr>
              <w:jc w:val="center"/>
            </w:pP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pPr>
              <w:jc w:val="both"/>
            </w:pPr>
            <w:r w:rsidRPr="00FD04A3">
              <w:lastRenderedPageBreak/>
              <w:t>Не требуется</w:t>
            </w: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04A3" w:rsidRDefault="00FD04A3" w:rsidP="00FD04A3">
            <w:pPr>
              <w:jc w:val="center"/>
            </w:pPr>
          </w:p>
          <w:p w:rsidR="00FD04A3" w:rsidRPr="00FD04A3" w:rsidRDefault="00FD04A3" w:rsidP="00FD04A3">
            <w:pPr>
              <w:jc w:val="center"/>
            </w:pPr>
          </w:p>
          <w:p w:rsidR="00FD04A3" w:rsidRPr="00FD04A3" w:rsidRDefault="00FD04A3" w:rsidP="00FD04A3">
            <w:pPr>
              <w:jc w:val="center"/>
            </w:pPr>
            <w:r w:rsidRPr="00FD04A3">
              <w:t>РАЗДЕЛ 15. ТРЕБОВАНИЯ К ТЕХНИЧЕСКОМУ ОБУЧЕНИЮ ПЕРСОНАЛА</w:t>
            </w:r>
          </w:p>
          <w:p w:rsidR="00FD04A3" w:rsidRDefault="00FD04A3" w:rsidP="00FD04A3">
            <w:pPr>
              <w:jc w:val="center"/>
            </w:pPr>
            <w:r w:rsidRPr="00FD04A3">
              <w:t>ЗАКАЗЧИКА</w:t>
            </w:r>
          </w:p>
          <w:p w:rsidR="00FD04A3" w:rsidRPr="00FD04A3" w:rsidRDefault="00FD04A3" w:rsidP="00FD04A3">
            <w:pPr>
              <w:jc w:val="center"/>
            </w:pP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pPr>
              <w:jc w:val="both"/>
            </w:pPr>
            <w:r w:rsidRPr="00FD04A3">
              <w:t>Не требуется</w:t>
            </w: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04A3" w:rsidRDefault="00FD04A3" w:rsidP="00FD04A3"/>
          <w:p w:rsidR="00FD04A3" w:rsidRPr="00FD04A3" w:rsidRDefault="00FD04A3" w:rsidP="00FD04A3"/>
          <w:tbl>
            <w:tblPr>
              <w:tblW w:w="102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207"/>
            </w:tblGrid>
            <w:tr w:rsidR="00FD04A3" w:rsidRPr="00FD04A3" w:rsidTr="00FD04A3">
              <w:trPr>
                <w:trHeight w:val="399"/>
              </w:trPr>
              <w:tc>
                <w:tcPr>
                  <w:tcW w:w="1020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FD04A3" w:rsidRDefault="00FD04A3" w:rsidP="00FD04A3">
                  <w:pPr>
                    <w:jc w:val="center"/>
                  </w:pPr>
                  <w:r w:rsidRPr="00FD04A3">
                    <w:t>РАЗДЕЛ 16. ЦЕЛЬ ЗАКУПКИ</w:t>
                  </w:r>
                </w:p>
                <w:p w:rsidR="00FD04A3" w:rsidRPr="00FD04A3" w:rsidRDefault="00FD04A3" w:rsidP="00FD04A3">
                  <w:pPr>
                    <w:jc w:val="center"/>
                  </w:pPr>
                </w:p>
              </w:tc>
            </w:tr>
            <w:tr w:rsidR="00FD04A3" w:rsidRPr="00FD04A3" w:rsidTr="00FD04A3">
              <w:trPr>
                <w:trHeight w:val="399"/>
              </w:trPr>
              <w:tc>
                <w:tcPr>
                  <w:tcW w:w="10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D04A3" w:rsidRPr="00FD04A3" w:rsidRDefault="00FD04A3" w:rsidP="00FD04A3">
                  <w:pPr>
                    <w:jc w:val="both"/>
                    <w:rPr>
                      <w:i/>
                    </w:rPr>
                  </w:pPr>
                  <w:r w:rsidRPr="00FD04A3">
                    <w:t>Соответствующее поддержание основных фондов в исправном состоянии, устранение дефектов и улучшение технических характеристик ограждающих конструкций зданий и сооружений на территории пункта хранения радиоактивных отходов (ПХРО).</w:t>
                  </w:r>
                </w:p>
              </w:tc>
            </w:tr>
          </w:tbl>
          <w:p w:rsidR="00FD04A3" w:rsidRDefault="00FD04A3" w:rsidP="00FD04A3">
            <w:pPr>
              <w:jc w:val="center"/>
            </w:pPr>
          </w:p>
          <w:p w:rsidR="00FD04A3" w:rsidRPr="00FD04A3" w:rsidRDefault="00FD04A3" w:rsidP="00FD04A3">
            <w:pPr>
              <w:jc w:val="center"/>
            </w:pPr>
          </w:p>
          <w:p w:rsidR="00FD04A3" w:rsidRDefault="00FD04A3" w:rsidP="00FD04A3">
            <w:pPr>
              <w:jc w:val="center"/>
            </w:pPr>
            <w:r w:rsidRPr="00FD04A3">
              <w:t>РАЗДЕЛ 17. ДОПОЛНИТЕЛЬНЫЕ (ИНЫЕ) ТРЕБОВАНИЯ</w:t>
            </w:r>
          </w:p>
          <w:p w:rsidR="00FD04A3" w:rsidRPr="00FD04A3" w:rsidRDefault="00FD04A3" w:rsidP="00FD04A3">
            <w:pPr>
              <w:jc w:val="center"/>
            </w:pPr>
          </w:p>
        </w:tc>
      </w:tr>
      <w:tr w:rsidR="00FD04A3" w:rsidRPr="00FD04A3" w:rsidTr="00FD04A3">
        <w:trPr>
          <w:trHeight w:val="399"/>
        </w:trPr>
        <w:tc>
          <w:tcPr>
            <w:tcW w:w="10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4A3" w:rsidRPr="00FD04A3" w:rsidRDefault="00FD04A3" w:rsidP="00FD04A3">
            <w:pPr>
              <w:jc w:val="both"/>
              <w:rPr>
                <w:i/>
              </w:rPr>
            </w:pPr>
            <w:r w:rsidRPr="00FD04A3">
              <w:t xml:space="preserve"> Допуск персонала и техники подрядчика на участок производства работ осуществляется после оформления Акта разграничения ответственности в области охраны труда, промышленной, пожарной и экологической безопасности по Акту-допуску.</w:t>
            </w:r>
          </w:p>
        </w:tc>
      </w:tr>
    </w:tbl>
    <w:p w:rsidR="00FD04A3" w:rsidRDefault="00FD04A3" w:rsidP="00FD04A3">
      <w:pPr>
        <w:jc w:val="center"/>
      </w:pPr>
    </w:p>
    <w:p w:rsidR="00FD04A3" w:rsidRPr="00FD04A3" w:rsidRDefault="00FD04A3" w:rsidP="00FD04A3">
      <w:pPr>
        <w:jc w:val="center"/>
      </w:pPr>
    </w:p>
    <w:p w:rsidR="00FD04A3" w:rsidRDefault="00FD04A3" w:rsidP="00FD04A3">
      <w:pPr>
        <w:jc w:val="center"/>
      </w:pPr>
      <w:r w:rsidRPr="00FD04A3">
        <w:t>РАЗДЕЛ 18. ПЕРЕЧЕНЬ ПРИНЯТЫХ СОКРАЩЕНИЙ</w:t>
      </w:r>
    </w:p>
    <w:p w:rsidR="00FD04A3" w:rsidRPr="00FD04A3" w:rsidRDefault="00FD04A3" w:rsidP="00FD04A3">
      <w:pPr>
        <w:jc w:val="center"/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237"/>
      </w:tblGrid>
      <w:tr w:rsidR="00FD04A3" w:rsidRPr="00FD04A3" w:rsidTr="001C16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A3" w:rsidRPr="00FD04A3" w:rsidRDefault="00FD04A3" w:rsidP="00FD04A3">
            <w:pPr>
              <w:jc w:val="center"/>
            </w:pPr>
            <w:r w:rsidRPr="00FD04A3">
              <w:t>№ 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A3" w:rsidRPr="00FD04A3" w:rsidRDefault="00FD04A3" w:rsidP="00FD04A3">
            <w:pPr>
              <w:autoSpaceDE w:val="0"/>
              <w:autoSpaceDN w:val="0"/>
              <w:adjustRightInd w:val="0"/>
              <w:jc w:val="center"/>
            </w:pPr>
            <w:r w:rsidRPr="00FD04A3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A3" w:rsidRPr="00FD04A3" w:rsidRDefault="00FD04A3" w:rsidP="00FD04A3">
            <w:pPr>
              <w:jc w:val="center"/>
            </w:pPr>
            <w:r w:rsidRPr="00FD04A3">
              <w:t>Расшифровка сокращения</w:t>
            </w:r>
          </w:p>
        </w:tc>
      </w:tr>
      <w:tr w:rsidR="00FD04A3" w:rsidRPr="00FD04A3" w:rsidTr="001C16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4A3" w:rsidRPr="00FD04A3" w:rsidRDefault="00FD04A3" w:rsidP="00FD04A3">
            <w:pPr>
              <w:jc w:val="center"/>
            </w:pPr>
            <w:r w:rsidRPr="00FD04A3"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4A3" w:rsidRPr="00FD04A3" w:rsidRDefault="00FD04A3" w:rsidP="00FD04A3">
            <w:pPr>
              <w:autoSpaceDE w:val="0"/>
              <w:autoSpaceDN w:val="0"/>
              <w:adjustRightInd w:val="0"/>
            </w:pPr>
            <w:r w:rsidRPr="00FD04A3">
              <w:t>ПХРО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4A3" w:rsidRPr="00FD04A3" w:rsidRDefault="00FD04A3" w:rsidP="00FD04A3">
            <w:pPr>
              <w:jc w:val="both"/>
            </w:pPr>
            <w:r w:rsidRPr="00FD04A3">
              <w:t>Пункт хранения радиоактивных отходов</w:t>
            </w:r>
          </w:p>
        </w:tc>
      </w:tr>
      <w:tr w:rsidR="00FD04A3" w:rsidRPr="00FD04A3" w:rsidTr="001C16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4A3" w:rsidRPr="00FD04A3" w:rsidRDefault="00FD04A3" w:rsidP="00FD04A3">
            <w:pPr>
              <w:jc w:val="center"/>
            </w:pPr>
            <w:r w:rsidRPr="00FD04A3"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4A3" w:rsidRPr="00FD04A3" w:rsidRDefault="00FD04A3" w:rsidP="00FD04A3">
            <w:pPr>
              <w:autoSpaceDE w:val="0"/>
              <w:autoSpaceDN w:val="0"/>
              <w:adjustRightInd w:val="0"/>
            </w:pPr>
            <w:r w:rsidRPr="00FD04A3">
              <w:t>ПХВ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4A3" w:rsidRPr="00FD04A3" w:rsidRDefault="00FD04A3" w:rsidP="00FD04A3">
            <w:pPr>
              <w:jc w:val="both"/>
            </w:pPr>
            <w:r w:rsidRPr="00FD04A3">
              <w:t>Поливинилхлорид</w:t>
            </w:r>
          </w:p>
        </w:tc>
      </w:tr>
      <w:tr w:rsidR="00FD04A3" w:rsidRPr="00FD04A3" w:rsidTr="001C16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04A3" w:rsidRPr="00FD04A3" w:rsidRDefault="00FD04A3" w:rsidP="00FD04A3">
            <w:pPr>
              <w:jc w:val="center"/>
            </w:pPr>
            <w:r w:rsidRPr="00FD04A3"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4A3" w:rsidRPr="00FD04A3" w:rsidRDefault="00FD04A3" w:rsidP="00FD04A3">
            <w:pPr>
              <w:autoSpaceDE w:val="0"/>
              <w:autoSpaceDN w:val="0"/>
              <w:adjustRightInd w:val="0"/>
            </w:pPr>
            <w:r w:rsidRPr="00FD04A3">
              <w:t>ГКЛ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4A3" w:rsidRPr="00FD04A3" w:rsidRDefault="00FD04A3" w:rsidP="00FD04A3">
            <w:pPr>
              <w:jc w:val="both"/>
            </w:pPr>
            <w:r w:rsidRPr="00FD04A3">
              <w:t>Гипсокартонный лист</w:t>
            </w:r>
          </w:p>
        </w:tc>
      </w:tr>
    </w:tbl>
    <w:p w:rsidR="00FD04A3" w:rsidRDefault="00FD04A3" w:rsidP="00FD04A3">
      <w:pPr>
        <w:jc w:val="center"/>
      </w:pPr>
    </w:p>
    <w:p w:rsidR="00FD04A3" w:rsidRPr="00FD04A3" w:rsidRDefault="00FD04A3" w:rsidP="00FD04A3">
      <w:pPr>
        <w:jc w:val="center"/>
      </w:pPr>
    </w:p>
    <w:p w:rsidR="00FD04A3" w:rsidRDefault="00FD04A3" w:rsidP="00FD04A3">
      <w:pPr>
        <w:jc w:val="center"/>
      </w:pPr>
      <w:r w:rsidRPr="00FD04A3">
        <w:t>РАЗДЕЛ 19. ПЕРЕЧЕНЬ ПРИЛОЖЕНИЙ</w:t>
      </w:r>
    </w:p>
    <w:p w:rsidR="00FD04A3" w:rsidRPr="00FD04A3" w:rsidRDefault="00FD04A3" w:rsidP="00FD04A3">
      <w:pPr>
        <w:jc w:val="center"/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418"/>
      </w:tblGrid>
      <w:tr w:rsidR="00FD04A3" w:rsidRPr="00FD04A3" w:rsidTr="001C16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A3" w:rsidRPr="00FD04A3" w:rsidRDefault="00FD04A3" w:rsidP="00FD04A3">
            <w:pPr>
              <w:jc w:val="center"/>
            </w:pPr>
            <w:r w:rsidRPr="00FD04A3"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A3" w:rsidRPr="00FD04A3" w:rsidRDefault="00FD04A3" w:rsidP="00FD04A3">
            <w:pPr>
              <w:autoSpaceDE w:val="0"/>
              <w:autoSpaceDN w:val="0"/>
              <w:adjustRightInd w:val="0"/>
              <w:jc w:val="center"/>
            </w:pPr>
            <w:r w:rsidRPr="00FD04A3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A3" w:rsidRPr="00FD04A3" w:rsidRDefault="00FD04A3" w:rsidP="00FD04A3">
            <w:pPr>
              <w:jc w:val="center"/>
            </w:pPr>
            <w:r w:rsidRPr="00FD04A3">
              <w:t>Номер страницы</w:t>
            </w:r>
          </w:p>
        </w:tc>
      </w:tr>
      <w:tr w:rsidR="00FD04A3" w:rsidRPr="00FD04A3" w:rsidTr="001C16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4A3" w:rsidRPr="00FD04A3" w:rsidRDefault="00FD04A3" w:rsidP="00FD04A3">
            <w:pPr>
              <w:jc w:val="both"/>
            </w:pPr>
            <w:r w:rsidRPr="00FD04A3">
              <w:t>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4A3" w:rsidRPr="00FD04A3" w:rsidRDefault="00FD04A3" w:rsidP="00FD04A3">
            <w:pPr>
              <w:autoSpaceDE w:val="0"/>
              <w:autoSpaceDN w:val="0"/>
              <w:adjustRightInd w:val="0"/>
            </w:pPr>
            <w:r w:rsidRPr="00FD04A3">
              <w:t>Дефектная ведомость №1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4A3" w:rsidRPr="00FD04A3" w:rsidRDefault="00FD04A3" w:rsidP="00FD04A3">
            <w:pPr>
              <w:jc w:val="both"/>
            </w:pPr>
            <w:r w:rsidRPr="00FD04A3">
              <w:t>1-3</w:t>
            </w:r>
          </w:p>
        </w:tc>
      </w:tr>
      <w:tr w:rsidR="00FD04A3" w:rsidRPr="00FD04A3" w:rsidTr="001C16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4A3" w:rsidRPr="00FD04A3" w:rsidRDefault="00FD04A3" w:rsidP="00FD04A3">
            <w:pPr>
              <w:jc w:val="both"/>
            </w:pPr>
            <w:r w:rsidRPr="00FD04A3">
              <w:t>3.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4A3" w:rsidRPr="00FD04A3" w:rsidRDefault="00FD04A3" w:rsidP="00FD04A3">
            <w:pPr>
              <w:autoSpaceDE w:val="0"/>
              <w:autoSpaceDN w:val="0"/>
              <w:adjustRightInd w:val="0"/>
            </w:pPr>
            <w:r w:rsidRPr="00FD04A3">
              <w:t>Локальная смета №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4A3" w:rsidRPr="00FD04A3" w:rsidRDefault="00D67DF1" w:rsidP="00FD04A3">
            <w:pPr>
              <w:jc w:val="both"/>
            </w:pPr>
            <w:r>
              <w:t>4</w:t>
            </w:r>
            <w:r w:rsidR="00FD04A3" w:rsidRPr="00FD04A3">
              <w:t>-14</w:t>
            </w:r>
          </w:p>
        </w:tc>
      </w:tr>
    </w:tbl>
    <w:p w:rsidR="00FD04A3" w:rsidRPr="00FD04A3" w:rsidRDefault="00FD04A3" w:rsidP="00FD04A3"/>
    <w:p w:rsidR="0030315B" w:rsidRDefault="0030315B" w:rsidP="00D9615C">
      <w:pPr>
        <w:jc w:val="center"/>
      </w:pPr>
    </w:p>
    <w:sectPr w:rsidR="0030315B" w:rsidSect="0030315B"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8C524D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52635103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30315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8C524D" w:rsidRPr="008C524D">
      <w:rPr>
        <w:rFonts w:ascii="Times New Roman" w:hAnsi="Times New Roman" w:cs="Times New Roman"/>
      </w:rPr>
      <w:t>выполнение работ «Ремонт вахтового дома ПХРО Челябинского отделения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F12B93" wp14:editId="532175FA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494E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176D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524D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67DF1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15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04A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00"/>
    <w:rsid w:val="00FD04A3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FD04A3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FD04A3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FD04A3"/>
    <w:pPr>
      <w:shd w:val="clear" w:color="auto" w:fill="FFFFFF"/>
      <w:spacing w:line="214" w:lineRule="exact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422EE35-C41F-4400-B3D9-65EFF9129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123</TotalTime>
  <Pages>7</Pages>
  <Words>1326</Words>
  <Characters>9223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10528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38</cp:revision>
  <cp:lastPrinted>2013-05-13T10:31:00Z</cp:lastPrinted>
  <dcterms:created xsi:type="dcterms:W3CDTF">2013-12-04T11:06:00Z</dcterms:created>
  <dcterms:modified xsi:type="dcterms:W3CDTF">2014-05-15T12:32:00Z</dcterms:modified>
</cp:coreProperties>
</file>