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605" w:rsidRPr="00CF4BA4" w:rsidRDefault="00D66605" w:rsidP="007836C5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F4BA4">
        <w:rPr>
          <w:rFonts w:ascii="Times New Roman" w:hAnsi="Times New Roman"/>
          <w:b/>
          <w:sz w:val="28"/>
          <w:szCs w:val="28"/>
        </w:rPr>
        <w:t>От 1</w:t>
      </w:r>
      <w:r>
        <w:rPr>
          <w:rFonts w:ascii="Times New Roman" w:hAnsi="Times New Roman"/>
          <w:b/>
          <w:sz w:val="28"/>
          <w:szCs w:val="28"/>
        </w:rPr>
        <w:t>8</w:t>
      </w:r>
      <w:r w:rsidRPr="00CF4BA4">
        <w:rPr>
          <w:rFonts w:ascii="Times New Roman" w:hAnsi="Times New Roman"/>
          <w:b/>
          <w:sz w:val="28"/>
          <w:szCs w:val="28"/>
        </w:rPr>
        <w:t>.0</w:t>
      </w:r>
      <w:r>
        <w:rPr>
          <w:rFonts w:ascii="Times New Roman" w:hAnsi="Times New Roman"/>
          <w:b/>
          <w:sz w:val="28"/>
          <w:szCs w:val="28"/>
        </w:rPr>
        <w:t>5</w:t>
      </w:r>
      <w:r w:rsidRPr="00CF4BA4">
        <w:rPr>
          <w:rFonts w:ascii="Times New Roman" w:hAnsi="Times New Roman"/>
          <w:b/>
          <w:sz w:val="28"/>
          <w:szCs w:val="28"/>
        </w:rPr>
        <w:t>.2012 №</w:t>
      </w:r>
      <w:r w:rsidRPr="00872033">
        <w:rPr>
          <w:rFonts w:ascii="Times New Roman" w:hAnsi="Times New Roman"/>
          <w:sz w:val="28"/>
          <w:szCs w:val="28"/>
        </w:rPr>
        <w:t>427</w:t>
      </w:r>
      <w:r w:rsidRPr="00CF4BA4">
        <w:rPr>
          <w:rFonts w:ascii="Times New Roman" w:hAnsi="Times New Roman"/>
          <w:b/>
          <w:sz w:val="28"/>
          <w:szCs w:val="28"/>
        </w:rPr>
        <w:t xml:space="preserve"> Б1</w:t>
      </w:r>
      <w:r>
        <w:rPr>
          <w:rFonts w:ascii="Times New Roman" w:hAnsi="Times New Roman"/>
          <w:b/>
          <w:sz w:val="28"/>
          <w:szCs w:val="28"/>
        </w:rPr>
        <w:t>,2</w:t>
      </w:r>
      <w:r w:rsidRPr="00CF4BA4">
        <w:rPr>
          <w:rFonts w:ascii="Times New Roman" w:hAnsi="Times New Roman"/>
          <w:b/>
          <w:sz w:val="28"/>
          <w:szCs w:val="28"/>
        </w:rPr>
        <w:t>-12-Р</w:t>
      </w:r>
    </w:p>
    <w:p w:rsidR="00D66605" w:rsidRPr="007836C5" w:rsidRDefault="00D66605" w:rsidP="007836C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66605" w:rsidRPr="00CF4BA4" w:rsidRDefault="00D66605" w:rsidP="007836C5">
      <w:pPr>
        <w:spacing w:after="0" w:line="36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CF4BA4">
        <w:rPr>
          <w:rFonts w:ascii="Times New Roman" w:hAnsi="Times New Roman"/>
          <w:b/>
          <w:sz w:val="28"/>
          <w:szCs w:val="28"/>
        </w:rPr>
        <w:t>Разъяснение положений конкурсной документации по запросу участников</w:t>
      </w:r>
    </w:p>
    <w:p w:rsidR="00D66605" w:rsidRPr="007836C5" w:rsidRDefault="00D66605" w:rsidP="007836C5">
      <w:pPr>
        <w:spacing w:after="0" w:line="36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D66605" w:rsidRPr="00872033" w:rsidRDefault="00D66605" w:rsidP="0087203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4A5F2B">
        <w:rPr>
          <w:rFonts w:ascii="Times New Roman" w:hAnsi="Times New Roman"/>
          <w:sz w:val="28"/>
          <w:szCs w:val="28"/>
        </w:rPr>
        <w:t xml:space="preserve">Открытое акционерное общество НИЖЕГОРОДСКАЯ ИНЖИНИРИНГОВАЯ КОМПАНИЯ «АТОМЭНЕРГОПРОЕКТ» в соответствии с ст.18 Единого отраслевого стандарта закупок Госкорпорации «Росатом» и п.4.2 Конкурсной документации разъясняет следующие положения документации по лоту </w:t>
      </w:r>
      <w:r w:rsidRPr="00872033">
        <w:rPr>
          <w:rFonts w:ascii="Times New Roman" w:hAnsi="Times New Roman"/>
          <w:sz w:val="28"/>
          <w:szCs w:val="28"/>
        </w:rPr>
        <w:t>№ 427 Б1,2-12 Поставка аппаратов с перемешивающим устройством для сооружения энергоблоков №1 и №2 Балтийской АЭС</w:t>
      </w:r>
    </w:p>
    <w:p w:rsidR="00D66605" w:rsidRDefault="00D66605" w:rsidP="00872033">
      <w:pPr>
        <w:spacing w:after="0" w:line="36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D66605" w:rsidRPr="00872033" w:rsidRDefault="00D66605" w:rsidP="00872033">
      <w:pPr>
        <w:spacing w:after="0" w:line="36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872033">
        <w:rPr>
          <w:rFonts w:ascii="Times New Roman" w:hAnsi="Times New Roman"/>
          <w:b/>
          <w:sz w:val="28"/>
          <w:szCs w:val="28"/>
        </w:rPr>
        <w:t>Содержание запроса</w:t>
      </w:r>
      <w:r>
        <w:rPr>
          <w:rFonts w:ascii="Times New Roman" w:hAnsi="Times New Roman"/>
          <w:b/>
          <w:sz w:val="28"/>
          <w:szCs w:val="28"/>
        </w:rPr>
        <w:t xml:space="preserve"> участника</w:t>
      </w:r>
      <w:r w:rsidRPr="00872033">
        <w:rPr>
          <w:rFonts w:ascii="Times New Roman" w:hAnsi="Times New Roman"/>
          <w:b/>
          <w:sz w:val="28"/>
          <w:szCs w:val="28"/>
        </w:rPr>
        <w:t>:</w:t>
      </w:r>
    </w:p>
    <w:p w:rsidR="00D66605" w:rsidRPr="00872033" w:rsidRDefault="00D66605" w:rsidP="00872033">
      <w:pPr>
        <w:spacing w:after="0" w:line="360" w:lineRule="auto"/>
        <w:ind w:firstLine="540"/>
        <w:rPr>
          <w:rFonts w:ascii="Times New Roman" w:hAnsi="Times New Roman"/>
          <w:sz w:val="28"/>
          <w:szCs w:val="28"/>
        </w:rPr>
      </w:pPr>
      <w:r w:rsidRPr="00872033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>шу</w:t>
      </w:r>
      <w:r w:rsidRPr="00872033">
        <w:rPr>
          <w:rFonts w:ascii="Times New Roman" w:hAnsi="Times New Roman"/>
          <w:sz w:val="28"/>
          <w:szCs w:val="28"/>
        </w:rPr>
        <w:t xml:space="preserve"> дать разъяснения по </w:t>
      </w:r>
      <w:r>
        <w:rPr>
          <w:rFonts w:ascii="Times New Roman" w:hAnsi="Times New Roman"/>
          <w:sz w:val="28"/>
          <w:szCs w:val="28"/>
        </w:rPr>
        <w:t>следующим вопросам</w:t>
      </w:r>
      <w:r w:rsidRPr="00872033">
        <w:rPr>
          <w:rFonts w:ascii="Times New Roman" w:hAnsi="Times New Roman"/>
          <w:sz w:val="28"/>
          <w:szCs w:val="28"/>
        </w:rPr>
        <w:t>:</w:t>
      </w:r>
    </w:p>
    <w:p w:rsidR="00D66605" w:rsidRDefault="00D66605" w:rsidP="00872033">
      <w:pPr>
        <w:spacing w:after="0" w:line="360" w:lineRule="auto"/>
        <w:ind w:firstLine="540"/>
        <w:rPr>
          <w:rFonts w:ascii="Times New Roman" w:hAnsi="Times New Roman"/>
          <w:sz w:val="28"/>
          <w:szCs w:val="28"/>
        </w:rPr>
      </w:pPr>
      <w:r w:rsidRPr="0087203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 Необходимые технические характеристики и тип используемого редуктора.</w:t>
      </w:r>
    </w:p>
    <w:p w:rsidR="00D66605" w:rsidRDefault="00D66605" w:rsidP="00872033">
      <w:pPr>
        <w:spacing w:after="0" w:line="36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Требуемая частота вращения перемешивающего устройства.</w:t>
      </w:r>
    </w:p>
    <w:p w:rsidR="00D66605" w:rsidRPr="00872033" w:rsidRDefault="00D66605" w:rsidP="00872033">
      <w:pPr>
        <w:spacing w:after="0" w:line="36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Параметры, характеристики и эскиз загрузочного устройства.</w:t>
      </w:r>
    </w:p>
    <w:p w:rsidR="00D66605" w:rsidRPr="007836C5" w:rsidRDefault="00D66605" w:rsidP="007836C5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66605" w:rsidRDefault="00D66605" w:rsidP="007836C5">
      <w:pPr>
        <w:spacing w:after="0" w:line="36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7836C5">
        <w:rPr>
          <w:rFonts w:ascii="Times New Roman" w:hAnsi="Times New Roman"/>
          <w:b/>
          <w:sz w:val="28"/>
          <w:szCs w:val="28"/>
        </w:rPr>
        <w:t>Разъяснение положений Конкурсной документации:</w:t>
      </w:r>
    </w:p>
    <w:p w:rsidR="00D66605" w:rsidRDefault="00D66605" w:rsidP="0087203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Вся необходимая информация по редуктору и перемешивающему устройству указана в ИТТ (указан тип прототипа и его завод-изготовитель). </w:t>
      </w:r>
    </w:p>
    <w:p w:rsidR="00D66605" w:rsidRDefault="00D66605" w:rsidP="0087203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Загрузочное устройство завод разрабатывает сам, условный диаметр штуцера для загрузки реагентов указан в ИТТ.</w:t>
      </w:r>
    </w:p>
    <w:p w:rsidR="00D66605" w:rsidRPr="00872033" w:rsidRDefault="00D66605" w:rsidP="0087203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6605" w:rsidRPr="007836C5" w:rsidRDefault="00D66605" w:rsidP="007836C5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sectPr w:rsidR="00D66605" w:rsidRPr="007836C5" w:rsidSect="00CA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5757"/>
    <w:rsid w:val="001A3CCF"/>
    <w:rsid w:val="00235757"/>
    <w:rsid w:val="004A5F2B"/>
    <w:rsid w:val="0054349C"/>
    <w:rsid w:val="0060781E"/>
    <w:rsid w:val="006156BC"/>
    <w:rsid w:val="00667FA1"/>
    <w:rsid w:val="00724064"/>
    <w:rsid w:val="007836C5"/>
    <w:rsid w:val="008671F2"/>
    <w:rsid w:val="00872033"/>
    <w:rsid w:val="00B33BF5"/>
    <w:rsid w:val="00CA62FE"/>
    <w:rsid w:val="00CF4BA4"/>
    <w:rsid w:val="00D66605"/>
    <w:rsid w:val="00F02C75"/>
    <w:rsid w:val="00FF3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62F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mes12">
    <w:name w:val="Times 12"/>
    <w:basedOn w:val="Normal"/>
    <w:uiPriority w:val="99"/>
    <w:rsid w:val="007836C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1</Pages>
  <Words>155</Words>
  <Characters>887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6612</cp:lastModifiedBy>
  <cp:revision>6</cp:revision>
  <dcterms:created xsi:type="dcterms:W3CDTF">2012-03-13T06:05:00Z</dcterms:created>
  <dcterms:modified xsi:type="dcterms:W3CDTF">2012-05-18T09:23:00Z</dcterms:modified>
</cp:coreProperties>
</file>