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FFD" w:rsidRPr="00760E95" w:rsidRDefault="00911FFD" w:rsidP="0025637A">
      <w:pPr>
        <w:jc w:val="center"/>
        <w:outlineLvl w:val="0"/>
        <w:rPr>
          <w:rFonts w:ascii="Times New Roman" w:hAnsi="Times New Roman" w:cs="Times New Roman"/>
        </w:rPr>
      </w:pPr>
      <w:r w:rsidRPr="00760E95">
        <w:rPr>
          <w:rFonts w:ascii="Times New Roman" w:hAnsi="Times New Roman" w:cs="Times New Roman"/>
        </w:rPr>
        <w:t>ИЗВЕЩЕНИЕ О ПРОДЛЕНИИ СРОКА ПОДАЧИ ЗАЯВОК</w:t>
      </w:r>
    </w:p>
    <w:p w:rsidR="00911FFD" w:rsidRPr="00760E95" w:rsidRDefault="00911FFD" w:rsidP="0025637A">
      <w:pPr>
        <w:jc w:val="center"/>
        <w:outlineLvl w:val="0"/>
        <w:rPr>
          <w:rFonts w:ascii="Times New Roman" w:hAnsi="Times New Roman" w:cs="Times New Roman"/>
        </w:rPr>
      </w:pPr>
      <w:r w:rsidRPr="00760E95">
        <w:rPr>
          <w:rFonts w:ascii="Times New Roman" w:hAnsi="Times New Roman" w:cs="Times New Roman"/>
        </w:rPr>
        <w:t>224/67-03/13-306/2 ОЗЦЭ</w:t>
      </w:r>
      <w:bookmarkStart w:id="0" w:name="_GoBack"/>
      <w:bookmarkEnd w:id="0"/>
    </w:p>
    <w:p w:rsidR="00911FFD" w:rsidRPr="00A6215E" w:rsidRDefault="00911FFD" w:rsidP="0025637A">
      <w:pPr>
        <w:jc w:val="center"/>
        <w:outlineLvl w:val="0"/>
        <w:rPr>
          <w:rFonts w:ascii="Times New Roman" w:hAnsi="Times New Roman" w:cs="Times New Roman"/>
        </w:rPr>
      </w:pPr>
    </w:p>
    <w:p w:rsidR="00911FFD" w:rsidRPr="00A6215E" w:rsidRDefault="00911FFD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911FFD" w:rsidRPr="00A6215E" w:rsidRDefault="00911FFD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911FFD" w:rsidRPr="00A6215E" w:rsidRDefault="00911FFD" w:rsidP="0025637A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911FFD" w:rsidRDefault="00911FFD" w:rsidP="0025637A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911FFD" w:rsidRPr="006F3094" w:rsidRDefault="00911FFD" w:rsidP="0025637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A65C60">
        <w:rPr>
          <w:rFonts w:ascii="Times New Roman" w:hAnsi="Times New Roman" w:cs="Times New Roman"/>
        </w:rPr>
        <w:t>Павлова Юлия Викторовна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5A4E41">
        <w:rPr>
          <w:rFonts w:ascii="Times New Roman" w:hAnsi="Times New Roman" w:cs="Times New Roman"/>
          <w:lang w:val="en-US"/>
        </w:rPr>
        <w:t>yupavlova</w:t>
      </w:r>
      <w:r w:rsidRPr="004D0576">
        <w:rPr>
          <w:rFonts w:ascii="Times New Roman" w:hAnsi="Times New Roman" w:cs="Times New Roman"/>
        </w:rPr>
        <w:t>@</w:t>
      </w:r>
      <w:r w:rsidRPr="005A4E41">
        <w:rPr>
          <w:rFonts w:ascii="Times New Roman" w:hAnsi="Times New Roman" w:cs="Times New Roman"/>
          <w:lang w:val="en-US"/>
        </w:rPr>
        <w:t>ippe</w:t>
      </w:r>
      <w:r w:rsidRPr="004D0576">
        <w:rPr>
          <w:rFonts w:ascii="Times New Roman" w:hAnsi="Times New Roman" w:cs="Times New Roman"/>
        </w:rPr>
        <w:t>.</w:t>
      </w:r>
      <w:r w:rsidRPr="005A4E41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911FFD" w:rsidRPr="00807470" w:rsidRDefault="00911FFD" w:rsidP="0025637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911FFD" w:rsidRPr="00A6215E" w:rsidRDefault="00911FFD" w:rsidP="0025637A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4D39E7">
        <w:rPr>
          <w:rFonts w:ascii="Times New Roman" w:hAnsi="Times New Roman" w:cs="Times New Roman"/>
        </w:rPr>
        <w:t>электронно-вычислительной техники, ее деталей и принадлежностей</w:t>
      </w:r>
      <w:r w:rsidRPr="007039E4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911FFD" w:rsidRPr="00A6215E" w:rsidRDefault="00911FFD" w:rsidP="0025637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911FFD" w:rsidRPr="00064702" w:rsidRDefault="00911FFD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911FFD" w:rsidRPr="00064702" w:rsidRDefault="00911FFD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911FFD" w:rsidRPr="00A6215E" w:rsidRDefault="00911FFD" w:rsidP="0025637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11FFD" w:rsidRPr="00A6215E" w:rsidRDefault="00911FFD" w:rsidP="0025637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1FFD" w:rsidRPr="00A6215E" w:rsidRDefault="00911FFD" w:rsidP="0025637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11FFD" w:rsidRPr="00614FEE" w:rsidRDefault="00911FFD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14FEE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14FEE">
        <w:rPr>
          <w:rFonts w:ascii="Times New Roman" w:hAnsi="Times New Roman" w:cs="Times New Roman"/>
        </w:rPr>
        <w:t>: 747 900, 00 (Семьсот сорок семь тысяч девятьсот</w:t>
      </w:r>
      <w:r w:rsidRPr="00614FEE">
        <w:rPr>
          <w:rFonts w:ascii="Times New Roman" w:hAnsi="Times New Roman" w:cs="Times New Roman"/>
          <w:color w:val="000000"/>
        </w:rPr>
        <w:t xml:space="preserve"> рублей 00 коп.) рублей,</w:t>
      </w:r>
      <w:r w:rsidRPr="00614FEE">
        <w:rPr>
          <w:rFonts w:ascii="Times New Roman" w:hAnsi="Times New Roman" w:cs="Times New Roman"/>
        </w:rPr>
        <w:t xml:space="preserve"> включая НДС. С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 w:cs="Times New Roman"/>
        </w:rPr>
        <w:t xml:space="preserve">д. </w:t>
      </w:r>
      <w:r w:rsidRPr="00614FEE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 w:cs="Times New Roman"/>
        </w:rPr>
        <w:t>.</w:t>
      </w:r>
    </w:p>
    <w:p w:rsidR="00911FFD" w:rsidRPr="00614FEE" w:rsidRDefault="00911FFD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14FEE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14FEE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911FFD" w:rsidRPr="00A6215E" w:rsidRDefault="00911FFD" w:rsidP="0025637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911FFD" w:rsidRDefault="00911FFD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911FFD" w:rsidRPr="00760E95" w:rsidRDefault="00911FFD" w:rsidP="00760E9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60E95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760E95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760E95">
        <w:rPr>
          <w:rFonts w:ascii="Times New Roman" w:hAnsi="Times New Roman" w:cs="Times New Roman"/>
          <w:b/>
          <w:bCs/>
        </w:rPr>
        <w:t>:</w:t>
      </w:r>
    </w:p>
    <w:p w:rsidR="00911FFD" w:rsidRPr="00760E95" w:rsidRDefault="00911FFD" w:rsidP="00760E9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60E95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760E95">
        <w:rPr>
          <w:rFonts w:ascii="Times New Roman" w:hAnsi="Times New Roman" w:cs="Times New Roman"/>
          <w:color w:val="0000FF"/>
        </w:rPr>
        <w:t xml:space="preserve"> </w:t>
      </w:r>
      <w:r w:rsidRPr="00760E95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760E95">
        <w:rPr>
          <w:rFonts w:ascii="Times New Roman" w:hAnsi="Times New Roman" w:cs="Times New Roman"/>
          <w:spacing w:val="-6"/>
        </w:rPr>
        <w:t>на участие в запросе цен</w:t>
      </w:r>
      <w:r w:rsidRPr="00760E95">
        <w:rPr>
          <w:rFonts w:ascii="Times New Roman" w:hAnsi="Times New Roman" w:cs="Times New Roman"/>
        </w:rPr>
        <w:t xml:space="preserve"> продлевается на 4 рабочих дня.</w:t>
      </w:r>
    </w:p>
    <w:p w:rsidR="00911FFD" w:rsidRPr="00A6215E" w:rsidRDefault="00911FFD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911FFD" w:rsidRPr="00A6215E" w:rsidRDefault="00911FFD" w:rsidP="0025637A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 w:rsidRPr="00B71768">
        <w:rPr>
          <w:rFonts w:ascii="Times New Roman" w:hAnsi="Times New Roman" w:cs="Times New Roman"/>
          <w:spacing w:val="-6"/>
          <w:highlight w:val="yellow"/>
        </w:rPr>
        <w:t>24</w:t>
      </w:r>
      <w:r>
        <w:rPr>
          <w:rFonts w:ascii="Times New Roman" w:hAnsi="Times New Roman" w:cs="Times New Roman"/>
          <w:spacing w:val="-6"/>
          <w:highlight w:val="yellow"/>
        </w:rPr>
        <w:t>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911FFD" w:rsidRPr="00A6215E" w:rsidRDefault="00911FFD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01» октября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11FFD" w:rsidRPr="00A6215E" w:rsidRDefault="00911FFD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01» октября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11FFD" w:rsidRPr="00A6215E" w:rsidRDefault="00911FFD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911FFD" w:rsidRPr="00A6215E" w:rsidRDefault="00911FFD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911FFD" w:rsidRPr="00A6215E" w:rsidRDefault="00911FFD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11FFD" w:rsidRPr="00D55FE5" w:rsidRDefault="00911FFD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11FFD" w:rsidRPr="00A6215E" w:rsidRDefault="00911FFD" w:rsidP="0025637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11FFD" w:rsidRDefault="00911FFD"/>
    <w:sectPr w:rsidR="00911FFD" w:rsidSect="00EC6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C22"/>
    <w:rsid w:val="00064702"/>
    <w:rsid w:val="000648DD"/>
    <w:rsid w:val="0023774B"/>
    <w:rsid w:val="0025637A"/>
    <w:rsid w:val="0036723D"/>
    <w:rsid w:val="003D771F"/>
    <w:rsid w:val="00454708"/>
    <w:rsid w:val="004D0576"/>
    <w:rsid w:val="004D39E7"/>
    <w:rsid w:val="004E5D69"/>
    <w:rsid w:val="00520DB2"/>
    <w:rsid w:val="005A4E41"/>
    <w:rsid w:val="00605C77"/>
    <w:rsid w:val="00614FEE"/>
    <w:rsid w:val="006B4A1D"/>
    <w:rsid w:val="006F3094"/>
    <w:rsid w:val="007039E4"/>
    <w:rsid w:val="00760E95"/>
    <w:rsid w:val="00801685"/>
    <w:rsid w:val="00807470"/>
    <w:rsid w:val="00887A00"/>
    <w:rsid w:val="008E3C0C"/>
    <w:rsid w:val="00911FFD"/>
    <w:rsid w:val="00A6215E"/>
    <w:rsid w:val="00A65C60"/>
    <w:rsid w:val="00B15C4C"/>
    <w:rsid w:val="00B71768"/>
    <w:rsid w:val="00BA40B6"/>
    <w:rsid w:val="00C17CC4"/>
    <w:rsid w:val="00C572F3"/>
    <w:rsid w:val="00D14104"/>
    <w:rsid w:val="00D42E6F"/>
    <w:rsid w:val="00D55FE5"/>
    <w:rsid w:val="00D822F8"/>
    <w:rsid w:val="00DA6B67"/>
    <w:rsid w:val="00EC6D26"/>
    <w:rsid w:val="00F47EA1"/>
    <w:rsid w:val="00F67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37A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760E95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736</Words>
  <Characters>4197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2013-09-11T13:02:00Z</dcterms:created>
  <dcterms:modified xsi:type="dcterms:W3CDTF">2013-09-17T08:05:00Z</dcterms:modified>
</cp:coreProperties>
</file>