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892" w:rsidRPr="00783277" w:rsidRDefault="00DE7892" w:rsidP="00DC7EB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DE7892" w:rsidRPr="00783277" w:rsidRDefault="00DE7892" w:rsidP="00DC7EB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224/11.02-04/14-395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DE7892" w:rsidRPr="00783277" w:rsidRDefault="00DE7892" w:rsidP="00DC7EB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DE7892" w:rsidRPr="00783277" w:rsidRDefault="00DE7892" w:rsidP="00DC7EB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1949EF">
        <w:rPr>
          <w:rFonts w:ascii="Times New Roman" w:hAnsi="Times New Roman" w:cs="Times New Roman"/>
          <w:color w:val="000000"/>
        </w:rPr>
        <w:t xml:space="preserve">термоэлектрических преобразователей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DE7892" w:rsidRPr="00783277" w:rsidRDefault="00DE7892" w:rsidP="00DC7EB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E7892" w:rsidRPr="00783277" w:rsidRDefault="00DE7892" w:rsidP="00DC7EB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E7892" w:rsidRPr="00783277" w:rsidRDefault="00DE7892" w:rsidP="00DC7EB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E7892" w:rsidRPr="00C753F6" w:rsidRDefault="00DE7892" w:rsidP="00DC7EB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5429E2">
        <w:rPr>
          <w:rFonts w:ascii="Times New Roman" w:hAnsi="Times New Roman" w:cs="Times New Roman"/>
          <w:color w:val="000000"/>
        </w:rPr>
        <w:t xml:space="preserve">Овчинникова Инга </w:t>
      </w:r>
      <w:r>
        <w:rPr>
          <w:rFonts w:ascii="Times New Roman" w:hAnsi="Times New Roman" w:cs="Times New Roman"/>
          <w:color w:val="000000"/>
        </w:rPr>
        <w:t>Н</w:t>
      </w:r>
      <w:r w:rsidRPr="005429E2">
        <w:rPr>
          <w:rFonts w:ascii="Times New Roman" w:hAnsi="Times New Roman" w:cs="Times New Roman"/>
          <w:color w:val="000000"/>
        </w:rPr>
        <w:t>иколаевна</w:t>
      </w:r>
      <w:r w:rsidRPr="00C753F6">
        <w:rPr>
          <w:rFonts w:ascii="Times New Roman" w:hAnsi="Times New Roman" w:cs="Times New Roman"/>
          <w:color w:val="000000"/>
        </w:rPr>
        <w:t xml:space="preserve">, (48439) 9-47-50, факс (48439) 9-49-30, </w:t>
      </w:r>
      <w:r w:rsidRPr="00260673">
        <w:rPr>
          <w:rFonts w:ascii="Times New Roman" w:hAnsi="Times New Roman" w:cs="Times New Roman"/>
          <w:color w:val="000000"/>
          <w:lang w:val="en-US"/>
        </w:rPr>
        <w:t>imartinova</w:t>
      </w:r>
      <w:r w:rsidRPr="00260673">
        <w:rPr>
          <w:rFonts w:ascii="Times New Roman" w:hAnsi="Times New Roman" w:cs="Times New Roman"/>
          <w:color w:val="000000"/>
        </w:rPr>
        <w:t>@</w:t>
      </w:r>
      <w:r w:rsidRPr="00260673">
        <w:rPr>
          <w:rFonts w:ascii="Times New Roman" w:hAnsi="Times New Roman" w:cs="Times New Roman"/>
          <w:color w:val="000000"/>
          <w:lang w:val="en-US"/>
        </w:rPr>
        <w:t>ippe</w:t>
      </w:r>
      <w:r w:rsidRPr="00260673">
        <w:rPr>
          <w:rFonts w:ascii="Times New Roman" w:hAnsi="Times New Roman" w:cs="Times New Roman"/>
          <w:color w:val="000000"/>
        </w:rPr>
        <w:t>.</w:t>
      </w:r>
      <w:r w:rsidRPr="00260673">
        <w:rPr>
          <w:rFonts w:ascii="Times New Roman" w:hAnsi="Times New Roman" w:cs="Times New Roman"/>
          <w:color w:val="000000"/>
          <w:lang w:val="en-US"/>
        </w:rPr>
        <w:t>ru</w:t>
      </w:r>
    </w:p>
    <w:p w:rsidR="00DE7892" w:rsidRDefault="00DE7892" w:rsidP="00DC7EB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DE7892" w:rsidRPr="00135EEB" w:rsidRDefault="00DE7892" w:rsidP="00DC7EB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1949EF">
        <w:rPr>
          <w:rFonts w:ascii="Times New Roman" w:hAnsi="Times New Roman" w:cs="Times New Roman"/>
          <w:color w:val="000000"/>
        </w:rPr>
        <w:t>термоэлектрических преобразователей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15 декабря 2014</w:t>
      </w:r>
      <w:r w:rsidRPr="00783277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DE7892" w:rsidRDefault="00DE7892" w:rsidP="00DC7EB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DE7892" w:rsidRPr="00783277" w:rsidRDefault="00DE7892" w:rsidP="00DC7EB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E7892" w:rsidRPr="00783277" w:rsidRDefault="00DE7892" w:rsidP="00DC7EB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7892" w:rsidRPr="00783277" w:rsidRDefault="00DE7892" w:rsidP="00DC7EB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7892" w:rsidRPr="00783277" w:rsidRDefault="00DE7892" w:rsidP="00DC7EB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7892" w:rsidRPr="00783277" w:rsidRDefault="00DE7892" w:rsidP="00DC7EBD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45DA4">
        <w:rPr>
          <w:rFonts w:ascii="Times New Roman" w:hAnsi="Times New Roman" w:cs="Times New Roman"/>
          <w:b/>
          <w:bCs/>
        </w:rPr>
        <w:t>:</w:t>
      </w:r>
      <w:r w:rsidRPr="00645DA4">
        <w:rPr>
          <w:rFonts w:ascii="Times New Roman" w:hAnsi="Times New Roman" w:cs="Times New Roman"/>
        </w:rPr>
        <w:t xml:space="preserve"> 385 860,00 (Триста восемьдесят пять тысяч восемьсот шестьдесят рублей 00 копеек</w:t>
      </w:r>
      <w:r w:rsidRPr="00645DA4">
        <w:rPr>
          <w:rFonts w:ascii="Times New Roman" w:hAnsi="Times New Roman" w:cs="Times New Roman"/>
          <w:color w:val="000000"/>
        </w:rPr>
        <w:t>)</w:t>
      </w:r>
      <w:r w:rsidRPr="001949EF">
        <w:rPr>
          <w:rFonts w:ascii="Times New Roman" w:hAnsi="Times New Roman" w:cs="Times New Roman"/>
          <w:color w:val="000000"/>
        </w:rPr>
        <w:t xml:space="preserve"> руб</w:t>
      </w:r>
      <w:r w:rsidRPr="00783277">
        <w:rPr>
          <w:rFonts w:ascii="Times New Roman" w:hAnsi="Times New Roman" w:cs="Times New Roman"/>
          <w:color w:val="000000"/>
        </w:rPr>
        <w:t>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E7892" w:rsidRPr="00783277" w:rsidRDefault="00DE7892" w:rsidP="00DC7EBD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645DA4">
        <w:rPr>
          <w:rFonts w:ascii="Times New Roman" w:hAnsi="Times New Roman" w:cs="Times New Roman"/>
        </w:rPr>
        <w:t>327 000,00 (Триста двадцать семь тысяч рублей 00 копеек)</w:t>
      </w:r>
      <w:r w:rsidRPr="00783277">
        <w:rPr>
          <w:rFonts w:ascii="Times New Roman" w:hAnsi="Times New Roman" w:cs="Times New Roman"/>
        </w:rPr>
        <w:t xml:space="preserve">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E7892" w:rsidRPr="00783277" w:rsidRDefault="00DE7892" w:rsidP="00DC7EB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E7892" w:rsidRDefault="00DE7892" w:rsidP="006D037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346DA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DE7892" w:rsidRDefault="00DE7892" w:rsidP="006D037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DE7892" w:rsidRPr="00783277" w:rsidRDefault="00DE7892" w:rsidP="00DC7EB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E7892" w:rsidRPr="00783277" w:rsidRDefault="00DE7892" w:rsidP="00DC7EB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18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8510B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18</w:t>
      </w:r>
      <w:r w:rsidRPr="00F8510B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E7892" w:rsidRPr="00783277" w:rsidRDefault="00DE7892" w:rsidP="00DC7EB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7892" w:rsidRPr="00783277" w:rsidRDefault="00DE7892" w:rsidP="00DC7EBD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DE7892" w:rsidRDefault="00DE7892">
      <w:pPr>
        <w:rPr>
          <w:rFonts w:cs="Times New Roman"/>
        </w:rPr>
      </w:pPr>
    </w:p>
    <w:sectPr w:rsidR="00DE7892" w:rsidSect="00556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7B31"/>
    <w:rsid w:val="00004AA6"/>
    <w:rsid w:val="000346DA"/>
    <w:rsid w:val="000E1028"/>
    <w:rsid w:val="00135EEB"/>
    <w:rsid w:val="001949EF"/>
    <w:rsid w:val="001F4D81"/>
    <w:rsid w:val="00260673"/>
    <w:rsid w:val="005429E2"/>
    <w:rsid w:val="00556757"/>
    <w:rsid w:val="00637CB4"/>
    <w:rsid w:val="00645DA4"/>
    <w:rsid w:val="006D0370"/>
    <w:rsid w:val="007757DE"/>
    <w:rsid w:val="00783277"/>
    <w:rsid w:val="0088752E"/>
    <w:rsid w:val="008C33AF"/>
    <w:rsid w:val="008E3C0C"/>
    <w:rsid w:val="009E1518"/>
    <w:rsid w:val="00AF2D02"/>
    <w:rsid w:val="00C572F3"/>
    <w:rsid w:val="00C753F6"/>
    <w:rsid w:val="00CA7B31"/>
    <w:rsid w:val="00D42E6F"/>
    <w:rsid w:val="00DC7EBD"/>
    <w:rsid w:val="00DE7892"/>
    <w:rsid w:val="00F26FEC"/>
    <w:rsid w:val="00F85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EB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807</Words>
  <Characters>4603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2014-10-20T11:41:00Z</dcterms:created>
  <dcterms:modified xsi:type="dcterms:W3CDTF">2014-10-28T11:23:00Z</dcterms:modified>
</cp:coreProperties>
</file>