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DDB" w:rsidRPr="00F878BF" w:rsidRDefault="00CC2DDB" w:rsidP="00A43C46">
      <w:pPr>
        <w:pStyle w:val="Heading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724 Р3/З-12 -3 </w:t>
      </w:r>
    </w:p>
    <w:p w:rsidR="00CC2DDB" w:rsidRPr="00F878BF" w:rsidRDefault="00CC2DDB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CC2DDB" w:rsidRPr="00E35B8C" w:rsidRDefault="00CC2DDB" w:rsidP="009E2603">
      <w:pPr>
        <w:jc w:val="center"/>
        <w:rPr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E042FD">
        <w:rPr>
          <w:b/>
          <w:sz w:val="28"/>
          <w:szCs w:val="28"/>
        </w:rPr>
        <w:t xml:space="preserve">Поставка </w:t>
      </w:r>
      <w:r w:rsidRPr="009A5765">
        <w:rPr>
          <w:b/>
          <w:sz w:val="28"/>
          <w:szCs w:val="28"/>
        </w:rPr>
        <w:t>клапанов специальных низкого давления</w:t>
      </w:r>
      <w:r w:rsidRPr="00E042FD">
        <w:rPr>
          <w:b/>
          <w:sz w:val="28"/>
          <w:szCs w:val="28"/>
        </w:rPr>
        <w:t xml:space="preserve">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CC2DDB" w:rsidRPr="00F50728" w:rsidRDefault="00CC2DDB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CC2DDB" w:rsidRDefault="00CC2DDB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«</w:t>
      </w:r>
      <w:r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CC2DDB" w:rsidRDefault="00CC2DDB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CC2DDB" w:rsidRPr="00F878BF" w:rsidRDefault="00CC2DDB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CC2DDB" w:rsidRPr="00F878BF" w:rsidRDefault="00CC2DDB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CC2DDB" w:rsidRPr="00F878BF" w:rsidRDefault="00CC2DDB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CC2DDB" w:rsidRDefault="00CC2DDB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20"/>
        <w:gridCol w:w="2520"/>
      </w:tblGrid>
      <w:tr w:rsidR="00CC2DDB" w:rsidRPr="0033255C" w:rsidTr="001B4114">
        <w:trPr>
          <w:trHeight w:val="356"/>
        </w:trPr>
        <w:tc>
          <w:tcPr>
            <w:tcW w:w="7020" w:type="dxa"/>
            <w:vAlign w:val="center"/>
          </w:tcPr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520" w:type="dxa"/>
            <w:vAlign w:val="center"/>
          </w:tcPr>
          <w:p w:rsidR="00CC2DDB" w:rsidRPr="00F878BF" w:rsidRDefault="00CC2DDB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CC2DDB" w:rsidRPr="0033255C" w:rsidTr="001B4114">
        <w:trPr>
          <w:trHeight w:val="626"/>
        </w:trPr>
        <w:tc>
          <w:tcPr>
            <w:tcW w:w="7020" w:type="dxa"/>
            <w:vAlign w:val="center"/>
          </w:tcPr>
          <w:p w:rsidR="00CC2DDB" w:rsidRPr="00E042FD" w:rsidRDefault="00CC2DDB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520" w:type="dxa"/>
            <w:vAlign w:val="center"/>
          </w:tcPr>
          <w:p w:rsidR="00CC2DDB" w:rsidRPr="00E042FD" w:rsidRDefault="00CC2DDB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CC2DDB" w:rsidRPr="0033255C" w:rsidTr="001B4114">
        <w:trPr>
          <w:trHeight w:val="258"/>
        </w:trPr>
        <w:tc>
          <w:tcPr>
            <w:tcW w:w="7020" w:type="dxa"/>
            <w:vAlign w:val="center"/>
          </w:tcPr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520" w:type="dxa"/>
            <w:vAlign w:val="center"/>
          </w:tcPr>
          <w:p w:rsidR="00CC2DDB" w:rsidRPr="00F878BF" w:rsidRDefault="00CC2DDB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CC2DDB" w:rsidRPr="0033255C" w:rsidTr="001B4114">
        <w:trPr>
          <w:trHeight w:val="448"/>
        </w:trPr>
        <w:tc>
          <w:tcPr>
            <w:tcW w:w="7020" w:type="dxa"/>
            <w:vAlign w:val="center"/>
          </w:tcPr>
          <w:p w:rsidR="00CC2DDB" w:rsidRPr="0033255C" w:rsidRDefault="00CC2DDB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520" w:type="dxa"/>
            <w:vAlign w:val="center"/>
          </w:tcPr>
          <w:p w:rsidR="00CC2DDB" w:rsidRPr="00A21050" w:rsidRDefault="00CC2DDB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CC2DDB" w:rsidRPr="0033255C" w:rsidTr="001B4114">
        <w:trPr>
          <w:trHeight w:val="407"/>
        </w:trPr>
        <w:tc>
          <w:tcPr>
            <w:tcW w:w="7020" w:type="dxa"/>
            <w:vAlign w:val="center"/>
          </w:tcPr>
          <w:p w:rsidR="00CC2DDB" w:rsidRPr="00E042FD" w:rsidRDefault="00CC2DDB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520" w:type="dxa"/>
            <w:vAlign w:val="center"/>
          </w:tcPr>
          <w:p w:rsidR="00CC2DDB" w:rsidRPr="00E042FD" w:rsidRDefault="00CC2DDB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CC2DDB" w:rsidRPr="0033255C" w:rsidTr="001B4114">
        <w:trPr>
          <w:trHeight w:val="438"/>
        </w:trPr>
        <w:tc>
          <w:tcPr>
            <w:tcW w:w="7020" w:type="dxa"/>
            <w:vAlign w:val="center"/>
          </w:tcPr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520" w:type="dxa"/>
            <w:vAlign w:val="center"/>
          </w:tcPr>
          <w:p w:rsidR="00CC2DDB" w:rsidRPr="00F878BF" w:rsidRDefault="00CC2DDB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C2DDB" w:rsidRPr="0033255C" w:rsidTr="001B4114">
        <w:trPr>
          <w:trHeight w:val="547"/>
        </w:trPr>
        <w:tc>
          <w:tcPr>
            <w:tcW w:w="7020" w:type="dxa"/>
            <w:vAlign w:val="center"/>
          </w:tcPr>
          <w:p w:rsidR="00CC2DDB" w:rsidRPr="00E042FD" w:rsidRDefault="00CC2DDB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520" w:type="dxa"/>
            <w:vAlign w:val="center"/>
          </w:tcPr>
          <w:p w:rsidR="00CC2DDB" w:rsidRPr="00E042FD" w:rsidRDefault="00CC2DDB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C2DDB" w:rsidRPr="0033255C" w:rsidTr="001B4114">
        <w:trPr>
          <w:trHeight w:val="547"/>
        </w:trPr>
        <w:tc>
          <w:tcPr>
            <w:tcW w:w="7020" w:type="dxa"/>
            <w:vAlign w:val="center"/>
          </w:tcPr>
          <w:p w:rsidR="00CC2DDB" w:rsidRPr="00E042FD" w:rsidRDefault="00CC2DDB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520" w:type="dxa"/>
            <w:vAlign w:val="center"/>
          </w:tcPr>
          <w:p w:rsidR="00CC2DDB" w:rsidRPr="00E042FD" w:rsidRDefault="00CC2DDB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CC2DDB" w:rsidRPr="0033255C" w:rsidTr="001B4114">
        <w:trPr>
          <w:trHeight w:val="547"/>
        </w:trPr>
        <w:tc>
          <w:tcPr>
            <w:tcW w:w="7020" w:type="dxa"/>
            <w:vAlign w:val="center"/>
          </w:tcPr>
          <w:p w:rsidR="00CC2DDB" w:rsidRPr="00E042FD" w:rsidRDefault="00CC2DDB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520" w:type="dxa"/>
            <w:vAlign w:val="center"/>
          </w:tcPr>
          <w:p w:rsidR="00CC2DDB" w:rsidRPr="00E042FD" w:rsidRDefault="00CC2DDB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CC2DDB" w:rsidRPr="0033255C" w:rsidTr="001B4114">
        <w:trPr>
          <w:trHeight w:val="555"/>
        </w:trPr>
        <w:tc>
          <w:tcPr>
            <w:tcW w:w="7020" w:type="dxa"/>
            <w:vAlign w:val="center"/>
          </w:tcPr>
          <w:p w:rsidR="00CC2DDB" w:rsidRPr="00E042FD" w:rsidRDefault="00CC2DDB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520" w:type="dxa"/>
            <w:vAlign w:val="center"/>
          </w:tcPr>
          <w:p w:rsidR="00CC2DDB" w:rsidRPr="00E042FD" w:rsidRDefault="00CC2DDB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CC2DDB" w:rsidRPr="0033255C" w:rsidTr="001B4114">
        <w:trPr>
          <w:trHeight w:val="448"/>
        </w:trPr>
        <w:tc>
          <w:tcPr>
            <w:tcW w:w="7020" w:type="dxa"/>
            <w:vAlign w:val="center"/>
          </w:tcPr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520" w:type="dxa"/>
            <w:vAlign w:val="center"/>
          </w:tcPr>
          <w:p w:rsidR="00CC2DDB" w:rsidRPr="00F878BF" w:rsidRDefault="00CC2DDB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C2DDB" w:rsidRPr="0033255C" w:rsidTr="001B4114">
        <w:trPr>
          <w:trHeight w:val="559"/>
        </w:trPr>
        <w:tc>
          <w:tcPr>
            <w:tcW w:w="7020" w:type="dxa"/>
            <w:vAlign w:val="center"/>
          </w:tcPr>
          <w:p w:rsidR="00CC2DDB" w:rsidRPr="0033255C" w:rsidRDefault="00CC2DDB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520" w:type="dxa"/>
            <w:vAlign w:val="center"/>
          </w:tcPr>
          <w:p w:rsidR="00CC2DDB" w:rsidRPr="00A21050" w:rsidRDefault="00CC2DDB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C2DDB" w:rsidRPr="0033255C" w:rsidTr="001B4114">
        <w:trPr>
          <w:trHeight w:val="160"/>
        </w:trPr>
        <w:tc>
          <w:tcPr>
            <w:tcW w:w="7020" w:type="dxa"/>
            <w:vAlign w:val="center"/>
          </w:tcPr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520" w:type="dxa"/>
            <w:vAlign w:val="center"/>
          </w:tcPr>
          <w:p w:rsidR="00CC2DDB" w:rsidRPr="00F878BF" w:rsidRDefault="00CC2DDB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CC2DDB" w:rsidRPr="0033255C" w:rsidTr="001B4114">
        <w:trPr>
          <w:trHeight w:val="448"/>
        </w:trPr>
        <w:tc>
          <w:tcPr>
            <w:tcW w:w="7020" w:type="dxa"/>
            <w:vAlign w:val="center"/>
          </w:tcPr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C2DDB" w:rsidRPr="0033255C" w:rsidRDefault="00CC2DDB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520" w:type="dxa"/>
            <w:vAlign w:val="center"/>
          </w:tcPr>
          <w:p w:rsidR="00CC2DDB" w:rsidRPr="00F878BF" w:rsidRDefault="00CC2DDB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CC2DDB" w:rsidRDefault="00CC2DDB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CC2DDB" w:rsidRPr="00F878BF" w:rsidRDefault="00CC2DDB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CC2DDB" w:rsidRPr="00F878BF" w:rsidRDefault="00CC2DDB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CC2DDB" w:rsidRPr="00F878BF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CC2DDB" w:rsidRPr="00F878BF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Pr="000E61BF" w:rsidRDefault="00CC2DDB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E042F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специальных низкого давления</w:t>
      </w:r>
      <w:r w:rsidRPr="00E042FD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324537">
        <w:rPr>
          <w:sz w:val="28"/>
          <w:szCs w:val="28"/>
        </w:rPr>
        <w:t>ООО "</w:t>
      </w:r>
      <w:r w:rsidRPr="009A5765">
        <w:rPr>
          <w:sz w:val="28"/>
          <w:szCs w:val="28"/>
        </w:rPr>
        <w:t xml:space="preserve"> ЭМКО</w:t>
      </w:r>
      <w:r w:rsidRPr="00324537">
        <w:rPr>
          <w:sz w:val="28"/>
          <w:szCs w:val="28"/>
        </w:rPr>
        <w:t xml:space="preserve"> "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9A576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9A5765">
        <w:rPr>
          <w:sz w:val="28"/>
          <w:szCs w:val="28"/>
        </w:rPr>
        <w:t>775</w:t>
      </w:r>
      <w:r>
        <w:rPr>
          <w:sz w:val="28"/>
          <w:szCs w:val="28"/>
        </w:rPr>
        <w:t> </w:t>
      </w:r>
      <w:r w:rsidRPr="009A5765">
        <w:rPr>
          <w:sz w:val="28"/>
          <w:szCs w:val="28"/>
        </w:rPr>
        <w:t>124</w:t>
      </w:r>
      <w:r>
        <w:rPr>
          <w:sz w:val="28"/>
          <w:szCs w:val="28"/>
        </w:rPr>
        <w:t>,</w:t>
      </w:r>
      <w:r w:rsidRPr="009A5765">
        <w:rPr>
          <w:sz w:val="28"/>
          <w:szCs w:val="28"/>
        </w:rPr>
        <w:t>00 (два миллиона семьсот семьдесят пять тысяч сто двадцать четыре</w:t>
      </w:r>
      <w:r>
        <w:rPr>
          <w:sz w:val="28"/>
          <w:szCs w:val="28"/>
        </w:rPr>
        <w:t>) рубля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НДС.</w:t>
      </w:r>
    </w:p>
    <w:p w:rsidR="00CC2DDB" w:rsidRPr="00F878BF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CC2DDB" w:rsidRPr="00F878BF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Pr="00B257CC" w:rsidRDefault="00CC2DDB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21.06.2012 г. № А-1342 </w:t>
      </w:r>
      <w:r w:rsidRPr="00324537">
        <w:rPr>
          <w:sz w:val="28"/>
          <w:szCs w:val="28"/>
        </w:rPr>
        <w:t>ООО "</w:t>
      </w:r>
      <w:r w:rsidRPr="009A5765">
        <w:rPr>
          <w:sz w:val="28"/>
          <w:szCs w:val="28"/>
        </w:rPr>
        <w:t>ЭМКО</w:t>
      </w:r>
      <w:r w:rsidRPr="00324537">
        <w:rPr>
          <w:sz w:val="28"/>
          <w:szCs w:val="28"/>
        </w:rPr>
        <w:t>"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Pr="009A576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9A5765">
        <w:rPr>
          <w:sz w:val="28"/>
          <w:szCs w:val="28"/>
        </w:rPr>
        <w:t>775</w:t>
      </w:r>
      <w:r>
        <w:rPr>
          <w:sz w:val="28"/>
          <w:szCs w:val="28"/>
        </w:rPr>
        <w:t> </w:t>
      </w:r>
      <w:r w:rsidRPr="009A5765">
        <w:rPr>
          <w:sz w:val="28"/>
          <w:szCs w:val="28"/>
        </w:rPr>
        <w:t>124</w:t>
      </w:r>
      <w:r>
        <w:rPr>
          <w:sz w:val="28"/>
          <w:szCs w:val="28"/>
        </w:rPr>
        <w:t>,</w:t>
      </w:r>
      <w:r w:rsidRPr="009A5765">
        <w:rPr>
          <w:sz w:val="28"/>
          <w:szCs w:val="28"/>
        </w:rPr>
        <w:t>00  (два миллиона семьсот семьдесят пять тысяч сто двадцать четыре</w:t>
      </w:r>
      <w:r>
        <w:rPr>
          <w:sz w:val="28"/>
          <w:szCs w:val="28"/>
        </w:rPr>
        <w:t>) рубля 00 копеек,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sz w:val="28"/>
          <w:szCs w:val="28"/>
        </w:rPr>
        <w:t>2 761 672,00 (</w:t>
      </w:r>
      <w:r w:rsidRPr="009A5765">
        <w:rPr>
          <w:sz w:val="28"/>
          <w:szCs w:val="28"/>
        </w:rPr>
        <w:t>Два миллиона семьсот шестьдесят одна тысяча шестьсот семьдесят два</w:t>
      </w:r>
      <w:r>
        <w:rPr>
          <w:sz w:val="28"/>
          <w:szCs w:val="28"/>
        </w:rPr>
        <w:t xml:space="preserve">) рубля 00 копеек,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CC2DDB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CC2DDB" w:rsidRPr="00F878BF" w:rsidRDefault="00CC2DDB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Pr="00F878BF" w:rsidRDefault="00CC2DDB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 xml:space="preserve">договор заключается на </w:t>
      </w:r>
      <w:r>
        <w:rPr>
          <w:sz w:val="28"/>
          <w:szCs w:val="28"/>
        </w:rPr>
        <w:t xml:space="preserve">лучших для заказчика </w:t>
      </w:r>
      <w:r w:rsidRPr="005128BA">
        <w:rPr>
          <w:sz w:val="28"/>
          <w:szCs w:val="28"/>
        </w:rPr>
        <w:t xml:space="preserve">условиях, </w:t>
      </w:r>
      <w:r>
        <w:rPr>
          <w:sz w:val="28"/>
          <w:szCs w:val="28"/>
        </w:rPr>
        <w:t xml:space="preserve">достигнутых в результате преддоговорных переговоров,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Pr="00E042F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специальных низкого давления</w:t>
      </w:r>
      <w:r w:rsidRPr="00E042FD">
        <w:rPr>
          <w:sz w:val="28"/>
          <w:szCs w:val="28"/>
        </w:rPr>
        <w:t xml:space="preserve">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Pr="00324537">
        <w:rPr>
          <w:sz w:val="28"/>
          <w:szCs w:val="28"/>
        </w:rPr>
        <w:t>ООО "</w:t>
      </w:r>
      <w:r w:rsidRPr="009A5765">
        <w:rPr>
          <w:sz w:val="28"/>
          <w:szCs w:val="28"/>
        </w:rPr>
        <w:t>ЭМКО</w:t>
      </w:r>
      <w:r w:rsidRPr="00324537">
        <w:rPr>
          <w:sz w:val="28"/>
          <w:szCs w:val="28"/>
        </w:rPr>
        <w:t>"</w:t>
      </w:r>
      <w:r w:rsidRPr="000E61BF">
        <w:rPr>
          <w:sz w:val="28"/>
          <w:szCs w:val="28"/>
        </w:rPr>
        <w:t xml:space="preserve">  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: </w:t>
      </w:r>
      <w:r w:rsidRPr="009A576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9A5765">
        <w:rPr>
          <w:sz w:val="28"/>
          <w:szCs w:val="28"/>
        </w:rPr>
        <w:t>761</w:t>
      </w:r>
      <w:r>
        <w:rPr>
          <w:sz w:val="28"/>
          <w:szCs w:val="28"/>
        </w:rPr>
        <w:t xml:space="preserve"> </w:t>
      </w:r>
      <w:r w:rsidRPr="009A5765">
        <w:rPr>
          <w:sz w:val="28"/>
          <w:szCs w:val="28"/>
        </w:rPr>
        <w:t>672</w:t>
      </w:r>
      <w:r>
        <w:rPr>
          <w:sz w:val="28"/>
          <w:szCs w:val="28"/>
        </w:rPr>
        <w:t>,00 (</w:t>
      </w:r>
      <w:r w:rsidRPr="009A5765">
        <w:rPr>
          <w:sz w:val="28"/>
          <w:szCs w:val="28"/>
        </w:rPr>
        <w:t>Два миллиона семьсот шестьдесят одна тысяча шестьсот семьдесят два</w:t>
      </w:r>
      <w:r>
        <w:rPr>
          <w:sz w:val="28"/>
          <w:szCs w:val="28"/>
        </w:rPr>
        <w:t xml:space="preserve">) рубля 00 копеек, </w:t>
      </w:r>
      <w:r w:rsidRPr="008F536E">
        <w:rPr>
          <w:noProof/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F878BF">
        <w:rPr>
          <w:sz w:val="28"/>
          <w:szCs w:val="28"/>
        </w:rPr>
        <w:t>.</w:t>
      </w:r>
    </w:p>
    <w:p w:rsidR="00CC2DDB" w:rsidRPr="00F878BF" w:rsidRDefault="00CC2DDB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CC2DDB" w:rsidRPr="00F878BF" w:rsidRDefault="00CC2DDB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724 Р3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__, против - __, воздержались - ___.</w:t>
      </w:r>
    </w:p>
    <w:p w:rsidR="00CC2DDB" w:rsidRPr="00F878BF" w:rsidRDefault="00CC2DDB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CC2DDB" w:rsidRPr="00F878BF" w:rsidRDefault="00CC2DDB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339"/>
        <w:gridCol w:w="3686"/>
      </w:tblGrid>
      <w:tr w:rsidR="00CC2DDB" w:rsidRPr="0033255C" w:rsidTr="009A5765">
        <w:tc>
          <w:tcPr>
            <w:tcW w:w="2518" w:type="dxa"/>
          </w:tcPr>
          <w:p w:rsidR="00CC2DDB" w:rsidRPr="0033255C" w:rsidRDefault="00CC2DDB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Резолюция</w:t>
            </w:r>
          </w:p>
          <w:p w:rsidR="00CC2DDB" w:rsidRPr="0033255C" w:rsidRDefault="00CC2DDB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(за/против/</w:t>
            </w:r>
            <w:r w:rsidRPr="0033255C">
              <w:rPr>
                <w:sz w:val="28"/>
                <w:szCs w:val="28"/>
              </w:rPr>
              <w:t xml:space="preserve"> воздержался</w:t>
            </w:r>
            <w:r w:rsidRPr="0033255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CC2DDB" w:rsidRPr="0033255C" w:rsidTr="009A5765">
        <w:trPr>
          <w:trHeight w:val="248"/>
        </w:trPr>
        <w:tc>
          <w:tcPr>
            <w:tcW w:w="2518" w:type="dxa"/>
            <w:vAlign w:val="center"/>
          </w:tcPr>
          <w:p w:rsidR="00CC2DDB" w:rsidRPr="0033255C" w:rsidRDefault="00CC2DDB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E042FD" w:rsidRDefault="00CC2DDB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E042FD" w:rsidRDefault="00CC2DDB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E042FD" w:rsidRDefault="00CC2DDB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501"/>
        </w:trPr>
        <w:tc>
          <w:tcPr>
            <w:tcW w:w="2518" w:type="dxa"/>
            <w:vAlign w:val="center"/>
          </w:tcPr>
          <w:p w:rsidR="00CC2DDB" w:rsidRPr="00E042FD" w:rsidRDefault="00CC2DDB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323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165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C2DDB" w:rsidRPr="0033255C" w:rsidTr="009A5765">
        <w:trPr>
          <w:trHeight w:val="165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339" w:type="dxa"/>
          </w:tcPr>
          <w:p w:rsidR="00CC2DDB" w:rsidRPr="0033255C" w:rsidRDefault="00CC2DDB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C2DDB" w:rsidRPr="0033255C" w:rsidTr="009A5765">
        <w:trPr>
          <w:trHeight w:val="165"/>
        </w:trPr>
        <w:tc>
          <w:tcPr>
            <w:tcW w:w="2518" w:type="dxa"/>
            <w:vAlign w:val="center"/>
          </w:tcPr>
          <w:p w:rsidR="00CC2DDB" w:rsidRPr="00F878BF" w:rsidRDefault="00CC2DDB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39" w:type="dxa"/>
          </w:tcPr>
          <w:p w:rsidR="00CC2DDB" w:rsidRPr="0033255C" w:rsidRDefault="00CC2DDB" w:rsidP="00BB4B80">
            <w:pPr>
              <w:spacing w:line="360" w:lineRule="auto"/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CC2DDB" w:rsidRPr="0033255C" w:rsidRDefault="00CC2DDB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CC2DDB" w:rsidRPr="00150B8F" w:rsidRDefault="00CC2DDB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CC2DDB" w:rsidRPr="009D79C9" w:rsidRDefault="00CC2DDB" w:rsidP="009A576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128BA">
        <w:t xml:space="preserve">Исп. </w:t>
      </w:r>
      <w:r>
        <w:t>Морозова А.В.  36-17</w:t>
      </w:r>
    </w:p>
    <w:sectPr w:rsidR="00CC2DDB" w:rsidRPr="009D79C9" w:rsidSect="009A5765">
      <w:footerReference w:type="default" r:id="rId7"/>
      <w:pgSz w:w="11906" w:h="16838"/>
      <w:pgMar w:top="851" w:right="1106" w:bottom="851" w:left="1260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DDB" w:rsidRDefault="00CC2DDB" w:rsidP="00C94997">
      <w:r>
        <w:separator/>
      </w:r>
    </w:p>
  </w:endnote>
  <w:endnote w:type="continuationSeparator" w:id="0">
    <w:p w:rsidR="00CC2DDB" w:rsidRDefault="00CC2DD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DB" w:rsidRDefault="00CC2DDB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C2DDB" w:rsidRPr="001A3C88" w:rsidRDefault="00CC2DDB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</w:t>
    </w:r>
    <w:r w:rsidRPr="00324537">
      <w:rPr>
        <w:color w:val="FF0000"/>
        <w:sz w:val="18"/>
        <w:szCs w:val="18"/>
      </w:rPr>
      <w:t xml:space="preserve">№ </w:t>
    </w:r>
    <w:r>
      <w:rPr>
        <w:color w:val="FF0000"/>
        <w:sz w:val="18"/>
        <w:szCs w:val="18"/>
      </w:rPr>
      <w:t>724</w:t>
    </w:r>
    <w:r w:rsidRPr="00324537">
      <w:rPr>
        <w:color w:val="FF0000"/>
        <w:sz w:val="18"/>
        <w:szCs w:val="18"/>
      </w:rPr>
      <w:t xml:space="preserve"> РЗ/</w:t>
    </w:r>
    <w:r>
      <w:rPr>
        <w:color w:val="FF0000"/>
        <w:sz w:val="18"/>
        <w:szCs w:val="18"/>
      </w:rPr>
      <w:t>З</w:t>
    </w:r>
    <w:r w:rsidRPr="00324537">
      <w:rPr>
        <w:color w:val="FF0000"/>
        <w:sz w:val="18"/>
        <w:szCs w:val="18"/>
      </w:rPr>
      <w:t xml:space="preserve">-12-3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CD2676">
      <w:rPr>
        <w:color w:val="FF0000"/>
        <w:sz w:val="18"/>
        <w:szCs w:val="18"/>
      </w:rPr>
      <w:t xml:space="preserve">Поставка </w:t>
    </w:r>
    <w:r w:rsidRPr="009A5765">
      <w:rPr>
        <w:color w:val="FF0000"/>
        <w:sz w:val="18"/>
        <w:szCs w:val="18"/>
      </w:rPr>
      <w:t>клапанов специальных низкого давления</w:t>
    </w:r>
    <w:r w:rsidRPr="00CD2676">
      <w:rPr>
        <w:color w:val="FF0000"/>
        <w:sz w:val="18"/>
        <w:szCs w:val="18"/>
      </w:rPr>
      <w:t xml:space="preserve"> для сооружения энергоблока №3</w:t>
    </w:r>
    <w:r w:rsidRPr="00324537">
      <w:rPr>
        <w:color w:val="FF0000"/>
        <w:sz w:val="18"/>
        <w:szCs w:val="18"/>
      </w:rPr>
      <w:t xml:space="preserve"> </w:t>
    </w:r>
    <w:r w:rsidRPr="00CD2676">
      <w:rPr>
        <w:color w:val="FF0000"/>
        <w:sz w:val="18"/>
        <w:szCs w:val="18"/>
      </w:rPr>
      <w:t>Ростовской АЭС</w:t>
    </w:r>
    <w:r w:rsidRPr="004F3CD5">
      <w:rPr>
        <w:color w:val="FF0000"/>
        <w:sz w:val="18"/>
        <w:szCs w:val="18"/>
      </w:rPr>
      <w:t>»</w:t>
    </w:r>
  </w:p>
  <w:p w:rsidR="00CC2DDB" w:rsidRPr="00324537" w:rsidRDefault="00CC2DDB" w:rsidP="00C94997">
    <w:pPr>
      <w:jc w:val="both"/>
      <w:rPr>
        <w:color w:val="FF0000"/>
        <w:sz w:val="18"/>
        <w:szCs w:val="18"/>
      </w:rPr>
    </w:pPr>
  </w:p>
  <w:p w:rsidR="00CC2DDB" w:rsidRPr="00324537" w:rsidRDefault="00CC2DDB" w:rsidP="00C94997">
    <w:pPr>
      <w:jc w:val="both"/>
      <w:rPr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DDB" w:rsidRDefault="00CC2DDB" w:rsidP="00C94997">
      <w:r>
        <w:separator/>
      </w:r>
    </w:p>
  </w:footnote>
  <w:footnote w:type="continuationSeparator" w:id="0">
    <w:p w:rsidR="00CC2DDB" w:rsidRDefault="00CC2DD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4B5C"/>
    <w:rsid w:val="0003733D"/>
    <w:rsid w:val="00061E32"/>
    <w:rsid w:val="0007553C"/>
    <w:rsid w:val="000E61BF"/>
    <w:rsid w:val="000F2B98"/>
    <w:rsid w:val="000F478F"/>
    <w:rsid w:val="0010180C"/>
    <w:rsid w:val="00127EDD"/>
    <w:rsid w:val="00150B8F"/>
    <w:rsid w:val="001533C2"/>
    <w:rsid w:val="001841A8"/>
    <w:rsid w:val="001A3C88"/>
    <w:rsid w:val="001A4E70"/>
    <w:rsid w:val="001B4114"/>
    <w:rsid w:val="001D15E6"/>
    <w:rsid w:val="00230B27"/>
    <w:rsid w:val="00245CA5"/>
    <w:rsid w:val="002744C9"/>
    <w:rsid w:val="00275380"/>
    <w:rsid w:val="00287B1B"/>
    <w:rsid w:val="00292FBB"/>
    <w:rsid w:val="002E4E63"/>
    <w:rsid w:val="00321D8D"/>
    <w:rsid w:val="00324537"/>
    <w:rsid w:val="0033255C"/>
    <w:rsid w:val="003642E6"/>
    <w:rsid w:val="00381225"/>
    <w:rsid w:val="003E1A51"/>
    <w:rsid w:val="004627C6"/>
    <w:rsid w:val="004824BC"/>
    <w:rsid w:val="004B09A3"/>
    <w:rsid w:val="004F3CD5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55052"/>
    <w:rsid w:val="0076261F"/>
    <w:rsid w:val="00784D50"/>
    <w:rsid w:val="007C4B90"/>
    <w:rsid w:val="007E74B4"/>
    <w:rsid w:val="00810D7D"/>
    <w:rsid w:val="008130A2"/>
    <w:rsid w:val="00823F24"/>
    <w:rsid w:val="008346A1"/>
    <w:rsid w:val="00896A42"/>
    <w:rsid w:val="008E5822"/>
    <w:rsid w:val="008F536E"/>
    <w:rsid w:val="00936484"/>
    <w:rsid w:val="00981110"/>
    <w:rsid w:val="00987BDE"/>
    <w:rsid w:val="009A5765"/>
    <w:rsid w:val="009A79C8"/>
    <w:rsid w:val="009B58DB"/>
    <w:rsid w:val="009B6D13"/>
    <w:rsid w:val="009C32CC"/>
    <w:rsid w:val="009D79C9"/>
    <w:rsid w:val="009E2603"/>
    <w:rsid w:val="009F035E"/>
    <w:rsid w:val="009F751D"/>
    <w:rsid w:val="00A01DE5"/>
    <w:rsid w:val="00A13AED"/>
    <w:rsid w:val="00A15CBD"/>
    <w:rsid w:val="00A21050"/>
    <w:rsid w:val="00A2369E"/>
    <w:rsid w:val="00A43C46"/>
    <w:rsid w:val="00A54180"/>
    <w:rsid w:val="00A63009"/>
    <w:rsid w:val="00B01DBA"/>
    <w:rsid w:val="00B01DE1"/>
    <w:rsid w:val="00B257CC"/>
    <w:rsid w:val="00B51FDB"/>
    <w:rsid w:val="00B759F8"/>
    <w:rsid w:val="00B76CE2"/>
    <w:rsid w:val="00B77359"/>
    <w:rsid w:val="00B82D60"/>
    <w:rsid w:val="00BB3FED"/>
    <w:rsid w:val="00BB4B80"/>
    <w:rsid w:val="00BB5684"/>
    <w:rsid w:val="00BD5060"/>
    <w:rsid w:val="00BF09D9"/>
    <w:rsid w:val="00BF24B9"/>
    <w:rsid w:val="00BF32C7"/>
    <w:rsid w:val="00C31E59"/>
    <w:rsid w:val="00C94997"/>
    <w:rsid w:val="00C97B4B"/>
    <w:rsid w:val="00CA62FE"/>
    <w:rsid w:val="00CB3B53"/>
    <w:rsid w:val="00CC2DDB"/>
    <w:rsid w:val="00CD2676"/>
    <w:rsid w:val="00D71203"/>
    <w:rsid w:val="00DA78E7"/>
    <w:rsid w:val="00DD0AB4"/>
    <w:rsid w:val="00DD343F"/>
    <w:rsid w:val="00DE334C"/>
    <w:rsid w:val="00DF5B29"/>
    <w:rsid w:val="00E042FD"/>
    <w:rsid w:val="00E053E1"/>
    <w:rsid w:val="00E35B8C"/>
    <w:rsid w:val="00E74903"/>
    <w:rsid w:val="00E74A84"/>
    <w:rsid w:val="00E80E2D"/>
    <w:rsid w:val="00ED02B5"/>
    <w:rsid w:val="00ED46CB"/>
    <w:rsid w:val="00EF7C87"/>
    <w:rsid w:val="00F174DC"/>
    <w:rsid w:val="00F34587"/>
    <w:rsid w:val="00F50728"/>
    <w:rsid w:val="00F55BD6"/>
    <w:rsid w:val="00F657AA"/>
    <w:rsid w:val="00F701FA"/>
    <w:rsid w:val="00F878BF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586</Words>
  <Characters>3344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724 Р3/З-12 -3 </dc:title>
  <dc:subject/>
  <dc:creator>t017</dc:creator>
  <cp:keywords/>
  <dc:description/>
  <cp:lastModifiedBy>6612</cp:lastModifiedBy>
  <cp:revision>4</cp:revision>
  <cp:lastPrinted>2012-06-27T11:27:00Z</cp:lastPrinted>
  <dcterms:created xsi:type="dcterms:W3CDTF">2012-06-27T11:07:00Z</dcterms:created>
  <dcterms:modified xsi:type="dcterms:W3CDTF">2012-06-27T11:27:00Z</dcterms:modified>
</cp:coreProperties>
</file>