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CE1BE8" w:rsidRDefault="00A503AB" w:rsidP="00CE1BE8">
      <w:pPr>
        <w:pStyle w:val="1c"/>
        <w:ind w:firstLine="0"/>
        <w:jc w:val="center"/>
        <w:outlineLvl w:val="0"/>
        <w:rPr>
          <w:b w:val="0"/>
          <w:sz w:val="22"/>
          <w:szCs w:val="22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</w:p>
    <w:p w:rsidR="00A503AB" w:rsidRPr="00966ABD" w:rsidRDefault="00A503AB" w:rsidP="00966ABD"/>
    <w:tbl>
      <w:tblPr>
        <w:tblW w:w="10944" w:type="dxa"/>
        <w:tblLook w:val="01E0"/>
      </w:tblPr>
      <w:tblGrid>
        <w:gridCol w:w="10944"/>
      </w:tblGrid>
      <w:tr w:rsidR="00A503AB" w:rsidRPr="00055BFF" w:rsidTr="00C213FF">
        <w:tc>
          <w:tcPr>
            <w:tcW w:w="10944" w:type="dxa"/>
            <w:shd w:val="clear" w:color="auto" w:fill="E0E0E0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503AB" w:rsidRPr="00055BFF" w:rsidTr="00C213FF">
        <w:tc>
          <w:tcPr>
            <w:tcW w:w="10944" w:type="dxa"/>
          </w:tcPr>
          <w:p w:rsidR="00A503AB" w:rsidRPr="00055BFF" w:rsidRDefault="00A503AB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503AB" w:rsidRPr="00055BFF" w:rsidTr="00C213FF">
        <w:tc>
          <w:tcPr>
            <w:tcW w:w="10944" w:type="dxa"/>
          </w:tcPr>
          <w:p w:rsidR="00A503AB" w:rsidRPr="00055BFF" w:rsidRDefault="00A503AB" w:rsidP="00966ABD">
            <w:pPr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467ACB" w:rsidRDefault="00A503AB" w:rsidP="009D5689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503AB" w:rsidRPr="00055BFF" w:rsidTr="00C213FF">
        <w:tc>
          <w:tcPr>
            <w:tcW w:w="10944" w:type="dxa"/>
          </w:tcPr>
          <w:p w:rsidR="00A503AB" w:rsidRPr="00467ACB" w:rsidRDefault="00A503AB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A503AB" w:rsidRPr="00055BFF" w:rsidTr="00C213FF">
        <w:tc>
          <w:tcPr>
            <w:tcW w:w="10944" w:type="dxa"/>
          </w:tcPr>
          <w:p w:rsidR="00A503AB" w:rsidRPr="00467ACB" w:rsidRDefault="00A503AB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503AB" w:rsidRPr="00055BFF" w:rsidTr="00C213FF">
        <w:tc>
          <w:tcPr>
            <w:tcW w:w="10944" w:type="dxa"/>
          </w:tcPr>
          <w:p w:rsidR="00A503AB" w:rsidRPr="00467ACB" w:rsidRDefault="00A503AB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467ACB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Hyperlink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Hyperlink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A503AB" w:rsidRPr="00055BFF" w:rsidTr="00C213FF">
        <w:tc>
          <w:tcPr>
            <w:tcW w:w="10944" w:type="dxa"/>
          </w:tcPr>
          <w:p w:rsidR="00A503AB" w:rsidRPr="00055BFF" w:rsidRDefault="00A503AB" w:rsidP="00966ABD">
            <w:pPr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230F1C" w:rsidRDefault="00A503AB" w:rsidP="009D5689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Поставка клапанных блоков типа КБ2, ВБ2 с комплектом монтажных частей </w:t>
            </w:r>
            <w:r>
              <w:rPr>
                <w:sz w:val="22"/>
                <w:szCs w:val="22"/>
              </w:rPr>
              <w:t>(Далее «Товар»).</w:t>
            </w:r>
          </w:p>
          <w:p w:rsidR="00A503AB" w:rsidRPr="00055BFF" w:rsidRDefault="00A503AB" w:rsidP="009D5689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Состав, объем поставки и технические характеристики товара приведены в Части 3 «Техническая часть» документации по запросу цен.</w:t>
            </w:r>
          </w:p>
          <w:p w:rsidR="00A503AB" w:rsidRPr="00055BFF" w:rsidRDefault="00A503AB" w:rsidP="005834CC">
            <w:pPr>
              <w:snapToGrid w:val="0"/>
              <w:jc w:val="both"/>
            </w:pPr>
            <w:r w:rsidRPr="00D45A44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поставки</w:t>
            </w:r>
            <w:r w:rsidRPr="00D45A44">
              <w:rPr>
                <w:sz w:val="22"/>
                <w:szCs w:val="22"/>
              </w:rPr>
              <w:t xml:space="preserve">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5 </w:t>
            </w:r>
            <w:r w:rsidRPr="008927E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пяти</w:t>
            </w:r>
            <w:r w:rsidRPr="008927E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недель</w:t>
            </w:r>
            <w:r w:rsidRPr="008927E8">
              <w:rPr>
                <w:sz w:val="22"/>
                <w:szCs w:val="22"/>
              </w:rPr>
              <w:t xml:space="preserve"> с даты заключения договора.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230F1C" w:rsidRDefault="00A503AB" w:rsidP="00D67C72">
            <w:pPr>
              <w:snapToGrid w:val="0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AD3DDE" w:rsidRDefault="00A503AB" w:rsidP="00AD4F7A">
            <w:pPr>
              <w:snapToGrid w:val="0"/>
            </w:pPr>
            <w:r w:rsidRPr="00467ACB">
              <w:rPr>
                <w:sz w:val="22"/>
                <w:szCs w:val="22"/>
              </w:rPr>
              <w:t xml:space="preserve">ФГУП «ВНИИА» </w:t>
            </w: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Сущевская, д. 22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66ABD">
            <w:pPr>
              <w:snapToGrid w:val="0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B21218">
              <w:rPr>
                <w:sz w:val="22"/>
                <w:szCs w:val="22"/>
              </w:rPr>
              <w:t xml:space="preserve">торговой </w:t>
            </w:r>
            <w:r w:rsidRPr="009C368E">
              <w:rPr>
                <w:sz w:val="22"/>
                <w:szCs w:val="22"/>
              </w:rPr>
              <w:t xml:space="preserve">площадке </w:t>
            </w:r>
            <w:r w:rsidRPr="009C368E">
              <w:rPr>
                <w:sz w:val="22"/>
              </w:rPr>
              <w:t>Аукционный Конкурсный Дом в сети</w:t>
            </w:r>
            <w:r w:rsidRPr="009C368E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Pr="009C368E">
                <w:rPr>
                  <w:rStyle w:val="Hyperlink"/>
                  <w:sz w:val="22"/>
                  <w:szCs w:val="22"/>
                </w:rPr>
                <w:t>www.</w:t>
              </w:r>
              <w:r w:rsidRPr="009C368E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C368E">
                <w:rPr>
                  <w:rStyle w:val="Hyperlink"/>
                  <w:sz w:val="22"/>
                  <w:szCs w:val="22"/>
                </w:rPr>
                <w:t>-</w:t>
              </w:r>
              <w:r w:rsidRPr="009C368E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C368E">
                <w:rPr>
                  <w:rStyle w:val="Hyperlink"/>
                  <w:sz w:val="22"/>
                  <w:szCs w:val="22"/>
                </w:rPr>
                <w:t>-</w:t>
              </w:r>
              <w:r w:rsidRPr="009C368E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C368E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9C368E">
              <w:rPr>
                <w:sz w:val="22"/>
                <w:szCs w:val="22"/>
              </w:rPr>
              <w:t xml:space="preserve"> в порядке, установленном регламентом</w:t>
            </w:r>
            <w:r w:rsidRPr="00055BFF">
              <w:rPr>
                <w:sz w:val="22"/>
                <w:szCs w:val="22"/>
              </w:rPr>
              <w:t xml:space="preserve"> данной электронной торговой площадки в соответствии с условиями и требованиями документации по запросу цен.</w:t>
            </w:r>
          </w:p>
          <w:p w:rsidR="00A503AB" w:rsidRPr="00467ACB" w:rsidRDefault="00A503AB" w:rsidP="00230F1C">
            <w:pPr>
              <w:jc w:val="both"/>
            </w:pPr>
            <w:r w:rsidRPr="00467ACB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A503AB" w:rsidRPr="00055BFF" w:rsidRDefault="00A503AB" w:rsidP="00230F1C">
            <w:pPr>
              <w:jc w:val="both"/>
            </w:pPr>
            <w:r w:rsidRPr="00467ACB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66ABD">
            <w:pPr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43441" w:rsidRDefault="00A503AB" w:rsidP="00AD4F7A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bookmarkStart w:id="8" w:name="OLE_LINK1"/>
            <w:bookmarkStart w:id="9" w:name="OLE_LINK2"/>
            <w:r>
              <w:rPr>
                <w:b/>
                <w:sz w:val="22"/>
                <w:szCs w:val="22"/>
              </w:rPr>
              <w:t xml:space="preserve">1 944 860, 27 </w:t>
            </w:r>
            <w:bookmarkEnd w:id="8"/>
            <w:bookmarkEnd w:id="9"/>
            <w:r w:rsidRPr="00F4681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девятьсот сорок четыре тысячи восемьсот шестьдесят</w:t>
            </w:r>
            <w:r w:rsidRPr="00F4681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27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AD4F7A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477CE5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 </w:t>
            </w:r>
            <w:r w:rsidRPr="00477CE5">
              <w:rPr>
                <w:b/>
                <w:sz w:val="22"/>
                <w:szCs w:val="22"/>
              </w:rPr>
              <w:t>648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77CE5">
              <w:rPr>
                <w:b/>
                <w:sz w:val="22"/>
                <w:szCs w:val="22"/>
              </w:rPr>
              <w:t>186,6</w:t>
            </w:r>
            <w:r>
              <w:rPr>
                <w:b/>
                <w:sz w:val="22"/>
                <w:szCs w:val="22"/>
              </w:rPr>
              <w:t xml:space="preserve">7 </w:t>
            </w:r>
            <w:r w:rsidRPr="00F4681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шестьсот сорок восемь тысяч сто восемьдесят шесть)</w:t>
            </w:r>
            <w:r w:rsidRPr="00F46811">
              <w:rPr>
                <w:sz w:val="22"/>
                <w:szCs w:val="22"/>
              </w:rPr>
              <w:t xml:space="preserve"> руб. </w:t>
            </w:r>
            <w:r>
              <w:rPr>
                <w:sz w:val="22"/>
                <w:szCs w:val="22"/>
              </w:rPr>
              <w:t>67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964D8D" w:rsidRDefault="00A503AB" w:rsidP="00E1140A">
            <w:pPr>
              <w:snapToGrid w:val="0"/>
              <w:jc w:val="both"/>
            </w:pPr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 xml:space="preserve">: </w:t>
            </w:r>
            <w:r w:rsidRPr="00145E3B">
              <w:rPr>
                <w:sz w:val="22"/>
                <w:szCs w:val="22"/>
              </w:rPr>
              <w:t>стоимость Товара,</w:t>
            </w:r>
            <w:r>
              <w:rPr>
                <w:sz w:val="22"/>
                <w:szCs w:val="22"/>
              </w:rPr>
              <w:t xml:space="preserve"> упаковку Т</w:t>
            </w:r>
            <w:r w:rsidRPr="00942333">
              <w:rPr>
                <w:sz w:val="22"/>
                <w:szCs w:val="22"/>
              </w:rPr>
              <w:t>овара</w:t>
            </w:r>
            <w:r>
              <w:rPr>
                <w:sz w:val="22"/>
                <w:szCs w:val="22"/>
              </w:rPr>
              <w:t xml:space="preserve">, доставку товара на склад Заказчика, </w:t>
            </w:r>
            <w:r w:rsidRPr="0000312E">
              <w:rPr>
                <w:sz w:val="22"/>
                <w:szCs w:val="22"/>
              </w:rPr>
              <w:t>полный комплект технической документации</w:t>
            </w:r>
            <w:r>
              <w:rPr>
                <w:sz w:val="22"/>
                <w:szCs w:val="22"/>
              </w:rPr>
              <w:t xml:space="preserve">, </w:t>
            </w:r>
            <w:r w:rsidRPr="00D4008E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AB52AC" w:rsidRDefault="00A503AB" w:rsidP="00966ABD">
            <w:pPr>
              <w:snapToGrid w:val="0"/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F553EC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Pr="009C368E">
              <w:rPr>
                <w:sz w:val="22"/>
              </w:rPr>
              <w:t xml:space="preserve">Аукционный Конкурсный Дом </w:t>
            </w:r>
            <w:hyperlink r:id="rId11" w:history="1">
              <w:r w:rsidRPr="009C368E">
                <w:rPr>
                  <w:rStyle w:val="Hyperlink"/>
                  <w:sz w:val="22"/>
                  <w:szCs w:val="22"/>
                </w:rPr>
                <w:t>www.</w:t>
              </w:r>
              <w:r w:rsidRPr="009C368E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C368E">
                <w:rPr>
                  <w:rStyle w:val="Hyperlink"/>
                  <w:sz w:val="22"/>
                  <w:szCs w:val="22"/>
                </w:rPr>
                <w:t>-</w:t>
              </w:r>
              <w:r w:rsidRPr="009C368E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C368E">
                <w:rPr>
                  <w:rStyle w:val="Hyperlink"/>
                  <w:sz w:val="22"/>
                  <w:szCs w:val="22"/>
                </w:rPr>
                <w:t>-</w:t>
              </w:r>
              <w:r w:rsidRPr="009C368E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C368E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66ABD">
            <w:pPr>
              <w:snapToGrid w:val="0"/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E0E0E0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70171C" w:rsidRDefault="00A503AB" w:rsidP="00203E89">
            <w:pPr>
              <w:snapToGrid w:val="0"/>
              <w:jc w:val="both"/>
            </w:pPr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Pr="009C368E">
              <w:rPr>
                <w:sz w:val="22"/>
              </w:rPr>
              <w:t xml:space="preserve">Аукционный Конкурсный Дом </w:t>
            </w:r>
            <w:r>
              <w:rPr>
                <w:sz w:val="22"/>
              </w:rPr>
              <w:t>в сети «Интернет» по адресу</w:t>
            </w:r>
            <w:r w:rsidRPr="009C368E">
              <w:t xml:space="preserve"> </w:t>
            </w:r>
            <w:hyperlink r:id="rId12" w:history="1">
              <w:r w:rsidRPr="007102D3">
                <w:rPr>
                  <w:rStyle w:val="Hyperlink"/>
                  <w:sz w:val="22"/>
                  <w:szCs w:val="22"/>
                </w:rPr>
                <w:t>www.</w:t>
              </w:r>
              <w:r w:rsidRPr="007102D3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7102D3">
                <w:rPr>
                  <w:rStyle w:val="Hyperlink"/>
                  <w:sz w:val="22"/>
                  <w:szCs w:val="22"/>
                </w:rPr>
                <w:t>-</w:t>
              </w:r>
              <w:r w:rsidRPr="007102D3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7102D3">
                <w:rPr>
                  <w:rStyle w:val="Hyperlink"/>
                  <w:sz w:val="22"/>
                  <w:szCs w:val="22"/>
                </w:rPr>
                <w:t>-</w:t>
              </w:r>
              <w:r w:rsidRPr="007102D3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7102D3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9C368E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</w:t>
            </w:r>
            <w:r w:rsidRPr="0070171C">
              <w:rPr>
                <w:sz w:val="22"/>
                <w:szCs w:val="22"/>
              </w:rPr>
              <w:t xml:space="preserve">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>
              <w:rPr>
                <w:sz w:val="22"/>
                <w:szCs w:val="22"/>
              </w:rPr>
              <w:t>02</w:t>
            </w:r>
            <w:r w:rsidRPr="0075755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октября</w:t>
            </w:r>
            <w:r w:rsidRPr="0075755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5755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75755E">
                <w:rPr>
                  <w:sz w:val="22"/>
                  <w:szCs w:val="22"/>
                </w:rPr>
                <w:t xml:space="preserve"> г</w:t>
              </w:r>
            </w:smartTag>
            <w:r w:rsidRPr="0075755E">
              <w:rPr>
                <w:sz w:val="22"/>
                <w:szCs w:val="22"/>
              </w:rPr>
              <w:t>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70171C" w:rsidRDefault="00A503AB" w:rsidP="00C213FF">
            <w:pPr>
              <w:snapToGrid w:val="0"/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D9D9D9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70171C" w:rsidRDefault="00A503AB" w:rsidP="00203E89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>
              <w:rPr>
                <w:sz w:val="22"/>
                <w:szCs w:val="22"/>
              </w:rPr>
              <w:t>09</w:t>
            </w:r>
            <w:r w:rsidRPr="0075755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октября</w:t>
            </w:r>
            <w:r w:rsidRPr="0075755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5755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75755E">
                <w:rPr>
                  <w:sz w:val="22"/>
                  <w:szCs w:val="22"/>
                </w:rPr>
                <w:t xml:space="preserve"> г</w:t>
              </w:r>
            </w:smartTag>
            <w:r w:rsidRPr="0075755E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>. Москва, ул. Сущевская, д. 22.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70171C" w:rsidRDefault="00A503AB" w:rsidP="00940FE0">
            <w:pPr>
              <w:snapToGrid w:val="0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D9D9D9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503AB" w:rsidRPr="00055BFF" w:rsidRDefault="00A503AB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40FE0">
            <w:pPr>
              <w:jc w:val="both"/>
              <w:rPr>
                <w:b/>
              </w:rPr>
            </w:pPr>
          </w:p>
        </w:tc>
      </w:tr>
      <w:tr w:rsidR="00A503AB" w:rsidRPr="00055BFF" w:rsidTr="00C213FF">
        <w:tc>
          <w:tcPr>
            <w:tcW w:w="10944" w:type="dxa"/>
            <w:shd w:val="clear" w:color="auto" w:fill="D9D9D9"/>
            <w:vAlign w:val="center"/>
          </w:tcPr>
          <w:p w:rsidR="00A503AB" w:rsidRPr="00055B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40FE0">
            <w:pPr>
              <w:snapToGrid w:val="0"/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D9D9D9"/>
            <w:vAlign w:val="center"/>
          </w:tcPr>
          <w:p w:rsidR="00A503AB" w:rsidRPr="00C213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E7791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40FE0">
            <w:pPr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D9D9D9"/>
            <w:vAlign w:val="center"/>
          </w:tcPr>
          <w:p w:rsidR="00A503AB" w:rsidRPr="00C213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E7791">
              <w:rPr>
                <w:b/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2.8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A503AB" w:rsidRPr="00055BFF" w:rsidTr="00C213FF">
        <w:tc>
          <w:tcPr>
            <w:tcW w:w="10944" w:type="dxa"/>
            <w:vAlign w:val="center"/>
          </w:tcPr>
          <w:p w:rsidR="00A503AB" w:rsidRPr="00055BFF" w:rsidRDefault="00A503AB" w:rsidP="00940FE0">
            <w:pPr>
              <w:jc w:val="both"/>
            </w:pPr>
          </w:p>
        </w:tc>
      </w:tr>
      <w:tr w:rsidR="00A503AB" w:rsidRPr="00055BFF" w:rsidTr="00C213FF">
        <w:tc>
          <w:tcPr>
            <w:tcW w:w="10944" w:type="dxa"/>
            <w:shd w:val="clear" w:color="auto" w:fill="D9D9D9"/>
            <w:vAlign w:val="center"/>
          </w:tcPr>
          <w:p w:rsidR="00A503AB" w:rsidRPr="00C213FF" w:rsidRDefault="00A503AB" w:rsidP="001E7D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A503AB" w:rsidRDefault="00A503AB" w:rsidP="001E7D64">
      <w:pPr>
        <w:spacing w:line="360" w:lineRule="auto"/>
        <w:ind w:left="357"/>
        <w:outlineLvl w:val="0"/>
      </w:pPr>
    </w:p>
    <w:sectPr w:rsidR="00A503AB" w:rsidSect="001E7D64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3AB" w:rsidRDefault="00A503AB">
      <w:r>
        <w:separator/>
      </w:r>
    </w:p>
  </w:endnote>
  <w:endnote w:type="continuationSeparator" w:id="0">
    <w:p w:rsidR="00A503AB" w:rsidRDefault="00A50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3AB" w:rsidRDefault="00A503AB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503AB" w:rsidRDefault="00A503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3AB" w:rsidRDefault="00A503AB">
      <w:r>
        <w:separator/>
      </w:r>
    </w:p>
  </w:footnote>
  <w:footnote w:type="continuationSeparator" w:id="0">
    <w:p w:rsidR="00A503AB" w:rsidRDefault="00A50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3AB" w:rsidRDefault="00A503A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3AB" w:rsidRDefault="00A503AB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3AB" w:rsidRDefault="00A503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A74C69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90C533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51E951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76CC81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26C1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78C625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1A372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2E594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148F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1EC0A5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DF2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5F0C"/>
    <w:rsid w:val="0000662D"/>
    <w:rsid w:val="0000689C"/>
    <w:rsid w:val="00006AAE"/>
    <w:rsid w:val="000071A4"/>
    <w:rsid w:val="00007CA5"/>
    <w:rsid w:val="00011BB9"/>
    <w:rsid w:val="00011DD9"/>
    <w:rsid w:val="00012710"/>
    <w:rsid w:val="00012ED4"/>
    <w:rsid w:val="0001333E"/>
    <w:rsid w:val="0001368E"/>
    <w:rsid w:val="00014A26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4D01"/>
    <w:rsid w:val="00025971"/>
    <w:rsid w:val="000261F2"/>
    <w:rsid w:val="000263F5"/>
    <w:rsid w:val="00026B90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365"/>
    <w:rsid w:val="000448DA"/>
    <w:rsid w:val="00044938"/>
    <w:rsid w:val="0004563A"/>
    <w:rsid w:val="000458E2"/>
    <w:rsid w:val="00045C2C"/>
    <w:rsid w:val="000465E4"/>
    <w:rsid w:val="000466FB"/>
    <w:rsid w:val="00046FF4"/>
    <w:rsid w:val="0004752D"/>
    <w:rsid w:val="00047FA5"/>
    <w:rsid w:val="00050057"/>
    <w:rsid w:val="0005066C"/>
    <w:rsid w:val="0005181A"/>
    <w:rsid w:val="00051909"/>
    <w:rsid w:val="00051E47"/>
    <w:rsid w:val="00052875"/>
    <w:rsid w:val="0005405A"/>
    <w:rsid w:val="000550A3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50E"/>
    <w:rsid w:val="00060857"/>
    <w:rsid w:val="000610F7"/>
    <w:rsid w:val="000612B9"/>
    <w:rsid w:val="00061715"/>
    <w:rsid w:val="00061B5C"/>
    <w:rsid w:val="0006245D"/>
    <w:rsid w:val="00062792"/>
    <w:rsid w:val="00062EE3"/>
    <w:rsid w:val="00066285"/>
    <w:rsid w:val="0006665C"/>
    <w:rsid w:val="00066C68"/>
    <w:rsid w:val="000707BA"/>
    <w:rsid w:val="0007090B"/>
    <w:rsid w:val="00071DF7"/>
    <w:rsid w:val="00072E97"/>
    <w:rsid w:val="000730CE"/>
    <w:rsid w:val="00074B7C"/>
    <w:rsid w:val="000750B9"/>
    <w:rsid w:val="00075401"/>
    <w:rsid w:val="00075424"/>
    <w:rsid w:val="0007672A"/>
    <w:rsid w:val="00076CE4"/>
    <w:rsid w:val="000776E4"/>
    <w:rsid w:val="00077E1A"/>
    <w:rsid w:val="0008001E"/>
    <w:rsid w:val="0008019C"/>
    <w:rsid w:val="0008090A"/>
    <w:rsid w:val="00081268"/>
    <w:rsid w:val="000815B8"/>
    <w:rsid w:val="000817C2"/>
    <w:rsid w:val="00081B7A"/>
    <w:rsid w:val="000827FD"/>
    <w:rsid w:val="00082ACB"/>
    <w:rsid w:val="00084243"/>
    <w:rsid w:val="00086C3C"/>
    <w:rsid w:val="00086CAB"/>
    <w:rsid w:val="00087A8D"/>
    <w:rsid w:val="000902A1"/>
    <w:rsid w:val="00090830"/>
    <w:rsid w:val="00090C5C"/>
    <w:rsid w:val="00090E43"/>
    <w:rsid w:val="00092E3C"/>
    <w:rsid w:val="000940CE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2E11"/>
    <w:rsid w:val="000A31CF"/>
    <w:rsid w:val="000A4D42"/>
    <w:rsid w:val="000A50B0"/>
    <w:rsid w:val="000A5BA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23C3"/>
    <w:rsid w:val="000C2A5C"/>
    <w:rsid w:val="000C3342"/>
    <w:rsid w:val="000C4877"/>
    <w:rsid w:val="000C4A0E"/>
    <w:rsid w:val="000C5C6B"/>
    <w:rsid w:val="000C5F31"/>
    <w:rsid w:val="000C65A3"/>
    <w:rsid w:val="000C6EA4"/>
    <w:rsid w:val="000C6F0A"/>
    <w:rsid w:val="000C787A"/>
    <w:rsid w:val="000D0873"/>
    <w:rsid w:val="000D088E"/>
    <w:rsid w:val="000D0B23"/>
    <w:rsid w:val="000D216E"/>
    <w:rsid w:val="000D2AE4"/>
    <w:rsid w:val="000D2C4A"/>
    <w:rsid w:val="000D3FDE"/>
    <w:rsid w:val="000D5BD8"/>
    <w:rsid w:val="000D5FA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8C2"/>
    <w:rsid w:val="000E591F"/>
    <w:rsid w:val="000E61A0"/>
    <w:rsid w:val="000E6663"/>
    <w:rsid w:val="000E66E9"/>
    <w:rsid w:val="000E7469"/>
    <w:rsid w:val="000E79A0"/>
    <w:rsid w:val="000F16BF"/>
    <w:rsid w:val="000F1DAB"/>
    <w:rsid w:val="000F2679"/>
    <w:rsid w:val="000F321C"/>
    <w:rsid w:val="000F502A"/>
    <w:rsid w:val="000F5078"/>
    <w:rsid w:val="000F5142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9B4"/>
    <w:rsid w:val="00111F5C"/>
    <w:rsid w:val="00113463"/>
    <w:rsid w:val="00113C76"/>
    <w:rsid w:val="00114EF4"/>
    <w:rsid w:val="00115C32"/>
    <w:rsid w:val="00115CD6"/>
    <w:rsid w:val="00115F94"/>
    <w:rsid w:val="00116BA7"/>
    <w:rsid w:val="00117163"/>
    <w:rsid w:val="00117538"/>
    <w:rsid w:val="001175D7"/>
    <w:rsid w:val="001216A9"/>
    <w:rsid w:val="00122C88"/>
    <w:rsid w:val="001245F8"/>
    <w:rsid w:val="001246AC"/>
    <w:rsid w:val="00124881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8EF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A68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6855"/>
    <w:rsid w:val="00156E1E"/>
    <w:rsid w:val="001570B7"/>
    <w:rsid w:val="00157312"/>
    <w:rsid w:val="00157AFB"/>
    <w:rsid w:val="00162052"/>
    <w:rsid w:val="00162234"/>
    <w:rsid w:val="00162727"/>
    <w:rsid w:val="00162A1D"/>
    <w:rsid w:val="00164174"/>
    <w:rsid w:val="001644EB"/>
    <w:rsid w:val="0016519A"/>
    <w:rsid w:val="00165DCF"/>
    <w:rsid w:val="0016649E"/>
    <w:rsid w:val="00166843"/>
    <w:rsid w:val="00167068"/>
    <w:rsid w:val="0017011D"/>
    <w:rsid w:val="00170CCF"/>
    <w:rsid w:val="00171279"/>
    <w:rsid w:val="0017193A"/>
    <w:rsid w:val="001723A1"/>
    <w:rsid w:val="001726B8"/>
    <w:rsid w:val="00173882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0FCE"/>
    <w:rsid w:val="0018105F"/>
    <w:rsid w:val="001810A6"/>
    <w:rsid w:val="00181CC6"/>
    <w:rsid w:val="00181ED2"/>
    <w:rsid w:val="00182505"/>
    <w:rsid w:val="0018325B"/>
    <w:rsid w:val="0018342E"/>
    <w:rsid w:val="00183D57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9002D"/>
    <w:rsid w:val="0019028F"/>
    <w:rsid w:val="00190CE0"/>
    <w:rsid w:val="001915C6"/>
    <w:rsid w:val="00192469"/>
    <w:rsid w:val="00192982"/>
    <w:rsid w:val="00193165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0B1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850"/>
    <w:rsid w:val="001B097E"/>
    <w:rsid w:val="001B17EB"/>
    <w:rsid w:val="001B1E0E"/>
    <w:rsid w:val="001B223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D5C"/>
    <w:rsid w:val="001D2F1D"/>
    <w:rsid w:val="001D39FD"/>
    <w:rsid w:val="001D418D"/>
    <w:rsid w:val="001D46E8"/>
    <w:rsid w:val="001D5635"/>
    <w:rsid w:val="001D5ED5"/>
    <w:rsid w:val="001D617B"/>
    <w:rsid w:val="001D6D4A"/>
    <w:rsid w:val="001E060C"/>
    <w:rsid w:val="001E0B25"/>
    <w:rsid w:val="001E0ED0"/>
    <w:rsid w:val="001E0F05"/>
    <w:rsid w:val="001E18EA"/>
    <w:rsid w:val="001E1B1F"/>
    <w:rsid w:val="001E2A78"/>
    <w:rsid w:val="001E3500"/>
    <w:rsid w:val="001E38D1"/>
    <w:rsid w:val="001E3A01"/>
    <w:rsid w:val="001E4403"/>
    <w:rsid w:val="001E53F5"/>
    <w:rsid w:val="001E7514"/>
    <w:rsid w:val="001E7D64"/>
    <w:rsid w:val="001F0447"/>
    <w:rsid w:val="001F0F2F"/>
    <w:rsid w:val="001F17CC"/>
    <w:rsid w:val="001F17E5"/>
    <w:rsid w:val="001F1911"/>
    <w:rsid w:val="001F1D41"/>
    <w:rsid w:val="001F29F1"/>
    <w:rsid w:val="001F2DF2"/>
    <w:rsid w:val="001F5681"/>
    <w:rsid w:val="001F6651"/>
    <w:rsid w:val="001F6ECF"/>
    <w:rsid w:val="001F737E"/>
    <w:rsid w:val="001F778A"/>
    <w:rsid w:val="00200925"/>
    <w:rsid w:val="00200CCD"/>
    <w:rsid w:val="00201CB6"/>
    <w:rsid w:val="00203CD7"/>
    <w:rsid w:val="00203E89"/>
    <w:rsid w:val="002041D3"/>
    <w:rsid w:val="0020671C"/>
    <w:rsid w:val="00207035"/>
    <w:rsid w:val="0021173A"/>
    <w:rsid w:val="00211C2E"/>
    <w:rsid w:val="00213AA3"/>
    <w:rsid w:val="00213B14"/>
    <w:rsid w:val="002142A8"/>
    <w:rsid w:val="002143D3"/>
    <w:rsid w:val="0021467A"/>
    <w:rsid w:val="002147C8"/>
    <w:rsid w:val="00214983"/>
    <w:rsid w:val="00214A4E"/>
    <w:rsid w:val="00214BA6"/>
    <w:rsid w:val="00216040"/>
    <w:rsid w:val="002174CD"/>
    <w:rsid w:val="002174D8"/>
    <w:rsid w:val="00217CB4"/>
    <w:rsid w:val="00220903"/>
    <w:rsid w:val="00222F30"/>
    <w:rsid w:val="002235C2"/>
    <w:rsid w:val="002243D0"/>
    <w:rsid w:val="00225481"/>
    <w:rsid w:val="002258D3"/>
    <w:rsid w:val="002258DD"/>
    <w:rsid w:val="00225B31"/>
    <w:rsid w:val="00226B7E"/>
    <w:rsid w:val="00227761"/>
    <w:rsid w:val="00230E71"/>
    <w:rsid w:val="00230F1C"/>
    <w:rsid w:val="002310DF"/>
    <w:rsid w:val="00231439"/>
    <w:rsid w:val="00231C27"/>
    <w:rsid w:val="0023229C"/>
    <w:rsid w:val="002326C6"/>
    <w:rsid w:val="00232EC9"/>
    <w:rsid w:val="00233EC2"/>
    <w:rsid w:val="002344E4"/>
    <w:rsid w:val="002353C5"/>
    <w:rsid w:val="00235BFD"/>
    <w:rsid w:val="002368CC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3D7E"/>
    <w:rsid w:val="00254EA5"/>
    <w:rsid w:val="0025512A"/>
    <w:rsid w:val="00255912"/>
    <w:rsid w:val="002568F0"/>
    <w:rsid w:val="00257080"/>
    <w:rsid w:val="002574A7"/>
    <w:rsid w:val="002607DE"/>
    <w:rsid w:val="00260E40"/>
    <w:rsid w:val="00262074"/>
    <w:rsid w:val="00262344"/>
    <w:rsid w:val="00262B68"/>
    <w:rsid w:val="00265047"/>
    <w:rsid w:val="00265872"/>
    <w:rsid w:val="00266BE6"/>
    <w:rsid w:val="00266F21"/>
    <w:rsid w:val="002672BC"/>
    <w:rsid w:val="002676C8"/>
    <w:rsid w:val="00270408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890"/>
    <w:rsid w:val="002A1990"/>
    <w:rsid w:val="002A23B0"/>
    <w:rsid w:val="002A25D7"/>
    <w:rsid w:val="002A58F8"/>
    <w:rsid w:val="002B07DC"/>
    <w:rsid w:val="002B1E5B"/>
    <w:rsid w:val="002B2828"/>
    <w:rsid w:val="002B2BCA"/>
    <w:rsid w:val="002B3400"/>
    <w:rsid w:val="002B3697"/>
    <w:rsid w:val="002B4D3B"/>
    <w:rsid w:val="002B4D8D"/>
    <w:rsid w:val="002B4EE3"/>
    <w:rsid w:val="002B5D30"/>
    <w:rsid w:val="002B5E80"/>
    <w:rsid w:val="002B63F5"/>
    <w:rsid w:val="002B64FC"/>
    <w:rsid w:val="002B6840"/>
    <w:rsid w:val="002B6B5A"/>
    <w:rsid w:val="002B752F"/>
    <w:rsid w:val="002B7AF1"/>
    <w:rsid w:val="002C19B6"/>
    <w:rsid w:val="002C2A1F"/>
    <w:rsid w:val="002C2A21"/>
    <w:rsid w:val="002C2C3A"/>
    <w:rsid w:val="002C2EFB"/>
    <w:rsid w:val="002C3005"/>
    <w:rsid w:val="002C3117"/>
    <w:rsid w:val="002C356D"/>
    <w:rsid w:val="002C37BF"/>
    <w:rsid w:val="002C5D10"/>
    <w:rsid w:val="002C6F80"/>
    <w:rsid w:val="002C714D"/>
    <w:rsid w:val="002C78D1"/>
    <w:rsid w:val="002D1AF3"/>
    <w:rsid w:val="002D1C5E"/>
    <w:rsid w:val="002D2B1D"/>
    <w:rsid w:val="002D3275"/>
    <w:rsid w:val="002D43F4"/>
    <w:rsid w:val="002D711E"/>
    <w:rsid w:val="002E041B"/>
    <w:rsid w:val="002E06A2"/>
    <w:rsid w:val="002E0925"/>
    <w:rsid w:val="002E0C49"/>
    <w:rsid w:val="002E0D23"/>
    <w:rsid w:val="002E1A80"/>
    <w:rsid w:val="002E23AC"/>
    <w:rsid w:val="002E2831"/>
    <w:rsid w:val="002E2D5E"/>
    <w:rsid w:val="002E3894"/>
    <w:rsid w:val="002E3939"/>
    <w:rsid w:val="002E3CA7"/>
    <w:rsid w:val="002E4618"/>
    <w:rsid w:val="002E4AEE"/>
    <w:rsid w:val="002E4EC3"/>
    <w:rsid w:val="002E5A19"/>
    <w:rsid w:val="002E61AE"/>
    <w:rsid w:val="002E6CA9"/>
    <w:rsid w:val="002E740C"/>
    <w:rsid w:val="002E77FB"/>
    <w:rsid w:val="002F0648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6B1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07E09"/>
    <w:rsid w:val="0031068D"/>
    <w:rsid w:val="00310FBC"/>
    <w:rsid w:val="00311675"/>
    <w:rsid w:val="00312B5C"/>
    <w:rsid w:val="00312B67"/>
    <w:rsid w:val="00312D82"/>
    <w:rsid w:val="003140DD"/>
    <w:rsid w:val="00314159"/>
    <w:rsid w:val="00314AD6"/>
    <w:rsid w:val="00314B8F"/>
    <w:rsid w:val="003155FB"/>
    <w:rsid w:val="00315DA1"/>
    <w:rsid w:val="0031692D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5A3"/>
    <w:rsid w:val="00325974"/>
    <w:rsid w:val="00325DFA"/>
    <w:rsid w:val="00326681"/>
    <w:rsid w:val="003270EF"/>
    <w:rsid w:val="003276E8"/>
    <w:rsid w:val="003279DB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109"/>
    <w:rsid w:val="00343999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FF2"/>
    <w:rsid w:val="00353493"/>
    <w:rsid w:val="0035353B"/>
    <w:rsid w:val="003543F2"/>
    <w:rsid w:val="00354826"/>
    <w:rsid w:val="00355991"/>
    <w:rsid w:val="00355B9C"/>
    <w:rsid w:val="00355CCA"/>
    <w:rsid w:val="00356F55"/>
    <w:rsid w:val="003614FB"/>
    <w:rsid w:val="00361CB1"/>
    <w:rsid w:val="0036294F"/>
    <w:rsid w:val="00362CEE"/>
    <w:rsid w:val="00364526"/>
    <w:rsid w:val="00364AA5"/>
    <w:rsid w:val="0036500C"/>
    <w:rsid w:val="0036705E"/>
    <w:rsid w:val="0036709C"/>
    <w:rsid w:val="00367149"/>
    <w:rsid w:val="00367F89"/>
    <w:rsid w:val="0037019E"/>
    <w:rsid w:val="00370298"/>
    <w:rsid w:val="0037064B"/>
    <w:rsid w:val="00370E72"/>
    <w:rsid w:val="003715BD"/>
    <w:rsid w:val="003720A8"/>
    <w:rsid w:val="00373574"/>
    <w:rsid w:val="00374F9B"/>
    <w:rsid w:val="00375060"/>
    <w:rsid w:val="0037585D"/>
    <w:rsid w:val="00376AFB"/>
    <w:rsid w:val="00380280"/>
    <w:rsid w:val="00380C0F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99A"/>
    <w:rsid w:val="00385AC0"/>
    <w:rsid w:val="003874AD"/>
    <w:rsid w:val="003900D9"/>
    <w:rsid w:val="003910C5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5DCD"/>
    <w:rsid w:val="003964CD"/>
    <w:rsid w:val="00396780"/>
    <w:rsid w:val="00396798"/>
    <w:rsid w:val="00396F2A"/>
    <w:rsid w:val="003A094B"/>
    <w:rsid w:val="003A0DB6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CBE"/>
    <w:rsid w:val="003B068B"/>
    <w:rsid w:val="003B06EA"/>
    <w:rsid w:val="003B081C"/>
    <w:rsid w:val="003B114F"/>
    <w:rsid w:val="003B15EE"/>
    <w:rsid w:val="003B1985"/>
    <w:rsid w:val="003B2BA4"/>
    <w:rsid w:val="003B2D67"/>
    <w:rsid w:val="003B2F68"/>
    <w:rsid w:val="003B322A"/>
    <w:rsid w:val="003B341E"/>
    <w:rsid w:val="003B4935"/>
    <w:rsid w:val="003B57A0"/>
    <w:rsid w:val="003B57C3"/>
    <w:rsid w:val="003B5A7F"/>
    <w:rsid w:val="003B62D3"/>
    <w:rsid w:val="003B6F0D"/>
    <w:rsid w:val="003B7661"/>
    <w:rsid w:val="003C062B"/>
    <w:rsid w:val="003C094E"/>
    <w:rsid w:val="003C09DD"/>
    <w:rsid w:val="003C0C6E"/>
    <w:rsid w:val="003C1271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520"/>
    <w:rsid w:val="003D5B11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2C3"/>
    <w:rsid w:val="003E3428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429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3F7B02"/>
    <w:rsid w:val="00400DE3"/>
    <w:rsid w:val="00401677"/>
    <w:rsid w:val="00401885"/>
    <w:rsid w:val="0040189B"/>
    <w:rsid w:val="004027AB"/>
    <w:rsid w:val="00402AD9"/>
    <w:rsid w:val="0040301F"/>
    <w:rsid w:val="00403A56"/>
    <w:rsid w:val="0040415A"/>
    <w:rsid w:val="00404E03"/>
    <w:rsid w:val="00405044"/>
    <w:rsid w:val="00406938"/>
    <w:rsid w:val="004069EC"/>
    <w:rsid w:val="00406BFC"/>
    <w:rsid w:val="00407A87"/>
    <w:rsid w:val="00407FC9"/>
    <w:rsid w:val="00410368"/>
    <w:rsid w:val="00410E52"/>
    <w:rsid w:val="00410E64"/>
    <w:rsid w:val="00412FAD"/>
    <w:rsid w:val="0041401F"/>
    <w:rsid w:val="00414512"/>
    <w:rsid w:val="004156E8"/>
    <w:rsid w:val="00416D4A"/>
    <w:rsid w:val="004207D9"/>
    <w:rsid w:val="00422EB6"/>
    <w:rsid w:val="004246C2"/>
    <w:rsid w:val="00425520"/>
    <w:rsid w:val="00425C5A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1C8"/>
    <w:rsid w:val="0043645E"/>
    <w:rsid w:val="004372A0"/>
    <w:rsid w:val="0043730F"/>
    <w:rsid w:val="00437528"/>
    <w:rsid w:val="00437B5C"/>
    <w:rsid w:val="004405C2"/>
    <w:rsid w:val="0044076A"/>
    <w:rsid w:val="00440F9E"/>
    <w:rsid w:val="004412EC"/>
    <w:rsid w:val="0044199F"/>
    <w:rsid w:val="00441F21"/>
    <w:rsid w:val="00442303"/>
    <w:rsid w:val="00442813"/>
    <w:rsid w:val="0044313E"/>
    <w:rsid w:val="004439C8"/>
    <w:rsid w:val="00444554"/>
    <w:rsid w:val="00444C8D"/>
    <w:rsid w:val="0044539A"/>
    <w:rsid w:val="0044714C"/>
    <w:rsid w:val="004473C9"/>
    <w:rsid w:val="004474DB"/>
    <w:rsid w:val="004503E9"/>
    <w:rsid w:val="00450CBF"/>
    <w:rsid w:val="004514DF"/>
    <w:rsid w:val="0045157E"/>
    <w:rsid w:val="00452147"/>
    <w:rsid w:val="004525FE"/>
    <w:rsid w:val="00452C9F"/>
    <w:rsid w:val="00452F2B"/>
    <w:rsid w:val="004534D0"/>
    <w:rsid w:val="00453B6B"/>
    <w:rsid w:val="00453E9F"/>
    <w:rsid w:val="0045473D"/>
    <w:rsid w:val="00454752"/>
    <w:rsid w:val="004551BC"/>
    <w:rsid w:val="00456007"/>
    <w:rsid w:val="004570D2"/>
    <w:rsid w:val="00460BF0"/>
    <w:rsid w:val="00460F64"/>
    <w:rsid w:val="004618A3"/>
    <w:rsid w:val="00461C7E"/>
    <w:rsid w:val="00461FD4"/>
    <w:rsid w:val="00462E2D"/>
    <w:rsid w:val="00464B05"/>
    <w:rsid w:val="0046524B"/>
    <w:rsid w:val="00465B73"/>
    <w:rsid w:val="00465D20"/>
    <w:rsid w:val="0046661A"/>
    <w:rsid w:val="00467ACB"/>
    <w:rsid w:val="00467E0F"/>
    <w:rsid w:val="004702A8"/>
    <w:rsid w:val="00470975"/>
    <w:rsid w:val="00470FB5"/>
    <w:rsid w:val="004714FA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285"/>
    <w:rsid w:val="0047637A"/>
    <w:rsid w:val="004767F1"/>
    <w:rsid w:val="00476D7B"/>
    <w:rsid w:val="00477058"/>
    <w:rsid w:val="004773B1"/>
    <w:rsid w:val="00477CE5"/>
    <w:rsid w:val="00481AB6"/>
    <w:rsid w:val="00481CAA"/>
    <w:rsid w:val="00483720"/>
    <w:rsid w:val="00483C8B"/>
    <w:rsid w:val="00485DE4"/>
    <w:rsid w:val="0049015F"/>
    <w:rsid w:val="0049123E"/>
    <w:rsid w:val="004916E7"/>
    <w:rsid w:val="004922B1"/>
    <w:rsid w:val="00492360"/>
    <w:rsid w:val="00492D06"/>
    <w:rsid w:val="00493DB1"/>
    <w:rsid w:val="00494D36"/>
    <w:rsid w:val="004958D4"/>
    <w:rsid w:val="00495981"/>
    <w:rsid w:val="0049600A"/>
    <w:rsid w:val="004968F5"/>
    <w:rsid w:val="0049691F"/>
    <w:rsid w:val="00496A77"/>
    <w:rsid w:val="00496EDE"/>
    <w:rsid w:val="004A0B43"/>
    <w:rsid w:val="004A0F0C"/>
    <w:rsid w:val="004A19E6"/>
    <w:rsid w:val="004A1D85"/>
    <w:rsid w:val="004A24AD"/>
    <w:rsid w:val="004A326B"/>
    <w:rsid w:val="004A353A"/>
    <w:rsid w:val="004A377F"/>
    <w:rsid w:val="004A41F0"/>
    <w:rsid w:val="004A48EA"/>
    <w:rsid w:val="004A5470"/>
    <w:rsid w:val="004A62C5"/>
    <w:rsid w:val="004A730A"/>
    <w:rsid w:val="004A7D8B"/>
    <w:rsid w:val="004A7DFD"/>
    <w:rsid w:val="004B059D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47DD"/>
    <w:rsid w:val="004C5497"/>
    <w:rsid w:val="004C5554"/>
    <w:rsid w:val="004C5DCD"/>
    <w:rsid w:val="004C7F00"/>
    <w:rsid w:val="004C7F53"/>
    <w:rsid w:val="004D011A"/>
    <w:rsid w:val="004D093D"/>
    <w:rsid w:val="004D141C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6FAC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767"/>
    <w:rsid w:val="00514D25"/>
    <w:rsid w:val="0051545D"/>
    <w:rsid w:val="00516066"/>
    <w:rsid w:val="00520122"/>
    <w:rsid w:val="00520C51"/>
    <w:rsid w:val="005225C7"/>
    <w:rsid w:val="00523160"/>
    <w:rsid w:val="005233D5"/>
    <w:rsid w:val="00524398"/>
    <w:rsid w:val="00525264"/>
    <w:rsid w:val="00526835"/>
    <w:rsid w:val="00527032"/>
    <w:rsid w:val="0052707D"/>
    <w:rsid w:val="005274CE"/>
    <w:rsid w:val="00527595"/>
    <w:rsid w:val="005310C1"/>
    <w:rsid w:val="00531117"/>
    <w:rsid w:val="005314BD"/>
    <w:rsid w:val="005319EB"/>
    <w:rsid w:val="00532511"/>
    <w:rsid w:val="00532FB5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0358"/>
    <w:rsid w:val="0054216B"/>
    <w:rsid w:val="00542767"/>
    <w:rsid w:val="00542898"/>
    <w:rsid w:val="00542A09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66FA"/>
    <w:rsid w:val="0055782F"/>
    <w:rsid w:val="00557E9A"/>
    <w:rsid w:val="00560E53"/>
    <w:rsid w:val="00561223"/>
    <w:rsid w:val="0056140F"/>
    <w:rsid w:val="005619DB"/>
    <w:rsid w:val="00561BFF"/>
    <w:rsid w:val="005628D0"/>
    <w:rsid w:val="00562C31"/>
    <w:rsid w:val="00562D19"/>
    <w:rsid w:val="00562F48"/>
    <w:rsid w:val="00562FB6"/>
    <w:rsid w:val="00563228"/>
    <w:rsid w:val="005649D4"/>
    <w:rsid w:val="00564D6F"/>
    <w:rsid w:val="0056511C"/>
    <w:rsid w:val="00565F3D"/>
    <w:rsid w:val="00565F45"/>
    <w:rsid w:val="00566252"/>
    <w:rsid w:val="005671D0"/>
    <w:rsid w:val="005675DE"/>
    <w:rsid w:val="00567BA8"/>
    <w:rsid w:val="00570213"/>
    <w:rsid w:val="005706F9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4CC"/>
    <w:rsid w:val="00583802"/>
    <w:rsid w:val="00583E8F"/>
    <w:rsid w:val="005844A4"/>
    <w:rsid w:val="00584E58"/>
    <w:rsid w:val="00585232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5FAC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B35"/>
    <w:rsid w:val="005A2C1A"/>
    <w:rsid w:val="005A2D69"/>
    <w:rsid w:val="005A2EF8"/>
    <w:rsid w:val="005A3880"/>
    <w:rsid w:val="005A4E2D"/>
    <w:rsid w:val="005B04E1"/>
    <w:rsid w:val="005B0FE2"/>
    <w:rsid w:val="005B1515"/>
    <w:rsid w:val="005B20C5"/>
    <w:rsid w:val="005B24FD"/>
    <w:rsid w:val="005B282B"/>
    <w:rsid w:val="005B335B"/>
    <w:rsid w:val="005B3F4C"/>
    <w:rsid w:val="005B4E1E"/>
    <w:rsid w:val="005B529F"/>
    <w:rsid w:val="005B5ADD"/>
    <w:rsid w:val="005B615B"/>
    <w:rsid w:val="005B6704"/>
    <w:rsid w:val="005B6FA8"/>
    <w:rsid w:val="005B6FE9"/>
    <w:rsid w:val="005B70E3"/>
    <w:rsid w:val="005C03A0"/>
    <w:rsid w:val="005C08E9"/>
    <w:rsid w:val="005C0DC4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56D7"/>
    <w:rsid w:val="005C5EB8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4B75"/>
    <w:rsid w:val="005D5066"/>
    <w:rsid w:val="005D5171"/>
    <w:rsid w:val="005D7161"/>
    <w:rsid w:val="005E04AB"/>
    <w:rsid w:val="005E0B67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4CF0"/>
    <w:rsid w:val="005F7347"/>
    <w:rsid w:val="005F7689"/>
    <w:rsid w:val="005F7C50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60E"/>
    <w:rsid w:val="00604B25"/>
    <w:rsid w:val="00604E6D"/>
    <w:rsid w:val="00604FA1"/>
    <w:rsid w:val="0060548D"/>
    <w:rsid w:val="006062BA"/>
    <w:rsid w:val="006065C6"/>
    <w:rsid w:val="00606684"/>
    <w:rsid w:val="006067DB"/>
    <w:rsid w:val="006069B2"/>
    <w:rsid w:val="006077F1"/>
    <w:rsid w:val="00607858"/>
    <w:rsid w:val="00607C1E"/>
    <w:rsid w:val="00607F4A"/>
    <w:rsid w:val="006104E1"/>
    <w:rsid w:val="0061267A"/>
    <w:rsid w:val="00612852"/>
    <w:rsid w:val="00614B30"/>
    <w:rsid w:val="00614D6C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21D"/>
    <w:rsid w:val="00624CFD"/>
    <w:rsid w:val="00624E6C"/>
    <w:rsid w:val="006250C3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D88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53F9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D92"/>
    <w:rsid w:val="00672DE2"/>
    <w:rsid w:val="00673249"/>
    <w:rsid w:val="00674286"/>
    <w:rsid w:val="00674FD8"/>
    <w:rsid w:val="006750CC"/>
    <w:rsid w:val="00676802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9003F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9B3"/>
    <w:rsid w:val="006A7E1A"/>
    <w:rsid w:val="006B0195"/>
    <w:rsid w:val="006B0281"/>
    <w:rsid w:val="006B0347"/>
    <w:rsid w:val="006B1A06"/>
    <w:rsid w:val="006B1C01"/>
    <w:rsid w:val="006B1ED1"/>
    <w:rsid w:val="006B291B"/>
    <w:rsid w:val="006B2979"/>
    <w:rsid w:val="006B297A"/>
    <w:rsid w:val="006B2B08"/>
    <w:rsid w:val="006B2D4D"/>
    <w:rsid w:val="006B3030"/>
    <w:rsid w:val="006B6E2F"/>
    <w:rsid w:val="006B7142"/>
    <w:rsid w:val="006C102A"/>
    <w:rsid w:val="006C13C6"/>
    <w:rsid w:val="006C203B"/>
    <w:rsid w:val="006C28DE"/>
    <w:rsid w:val="006C3460"/>
    <w:rsid w:val="006C5925"/>
    <w:rsid w:val="006C5D7E"/>
    <w:rsid w:val="006C5D86"/>
    <w:rsid w:val="006C6C51"/>
    <w:rsid w:val="006C741F"/>
    <w:rsid w:val="006C75B6"/>
    <w:rsid w:val="006D154D"/>
    <w:rsid w:val="006D2C4B"/>
    <w:rsid w:val="006D3CDD"/>
    <w:rsid w:val="006D42E2"/>
    <w:rsid w:val="006D541D"/>
    <w:rsid w:val="006D5BC8"/>
    <w:rsid w:val="006D5BDB"/>
    <w:rsid w:val="006D5D61"/>
    <w:rsid w:val="006D5DE4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89A"/>
    <w:rsid w:val="006E2D5D"/>
    <w:rsid w:val="006E30EF"/>
    <w:rsid w:val="006E3316"/>
    <w:rsid w:val="006E3ABB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6F7F2B"/>
    <w:rsid w:val="007000A7"/>
    <w:rsid w:val="00700F8A"/>
    <w:rsid w:val="0070171C"/>
    <w:rsid w:val="00701F7D"/>
    <w:rsid w:val="007022B8"/>
    <w:rsid w:val="007022E9"/>
    <w:rsid w:val="00702A4F"/>
    <w:rsid w:val="00702C9B"/>
    <w:rsid w:val="00703195"/>
    <w:rsid w:val="007032FE"/>
    <w:rsid w:val="0070338C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02D3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6C8A"/>
    <w:rsid w:val="00717E96"/>
    <w:rsid w:val="00720BCD"/>
    <w:rsid w:val="00721275"/>
    <w:rsid w:val="0072250D"/>
    <w:rsid w:val="00723147"/>
    <w:rsid w:val="00723316"/>
    <w:rsid w:val="00723C6D"/>
    <w:rsid w:val="00723F3F"/>
    <w:rsid w:val="00724660"/>
    <w:rsid w:val="00724962"/>
    <w:rsid w:val="00724CBE"/>
    <w:rsid w:val="00724DCB"/>
    <w:rsid w:val="00725795"/>
    <w:rsid w:val="00725957"/>
    <w:rsid w:val="00725962"/>
    <w:rsid w:val="00726565"/>
    <w:rsid w:val="00730F48"/>
    <w:rsid w:val="00731064"/>
    <w:rsid w:val="00731395"/>
    <w:rsid w:val="007320D4"/>
    <w:rsid w:val="0073222A"/>
    <w:rsid w:val="007330EF"/>
    <w:rsid w:val="00734F3C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9DA"/>
    <w:rsid w:val="00745D98"/>
    <w:rsid w:val="00746902"/>
    <w:rsid w:val="007473EE"/>
    <w:rsid w:val="007501E3"/>
    <w:rsid w:val="007504D2"/>
    <w:rsid w:val="00750A3A"/>
    <w:rsid w:val="0075108D"/>
    <w:rsid w:val="007515ED"/>
    <w:rsid w:val="00751CD8"/>
    <w:rsid w:val="00751F5D"/>
    <w:rsid w:val="0075235A"/>
    <w:rsid w:val="0075239D"/>
    <w:rsid w:val="0075367E"/>
    <w:rsid w:val="0075391D"/>
    <w:rsid w:val="00753FBB"/>
    <w:rsid w:val="00754477"/>
    <w:rsid w:val="007549A5"/>
    <w:rsid w:val="00754B49"/>
    <w:rsid w:val="007552A6"/>
    <w:rsid w:val="00755437"/>
    <w:rsid w:val="00756ECD"/>
    <w:rsid w:val="0075755E"/>
    <w:rsid w:val="00761C2C"/>
    <w:rsid w:val="00762279"/>
    <w:rsid w:val="00762305"/>
    <w:rsid w:val="0076239E"/>
    <w:rsid w:val="007624E2"/>
    <w:rsid w:val="007635A0"/>
    <w:rsid w:val="00763B73"/>
    <w:rsid w:val="00763F18"/>
    <w:rsid w:val="007644CB"/>
    <w:rsid w:val="00765305"/>
    <w:rsid w:val="0076599C"/>
    <w:rsid w:val="00765D60"/>
    <w:rsid w:val="00766018"/>
    <w:rsid w:val="007660B3"/>
    <w:rsid w:val="00766EA2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5905"/>
    <w:rsid w:val="00776ABF"/>
    <w:rsid w:val="00776EFA"/>
    <w:rsid w:val="007771BE"/>
    <w:rsid w:val="00777739"/>
    <w:rsid w:val="00780FB8"/>
    <w:rsid w:val="0078223E"/>
    <w:rsid w:val="007829AF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655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4AA5"/>
    <w:rsid w:val="007C4ECA"/>
    <w:rsid w:val="007C52EA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646C"/>
    <w:rsid w:val="007D6719"/>
    <w:rsid w:val="007D73A3"/>
    <w:rsid w:val="007D7BAA"/>
    <w:rsid w:val="007E083B"/>
    <w:rsid w:val="007E1526"/>
    <w:rsid w:val="007E164F"/>
    <w:rsid w:val="007E1D7B"/>
    <w:rsid w:val="007E1F1D"/>
    <w:rsid w:val="007E22E3"/>
    <w:rsid w:val="007E2634"/>
    <w:rsid w:val="007E29C9"/>
    <w:rsid w:val="007E31AF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EB7"/>
    <w:rsid w:val="007F44F0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3E13"/>
    <w:rsid w:val="008047BD"/>
    <w:rsid w:val="0080609F"/>
    <w:rsid w:val="00806A31"/>
    <w:rsid w:val="00807671"/>
    <w:rsid w:val="00807730"/>
    <w:rsid w:val="00810BC9"/>
    <w:rsid w:val="00811B23"/>
    <w:rsid w:val="00811C95"/>
    <w:rsid w:val="00812AD9"/>
    <w:rsid w:val="0081452B"/>
    <w:rsid w:val="00814A9B"/>
    <w:rsid w:val="0081558A"/>
    <w:rsid w:val="0081676A"/>
    <w:rsid w:val="00817146"/>
    <w:rsid w:val="00817664"/>
    <w:rsid w:val="00817914"/>
    <w:rsid w:val="00817A65"/>
    <w:rsid w:val="00817BBF"/>
    <w:rsid w:val="0082005E"/>
    <w:rsid w:val="008205C9"/>
    <w:rsid w:val="008215E0"/>
    <w:rsid w:val="00821641"/>
    <w:rsid w:val="00823405"/>
    <w:rsid w:val="00824D8A"/>
    <w:rsid w:val="008250A6"/>
    <w:rsid w:val="008254CA"/>
    <w:rsid w:val="00825A9F"/>
    <w:rsid w:val="008267D8"/>
    <w:rsid w:val="008268CB"/>
    <w:rsid w:val="0083024C"/>
    <w:rsid w:val="00830938"/>
    <w:rsid w:val="00830A34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5A7"/>
    <w:rsid w:val="00842BF7"/>
    <w:rsid w:val="00843187"/>
    <w:rsid w:val="00843460"/>
    <w:rsid w:val="00843C09"/>
    <w:rsid w:val="008440E0"/>
    <w:rsid w:val="00845CD6"/>
    <w:rsid w:val="00847E67"/>
    <w:rsid w:val="00851327"/>
    <w:rsid w:val="00851BC6"/>
    <w:rsid w:val="00851E80"/>
    <w:rsid w:val="00852272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2C45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34F0"/>
    <w:rsid w:val="008736EC"/>
    <w:rsid w:val="0087387F"/>
    <w:rsid w:val="00874A75"/>
    <w:rsid w:val="00874FC9"/>
    <w:rsid w:val="0087513A"/>
    <w:rsid w:val="008759CC"/>
    <w:rsid w:val="00875DA7"/>
    <w:rsid w:val="00876304"/>
    <w:rsid w:val="0087630D"/>
    <w:rsid w:val="00877210"/>
    <w:rsid w:val="0087749E"/>
    <w:rsid w:val="00877A7D"/>
    <w:rsid w:val="008807E3"/>
    <w:rsid w:val="00880EDA"/>
    <w:rsid w:val="00880EE1"/>
    <w:rsid w:val="0088145E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3396"/>
    <w:rsid w:val="00894492"/>
    <w:rsid w:val="00894707"/>
    <w:rsid w:val="008947F3"/>
    <w:rsid w:val="008950BC"/>
    <w:rsid w:val="00895773"/>
    <w:rsid w:val="00895914"/>
    <w:rsid w:val="00895FB6"/>
    <w:rsid w:val="00897F31"/>
    <w:rsid w:val="008A00D9"/>
    <w:rsid w:val="008A067A"/>
    <w:rsid w:val="008A2221"/>
    <w:rsid w:val="008A37D3"/>
    <w:rsid w:val="008A3A17"/>
    <w:rsid w:val="008A3BFF"/>
    <w:rsid w:val="008A3C8F"/>
    <w:rsid w:val="008A4086"/>
    <w:rsid w:val="008A4EB0"/>
    <w:rsid w:val="008A5149"/>
    <w:rsid w:val="008A6269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3538"/>
    <w:rsid w:val="008B5DF3"/>
    <w:rsid w:val="008B71A5"/>
    <w:rsid w:val="008B71AB"/>
    <w:rsid w:val="008B7A1F"/>
    <w:rsid w:val="008C00EE"/>
    <w:rsid w:val="008C03F6"/>
    <w:rsid w:val="008C05B8"/>
    <w:rsid w:val="008C0910"/>
    <w:rsid w:val="008C0C43"/>
    <w:rsid w:val="008C11D4"/>
    <w:rsid w:val="008C206E"/>
    <w:rsid w:val="008C2F69"/>
    <w:rsid w:val="008C37B5"/>
    <w:rsid w:val="008C405B"/>
    <w:rsid w:val="008C41C9"/>
    <w:rsid w:val="008C4B5A"/>
    <w:rsid w:val="008C6214"/>
    <w:rsid w:val="008C6662"/>
    <w:rsid w:val="008C6ADA"/>
    <w:rsid w:val="008C7056"/>
    <w:rsid w:val="008D038E"/>
    <w:rsid w:val="008D058C"/>
    <w:rsid w:val="008D094C"/>
    <w:rsid w:val="008D0EE6"/>
    <w:rsid w:val="008D1210"/>
    <w:rsid w:val="008D1240"/>
    <w:rsid w:val="008D2A0D"/>
    <w:rsid w:val="008D4046"/>
    <w:rsid w:val="008D42C2"/>
    <w:rsid w:val="008D5764"/>
    <w:rsid w:val="008D5EBF"/>
    <w:rsid w:val="008D67DA"/>
    <w:rsid w:val="008D7672"/>
    <w:rsid w:val="008D7AF8"/>
    <w:rsid w:val="008D7E7F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E774C"/>
    <w:rsid w:val="008F10A0"/>
    <w:rsid w:val="008F140A"/>
    <w:rsid w:val="008F1C11"/>
    <w:rsid w:val="008F28E7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438A"/>
    <w:rsid w:val="00905F7B"/>
    <w:rsid w:val="00906212"/>
    <w:rsid w:val="00907353"/>
    <w:rsid w:val="0090773A"/>
    <w:rsid w:val="00907EE5"/>
    <w:rsid w:val="00910498"/>
    <w:rsid w:val="0091099D"/>
    <w:rsid w:val="0091139C"/>
    <w:rsid w:val="00911854"/>
    <w:rsid w:val="009122E2"/>
    <w:rsid w:val="009131D4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232"/>
    <w:rsid w:val="00923E67"/>
    <w:rsid w:val="0092475B"/>
    <w:rsid w:val="00925077"/>
    <w:rsid w:val="00925CA5"/>
    <w:rsid w:val="00925E87"/>
    <w:rsid w:val="00926E1B"/>
    <w:rsid w:val="00927217"/>
    <w:rsid w:val="00930856"/>
    <w:rsid w:val="00930A97"/>
    <w:rsid w:val="00931565"/>
    <w:rsid w:val="00932282"/>
    <w:rsid w:val="00932869"/>
    <w:rsid w:val="00932931"/>
    <w:rsid w:val="00932AA9"/>
    <w:rsid w:val="009335A7"/>
    <w:rsid w:val="0093491B"/>
    <w:rsid w:val="00934E62"/>
    <w:rsid w:val="00935BF1"/>
    <w:rsid w:val="00936A7E"/>
    <w:rsid w:val="009370CA"/>
    <w:rsid w:val="009379C8"/>
    <w:rsid w:val="00937EBC"/>
    <w:rsid w:val="009409DC"/>
    <w:rsid w:val="00940FE0"/>
    <w:rsid w:val="009410E0"/>
    <w:rsid w:val="00941172"/>
    <w:rsid w:val="00942054"/>
    <w:rsid w:val="00942183"/>
    <w:rsid w:val="0094225C"/>
    <w:rsid w:val="00942333"/>
    <w:rsid w:val="00942A23"/>
    <w:rsid w:val="00942CE3"/>
    <w:rsid w:val="00943F90"/>
    <w:rsid w:val="009441CE"/>
    <w:rsid w:val="00944456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4784"/>
    <w:rsid w:val="009559A9"/>
    <w:rsid w:val="00956767"/>
    <w:rsid w:val="00962346"/>
    <w:rsid w:val="00962363"/>
    <w:rsid w:val="009625B7"/>
    <w:rsid w:val="00962FE8"/>
    <w:rsid w:val="00963516"/>
    <w:rsid w:val="009646F8"/>
    <w:rsid w:val="00964C07"/>
    <w:rsid w:val="00964D46"/>
    <w:rsid w:val="00964D8D"/>
    <w:rsid w:val="009665CF"/>
    <w:rsid w:val="00966ABD"/>
    <w:rsid w:val="00967C39"/>
    <w:rsid w:val="00967DDD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27"/>
    <w:rsid w:val="00973B98"/>
    <w:rsid w:val="009744EB"/>
    <w:rsid w:val="00974958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51C"/>
    <w:rsid w:val="00994ED7"/>
    <w:rsid w:val="00994F00"/>
    <w:rsid w:val="00996234"/>
    <w:rsid w:val="00996B12"/>
    <w:rsid w:val="009970CC"/>
    <w:rsid w:val="009976FD"/>
    <w:rsid w:val="00997A4F"/>
    <w:rsid w:val="00997ECB"/>
    <w:rsid w:val="009A0E69"/>
    <w:rsid w:val="009A19C0"/>
    <w:rsid w:val="009A1B84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22DB"/>
    <w:rsid w:val="009C27D0"/>
    <w:rsid w:val="009C2F2F"/>
    <w:rsid w:val="009C368E"/>
    <w:rsid w:val="009C4E70"/>
    <w:rsid w:val="009C4FE6"/>
    <w:rsid w:val="009C6C0F"/>
    <w:rsid w:val="009C6DF3"/>
    <w:rsid w:val="009D0467"/>
    <w:rsid w:val="009D1BFE"/>
    <w:rsid w:val="009D1CD3"/>
    <w:rsid w:val="009D2AD7"/>
    <w:rsid w:val="009D3AFC"/>
    <w:rsid w:val="009D4AE7"/>
    <w:rsid w:val="009D4E7C"/>
    <w:rsid w:val="009D52C7"/>
    <w:rsid w:val="009D5689"/>
    <w:rsid w:val="009D6CD0"/>
    <w:rsid w:val="009E0A7A"/>
    <w:rsid w:val="009E0E8A"/>
    <w:rsid w:val="009E205A"/>
    <w:rsid w:val="009E30DD"/>
    <w:rsid w:val="009E3F01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F45C1"/>
    <w:rsid w:val="009F474C"/>
    <w:rsid w:val="009F54D6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8CA"/>
    <w:rsid w:val="00A07CB5"/>
    <w:rsid w:val="00A108BF"/>
    <w:rsid w:val="00A10F94"/>
    <w:rsid w:val="00A11D16"/>
    <w:rsid w:val="00A11DDD"/>
    <w:rsid w:val="00A11F31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B78"/>
    <w:rsid w:val="00A24E22"/>
    <w:rsid w:val="00A25E46"/>
    <w:rsid w:val="00A26660"/>
    <w:rsid w:val="00A269A3"/>
    <w:rsid w:val="00A26ED3"/>
    <w:rsid w:val="00A27006"/>
    <w:rsid w:val="00A27253"/>
    <w:rsid w:val="00A2735B"/>
    <w:rsid w:val="00A27AFD"/>
    <w:rsid w:val="00A302DF"/>
    <w:rsid w:val="00A30D5E"/>
    <w:rsid w:val="00A320E0"/>
    <w:rsid w:val="00A333B5"/>
    <w:rsid w:val="00A33F71"/>
    <w:rsid w:val="00A34025"/>
    <w:rsid w:val="00A34694"/>
    <w:rsid w:val="00A348DD"/>
    <w:rsid w:val="00A35480"/>
    <w:rsid w:val="00A35DE8"/>
    <w:rsid w:val="00A3647A"/>
    <w:rsid w:val="00A373D1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310C"/>
    <w:rsid w:val="00A439A3"/>
    <w:rsid w:val="00A4402C"/>
    <w:rsid w:val="00A4416E"/>
    <w:rsid w:val="00A44568"/>
    <w:rsid w:val="00A45FBE"/>
    <w:rsid w:val="00A46291"/>
    <w:rsid w:val="00A50068"/>
    <w:rsid w:val="00A500C5"/>
    <w:rsid w:val="00A503AB"/>
    <w:rsid w:val="00A50F48"/>
    <w:rsid w:val="00A515D3"/>
    <w:rsid w:val="00A51DE5"/>
    <w:rsid w:val="00A5250B"/>
    <w:rsid w:val="00A52D76"/>
    <w:rsid w:val="00A532BD"/>
    <w:rsid w:val="00A53973"/>
    <w:rsid w:val="00A54457"/>
    <w:rsid w:val="00A54744"/>
    <w:rsid w:val="00A549A0"/>
    <w:rsid w:val="00A55A0C"/>
    <w:rsid w:val="00A55B08"/>
    <w:rsid w:val="00A56EBC"/>
    <w:rsid w:val="00A57523"/>
    <w:rsid w:val="00A5761F"/>
    <w:rsid w:val="00A6061B"/>
    <w:rsid w:val="00A6198C"/>
    <w:rsid w:val="00A61D4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FE4"/>
    <w:rsid w:val="00A71000"/>
    <w:rsid w:val="00A7371B"/>
    <w:rsid w:val="00A7375C"/>
    <w:rsid w:val="00A73961"/>
    <w:rsid w:val="00A74C12"/>
    <w:rsid w:val="00A758E6"/>
    <w:rsid w:val="00A7729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3A5B"/>
    <w:rsid w:val="00A83CB0"/>
    <w:rsid w:val="00A83EEA"/>
    <w:rsid w:val="00A84F13"/>
    <w:rsid w:val="00A851D9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79F2"/>
    <w:rsid w:val="00AA11C7"/>
    <w:rsid w:val="00AA11FA"/>
    <w:rsid w:val="00AA4560"/>
    <w:rsid w:val="00AA6038"/>
    <w:rsid w:val="00AA653C"/>
    <w:rsid w:val="00AA6DEB"/>
    <w:rsid w:val="00AA7332"/>
    <w:rsid w:val="00AB017C"/>
    <w:rsid w:val="00AB0F84"/>
    <w:rsid w:val="00AB15B8"/>
    <w:rsid w:val="00AB1CB9"/>
    <w:rsid w:val="00AB2C86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3451"/>
    <w:rsid w:val="00AC35A3"/>
    <w:rsid w:val="00AC37D8"/>
    <w:rsid w:val="00AC4C42"/>
    <w:rsid w:val="00AC4D1F"/>
    <w:rsid w:val="00AC564E"/>
    <w:rsid w:val="00AC624A"/>
    <w:rsid w:val="00AC70E1"/>
    <w:rsid w:val="00AC7C6C"/>
    <w:rsid w:val="00AD0234"/>
    <w:rsid w:val="00AD0246"/>
    <w:rsid w:val="00AD0A72"/>
    <w:rsid w:val="00AD0FBA"/>
    <w:rsid w:val="00AD1FEB"/>
    <w:rsid w:val="00AD3DDE"/>
    <w:rsid w:val="00AD4659"/>
    <w:rsid w:val="00AD4DF1"/>
    <w:rsid w:val="00AD4F7A"/>
    <w:rsid w:val="00AD50CF"/>
    <w:rsid w:val="00AD5226"/>
    <w:rsid w:val="00AD53B6"/>
    <w:rsid w:val="00AD55D5"/>
    <w:rsid w:val="00AD625E"/>
    <w:rsid w:val="00AD6626"/>
    <w:rsid w:val="00AD6741"/>
    <w:rsid w:val="00AD69FC"/>
    <w:rsid w:val="00AD6DD9"/>
    <w:rsid w:val="00AD70DB"/>
    <w:rsid w:val="00AD7D96"/>
    <w:rsid w:val="00AE079A"/>
    <w:rsid w:val="00AE0CA4"/>
    <w:rsid w:val="00AE34A7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8CF"/>
    <w:rsid w:val="00AF191A"/>
    <w:rsid w:val="00AF1EE7"/>
    <w:rsid w:val="00AF253B"/>
    <w:rsid w:val="00AF2870"/>
    <w:rsid w:val="00AF2A2B"/>
    <w:rsid w:val="00AF38A1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F20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218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27FDE"/>
    <w:rsid w:val="00B30BC4"/>
    <w:rsid w:val="00B31A98"/>
    <w:rsid w:val="00B31F34"/>
    <w:rsid w:val="00B32639"/>
    <w:rsid w:val="00B33E1D"/>
    <w:rsid w:val="00B33F6F"/>
    <w:rsid w:val="00B341BB"/>
    <w:rsid w:val="00B35D33"/>
    <w:rsid w:val="00B35FA1"/>
    <w:rsid w:val="00B3684D"/>
    <w:rsid w:val="00B3720A"/>
    <w:rsid w:val="00B376FE"/>
    <w:rsid w:val="00B3789F"/>
    <w:rsid w:val="00B4009E"/>
    <w:rsid w:val="00B40B10"/>
    <w:rsid w:val="00B40E81"/>
    <w:rsid w:val="00B42FD2"/>
    <w:rsid w:val="00B4311C"/>
    <w:rsid w:val="00B43D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0A00"/>
    <w:rsid w:val="00B517EB"/>
    <w:rsid w:val="00B53DD1"/>
    <w:rsid w:val="00B545AF"/>
    <w:rsid w:val="00B54AF5"/>
    <w:rsid w:val="00B54DCF"/>
    <w:rsid w:val="00B55037"/>
    <w:rsid w:val="00B55055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336D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1F5"/>
    <w:rsid w:val="00B82582"/>
    <w:rsid w:val="00B82899"/>
    <w:rsid w:val="00B83482"/>
    <w:rsid w:val="00B83900"/>
    <w:rsid w:val="00B839E5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16BD"/>
    <w:rsid w:val="00B926AF"/>
    <w:rsid w:val="00B92771"/>
    <w:rsid w:val="00B92E8A"/>
    <w:rsid w:val="00B9324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2EBF"/>
    <w:rsid w:val="00BC36C9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3F1"/>
    <w:rsid w:val="00BD4E8B"/>
    <w:rsid w:val="00BD59B5"/>
    <w:rsid w:val="00BD6F46"/>
    <w:rsid w:val="00BD7BCD"/>
    <w:rsid w:val="00BE0682"/>
    <w:rsid w:val="00BE089E"/>
    <w:rsid w:val="00BE129E"/>
    <w:rsid w:val="00BE1797"/>
    <w:rsid w:val="00BE2046"/>
    <w:rsid w:val="00BE2FCE"/>
    <w:rsid w:val="00BE4595"/>
    <w:rsid w:val="00BE45AF"/>
    <w:rsid w:val="00BE5D29"/>
    <w:rsid w:val="00BE6CC7"/>
    <w:rsid w:val="00BE70C0"/>
    <w:rsid w:val="00BF1907"/>
    <w:rsid w:val="00BF2D1D"/>
    <w:rsid w:val="00BF3AB6"/>
    <w:rsid w:val="00BF3B72"/>
    <w:rsid w:val="00BF3F4F"/>
    <w:rsid w:val="00BF4742"/>
    <w:rsid w:val="00BF48DC"/>
    <w:rsid w:val="00BF545E"/>
    <w:rsid w:val="00BF5808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CE1"/>
    <w:rsid w:val="00C05E36"/>
    <w:rsid w:val="00C06006"/>
    <w:rsid w:val="00C061C2"/>
    <w:rsid w:val="00C06546"/>
    <w:rsid w:val="00C0674F"/>
    <w:rsid w:val="00C06881"/>
    <w:rsid w:val="00C0691D"/>
    <w:rsid w:val="00C07CF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679"/>
    <w:rsid w:val="00C20C98"/>
    <w:rsid w:val="00C213FF"/>
    <w:rsid w:val="00C22B99"/>
    <w:rsid w:val="00C22DC1"/>
    <w:rsid w:val="00C2424B"/>
    <w:rsid w:val="00C24D49"/>
    <w:rsid w:val="00C26435"/>
    <w:rsid w:val="00C26DA3"/>
    <w:rsid w:val="00C27196"/>
    <w:rsid w:val="00C274D8"/>
    <w:rsid w:val="00C276A5"/>
    <w:rsid w:val="00C27A33"/>
    <w:rsid w:val="00C27C9B"/>
    <w:rsid w:val="00C3010E"/>
    <w:rsid w:val="00C30BC8"/>
    <w:rsid w:val="00C313CE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37E2"/>
    <w:rsid w:val="00C45767"/>
    <w:rsid w:val="00C45CC1"/>
    <w:rsid w:val="00C45FB4"/>
    <w:rsid w:val="00C46008"/>
    <w:rsid w:val="00C46033"/>
    <w:rsid w:val="00C4682E"/>
    <w:rsid w:val="00C470D4"/>
    <w:rsid w:val="00C4778F"/>
    <w:rsid w:val="00C50957"/>
    <w:rsid w:val="00C522E2"/>
    <w:rsid w:val="00C5285A"/>
    <w:rsid w:val="00C52FC3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37C2"/>
    <w:rsid w:val="00C64267"/>
    <w:rsid w:val="00C64476"/>
    <w:rsid w:val="00C65079"/>
    <w:rsid w:val="00C6581C"/>
    <w:rsid w:val="00C65EA6"/>
    <w:rsid w:val="00C6716A"/>
    <w:rsid w:val="00C675B1"/>
    <w:rsid w:val="00C70371"/>
    <w:rsid w:val="00C72206"/>
    <w:rsid w:val="00C72636"/>
    <w:rsid w:val="00C7288B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2FBD"/>
    <w:rsid w:val="00C8322F"/>
    <w:rsid w:val="00C83329"/>
    <w:rsid w:val="00C8369C"/>
    <w:rsid w:val="00C841D7"/>
    <w:rsid w:val="00C84AF4"/>
    <w:rsid w:val="00C84B7F"/>
    <w:rsid w:val="00C85EF5"/>
    <w:rsid w:val="00C86D4F"/>
    <w:rsid w:val="00C86EC9"/>
    <w:rsid w:val="00C87F03"/>
    <w:rsid w:val="00C90943"/>
    <w:rsid w:val="00C90ED2"/>
    <w:rsid w:val="00C929B0"/>
    <w:rsid w:val="00C92A61"/>
    <w:rsid w:val="00C93292"/>
    <w:rsid w:val="00C93710"/>
    <w:rsid w:val="00C9377D"/>
    <w:rsid w:val="00C93E7B"/>
    <w:rsid w:val="00C94AF5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B7FBE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37EA"/>
    <w:rsid w:val="00CC401D"/>
    <w:rsid w:val="00CC40D0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1BE8"/>
    <w:rsid w:val="00CE3249"/>
    <w:rsid w:val="00CE329B"/>
    <w:rsid w:val="00CE3461"/>
    <w:rsid w:val="00CE3690"/>
    <w:rsid w:val="00CE3DDE"/>
    <w:rsid w:val="00CE3F28"/>
    <w:rsid w:val="00CE4029"/>
    <w:rsid w:val="00CE489B"/>
    <w:rsid w:val="00CE4F3D"/>
    <w:rsid w:val="00CE5801"/>
    <w:rsid w:val="00CE65E2"/>
    <w:rsid w:val="00CE75FF"/>
    <w:rsid w:val="00CE7791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3BCB"/>
    <w:rsid w:val="00D06178"/>
    <w:rsid w:val="00D0688F"/>
    <w:rsid w:val="00D074FA"/>
    <w:rsid w:val="00D1012C"/>
    <w:rsid w:val="00D11098"/>
    <w:rsid w:val="00D1172D"/>
    <w:rsid w:val="00D13D05"/>
    <w:rsid w:val="00D15221"/>
    <w:rsid w:val="00D1704C"/>
    <w:rsid w:val="00D17650"/>
    <w:rsid w:val="00D208EF"/>
    <w:rsid w:val="00D21655"/>
    <w:rsid w:val="00D21EF2"/>
    <w:rsid w:val="00D238CA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0A8B"/>
    <w:rsid w:val="00D31B22"/>
    <w:rsid w:val="00D31BA5"/>
    <w:rsid w:val="00D32CD3"/>
    <w:rsid w:val="00D3361F"/>
    <w:rsid w:val="00D33714"/>
    <w:rsid w:val="00D360D7"/>
    <w:rsid w:val="00D36AD9"/>
    <w:rsid w:val="00D37B3A"/>
    <w:rsid w:val="00D4008E"/>
    <w:rsid w:val="00D40B90"/>
    <w:rsid w:val="00D42966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594A"/>
    <w:rsid w:val="00D56350"/>
    <w:rsid w:val="00D56DA1"/>
    <w:rsid w:val="00D57720"/>
    <w:rsid w:val="00D57E35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6999"/>
    <w:rsid w:val="00D67C72"/>
    <w:rsid w:val="00D70C24"/>
    <w:rsid w:val="00D70DFF"/>
    <w:rsid w:val="00D71117"/>
    <w:rsid w:val="00D71C58"/>
    <w:rsid w:val="00D71E4A"/>
    <w:rsid w:val="00D73157"/>
    <w:rsid w:val="00D7385C"/>
    <w:rsid w:val="00D73AD9"/>
    <w:rsid w:val="00D742C3"/>
    <w:rsid w:val="00D74BEA"/>
    <w:rsid w:val="00D752CE"/>
    <w:rsid w:val="00D75D8D"/>
    <w:rsid w:val="00D7601D"/>
    <w:rsid w:val="00D763BE"/>
    <w:rsid w:val="00D76539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8F4"/>
    <w:rsid w:val="00D84B96"/>
    <w:rsid w:val="00D86888"/>
    <w:rsid w:val="00D87256"/>
    <w:rsid w:val="00D87668"/>
    <w:rsid w:val="00D8768E"/>
    <w:rsid w:val="00D901E6"/>
    <w:rsid w:val="00D90526"/>
    <w:rsid w:val="00D9099B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38E5"/>
    <w:rsid w:val="00D93FD5"/>
    <w:rsid w:val="00D9441B"/>
    <w:rsid w:val="00D96995"/>
    <w:rsid w:val="00D979AD"/>
    <w:rsid w:val="00D97DF2"/>
    <w:rsid w:val="00DA0880"/>
    <w:rsid w:val="00DA08C2"/>
    <w:rsid w:val="00DA1200"/>
    <w:rsid w:val="00DA1649"/>
    <w:rsid w:val="00DA2096"/>
    <w:rsid w:val="00DA2659"/>
    <w:rsid w:val="00DA28E7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65B6"/>
    <w:rsid w:val="00DB73D1"/>
    <w:rsid w:val="00DB7BC9"/>
    <w:rsid w:val="00DB7D93"/>
    <w:rsid w:val="00DC27FE"/>
    <w:rsid w:val="00DC4239"/>
    <w:rsid w:val="00DC44A0"/>
    <w:rsid w:val="00DC5F57"/>
    <w:rsid w:val="00DC7F3F"/>
    <w:rsid w:val="00DD22B2"/>
    <w:rsid w:val="00DD34B4"/>
    <w:rsid w:val="00DD34DE"/>
    <w:rsid w:val="00DD3AB4"/>
    <w:rsid w:val="00DD4316"/>
    <w:rsid w:val="00DD4445"/>
    <w:rsid w:val="00DD50B0"/>
    <w:rsid w:val="00DD541D"/>
    <w:rsid w:val="00DD5F9E"/>
    <w:rsid w:val="00DD6165"/>
    <w:rsid w:val="00DD6592"/>
    <w:rsid w:val="00DD6AEB"/>
    <w:rsid w:val="00DD7A6D"/>
    <w:rsid w:val="00DE0AC1"/>
    <w:rsid w:val="00DE3601"/>
    <w:rsid w:val="00DE3BCC"/>
    <w:rsid w:val="00DE42DC"/>
    <w:rsid w:val="00DE61CB"/>
    <w:rsid w:val="00DE65FA"/>
    <w:rsid w:val="00DE7DD7"/>
    <w:rsid w:val="00DF0681"/>
    <w:rsid w:val="00DF0D2C"/>
    <w:rsid w:val="00DF0E07"/>
    <w:rsid w:val="00DF1416"/>
    <w:rsid w:val="00DF1F8D"/>
    <w:rsid w:val="00DF23D3"/>
    <w:rsid w:val="00DF2A72"/>
    <w:rsid w:val="00DF4881"/>
    <w:rsid w:val="00DF5206"/>
    <w:rsid w:val="00DF5847"/>
    <w:rsid w:val="00E008CA"/>
    <w:rsid w:val="00E009D7"/>
    <w:rsid w:val="00E00FF3"/>
    <w:rsid w:val="00E01AAD"/>
    <w:rsid w:val="00E01DF3"/>
    <w:rsid w:val="00E02015"/>
    <w:rsid w:val="00E02BF0"/>
    <w:rsid w:val="00E02F61"/>
    <w:rsid w:val="00E0479B"/>
    <w:rsid w:val="00E053D6"/>
    <w:rsid w:val="00E1076F"/>
    <w:rsid w:val="00E108CB"/>
    <w:rsid w:val="00E10A05"/>
    <w:rsid w:val="00E10F05"/>
    <w:rsid w:val="00E111D8"/>
    <w:rsid w:val="00E1135A"/>
    <w:rsid w:val="00E1140A"/>
    <w:rsid w:val="00E122B4"/>
    <w:rsid w:val="00E12E51"/>
    <w:rsid w:val="00E131F4"/>
    <w:rsid w:val="00E13734"/>
    <w:rsid w:val="00E139D5"/>
    <w:rsid w:val="00E1515E"/>
    <w:rsid w:val="00E15C65"/>
    <w:rsid w:val="00E15DEE"/>
    <w:rsid w:val="00E15FD2"/>
    <w:rsid w:val="00E17699"/>
    <w:rsid w:val="00E208F7"/>
    <w:rsid w:val="00E20967"/>
    <w:rsid w:val="00E20D81"/>
    <w:rsid w:val="00E211BA"/>
    <w:rsid w:val="00E21415"/>
    <w:rsid w:val="00E215F0"/>
    <w:rsid w:val="00E2277D"/>
    <w:rsid w:val="00E22E8F"/>
    <w:rsid w:val="00E234DE"/>
    <w:rsid w:val="00E23D16"/>
    <w:rsid w:val="00E23E22"/>
    <w:rsid w:val="00E25653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46E"/>
    <w:rsid w:val="00E33D6E"/>
    <w:rsid w:val="00E33E38"/>
    <w:rsid w:val="00E34193"/>
    <w:rsid w:val="00E34D29"/>
    <w:rsid w:val="00E3505F"/>
    <w:rsid w:val="00E3594B"/>
    <w:rsid w:val="00E35FC5"/>
    <w:rsid w:val="00E3656C"/>
    <w:rsid w:val="00E36D3D"/>
    <w:rsid w:val="00E37BEA"/>
    <w:rsid w:val="00E40190"/>
    <w:rsid w:val="00E410CA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E89"/>
    <w:rsid w:val="00E5327C"/>
    <w:rsid w:val="00E54631"/>
    <w:rsid w:val="00E55220"/>
    <w:rsid w:val="00E555DE"/>
    <w:rsid w:val="00E561BF"/>
    <w:rsid w:val="00E56874"/>
    <w:rsid w:val="00E5732B"/>
    <w:rsid w:val="00E605D6"/>
    <w:rsid w:val="00E608E7"/>
    <w:rsid w:val="00E6251A"/>
    <w:rsid w:val="00E64BC8"/>
    <w:rsid w:val="00E64BE1"/>
    <w:rsid w:val="00E66C1B"/>
    <w:rsid w:val="00E66CCD"/>
    <w:rsid w:val="00E67B0A"/>
    <w:rsid w:val="00E67C21"/>
    <w:rsid w:val="00E705EA"/>
    <w:rsid w:val="00E70EE4"/>
    <w:rsid w:val="00E714B3"/>
    <w:rsid w:val="00E730EA"/>
    <w:rsid w:val="00E739DF"/>
    <w:rsid w:val="00E73D01"/>
    <w:rsid w:val="00E73F9A"/>
    <w:rsid w:val="00E74D5E"/>
    <w:rsid w:val="00E75273"/>
    <w:rsid w:val="00E75F33"/>
    <w:rsid w:val="00E760AA"/>
    <w:rsid w:val="00E76303"/>
    <w:rsid w:val="00E80482"/>
    <w:rsid w:val="00E82707"/>
    <w:rsid w:val="00E84443"/>
    <w:rsid w:val="00E84A44"/>
    <w:rsid w:val="00E84B61"/>
    <w:rsid w:val="00E85494"/>
    <w:rsid w:val="00E85FF2"/>
    <w:rsid w:val="00E86D6F"/>
    <w:rsid w:val="00E904E2"/>
    <w:rsid w:val="00E90839"/>
    <w:rsid w:val="00E908B7"/>
    <w:rsid w:val="00E9289D"/>
    <w:rsid w:val="00E92B10"/>
    <w:rsid w:val="00E932D1"/>
    <w:rsid w:val="00E932FF"/>
    <w:rsid w:val="00E9384D"/>
    <w:rsid w:val="00E9483C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CA5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45A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F98"/>
    <w:rsid w:val="00EC7322"/>
    <w:rsid w:val="00EC7A8D"/>
    <w:rsid w:val="00ED0615"/>
    <w:rsid w:val="00ED140D"/>
    <w:rsid w:val="00ED277A"/>
    <w:rsid w:val="00ED2BFF"/>
    <w:rsid w:val="00ED3196"/>
    <w:rsid w:val="00ED36C2"/>
    <w:rsid w:val="00ED3C4E"/>
    <w:rsid w:val="00ED3F36"/>
    <w:rsid w:val="00ED3FF8"/>
    <w:rsid w:val="00ED4E2D"/>
    <w:rsid w:val="00ED4E93"/>
    <w:rsid w:val="00ED5070"/>
    <w:rsid w:val="00ED6B23"/>
    <w:rsid w:val="00ED70E1"/>
    <w:rsid w:val="00ED755B"/>
    <w:rsid w:val="00ED770D"/>
    <w:rsid w:val="00EE0C3C"/>
    <w:rsid w:val="00EE1F9D"/>
    <w:rsid w:val="00EE26EE"/>
    <w:rsid w:val="00EE27FA"/>
    <w:rsid w:val="00EE2A54"/>
    <w:rsid w:val="00EE3EA9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C44"/>
    <w:rsid w:val="00F052F9"/>
    <w:rsid w:val="00F05F0D"/>
    <w:rsid w:val="00F06724"/>
    <w:rsid w:val="00F06B1A"/>
    <w:rsid w:val="00F07EFD"/>
    <w:rsid w:val="00F1029F"/>
    <w:rsid w:val="00F104E5"/>
    <w:rsid w:val="00F11B12"/>
    <w:rsid w:val="00F131DC"/>
    <w:rsid w:val="00F138C1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BAA"/>
    <w:rsid w:val="00F30D36"/>
    <w:rsid w:val="00F3277A"/>
    <w:rsid w:val="00F327B4"/>
    <w:rsid w:val="00F33087"/>
    <w:rsid w:val="00F330A5"/>
    <w:rsid w:val="00F331B5"/>
    <w:rsid w:val="00F333AD"/>
    <w:rsid w:val="00F33440"/>
    <w:rsid w:val="00F33692"/>
    <w:rsid w:val="00F336A6"/>
    <w:rsid w:val="00F3404A"/>
    <w:rsid w:val="00F340C9"/>
    <w:rsid w:val="00F343D3"/>
    <w:rsid w:val="00F3554A"/>
    <w:rsid w:val="00F375CB"/>
    <w:rsid w:val="00F3787E"/>
    <w:rsid w:val="00F37D96"/>
    <w:rsid w:val="00F40BB1"/>
    <w:rsid w:val="00F41458"/>
    <w:rsid w:val="00F42281"/>
    <w:rsid w:val="00F4323B"/>
    <w:rsid w:val="00F43F6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53EC"/>
    <w:rsid w:val="00F55C03"/>
    <w:rsid w:val="00F567F0"/>
    <w:rsid w:val="00F569BB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56DA"/>
    <w:rsid w:val="00F964CB"/>
    <w:rsid w:val="00F968F9"/>
    <w:rsid w:val="00F96D84"/>
    <w:rsid w:val="00F96E5F"/>
    <w:rsid w:val="00F96E89"/>
    <w:rsid w:val="00F97075"/>
    <w:rsid w:val="00F973A7"/>
    <w:rsid w:val="00F97AFD"/>
    <w:rsid w:val="00F97EA7"/>
    <w:rsid w:val="00FA047E"/>
    <w:rsid w:val="00FA09B4"/>
    <w:rsid w:val="00FA0B4A"/>
    <w:rsid w:val="00FA0C5E"/>
    <w:rsid w:val="00FA0CD3"/>
    <w:rsid w:val="00FA1949"/>
    <w:rsid w:val="00FA3859"/>
    <w:rsid w:val="00FA442F"/>
    <w:rsid w:val="00FA7AD7"/>
    <w:rsid w:val="00FA7E86"/>
    <w:rsid w:val="00FB092E"/>
    <w:rsid w:val="00FB0998"/>
    <w:rsid w:val="00FB0BB0"/>
    <w:rsid w:val="00FB18C6"/>
    <w:rsid w:val="00FB18E4"/>
    <w:rsid w:val="00FB1CB3"/>
    <w:rsid w:val="00FB1D06"/>
    <w:rsid w:val="00FB22EB"/>
    <w:rsid w:val="00FB38FC"/>
    <w:rsid w:val="00FB4DC6"/>
    <w:rsid w:val="00FB53C3"/>
    <w:rsid w:val="00FB59FA"/>
    <w:rsid w:val="00FB6823"/>
    <w:rsid w:val="00FB7E89"/>
    <w:rsid w:val="00FC16D8"/>
    <w:rsid w:val="00FC1780"/>
    <w:rsid w:val="00FC1E97"/>
    <w:rsid w:val="00FC29EE"/>
    <w:rsid w:val="00FC35B1"/>
    <w:rsid w:val="00FC4D4A"/>
    <w:rsid w:val="00FC583E"/>
    <w:rsid w:val="00FC61BE"/>
    <w:rsid w:val="00FC624B"/>
    <w:rsid w:val="00FC6A3E"/>
    <w:rsid w:val="00FC6AB1"/>
    <w:rsid w:val="00FC7354"/>
    <w:rsid w:val="00FC7B3D"/>
    <w:rsid w:val="00FD22EB"/>
    <w:rsid w:val="00FD2901"/>
    <w:rsid w:val="00FD2CF6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31FC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4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4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paragraph" w:customStyle="1" w:styleId="Style23">
    <w:name w:val="Style23"/>
    <w:basedOn w:val="Normal"/>
    <w:uiPriority w:val="99"/>
    <w:rsid w:val="00183D57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aff0">
    <w:name w:val="КрасСтр"/>
    <w:uiPriority w:val="99"/>
    <w:rsid w:val="004A62C5"/>
    <w:pPr>
      <w:suppressAutoHyphens/>
      <w:overflowPunct w:val="0"/>
      <w:autoSpaceDE w:val="0"/>
      <w:autoSpaceDN w:val="0"/>
      <w:adjustRightInd w:val="0"/>
      <w:spacing w:line="360" w:lineRule="auto"/>
      <w:ind w:firstLine="737"/>
      <w:jc w:val="both"/>
      <w:textAlignment w:val="baseline"/>
    </w:pPr>
    <w:rPr>
      <w:sz w:val="24"/>
      <w:szCs w:val="20"/>
      <w:lang w:eastAsia="en-US"/>
    </w:rPr>
  </w:style>
  <w:style w:type="paragraph" w:customStyle="1" w:styleId="Amount">
    <w:name w:val="Amount"/>
    <w:basedOn w:val="Normal"/>
    <w:uiPriority w:val="99"/>
    <w:rsid w:val="00D938E5"/>
    <w:pPr>
      <w:spacing w:line="264" w:lineRule="auto"/>
      <w:jc w:val="right"/>
    </w:pPr>
    <w:rPr>
      <w:rFonts w:ascii="Trebuchet MS" w:hAnsi="Trebuchet MS"/>
      <w:spacing w:val="4"/>
      <w:sz w:val="17"/>
      <w:szCs w:val="20"/>
      <w:lang w:val="en-US" w:eastAsia="en-US"/>
    </w:rPr>
  </w:style>
  <w:style w:type="numbering" w:customStyle="1" w:styleId="a">
    <w:name w:val="**Тире_список"/>
    <w:rsid w:val="00F71DB7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84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786</Words>
  <Characters>4481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132-ria</cp:lastModifiedBy>
  <cp:revision>2</cp:revision>
  <cp:lastPrinted>2014-02-18T11:55:00Z</cp:lastPrinted>
  <dcterms:created xsi:type="dcterms:W3CDTF">2014-09-25T09:02:00Z</dcterms:created>
  <dcterms:modified xsi:type="dcterms:W3CDTF">2014-09-25T09:02:00Z</dcterms:modified>
</cp:coreProperties>
</file>