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4B2" w:rsidRPr="00D1425F" w:rsidRDefault="002574B2" w:rsidP="00495BB8">
      <w:pPr>
        <w:jc w:val="center"/>
        <w:outlineLvl w:val="0"/>
        <w:rPr>
          <w:rFonts w:ascii="Times New Roman" w:hAnsi="Times New Roman" w:cs="Times New Roman"/>
        </w:rPr>
      </w:pPr>
      <w:r w:rsidRPr="00D1425F">
        <w:rPr>
          <w:rFonts w:ascii="Times New Roman" w:hAnsi="Times New Roman" w:cs="Times New Roman"/>
        </w:rPr>
        <w:t>ИЗВЕЩЕНИЕ О ПРОДЛЕНИИ СРОКА ПОДАЧИ ЗАЯВОК</w:t>
      </w:r>
    </w:p>
    <w:p w:rsidR="002574B2" w:rsidRPr="00D1425F" w:rsidRDefault="002574B2" w:rsidP="00495BB8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D1425F">
        <w:rPr>
          <w:rFonts w:ascii="Times New Roman" w:hAnsi="Times New Roman" w:cs="Times New Roman"/>
        </w:rPr>
        <w:t>224/67-03/13-159/2 ОЗЦЭ</w:t>
      </w:r>
    </w:p>
    <w:p w:rsidR="002574B2" w:rsidRPr="00B34081" w:rsidRDefault="002574B2" w:rsidP="00495BB8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574B2" w:rsidRPr="00801685" w:rsidRDefault="002574B2" w:rsidP="00495BB8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2574B2" w:rsidRPr="00801685" w:rsidRDefault="002574B2" w:rsidP="00495BB8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2574B2" w:rsidRPr="00801685" w:rsidRDefault="002574B2" w:rsidP="00495BB8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2574B2" w:rsidRPr="007A5739" w:rsidRDefault="002574B2" w:rsidP="00495BB8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3B1E8E">
        <w:rPr>
          <w:rFonts w:ascii="Times New Roman" w:hAnsi="Times New Roman" w:cs="Times New Roman"/>
        </w:rPr>
        <w:t xml:space="preserve">деревянной заслонки приточной камеры П-1, замену оконных блоков, ремонту бетонного лотка ливневой канавы здания 114 </w:t>
      </w:r>
      <w:r w:rsidRPr="00801685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2574B2" w:rsidRPr="00801685" w:rsidRDefault="002574B2" w:rsidP="00495BB8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л. Бондаренко, 1</w:t>
      </w:r>
      <w:r w:rsidRPr="00801685">
        <w:rPr>
          <w:rFonts w:ascii="Times New Roman" w:hAnsi="Times New Roman" w:cs="Times New Roman"/>
        </w:rPr>
        <w:t>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574B2" w:rsidRPr="00801685" w:rsidRDefault="002574B2" w:rsidP="00495BB8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574B2" w:rsidRPr="00801685" w:rsidRDefault="002574B2" w:rsidP="00495BB8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74B2" w:rsidRPr="00801685" w:rsidRDefault="002574B2" w:rsidP="00495BB8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574B2" w:rsidRPr="00566174" w:rsidRDefault="002574B2" w:rsidP="00495BB8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>
        <w:t>371 642,76</w:t>
      </w:r>
      <w:r w:rsidRPr="00566174">
        <w:t xml:space="preserve"> (</w:t>
      </w:r>
      <w:r>
        <w:t>Триста семьдесят одна тысяча шестьсот сорок два рубля</w:t>
      </w:r>
      <w:r w:rsidRPr="00566174">
        <w:t xml:space="preserve"> </w:t>
      </w:r>
      <w:r>
        <w:t>76</w:t>
      </w:r>
      <w:r w:rsidRPr="00566174">
        <w:t xml:space="preserve"> коп</w:t>
      </w:r>
      <w:r w:rsidRPr="00801685">
        <w:t>е</w:t>
      </w:r>
      <w:r>
        <w:t>ек</w:t>
      </w:r>
      <w:r w:rsidRPr="00801685">
        <w:t>) 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574B2" w:rsidRPr="00801685" w:rsidRDefault="002574B2" w:rsidP="00495BB8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574B2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2574B2" w:rsidRPr="00B6357C" w:rsidRDefault="002574B2" w:rsidP="00B6357C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6357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6357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6357C">
        <w:rPr>
          <w:rFonts w:ascii="Times New Roman" w:hAnsi="Times New Roman" w:cs="Times New Roman"/>
          <w:b/>
          <w:bCs/>
        </w:rPr>
        <w:t>:</w:t>
      </w:r>
    </w:p>
    <w:p w:rsidR="002574B2" w:rsidRPr="00B6357C" w:rsidRDefault="002574B2" w:rsidP="00B6357C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B6357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6357C">
        <w:rPr>
          <w:rFonts w:ascii="Times New Roman" w:hAnsi="Times New Roman" w:cs="Times New Roman"/>
          <w:color w:val="0000FF"/>
        </w:rPr>
        <w:t xml:space="preserve"> </w:t>
      </w:r>
      <w:r w:rsidRPr="00B6357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6357C">
        <w:rPr>
          <w:rFonts w:ascii="Times New Roman" w:hAnsi="Times New Roman" w:cs="Times New Roman"/>
          <w:spacing w:val="-6"/>
        </w:rPr>
        <w:t>на участие в запросе цен</w:t>
      </w:r>
      <w:r w:rsidRPr="00B6357C">
        <w:rPr>
          <w:rFonts w:ascii="Times New Roman" w:hAnsi="Times New Roman" w:cs="Times New Roman"/>
        </w:rPr>
        <w:t xml:space="preserve"> продлевается на 4 рабочих дня.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574B2" w:rsidRPr="00801685" w:rsidRDefault="002574B2" w:rsidP="00495BB8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>
        <w:rPr>
          <w:rFonts w:ascii="Times New Roman" w:hAnsi="Times New Roman" w:cs="Times New Roman"/>
          <w:spacing w:val="-6"/>
          <w:highlight w:val="yellow"/>
        </w:rPr>
        <w:t>«1</w:t>
      </w:r>
      <w:r w:rsidRPr="00827026">
        <w:rPr>
          <w:rFonts w:ascii="Times New Roman" w:hAnsi="Times New Roman" w:cs="Times New Roman"/>
          <w:spacing w:val="-6"/>
          <w:highlight w:val="yellow"/>
        </w:rPr>
        <w:t>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CB1CE6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574B2" w:rsidRPr="00801685" w:rsidRDefault="002574B2" w:rsidP="00495BB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574B2" w:rsidRDefault="002574B2" w:rsidP="00495BB8">
      <w:pPr>
        <w:jc w:val="both"/>
      </w:pPr>
    </w:p>
    <w:sectPr w:rsidR="002574B2" w:rsidSect="001C7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6CB3"/>
    <w:rsid w:val="00180AD3"/>
    <w:rsid w:val="001C7C01"/>
    <w:rsid w:val="002574B2"/>
    <w:rsid w:val="003928FD"/>
    <w:rsid w:val="003B1E8E"/>
    <w:rsid w:val="00495BB8"/>
    <w:rsid w:val="004B6CB3"/>
    <w:rsid w:val="00566174"/>
    <w:rsid w:val="007640F9"/>
    <w:rsid w:val="007A5739"/>
    <w:rsid w:val="00801685"/>
    <w:rsid w:val="00827026"/>
    <w:rsid w:val="008E3C0C"/>
    <w:rsid w:val="00A6215E"/>
    <w:rsid w:val="00B34081"/>
    <w:rsid w:val="00B6357C"/>
    <w:rsid w:val="00C315BF"/>
    <w:rsid w:val="00C572F3"/>
    <w:rsid w:val="00CB1CE6"/>
    <w:rsid w:val="00D1425F"/>
    <w:rsid w:val="00D42E6F"/>
    <w:rsid w:val="00DF7AC9"/>
    <w:rsid w:val="00F43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5BB8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495BB8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D1425F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738</Words>
  <Characters>4208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2013-05-27T13:08:00Z</dcterms:created>
  <dcterms:modified xsi:type="dcterms:W3CDTF">2013-06-07T07:48:00Z</dcterms:modified>
</cp:coreProperties>
</file>