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47" w:rsidRPr="0069067E" w:rsidRDefault="00220547" w:rsidP="007938E2">
      <w:pPr>
        <w:jc w:val="center"/>
        <w:rPr>
          <w:sz w:val="28"/>
          <w:szCs w:val="28"/>
        </w:rPr>
      </w:pPr>
      <w:r w:rsidRPr="0069067E">
        <w:rPr>
          <w:b/>
          <w:bCs/>
          <w:sz w:val="28"/>
          <w:szCs w:val="28"/>
        </w:rPr>
        <w:t>ОАО «Сибирский химический комбинат»</w:t>
      </w:r>
    </w:p>
    <w:p w:rsidR="00220547" w:rsidRDefault="00220547" w:rsidP="007938E2">
      <w:pPr>
        <w:pStyle w:val="4"/>
      </w:pPr>
      <w:r>
        <w:rPr>
          <w:noProof/>
        </w:rPr>
        <w:pict>
          <v:line id="_x0000_s1026" style="position:absolute;left:0;text-align:left;z-index:251658240" from="41.8pt,3.15pt" to="446.85pt,3.15pt" o:allowincell="f" strokeweight="4.5pt">
            <v:stroke linestyle="thickThin"/>
          </v:line>
        </w:pict>
      </w:r>
      <w:r w:rsidRPr="007B5BCB">
        <w:t xml:space="preserve"> </w:t>
      </w:r>
    </w:p>
    <w:p w:rsidR="00220547" w:rsidRDefault="00220547" w:rsidP="007938E2">
      <w:pPr>
        <w:pStyle w:val="4"/>
      </w:pPr>
      <w:r w:rsidRPr="00E73503">
        <w:t>ИЗВЕЩЕНИЕ О ПРОВЕДЕНИИ ЗАПРОСА ЦЕН</w:t>
      </w:r>
    </w:p>
    <w:p w:rsidR="00220547" w:rsidRPr="00E73503" w:rsidRDefault="00220547" w:rsidP="007938E2">
      <w:pPr>
        <w:pStyle w:val="4"/>
      </w:pPr>
    </w:p>
    <w:tbl>
      <w:tblPr>
        <w:tblW w:w="4800" w:type="dxa"/>
        <w:jc w:val="center"/>
        <w:tblLook w:val="01E0"/>
      </w:tblPr>
      <w:tblGrid>
        <w:gridCol w:w="4800"/>
      </w:tblGrid>
      <w:tr w:rsidR="00220547" w:rsidRPr="001B1299" w:rsidTr="004C1674">
        <w:trPr>
          <w:trHeight w:val="581"/>
          <w:jc w:val="center"/>
        </w:trPr>
        <w:tc>
          <w:tcPr>
            <w:tcW w:w="4800" w:type="dxa"/>
            <w:vAlign w:val="center"/>
          </w:tcPr>
          <w:p w:rsidR="00220547" w:rsidRPr="001B1299" w:rsidRDefault="00220547" w:rsidP="009B2C15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3963 от «14»  марта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220547" w:rsidRDefault="00220547" w:rsidP="009B2C15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4580</w:t>
            </w:r>
          </w:p>
          <w:p w:rsidR="00220547" w:rsidRPr="001B1299" w:rsidRDefault="00220547" w:rsidP="009B2C15">
            <w:pPr>
              <w:suppressAutoHyphens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</w:rPr>
              <w:t>5890/296</w:t>
            </w:r>
          </w:p>
        </w:tc>
      </w:tr>
    </w:tbl>
    <w:p w:rsidR="00220547" w:rsidRDefault="00220547"/>
    <w:tbl>
      <w:tblPr>
        <w:tblW w:w="10148" w:type="dxa"/>
        <w:tblInd w:w="-106" w:type="dxa"/>
        <w:tblLook w:val="00A0"/>
      </w:tblPr>
      <w:tblGrid>
        <w:gridCol w:w="3557"/>
        <w:gridCol w:w="6591"/>
      </w:tblGrid>
      <w:tr w:rsidR="00220547" w:rsidRPr="007D4215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7D4215" w:rsidRDefault="00220547" w:rsidP="007938E2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220547" w:rsidRPr="007D4215">
        <w:trPr>
          <w:trHeight w:val="146"/>
        </w:trPr>
        <w:tc>
          <w:tcPr>
            <w:tcW w:w="10148" w:type="dxa"/>
            <w:gridSpan w:val="2"/>
          </w:tcPr>
          <w:p w:rsidR="00220547" w:rsidRPr="007D4215" w:rsidRDefault="00220547" w:rsidP="007938E2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220547" w:rsidRPr="007D4215" w:rsidRDefault="00220547" w:rsidP="007938E2">
            <w:pPr>
              <w:tabs>
                <w:tab w:val="left" w:pos="1134"/>
              </w:tabs>
              <w:jc w:val="both"/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220547" w:rsidRPr="007938E2" w:rsidRDefault="00220547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47" w:rsidRPr="007938E2" w:rsidRDefault="00220547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Default="00220547" w:rsidP="00E45A90">
            <w:pPr>
              <w:jc w:val="both"/>
            </w:pPr>
            <w:r>
              <w:t xml:space="preserve">Ерохина Татьяна Николаевна, </w:t>
            </w:r>
            <w:r w:rsidRPr="00F512FA">
              <w:t xml:space="preserve">телефон: (3823) </w:t>
            </w:r>
            <w:r>
              <w:t>56-36-29</w:t>
            </w:r>
            <w:r w:rsidRPr="00F512FA">
              <w:t xml:space="preserve">  , </w:t>
            </w:r>
          </w:p>
          <w:p w:rsidR="00220547" w:rsidRPr="00CF41C4" w:rsidRDefault="00220547" w:rsidP="00E45A90">
            <w:pPr>
              <w:jc w:val="both"/>
            </w:pPr>
            <w:r w:rsidRPr="00F512FA">
              <w:t>факс (3823) 56-25-50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47" w:rsidRPr="007938E2" w:rsidRDefault="00220547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220547" w:rsidRPr="007938E2" w:rsidRDefault="00220547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220547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547" w:rsidRPr="007938E2" w:rsidRDefault="00220547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547" w:rsidRPr="007938E2" w:rsidRDefault="00220547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220547" w:rsidRPr="00B975CB">
        <w:trPr>
          <w:trHeight w:val="331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</w:rPr>
              <w:t>3. Предмет договора:</w:t>
            </w:r>
            <w:r w:rsidRPr="00F16CE4">
              <w:t xml:space="preserve"> 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676FE6" w:rsidRDefault="00220547" w:rsidP="00A47B3C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</w:t>
            </w:r>
            <w:r w:rsidRPr="009D643D">
              <w:rPr>
                <w:b/>
                <w:bCs/>
              </w:rPr>
              <w:t>на поставку бумажных мешков</w:t>
            </w:r>
          </w:p>
          <w:p w:rsidR="00220547" w:rsidRPr="00F16CE4" w:rsidRDefault="00220547" w:rsidP="00FF2FE7">
            <w:pPr>
              <w:rPr>
                <w:b/>
                <w:bCs/>
              </w:rPr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A47B3C">
            <w:r w:rsidRPr="00B975CB">
              <w:rPr>
                <w:b/>
                <w:bCs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7938E2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Default="00220547" w:rsidP="009D643D">
            <w:pPr>
              <w:rPr>
                <w:color w:val="000000"/>
              </w:rPr>
            </w:pPr>
            <w:r>
              <w:t xml:space="preserve">Начало </w:t>
            </w:r>
            <w:r w:rsidRPr="0051613F">
              <w:t>отгрузки не более 30 календарных дней  с момента подписания договора уполномоченными представителями сторон.</w:t>
            </w:r>
            <w:r w:rsidRPr="0051613F">
              <w:rPr>
                <w:color w:val="000000"/>
              </w:rPr>
              <w:t xml:space="preserve"> </w:t>
            </w:r>
          </w:p>
          <w:p w:rsidR="00220547" w:rsidRPr="00B975CB" w:rsidRDefault="00220547">
            <w:pPr>
              <w:rPr>
                <w:b/>
                <w:bCs/>
              </w:rPr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>
            <w:pPr>
              <w:rPr>
                <w:color w:val="FF0000"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51613F" w:rsidRDefault="00220547" w:rsidP="009D643D">
            <w:pPr>
              <w:ind w:right="153"/>
              <w:jc w:val="both"/>
            </w:pPr>
            <w:r w:rsidRPr="0051613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220547" w:rsidRDefault="00220547" w:rsidP="009D643D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bCs/>
                <w:u w:val="single"/>
              </w:rPr>
              <w:t>не допускаются</w:t>
            </w:r>
            <w:r w:rsidRPr="00225DB0">
              <w:t>.</w:t>
            </w:r>
          </w:p>
          <w:p w:rsidR="00220547" w:rsidRPr="00B975CB" w:rsidRDefault="00220547" w:rsidP="009D643D">
            <w:pPr>
              <w:rPr>
                <w:color w:val="FF0000"/>
              </w:rPr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7938E2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Default="00220547" w:rsidP="009D643D">
            <w:pPr>
              <w:ind w:right="153"/>
            </w:pPr>
            <w:r w:rsidRPr="00573860">
              <w:t xml:space="preserve">ОАО «СХК», Томская обл. г. Северск, ул. Предзаводская, 9. </w:t>
            </w:r>
          </w:p>
          <w:p w:rsidR="00220547" w:rsidRDefault="00220547" w:rsidP="009D643D">
            <w:pPr>
              <w:ind w:right="153"/>
              <w:jc w:val="both"/>
            </w:pPr>
            <w:r>
              <w:rPr>
                <w:color w:val="000000"/>
              </w:rPr>
              <w:t>Способы доставки: автотранспортом транспортной компании до г.Томск, далее самовывоз со склада перевозчика до склада Покупателя. Стоимость доставки до терминала г.Томска включена в стоимость товара.</w:t>
            </w:r>
          </w:p>
          <w:p w:rsidR="00220547" w:rsidRPr="002B23DB" w:rsidRDefault="00220547" w:rsidP="00A47B3C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A47B3C">
            <w:pPr>
              <w:rPr>
                <w:color w:val="FF0000"/>
              </w:rPr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4939EB" w:rsidRDefault="00220547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220547" w:rsidRPr="004939EB" w:rsidRDefault="00220547" w:rsidP="00A41139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220547" w:rsidRPr="00B975CB" w:rsidRDefault="00220547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220547" w:rsidRPr="001B1299">
        <w:trPr>
          <w:trHeight w:val="678"/>
        </w:trPr>
        <w:tc>
          <w:tcPr>
            <w:tcW w:w="10148" w:type="dxa"/>
            <w:gridSpan w:val="2"/>
          </w:tcPr>
          <w:p w:rsidR="00220547" w:rsidRPr="0051613F" w:rsidRDefault="00220547" w:rsidP="009D643D">
            <w:pPr>
              <w:rPr>
                <w:b/>
                <w:bCs/>
                <w:color w:val="000000"/>
              </w:rPr>
            </w:pPr>
            <w:r w:rsidRPr="0051613F">
              <w:rPr>
                <w:b/>
                <w:bCs/>
                <w:color w:val="000000"/>
              </w:rPr>
              <w:t>251</w:t>
            </w:r>
            <w:r>
              <w:rPr>
                <w:b/>
                <w:bCs/>
                <w:color w:val="000000"/>
              </w:rPr>
              <w:t> </w:t>
            </w:r>
            <w:r w:rsidRPr="0051613F">
              <w:rPr>
                <w:b/>
                <w:bCs/>
                <w:color w:val="000000"/>
              </w:rPr>
              <w:t>600</w:t>
            </w:r>
            <w:r>
              <w:rPr>
                <w:b/>
                <w:bCs/>
                <w:color w:val="000000"/>
              </w:rPr>
              <w:t xml:space="preserve"> </w:t>
            </w:r>
            <w:r w:rsidRPr="0051613F">
              <w:rPr>
                <w:color w:val="000000"/>
              </w:rPr>
              <w:t>(двести пятьдесят одна тысяча шестьсот</w:t>
            </w:r>
            <w:r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рублей</w:t>
            </w:r>
            <w:r w:rsidRPr="00254E05">
              <w:rPr>
                <w:b/>
                <w:bCs/>
                <w:color w:val="000000"/>
              </w:rPr>
              <w:t xml:space="preserve"> 00 копеек</w:t>
            </w:r>
            <w:r>
              <w:rPr>
                <w:b/>
                <w:bCs/>
                <w:color w:val="000000"/>
              </w:rPr>
              <w:t xml:space="preserve">, в </w:t>
            </w:r>
            <w:r w:rsidRPr="00254E05">
              <w:rPr>
                <w:b/>
                <w:bCs/>
                <w:color w:val="000000"/>
              </w:rPr>
              <w:t xml:space="preserve">том числе НДС 18% </w:t>
            </w:r>
          </w:p>
          <w:p w:rsidR="00220547" w:rsidRDefault="00220547" w:rsidP="009D643D"/>
          <w:p w:rsidR="00220547" w:rsidRDefault="00220547" w:rsidP="009D643D">
            <w:r w:rsidRPr="00E5573E">
              <w:t xml:space="preserve">Цена договора включает </w:t>
            </w:r>
            <w:r w:rsidRPr="00DC1B05">
              <w:t>стоимость това</w:t>
            </w:r>
            <w:r>
              <w:t>ра, стоимость тары, транспортных расходов</w:t>
            </w:r>
            <w:r w:rsidRPr="00DC1B05">
              <w:t xml:space="preserve">, </w:t>
            </w:r>
            <w:r>
              <w:t>страхования</w:t>
            </w:r>
            <w:r w:rsidRPr="00DC1B05">
              <w:t xml:space="preserve">, </w:t>
            </w:r>
          </w:p>
          <w:p w:rsidR="00220547" w:rsidRDefault="00220547" w:rsidP="009D643D">
            <w:r w:rsidRPr="00B723C6">
              <w:t xml:space="preserve">уплату таможенных пошлин, </w:t>
            </w:r>
            <w:r>
              <w:t>налогов, сборов и других расходов связанных</w:t>
            </w:r>
            <w:r w:rsidRPr="00B723C6">
              <w:t xml:space="preserve"> с исполнением договора.</w:t>
            </w:r>
          </w:p>
          <w:p w:rsidR="00220547" w:rsidRPr="001B1299" w:rsidRDefault="00220547" w:rsidP="00E45A90">
            <w:pPr>
              <w:rPr>
                <w:u w:val="single"/>
              </w:rPr>
            </w:pP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9D643D" w:rsidRDefault="0022054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iCs/>
                <w:sz w:val="24"/>
                <w:szCs w:val="24"/>
              </w:rPr>
            </w:pPr>
            <w:r w:rsidRPr="009D643D">
              <w:rPr>
                <w:i/>
                <w:iCs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7938E2">
            <w:pPr>
              <w:tabs>
                <w:tab w:val="left" w:pos="1134"/>
              </w:tabs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>
            <w:r w:rsidRPr="00B975CB">
              <w:rPr>
                <w:b/>
                <w:bCs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1B1299" w:rsidRDefault="00220547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CE0D41" w:rsidRDefault="00220547" w:rsidP="007938E2">
            <w:pPr>
              <w:jc w:val="both"/>
              <w:rPr>
                <w:b/>
                <w:bCs/>
                <w:i/>
                <w:iCs/>
              </w:rPr>
            </w:pPr>
            <w:r w:rsidRPr="00CE0D41">
              <w:rPr>
                <w:b/>
                <w:bCs/>
                <w:i/>
                <w:iCs/>
              </w:rPr>
              <w:t xml:space="preserve">дата начала приема заявок: 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Hyperlink"/>
                </w:rPr>
                <w:t>http://zakupki.rosatom.ru</w:t>
              </w:r>
            </w:hyperlink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54714C" w:rsidRDefault="00220547" w:rsidP="007938E2">
            <w:pPr>
              <w:jc w:val="both"/>
              <w:rPr>
                <w:b/>
                <w:bCs/>
                <w:i/>
                <w:iCs/>
                <w:color w:val="FF0000"/>
              </w:rPr>
            </w:pPr>
            <w:r w:rsidRPr="0054714C">
              <w:rPr>
                <w:b/>
                <w:bCs/>
                <w:i/>
                <w:iCs/>
                <w:color w:val="FF0000"/>
              </w:rPr>
              <w:t xml:space="preserve">дата и время окончания подачи заявок: 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54714C" w:rsidRDefault="00220547" w:rsidP="009D643D">
            <w:pPr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i/>
                <w:iCs/>
                <w:color w:val="FF0000"/>
                <w:u w:val="single"/>
              </w:rPr>
              <w:t>2</w:t>
            </w:r>
            <w:r w:rsidRPr="004C1674">
              <w:rPr>
                <w:b/>
                <w:bCs/>
                <w:i/>
                <w:iCs/>
                <w:color w:val="FF0000"/>
                <w:u w:val="single"/>
              </w:rPr>
              <w:t>1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 марта  2014</w:t>
            </w:r>
            <w:r w:rsidRPr="0054714C">
              <w:rPr>
                <w:b/>
                <w:bCs/>
                <w:i/>
                <w:iCs/>
                <w:color w:val="FF0000"/>
                <w:u w:val="single"/>
              </w:rPr>
              <w:t xml:space="preserve"> года в 05:00 (время московское)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7938E2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4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1B1299" w:rsidRDefault="00220547" w:rsidP="007938E2">
            <w:r w:rsidRPr="001B1299">
              <w:t>636039, Россия, 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220547" w:rsidRPr="001B1299" w:rsidRDefault="00220547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1B1299" w:rsidRDefault="00220547" w:rsidP="00A47B3C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220547" w:rsidRPr="001B1299">
        <w:trPr>
          <w:trHeight w:val="146"/>
        </w:trPr>
        <w:tc>
          <w:tcPr>
            <w:tcW w:w="10148" w:type="dxa"/>
            <w:gridSpan w:val="2"/>
          </w:tcPr>
          <w:p w:rsidR="00220547" w:rsidRPr="001B1299" w:rsidRDefault="00220547" w:rsidP="007938E2">
            <w:r w:rsidRPr="001B1299">
              <w:t>636039, Россия, Томская область, г</w:t>
            </w:r>
            <w:r>
              <w:t xml:space="preserve">. Северск, улица Курчатова, </w:t>
            </w:r>
            <w:r w:rsidRPr="001B1299">
              <w:t>1, ОАО «СХК»</w:t>
            </w:r>
            <w:r>
              <w:t>, Единая закупочная комиссия</w:t>
            </w:r>
          </w:p>
          <w:p w:rsidR="00220547" w:rsidRPr="001B1299" w:rsidRDefault="00220547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220547" w:rsidRPr="00B975CB">
        <w:trPr>
          <w:trHeight w:val="146"/>
        </w:trPr>
        <w:tc>
          <w:tcPr>
            <w:tcW w:w="10148" w:type="dxa"/>
            <w:gridSpan w:val="2"/>
          </w:tcPr>
          <w:p w:rsidR="00220547" w:rsidRPr="00225DB0" w:rsidRDefault="00220547" w:rsidP="005A6CAF">
            <w:pPr>
              <w:ind w:right="153" w:firstLine="637"/>
              <w:jc w:val="both"/>
              <w:rPr>
                <w:b/>
                <w:bCs/>
                <w:i/>
                <w:iCs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220547" w:rsidRPr="00225DB0" w:rsidRDefault="00220547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t>20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220547" w:rsidRPr="00242BFB" w:rsidRDefault="00220547" w:rsidP="005A6CAF">
            <w:pPr>
              <w:ind w:right="153" w:firstLine="637"/>
              <w:jc w:val="both"/>
              <w:rPr>
                <w:b/>
                <w:bCs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220547" w:rsidRPr="009E58BB" w:rsidRDefault="00220547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0" w:name="_Ref342307609"/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220547" w:rsidRPr="00B975CB" w:rsidRDefault="00220547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220547" w:rsidRPr="001B1299">
        <w:trPr>
          <w:trHeight w:val="559"/>
        </w:trPr>
        <w:tc>
          <w:tcPr>
            <w:tcW w:w="10148" w:type="dxa"/>
            <w:gridSpan w:val="2"/>
          </w:tcPr>
          <w:p w:rsidR="00220547" w:rsidRPr="001B1299" w:rsidRDefault="00220547" w:rsidP="007938E2">
            <w:r w:rsidRPr="001B1299">
              <w:t>Требование не установлено</w:t>
            </w:r>
          </w:p>
          <w:p w:rsidR="00220547" w:rsidRPr="001B1299" w:rsidRDefault="00220547" w:rsidP="00A47B3C"/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F92449" w:rsidRDefault="00220547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 xml:space="preserve">1 Обеспечение исполнения договора: </w:t>
            </w:r>
          </w:p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</w:tcPr>
          <w:p w:rsidR="00220547" w:rsidRPr="00D37B65" w:rsidRDefault="00220547" w:rsidP="00804E7E">
            <w:r w:rsidRPr="00D37B65">
              <w:t>не требуется</w:t>
            </w:r>
          </w:p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F92449" w:rsidRDefault="00220547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2 Обеспечение возврата аванса:</w:t>
            </w:r>
          </w:p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</w:tcPr>
          <w:p w:rsidR="00220547" w:rsidRPr="00F92449" w:rsidRDefault="00220547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F92449" w:rsidRDefault="00220547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3 Обеспечение исполнения гарантийных обязательств:</w:t>
            </w:r>
          </w:p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</w:tcPr>
          <w:p w:rsidR="00220547" w:rsidRPr="00F92449" w:rsidRDefault="00220547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847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15. Отказ от проведения запроса цен:</w:t>
            </w:r>
          </w:p>
        </w:tc>
      </w:tr>
      <w:tr w:rsidR="00220547" w:rsidRPr="00B975CB">
        <w:trPr>
          <w:trHeight w:val="1118"/>
        </w:trPr>
        <w:tc>
          <w:tcPr>
            <w:tcW w:w="10148" w:type="dxa"/>
            <w:gridSpan w:val="2"/>
          </w:tcPr>
          <w:p w:rsidR="00220547" w:rsidRPr="00B975CB" w:rsidRDefault="00220547" w:rsidP="007938E2">
            <w:pPr>
              <w:tabs>
                <w:tab w:val="left" w:pos="1134"/>
              </w:tabs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220547" w:rsidRPr="00B975CB">
        <w:trPr>
          <w:trHeight w:val="559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220547" w:rsidRPr="00B975CB">
        <w:trPr>
          <w:trHeight w:val="288"/>
        </w:trPr>
        <w:tc>
          <w:tcPr>
            <w:tcW w:w="10148" w:type="dxa"/>
            <w:gridSpan w:val="2"/>
          </w:tcPr>
          <w:p w:rsidR="00220547" w:rsidRPr="00B975CB" w:rsidRDefault="00220547" w:rsidP="00A47B3C"/>
        </w:tc>
      </w:tr>
      <w:tr w:rsidR="00220547" w:rsidRPr="00B975CB">
        <w:trPr>
          <w:trHeight w:val="271"/>
        </w:trPr>
        <w:tc>
          <w:tcPr>
            <w:tcW w:w="10148" w:type="dxa"/>
            <w:gridSpan w:val="2"/>
            <w:shd w:val="clear" w:color="auto" w:fill="D9D9D9"/>
          </w:tcPr>
          <w:p w:rsidR="00220547" w:rsidRPr="00B975CB" w:rsidRDefault="00220547" w:rsidP="00A47B3C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220547" w:rsidRPr="00B975CB">
        <w:trPr>
          <w:trHeight w:val="3353"/>
        </w:trPr>
        <w:tc>
          <w:tcPr>
            <w:tcW w:w="10148" w:type="dxa"/>
            <w:gridSpan w:val="2"/>
          </w:tcPr>
          <w:p w:rsidR="00220547" w:rsidRPr="00242051" w:rsidRDefault="00220547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20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20547" w:rsidRPr="00242051" w:rsidRDefault="00220547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20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20547" w:rsidRPr="00072459" w:rsidRDefault="00220547" w:rsidP="00072459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220547" w:rsidRDefault="00220547" w:rsidP="00072459"/>
    <w:sectPr w:rsidR="00220547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547" w:rsidRDefault="00220547" w:rsidP="007938E2">
      <w:r>
        <w:separator/>
      </w:r>
    </w:p>
  </w:endnote>
  <w:endnote w:type="continuationSeparator" w:id="1">
    <w:p w:rsidR="00220547" w:rsidRDefault="0022054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47" w:rsidRDefault="00220547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220547" w:rsidRDefault="002205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547" w:rsidRDefault="00220547" w:rsidP="007938E2">
      <w:r>
        <w:separator/>
      </w:r>
    </w:p>
  </w:footnote>
  <w:footnote w:type="continuationSeparator" w:id="1">
    <w:p w:rsidR="00220547" w:rsidRDefault="00220547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23CA2"/>
    <w:rsid w:val="00133A94"/>
    <w:rsid w:val="001A1CB3"/>
    <w:rsid w:val="001A2900"/>
    <w:rsid w:val="001B1299"/>
    <w:rsid w:val="001E1983"/>
    <w:rsid w:val="001F47C5"/>
    <w:rsid w:val="001F6067"/>
    <w:rsid w:val="00220547"/>
    <w:rsid w:val="00225C74"/>
    <w:rsid w:val="00225DB0"/>
    <w:rsid w:val="00234311"/>
    <w:rsid w:val="00242051"/>
    <w:rsid w:val="00242BFB"/>
    <w:rsid w:val="00254E05"/>
    <w:rsid w:val="002652BC"/>
    <w:rsid w:val="002A0D0E"/>
    <w:rsid w:val="002A5796"/>
    <w:rsid w:val="002B23DB"/>
    <w:rsid w:val="002E08D7"/>
    <w:rsid w:val="002E0C19"/>
    <w:rsid w:val="002E37A7"/>
    <w:rsid w:val="00300AEF"/>
    <w:rsid w:val="0032778E"/>
    <w:rsid w:val="0034660E"/>
    <w:rsid w:val="003826D0"/>
    <w:rsid w:val="003A6B32"/>
    <w:rsid w:val="003C6E96"/>
    <w:rsid w:val="003D574F"/>
    <w:rsid w:val="003E13D6"/>
    <w:rsid w:val="003E6BFC"/>
    <w:rsid w:val="00405B6A"/>
    <w:rsid w:val="00433AD9"/>
    <w:rsid w:val="00442358"/>
    <w:rsid w:val="0044446A"/>
    <w:rsid w:val="00475AF9"/>
    <w:rsid w:val="00492D26"/>
    <w:rsid w:val="004939EB"/>
    <w:rsid w:val="004B0D1D"/>
    <w:rsid w:val="004B170A"/>
    <w:rsid w:val="004C1332"/>
    <w:rsid w:val="004C1674"/>
    <w:rsid w:val="004C3B3E"/>
    <w:rsid w:val="004F53ED"/>
    <w:rsid w:val="0051613F"/>
    <w:rsid w:val="0054714C"/>
    <w:rsid w:val="00573860"/>
    <w:rsid w:val="005A6CAF"/>
    <w:rsid w:val="005C3A6A"/>
    <w:rsid w:val="00601F0C"/>
    <w:rsid w:val="00602D1D"/>
    <w:rsid w:val="00676FE6"/>
    <w:rsid w:val="0069067E"/>
    <w:rsid w:val="006A4CB8"/>
    <w:rsid w:val="0077538E"/>
    <w:rsid w:val="007938E2"/>
    <w:rsid w:val="007A0DF3"/>
    <w:rsid w:val="007B5BCB"/>
    <w:rsid w:val="007D4215"/>
    <w:rsid w:val="007F0CF3"/>
    <w:rsid w:val="00804E7E"/>
    <w:rsid w:val="00822A58"/>
    <w:rsid w:val="00871A41"/>
    <w:rsid w:val="00890BA1"/>
    <w:rsid w:val="008966D8"/>
    <w:rsid w:val="008B12E8"/>
    <w:rsid w:val="008C70E8"/>
    <w:rsid w:val="008E4AF9"/>
    <w:rsid w:val="00902A92"/>
    <w:rsid w:val="00941BB4"/>
    <w:rsid w:val="00986247"/>
    <w:rsid w:val="009959D4"/>
    <w:rsid w:val="009A52E2"/>
    <w:rsid w:val="009B2C15"/>
    <w:rsid w:val="009D643D"/>
    <w:rsid w:val="009D7ED1"/>
    <w:rsid w:val="009E24AA"/>
    <w:rsid w:val="009E58BB"/>
    <w:rsid w:val="00A01F1E"/>
    <w:rsid w:val="00A165EB"/>
    <w:rsid w:val="00A4097A"/>
    <w:rsid w:val="00A41139"/>
    <w:rsid w:val="00A47B3C"/>
    <w:rsid w:val="00AF60DD"/>
    <w:rsid w:val="00B33E4F"/>
    <w:rsid w:val="00B408E3"/>
    <w:rsid w:val="00B723C6"/>
    <w:rsid w:val="00B94692"/>
    <w:rsid w:val="00B975CB"/>
    <w:rsid w:val="00BC6F5F"/>
    <w:rsid w:val="00C05AAA"/>
    <w:rsid w:val="00C078CA"/>
    <w:rsid w:val="00C45C70"/>
    <w:rsid w:val="00C710C8"/>
    <w:rsid w:val="00CB6B21"/>
    <w:rsid w:val="00CD1AE1"/>
    <w:rsid w:val="00CD57FB"/>
    <w:rsid w:val="00CE0D41"/>
    <w:rsid w:val="00CE33D1"/>
    <w:rsid w:val="00CF41C4"/>
    <w:rsid w:val="00D3192B"/>
    <w:rsid w:val="00D37B65"/>
    <w:rsid w:val="00D402F9"/>
    <w:rsid w:val="00D55F73"/>
    <w:rsid w:val="00D672C2"/>
    <w:rsid w:val="00DB6DBD"/>
    <w:rsid w:val="00DC1B05"/>
    <w:rsid w:val="00DD04F0"/>
    <w:rsid w:val="00DD2E10"/>
    <w:rsid w:val="00E05739"/>
    <w:rsid w:val="00E45A90"/>
    <w:rsid w:val="00E5573E"/>
    <w:rsid w:val="00E63FAB"/>
    <w:rsid w:val="00E73503"/>
    <w:rsid w:val="00F067A2"/>
    <w:rsid w:val="00F16CE4"/>
    <w:rsid w:val="00F2078C"/>
    <w:rsid w:val="00F27B00"/>
    <w:rsid w:val="00F512FA"/>
    <w:rsid w:val="00F92449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1391</Words>
  <Characters>7935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2014-03-14T06:15:00Z</dcterms:created>
  <dcterms:modified xsi:type="dcterms:W3CDTF">2014-03-14T07:40:00Z</dcterms:modified>
</cp:coreProperties>
</file>