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652" w:rsidRPr="00347652" w:rsidRDefault="00347652" w:rsidP="003C3159">
      <w:pPr>
        <w:ind w:left="6096"/>
        <w:jc w:val="right"/>
        <w:rPr>
          <w:rFonts w:ascii="Times New Roman" w:hAnsi="Times New Roman" w:cs="Times New Roman"/>
          <w:sz w:val="24"/>
          <w:szCs w:val="28"/>
        </w:rPr>
      </w:pPr>
      <w:r w:rsidRPr="00347652">
        <w:rPr>
          <w:rFonts w:ascii="Times New Roman" w:hAnsi="Times New Roman" w:cs="Times New Roman"/>
          <w:sz w:val="24"/>
          <w:szCs w:val="28"/>
        </w:rPr>
        <w:t>Приложение №8 к Документации о</w:t>
      </w:r>
      <w:r w:rsidR="003C3159" w:rsidRPr="003C3159">
        <w:rPr>
          <w:rFonts w:ascii="Times New Roman" w:hAnsi="Times New Roman" w:cs="Times New Roman"/>
          <w:sz w:val="24"/>
          <w:szCs w:val="28"/>
        </w:rPr>
        <w:t xml:space="preserve"> </w:t>
      </w:r>
      <w:r w:rsidR="003C3159">
        <w:rPr>
          <w:rFonts w:ascii="Times New Roman" w:hAnsi="Times New Roman" w:cs="Times New Roman"/>
          <w:sz w:val="24"/>
          <w:szCs w:val="28"/>
        </w:rPr>
        <w:t>проведении</w:t>
      </w:r>
      <w:r w:rsidRPr="00347652">
        <w:rPr>
          <w:rFonts w:ascii="Times New Roman" w:hAnsi="Times New Roman" w:cs="Times New Roman"/>
          <w:sz w:val="24"/>
          <w:szCs w:val="28"/>
        </w:rPr>
        <w:t xml:space="preserve"> аукцион</w:t>
      </w:r>
      <w:r w:rsidR="003C3159">
        <w:rPr>
          <w:rFonts w:ascii="Times New Roman" w:hAnsi="Times New Roman" w:cs="Times New Roman"/>
          <w:sz w:val="24"/>
          <w:szCs w:val="28"/>
        </w:rPr>
        <w:t>а на понижение</w:t>
      </w:r>
    </w:p>
    <w:tbl>
      <w:tblPr>
        <w:tblW w:w="10333" w:type="dxa"/>
        <w:tblLook w:val="04A0" w:firstRow="1" w:lastRow="0" w:firstColumn="1" w:lastColumn="0" w:noHBand="0" w:noVBand="1"/>
      </w:tblPr>
      <w:tblGrid>
        <w:gridCol w:w="560"/>
        <w:gridCol w:w="2134"/>
        <w:gridCol w:w="1856"/>
        <w:gridCol w:w="2461"/>
        <w:gridCol w:w="1884"/>
        <w:gridCol w:w="1438"/>
      </w:tblGrid>
      <w:tr w:rsidR="003C3159" w:rsidRPr="003C3159" w:rsidTr="003C3159">
        <w:trPr>
          <w:trHeight w:val="630"/>
        </w:trPr>
        <w:tc>
          <w:tcPr>
            <w:tcW w:w="1033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снижения цены</w:t>
            </w:r>
          </w:p>
        </w:tc>
      </w:tr>
      <w:tr w:rsidR="003C3159" w:rsidRPr="003C3159" w:rsidTr="003C3159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понижения, руб.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с учётом понижения, руб.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Время понижения цены</w:t>
            </w:r>
          </w:p>
        </w:tc>
      </w:tr>
      <w:tr w:rsidR="003C3159" w:rsidRPr="003C3159" w:rsidTr="003C315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3C3159" w:rsidRDefault="003C3159" w:rsidP="003C3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C3159" w:rsidRPr="003C3159" w:rsidTr="003C3159">
        <w:trPr>
          <w:trHeight w:val="3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цена аукциона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3C3159" w:rsidRDefault="000857D4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2 000</w:t>
            </w:r>
            <w:r w:rsidR="003C3159"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,00   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</w:t>
            </w:r>
          </w:p>
        </w:tc>
      </w:tr>
      <w:tr w:rsidR="003C3159" w:rsidRPr="003C3159" w:rsidTr="000857D4">
        <w:trPr>
          <w:trHeight w:val="4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159" w:rsidRPr="000857D4" w:rsidRDefault="000857D4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0857D4" w:rsidRDefault="000857D4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1 900,00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="003C3159"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3C3159"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10:10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4" w:colLast="4"/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1 800,00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10:20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1 700,00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1 600,00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10:40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1 500,00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10:50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1 400,00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1 300,00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11:10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1 200,00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11:20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1 100,00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</w:t>
            </w:r>
          </w:p>
        </w:tc>
      </w:tr>
      <w:tr w:rsidR="002F4DD3" w:rsidRPr="003C3159" w:rsidTr="000857D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DD3" w:rsidRDefault="002F4DD3" w:rsidP="002F4DD3">
            <w:pPr>
              <w:jc w:val="right"/>
            </w:pPr>
            <w:r w:rsidRPr="00D64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DD3" w:rsidRPr="000857D4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1000,00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2F4DD3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Pr="003C3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DD3" w:rsidRPr="003C3159" w:rsidRDefault="002F4DD3" w:rsidP="002F4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11:40</w:t>
            </w:r>
          </w:p>
        </w:tc>
      </w:tr>
      <w:bookmarkEnd w:id="0"/>
      <w:tr w:rsidR="003C3159" w:rsidRPr="003C3159" w:rsidTr="003C3159">
        <w:trPr>
          <w:trHeight w:val="37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отсечения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0857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0857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  <w:r w:rsidRPr="003C31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000,00   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3C3159" w:rsidRDefault="003C3159" w:rsidP="003C3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64FE" w:rsidRDefault="005F64FE" w:rsidP="00125A45">
      <w:pPr>
        <w:ind w:left="142"/>
      </w:pPr>
    </w:p>
    <w:sectPr w:rsidR="005F64FE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0857D4"/>
    <w:rsid w:val="00125A45"/>
    <w:rsid w:val="002F4DD3"/>
    <w:rsid w:val="00347652"/>
    <w:rsid w:val="003C3159"/>
    <w:rsid w:val="005F64FE"/>
    <w:rsid w:val="00B2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D8C450BD</Template>
  <TotalTime>6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6</cp:revision>
  <dcterms:created xsi:type="dcterms:W3CDTF">2018-03-02T09:57:00Z</dcterms:created>
  <dcterms:modified xsi:type="dcterms:W3CDTF">2018-12-17T12:22:00Z</dcterms:modified>
</cp:coreProperties>
</file>