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3CC" w:rsidRPr="00783277" w:rsidRDefault="00ED53CC" w:rsidP="00C01D7A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ED53CC" w:rsidRPr="00783277" w:rsidRDefault="00ED53CC" w:rsidP="00C01D7A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224/11.02-04/14-451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</w:p>
    <w:p w:rsidR="00ED53CC" w:rsidRPr="00783277" w:rsidRDefault="00ED53CC" w:rsidP="00C01D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>
        <w:rPr>
          <w:rFonts w:ascii="Times New Roman" w:hAnsi="Times New Roman" w:cs="Times New Roman"/>
        </w:rPr>
        <w:t xml:space="preserve">Открытый запрос цен в </w:t>
      </w:r>
      <w:r w:rsidRPr="00783277">
        <w:rPr>
          <w:rFonts w:ascii="Times New Roman" w:hAnsi="Times New Roman" w:cs="Times New Roman"/>
        </w:rPr>
        <w:t>электронной форме.</w:t>
      </w:r>
    </w:p>
    <w:p w:rsidR="00ED53CC" w:rsidRPr="00783277" w:rsidRDefault="00ED53CC" w:rsidP="00C01D7A">
      <w:pPr>
        <w:numPr>
          <w:ilvl w:val="0"/>
          <w:numId w:val="1"/>
        </w:numPr>
        <w:tabs>
          <w:tab w:val="clear" w:pos="1070"/>
          <w:tab w:val="num" w:pos="0"/>
          <w:tab w:val="left" w:pos="120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 xml:space="preserve">на поставку </w:t>
      </w:r>
      <w:r w:rsidRPr="00637AFC">
        <w:rPr>
          <w:rFonts w:ascii="Times New Roman" w:hAnsi="Times New Roman" w:cs="Times New Roman"/>
        </w:rPr>
        <w:t xml:space="preserve">бронеколпака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ED53CC" w:rsidRPr="00783277" w:rsidRDefault="00ED53CC" w:rsidP="00C01D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D53CC" w:rsidRPr="00783277" w:rsidRDefault="00ED53CC" w:rsidP="00C01D7A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ED53CC" w:rsidRPr="00783277" w:rsidRDefault="00ED53CC" w:rsidP="00C01D7A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ED53CC" w:rsidRPr="0029487E" w:rsidRDefault="00ED53CC" w:rsidP="00C01D7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  <w:color w:val="000000"/>
        </w:rPr>
        <w:t>Камина Ирина Александровна</w:t>
      </w:r>
      <w:r w:rsidRPr="00C753F6">
        <w:rPr>
          <w:rFonts w:ascii="Times New Roman" w:hAnsi="Times New Roman" w:cs="Times New Roman"/>
          <w:color w:val="000000"/>
        </w:rPr>
        <w:t>, (48439) 9-</w:t>
      </w:r>
      <w:r>
        <w:rPr>
          <w:rFonts w:ascii="Times New Roman" w:hAnsi="Times New Roman" w:cs="Times New Roman"/>
          <w:color w:val="000000"/>
        </w:rPr>
        <w:t>48-96</w:t>
      </w:r>
      <w:r w:rsidRPr="00C753F6">
        <w:rPr>
          <w:rFonts w:ascii="Times New Roman" w:hAnsi="Times New Roman" w:cs="Times New Roman"/>
          <w:color w:val="000000"/>
        </w:rPr>
        <w:t>, факс (48439) 9-</w:t>
      </w:r>
      <w:bookmarkStart w:id="0" w:name="_GoBack"/>
      <w:r w:rsidRPr="00C753F6">
        <w:rPr>
          <w:rFonts w:ascii="Times New Roman" w:hAnsi="Times New Roman" w:cs="Times New Roman"/>
          <w:color w:val="000000"/>
        </w:rPr>
        <w:t xml:space="preserve">49-30, </w:t>
      </w:r>
      <w:r w:rsidRPr="0029487E">
        <w:rPr>
          <w:rFonts w:ascii="Times New Roman" w:hAnsi="Times New Roman" w:cs="Times New Roman"/>
          <w:color w:val="000000"/>
          <w:lang w:val="en-US"/>
        </w:rPr>
        <w:t>nignatova</w:t>
      </w:r>
      <w:r w:rsidRPr="0029487E">
        <w:rPr>
          <w:rFonts w:ascii="Times New Roman" w:hAnsi="Times New Roman" w:cs="Times New Roman"/>
          <w:color w:val="000000"/>
        </w:rPr>
        <w:t>@</w:t>
      </w:r>
      <w:r w:rsidRPr="0029487E">
        <w:rPr>
          <w:rFonts w:ascii="Times New Roman" w:hAnsi="Times New Roman" w:cs="Times New Roman"/>
          <w:color w:val="000000"/>
          <w:lang w:val="en-US"/>
        </w:rPr>
        <w:t>ippe</w:t>
      </w:r>
      <w:r w:rsidRPr="0029487E">
        <w:rPr>
          <w:rFonts w:ascii="Times New Roman" w:hAnsi="Times New Roman" w:cs="Times New Roman"/>
          <w:color w:val="000000"/>
        </w:rPr>
        <w:t>.</w:t>
      </w:r>
      <w:r w:rsidRPr="0029487E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bookmarkEnd w:id="0"/>
    <w:p w:rsidR="00ED53CC" w:rsidRDefault="00ED53CC" w:rsidP="00C01D7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ОсинаВера Григорьевна, (48439) 9-85-26</w:t>
      </w:r>
      <w:r w:rsidRPr="00783277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ED53CC" w:rsidRPr="00135EEB" w:rsidRDefault="00ED53CC" w:rsidP="00C01D7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35EEB">
        <w:rPr>
          <w:rFonts w:ascii="Times New Roman" w:hAnsi="Times New Roman" w:cs="Times New Roman"/>
        </w:rPr>
        <w:t xml:space="preserve">поставка </w:t>
      </w:r>
      <w:r w:rsidRPr="00FE4C32">
        <w:rPr>
          <w:rFonts w:ascii="Times New Roman" w:hAnsi="Times New Roman" w:cs="Times New Roman"/>
        </w:rPr>
        <w:t>бронеколпака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ED53CC" w:rsidRPr="00783277" w:rsidRDefault="00ED53CC" w:rsidP="00C01D7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ED53CC" w:rsidRPr="00783277" w:rsidRDefault="00ED53CC" w:rsidP="00C01D7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</w:rPr>
        <w:t>15.02.</w:t>
      </w:r>
      <w:r w:rsidRPr="00783277">
        <w:rPr>
          <w:rFonts w:ascii="Times New Roman" w:hAnsi="Times New Roman" w:cs="Times New Roman"/>
        </w:rPr>
        <w:t>201</w:t>
      </w:r>
      <w:r>
        <w:rPr>
          <w:rFonts w:ascii="Times New Roman" w:hAnsi="Times New Roman" w:cs="Times New Roman"/>
        </w:rPr>
        <w:t>5</w:t>
      </w:r>
      <w:r w:rsidRPr="00783277">
        <w:rPr>
          <w:rFonts w:ascii="Times New Roman" w:hAnsi="Times New Roman" w:cs="Times New Roman"/>
        </w:rPr>
        <w:t xml:space="preserve"> года. Возможна досрочная поставка.</w:t>
      </w:r>
    </w:p>
    <w:p w:rsidR="00ED53CC" w:rsidRDefault="00ED53CC" w:rsidP="00C01D7A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ED53CC" w:rsidRPr="00783277" w:rsidRDefault="00ED53CC" w:rsidP="00C01D7A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D53CC" w:rsidRPr="00783277" w:rsidRDefault="00ED53CC" w:rsidP="00C01D7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>
        <w:rPr>
          <w:rFonts w:ascii="Times New Roman" w:hAnsi="Times New Roman" w:cs="Times New Roman"/>
        </w:rPr>
        <w:t xml:space="preserve"> в </w:t>
      </w:r>
      <w:r w:rsidRPr="00783277">
        <w:rPr>
          <w:rFonts w:ascii="Times New Roman" w:hAnsi="Times New Roman" w:cs="Times New Roman"/>
        </w:rPr>
        <w:t xml:space="preserve">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D53CC" w:rsidRPr="00783277" w:rsidRDefault="00ED53CC" w:rsidP="00C01D7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D53CC" w:rsidRPr="00783277" w:rsidRDefault="00ED53CC" w:rsidP="00C01D7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D53CC" w:rsidRPr="00783277" w:rsidRDefault="00ED53CC" w:rsidP="00C01D7A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 w:rsidRPr="005B5EAB">
        <w:rPr>
          <w:rFonts w:ascii="Times New Roman" w:hAnsi="Times New Roman" w:cs="Times New Roman"/>
        </w:rPr>
        <w:t>652</w:t>
      </w:r>
      <w:r>
        <w:rPr>
          <w:rFonts w:ascii="Times New Roman" w:hAnsi="Times New Roman" w:cs="Times New Roman"/>
        </w:rPr>
        <w:t xml:space="preserve"> </w:t>
      </w:r>
      <w:r w:rsidRPr="005B5EAB">
        <w:rPr>
          <w:rFonts w:ascii="Times New Roman" w:hAnsi="Times New Roman" w:cs="Times New Roman"/>
        </w:rPr>
        <w:t>542,</w:t>
      </w:r>
      <w:r>
        <w:rPr>
          <w:rFonts w:ascii="Times New Roman" w:hAnsi="Times New Roman" w:cs="Times New Roman"/>
        </w:rPr>
        <w:t xml:space="preserve"> 37 руб </w:t>
      </w:r>
      <w:r w:rsidRPr="005B5EAB">
        <w:rPr>
          <w:rFonts w:ascii="Times New Roman" w:hAnsi="Times New Roman" w:cs="Times New Roman"/>
        </w:rPr>
        <w:t xml:space="preserve">(Шестьсот пятьдесят две тысячи пятьсот сорок два рубля 37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  <w:color w:val="000000"/>
        </w:rPr>
        <w:t xml:space="preserve"> </w:t>
      </w:r>
      <w:r w:rsidRPr="00783277">
        <w:rPr>
          <w:rFonts w:ascii="Times New Roman" w:hAnsi="Times New Roman" w:cs="Times New Roman"/>
          <w:color w:val="000000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ED53CC" w:rsidRPr="00783277" w:rsidRDefault="00ED53CC" w:rsidP="00C01D7A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lang w:eastAsia="ru-RU"/>
        </w:rPr>
        <w:t>553 002, 01</w:t>
      </w:r>
      <w:r w:rsidRPr="007C713F">
        <w:rPr>
          <w:rFonts w:ascii="Times New Roman" w:hAnsi="Times New Roman" w:cs="Times New Roman"/>
          <w:lang w:eastAsia="ru-RU"/>
        </w:rPr>
        <w:t xml:space="preserve"> (Пятьсот пятьдесят три тысячи два рубля 01 </w:t>
      </w:r>
      <w:r w:rsidRPr="00783277">
        <w:rPr>
          <w:rFonts w:ascii="Times New Roman" w:hAnsi="Times New Roman" w:cs="Times New Roman"/>
          <w:color w:val="000000"/>
        </w:rPr>
        <w:t>коп</w:t>
      </w:r>
      <w:r w:rsidRPr="00783277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йка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D53CC" w:rsidRPr="00783277" w:rsidRDefault="00ED53CC" w:rsidP="00C01D7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D53CC" w:rsidRPr="00783277" w:rsidRDefault="00ED53CC" w:rsidP="00C01D7A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D53CC" w:rsidRDefault="00ED53CC" w:rsidP="00D97DD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D97DD0">
        <w:rPr>
          <w:rFonts w:ascii="Times New Roman" w:hAnsi="Times New Roman" w:cs="Times New Roman"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ED53CC" w:rsidRPr="00D97DD0" w:rsidRDefault="00ED53CC" w:rsidP="00D97DD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ED53CC" w:rsidRPr="00783277" w:rsidRDefault="00ED53CC" w:rsidP="00C01D7A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D97DD0"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D53CC" w:rsidRPr="00783277" w:rsidRDefault="00ED53CC" w:rsidP="00C01D7A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D97DD0">
        <w:rPr>
          <w:rFonts w:ascii="Times New Roman" w:hAnsi="Times New Roman" w:cs="Times New Roman"/>
          <w:spacing w:val="-6"/>
          <w:highlight w:val="yellow"/>
        </w:rPr>
        <w:t>03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ED53CC" w:rsidRPr="00783277" w:rsidRDefault="00ED53CC" w:rsidP="00C01D7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 w:rsidRPr="00D97DD0"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«05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ED53CC" w:rsidRPr="00783277" w:rsidRDefault="00ED53CC" w:rsidP="00C01D7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 w:rsidRPr="00D97DD0"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«05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ED53CC" w:rsidRPr="00783277" w:rsidRDefault="00ED53CC" w:rsidP="00C01D7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 w:rsidRPr="00D97DD0"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 w:rsidRPr="00FB1E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ED53CC" w:rsidRPr="00783277" w:rsidRDefault="00ED53CC" w:rsidP="00C01D7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 w:rsidRPr="00D97DD0"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ED53CC" w:rsidRPr="00783277" w:rsidRDefault="00ED53CC" w:rsidP="00C01D7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 w:rsidRPr="00D97DD0"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ED53CC" w:rsidRPr="00783277" w:rsidRDefault="00ED53CC" w:rsidP="00C01D7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 w:rsidRPr="00D97DD0"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D53CC" w:rsidRPr="00783277" w:rsidRDefault="00ED53CC" w:rsidP="00C01D7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D53CC" w:rsidRPr="00783277" w:rsidRDefault="00ED53CC" w:rsidP="00C01D7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D53CC" w:rsidRPr="00783277" w:rsidRDefault="00ED53CC" w:rsidP="00C01D7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D53CC" w:rsidRPr="00783277" w:rsidRDefault="00ED53CC" w:rsidP="00C01D7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 w:rsidRPr="00D97DD0"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D53CC" w:rsidRPr="00783277" w:rsidRDefault="00ED53CC" w:rsidP="00C01D7A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ED53CC" w:rsidRDefault="00ED53CC">
      <w:pPr>
        <w:rPr>
          <w:rFonts w:cs="Times New Roman"/>
        </w:rPr>
      </w:pPr>
    </w:p>
    <w:sectPr w:rsidR="00ED53CC" w:rsidSect="00E13E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1CBE"/>
    <w:rsid w:val="00004AA6"/>
    <w:rsid w:val="00055FEF"/>
    <w:rsid w:val="000E1028"/>
    <w:rsid w:val="00135EEB"/>
    <w:rsid w:val="001F4D81"/>
    <w:rsid w:val="0029487E"/>
    <w:rsid w:val="00431CBE"/>
    <w:rsid w:val="005B5EAB"/>
    <w:rsid w:val="00637AFC"/>
    <w:rsid w:val="007757DE"/>
    <w:rsid w:val="00783277"/>
    <w:rsid w:val="007C713F"/>
    <w:rsid w:val="0088752E"/>
    <w:rsid w:val="008C33AF"/>
    <w:rsid w:val="008E3C0C"/>
    <w:rsid w:val="009E1518"/>
    <w:rsid w:val="00A24FEF"/>
    <w:rsid w:val="00AF2D02"/>
    <w:rsid w:val="00C01D7A"/>
    <w:rsid w:val="00C572F3"/>
    <w:rsid w:val="00C753F6"/>
    <w:rsid w:val="00D42E6F"/>
    <w:rsid w:val="00D97DD0"/>
    <w:rsid w:val="00E13EE5"/>
    <w:rsid w:val="00ED53CC"/>
    <w:rsid w:val="00F26FEC"/>
    <w:rsid w:val="00FB1E2B"/>
    <w:rsid w:val="00FE4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D7A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800</Words>
  <Characters>4563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2014-11-20T10:43:00Z</dcterms:created>
  <dcterms:modified xsi:type="dcterms:W3CDTF">2014-11-26T11:15:00Z</dcterms:modified>
</cp:coreProperties>
</file>