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330" w:rsidRPr="00723913" w:rsidRDefault="00C87330" w:rsidP="005523F7">
      <w:pPr>
        <w:widowControl w:val="0"/>
        <w:jc w:val="center"/>
        <w:rPr>
          <w:bCs/>
        </w:rPr>
      </w:pPr>
    </w:p>
    <w:p w:rsidR="00C87330" w:rsidRDefault="00C87330" w:rsidP="005523F7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C87330" w:rsidRDefault="00C87330" w:rsidP="005523F7">
      <w:pPr>
        <w:widowControl w:val="0"/>
        <w:jc w:val="center"/>
        <w:rPr>
          <w:bCs/>
        </w:rPr>
      </w:pPr>
    </w:p>
    <w:p w:rsidR="00762125" w:rsidRPr="00723913" w:rsidRDefault="00762125" w:rsidP="005523F7">
      <w:pPr>
        <w:widowControl w:val="0"/>
        <w:jc w:val="center"/>
        <w:rPr>
          <w:bCs/>
        </w:rPr>
      </w:pPr>
    </w:p>
    <w:p w:rsidR="00C87330" w:rsidRPr="00723913" w:rsidRDefault="00C87330" w:rsidP="005523F7">
      <w:pPr>
        <w:widowControl w:val="0"/>
        <w:jc w:val="center"/>
        <w:rPr>
          <w:bCs/>
        </w:rPr>
      </w:pPr>
    </w:p>
    <w:p w:rsidR="00C87330" w:rsidRDefault="00C87330" w:rsidP="005523F7">
      <w:pPr>
        <w:widowControl w:val="0"/>
        <w:jc w:val="center"/>
        <w:rPr>
          <w:bCs/>
        </w:rPr>
      </w:pPr>
    </w:p>
    <w:p w:rsidR="00723913" w:rsidRPr="00723913" w:rsidRDefault="00723913" w:rsidP="005523F7">
      <w:pPr>
        <w:widowControl w:val="0"/>
        <w:jc w:val="center"/>
        <w:rPr>
          <w:bCs/>
        </w:rPr>
      </w:pPr>
    </w:p>
    <w:p w:rsidR="00C87330" w:rsidRPr="00723913" w:rsidRDefault="00C87330" w:rsidP="005523F7">
      <w:pPr>
        <w:widowControl w:val="0"/>
        <w:jc w:val="center"/>
        <w:rPr>
          <w:bCs/>
        </w:rPr>
      </w:pPr>
    </w:p>
    <w:p w:rsidR="006E261E" w:rsidRPr="006B233D" w:rsidRDefault="006E261E" w:rsidP="006E261E">
      <w:pPr>
        <w:widowControl w:val="0"/>
        <w:jc w:val="center"/>
        <w:rPr>
          <w:b/>
          <w:bCs/>
          <w:sz w:val="28"/>
          <w:szCs w:val="28"/>
        </w:rPr>
      </w:pPr>
      <w:r w:rsidRPr="006B233D">
        <w:rPr>
          <w:b/>
          <w:bCs/>
          <w:sz w:val="28"/>
          <w:szCs w:val="28"/>
        </w:rPr>
        <w:t>ДОКУМЕНТАЦИЯ ПО ЗАПРОСУ ПРЕДЛОЖЕНИЙ</w:t>
      </w:r>
    </w:p>
    <w:p w:rsidR="00CA2886" w:rsidRPr="00723913" w:rsidRDefault="000362F5" w:rsidP="006E261E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6B233D">
        <w:rPr>
          <w:b/>
          <w:sz w:val="28"/>
          <w:szCs w:val="28"/>
          <w:lang w:val="ru-RU"/>
        </w:rPr>
        <w:t>открытый одноэтапный запрос предложений в электронной форме без квалификационного отбора на право заключения договора</w:t>
      </w:r>
      <w:r>
        <w:rPr>
          <w:b/>
          <w:sz w:val="28"/>
          <w:szCs w:val="28"/>
          <w:lang w:val="ru-RU"/>
        </w:rPr>
        <w:t xml:space="preserve"> на </w:t>
      </w:r>
      <w:r w:rsidR="00500897" w:rsidRPr="00500897">
        <w:rPr>
          <w:b/>
          <w:sz w:val="28"/>
          <w:szCs w:val="28"/>
          <w:lang w:val="ru-RU"/>
        </w:rPr>
        <w:t>разработку проектно-сметной документации по капитальному ремонту строительных конструкций хранилищ твердых РАО на ПХРО Свердловского отделения филиала «Уральский территориальный округ» ФГУП «РосРАО»</w:t>
      </w:r>
    </w:p>
    <w:p w:rsidR="00CA2886" w:rsidRPr="00723913" w:rsidRDefault="00CA2886" w:rsidP="005523F7">
      <w:pPr>
        <w:widowControl w:val="0"/>
        <w:jc w:val="center"/>
      </w:pPr>
    </w:p>
    <w:p w:rsidR="00270579" w:rsidRPr="00270579" w:rsidRDefault="00270579" w:rsidP="005523F7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bookmarkStart w:id="0" w:name="_GoBack"/>
      <w:bookmarkEnd w:id="0"/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5523F7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5523F7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1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5523F7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270579" w:rsidRDefault="00270579" w:rsidP="005523F7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Pr="00723913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270579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  <w:sectPr w:rsidR="00CA2886" w:rsidRPr="00723913" w:rsidSect="00270579">
          <w:headerReference w:type="default" r:id="rId12"/>
          <w:footerReference w:type="even" r:id="rId13"/>
          <w:footerReference w:type="default" r:id="rId14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AC13C5" w:rsidRPr="00DC375F" w:rsidRDefault="00AC13C5" w:rsidP="00AC13C5">
      <w:pPr>
        <w:jc w:val="center"/>
      </w:pPr>
    </w:p>
    <w:p w:rsidR="00AC13C5" w:rsidRPr="00DC375F" w:rsidRDefault="00AC13C5" w:rsidP="00AC13C5">
      <w:pPr>
        <w:jc w:val="center"/>
      </w:pPr>
    </w:p>
    <w:p w:rsidR="00AC13C5" w:rsidRPr="00DC375F" w:rsidRDefault="00AC13C5" w:rsidP="00AC13C5">
      <w:pPr>
        <w:jc w:val="center"/>
      </w:pPr>
    </w:p>
    <w:p w:rsidR="00DC375F" w:rsidRPr="00DC375F" w:rsidRDefault="00DC375F" w:rsidP="00DC375F">
      <w:pPr>
        <w:jc w:val="center"/>
        <w:outlineLvl w:val="0"/>
      </w:pPr>
      <w:r w:rsidRPr="00DC375F">
        <w:t>СОДЕРЖАНИЕ</w:t>
      </w:r>
    </w:p>
    <w:p w:rsidR="00DC375F" w:rsidRPr="00DC375F" w:rsidRDefault="00DC375F" w:rsidP="00DC375F">
      <w:pPr>
        <w:outlineLvl w:val="0"/>
      </w:pPr>
    </w:p>
    <w:p w:rsidR="00DC375F" w:rsidRPr="00DC375F" w:rsidRDefault="00DC375F" w:rsidP="00DC375F">
      <w:pPr>
        <w:spacing w:before="60"/>
        <w:outlineLvl w:val="0"/>
      </w:pPr>
      <w:r w:rsidRPr="00DC375F">
        <w:t>РАЗДЕЛ 1. НАИМЕНОВАНИЕ РАБОТ.</w:t>
      </w:r>
    </w:p>
    <w:p w:rsidR="00DC375F" w:rsidRPr="00DC375F" w:rsidRDefault="00DC375F" w:rsidP="00DC375F">
      <w:pPr>
        <w:spacing w:before="60"/>
        <w:outlineLvl w:val="0"/>
      </w:pPr>
      <w:r w:rsidRPr="00DC375F">
        <w:t>РАЗДЕЛ 2. ОПИСАНИЕ РАБОТ, ЦЕЛЬ И ЗАДАЧИ</w:t>
      </w:r>
    </w:p>
    <w:p w:rsidR="00DC375F" w:rsidRPr="00DC375F" w:rsidRDefault="00DC375F" w:rsidP="00DC375F">
      <w:pPr>
        <w:spacing w:before="60"/>
        <w:outlineLvl w:val="0"/>
      </w:pPr>
      <w:r w:rsidRPr="00DC375F">
        <w:t>РАЗДЕЛ 3. ТРЕБОВАНИЯ К ТЕХНИЧЕСКИМ ХАРАКТЕРИСТИКАМ РАБОТ</w:t>
      </w:r>
    </w:p>
    <w:p w:rsidR="00DC375F" w:rsidRPr="00DC375F" w:rsidRDefault="00DC375F" w:rsidP="00DC375F">
      <w:pPr>
        <w:ind w:left="851"/>
      </w:pPr>
      <w:r w:rsidRPr="00DC375F">
        <w:t>Подраздел 3.1 Нормативная база</w:t>
      </w:r>
    </w:p>
    <w:p w:rsidR="00DC375F" w:rsidRPr="00DC375F" w:rsidRDefault="00DC375F" w:rsidP="00DC375F">
      <w:pPr>
        <w:ind w:left="851"/>
      </w:pPr>
      <w:r w:rsidRPr="00DC375F">
        <w:t>Подраздел 3.2 Особые  условия строительства</w:t>
      </w:r>
    </w:p>
    <w:p w:rsidR="00DC375F" w:rsidRPr="00DC375F" w:rsidRDefault="00DC375F" w:rsidP="00DC375F">
      <w:pPr>
        <w:ind w:left="851"/>
      </w:pPr>
      <w:r w:rsidRPr="00DC375F">
        <w:t>Подраздел 3.3Основные технико-экономические показатели объекта</w:t>
      </w:r>
    </w:p>
    <w:p w:rsidR="00DC375F" w:rsidRPr="00DC375F" w:rsidRDefault="00DC375F" w:rsidP="00DC375F">
      <w:pPr>
        <w:ind w:left="851"/>
      </w:pPr>
      <w:r w:rsidRPr="00DC375F">
        <w:t>Подраздел 3.4 Требования к архитектурно-строительным, объемно-планировочным и конструктивным решениям</w:t>
      </w:r>
    </w:p>
    <w:p w:rsidR="00DC375F" w:rsidRPr="00DC375F" w:rsidRDefault="00DC375F" w:rsidP="00DC375F">
      <w:pPr>
        <w:autoSpaceDE w:val="0"/>
        <w:autoSpaceDN w:val="0"/>
        <w:adjustRightInd w:val="0"/>
        <w:ind w:left="851"/>
        <w:rPr>
          <w:i/>
        </w:rPr>
      </w:pPr>
      <w:r w:rsidRPr="00DC375F">
        <w:t>Подраздел 3.5 Выделение очередей и пусковых комплексов, требования по перспективному расширению здания/сооружения</w:t>
      </w:r>
    </w:p>
    <w:p w:rsidR="00DC375F" w:rsidRPr="00DC375F" w:rsidRDefault="00DC375F" w:rsidP="00DC375F">
      <w:pPr>
        <w:ind w:left="851"/>
        <w:outlineLvl w:val="0"/>
      </w:pPr>
      <w:r w:rsidRPr="00DC375F">
        <w:t>Подраздел 3.6 Требования к организации строительства</w:t>
      </w:r>
    </w:p>
    <w:p w:rsidR="00DC375F" w:rsidRPr="00DC375F" w:rsidRDefault="00DC375F" w:rsidP="00DC375F">
      <w:pPr>
        <w:ind w:left="851"/>
        <w:outlineLvl w:val="0"/>
      </w:pPr>
      <w:r w:rsidRPr="00DC375F">
        <w:t>Подраздел 3.7 Требования к режиму безопасности и гигиене труда</w:t>
      </w:r>
    </w:p>
    <w:p w:rsidR="00DC375F" w:rsidRPr="00DC375F" w:rsidRDefault="00DC375F" w:rsidP="00DC375F">
      <w:pPr>
        <w:ind w:left="851"/>
      </w:pPr>
      <w:r w:rsidRPr="00DC375F">
        <w:t>Подраздел 3.8 Мероприятия по разработке требований к обеспечению безопасной</w:t>
      </w:r>
    </w:p>
    <w:p w:rsidR="00DC375F" w:rsidRPr="00DC375F" w:rsidRDefault="00DC375F" w:rsidP="00DC375F">
      <w:pPr>
        <w:ind w:left="851"/>
      </w:pPr>
      <w:r w:rsidRPr="00DC375F">
        <w:t xml:space="preserve">Эксплуатации объектов капитального строительства </w:t>
      </w:r>
    </w:p>
    <w:p w:rsidR="00DC375F" w:rsidRPr="00DC375F" w:rsidRDefault="00DC375F" w:rsidP="00DC375F">
      <w:pPr>
        <w:ind w:left="851"/>
        <w:outlineLvl w:val="0"/>
      </w:pPr>
      <w:r w:rsidRPr="00DC375F">
        <w:t>Подраздел 3.9 Требования к сметной документации</w:t>
      </w:r>
    </w:p>
    <w:p w:rsidR="00DC375F" w:rsidRPr="00DC375F" w:rsidRDefault="00DC375F" w:rsidP="00DC375F">
      <w:pPr>
        <w:ind w:left="851"/>
        <w:outlineLvl w:val="0"/>
      </w:pPr>
      <w:r w:rsidRPr="00DC375F">
        <w:t>Подраздел 3.10 Исходные данные необходимые для проектирования</w:t>
      </w:r>
    </w:p>
    <w:p w:rsidR="00DC375F" w:rsidRPr="00DC375F" w:rsidRDefault="00DC375F" w:rsidP="00DC375F">
      <w:pPr>
        <w:ind w:left="851"/>
      </w:pPr>
      <w:r w:rsidRPr="00DC375F">
        <w:t>Подраздел 3.11 Мероприятия по разработке требований к обеспечению безопасной эксплуатации объектов капитального строительства</w:t>
      </w:r>
    </w:p>
    <w:p w:rsidR="00DC375F" w:rsidRPr="00DC375F" w:rsidRDefault="00DC375F" w:rsidP="00DC375F">
      <w:pPr>
        <w:spacing w:before="60"/>
        <w:outlineLvl w:val="0"/>
      </w:pPr>
      <w:r w:rsidRPr="00DC375F">
        <w:t>РАЗДЕЛ 4. ТРЕБОВАНИЯКОБЪЕМУВЫПОЛНЯЕМЫХРАБОТ</w:t>
      </w:r>
    </w:p>
    <w:p w:rsidR="00DC375F" w:rsidRPr="00DC375F" w:rsidRDefault="00DC375F" w:rsidP="00DC375F">
      <w:pPr>
        <w:tabs>
          <w:tab w:val="left" w:pos="851"/>
        </w:tabs>
        <w:ind w:left="1276" w:hanging="425"/>
        <w:outlineLvl w:val="0"/>
      </w:pPr>
      <w:r w:rsidRPr="00DC375F">
        <w:t>Подраздел 4.1 Требования к объему работ</w:t>
      </w:r>
    </w:p>
    <w:p w:rsidR="00DC375F" w:rsidRPr="00DC375F" w:rsidRDefault="00DC375F" w:rsidP="00DC375F">
      <w:pPr>
        <w:tabs>
          <w:tab w:val="left" w:pos="851"/>
        </w:tabs>
        <w:ind w:left="1276" w:hanging="425"/>
      </w:pPr>
      <w:r w:rsidRPr="00DC375F">
        <w:t>Подраздел 4.2 Перечень согласований, выполняемых Поставщиком</w:t>
      </w:r>
    </w:p>
    <w:p w:rsidR="00DC375F" w:rsidRPr="00DC375F" w:rsidRDefault="00DC375F" w:rsidP="00DC375F">
      <w:pPr>
        <w:spacing w:before="60"/>
        <w:outlineLvl w:val="0"/>
      </w:pPr>
      <w:r w:rsidRPr="00DC375F">
        <w:t>РАЗДЕЛ 5. ТРЕБОВАНИЯКСРОКУ (ИНТЕРВАЛУ) ВЫПОЛНЯЕМЫХРАБОТ</w:t>
      </w:r>
    </w:p>
    <w:p w:rsidR="00DC375F" w:rsidRPr="00DC375F" w:rsidRDefault="00DC375F" w:rsidP="00DC375F">
      <w:pPr>
        <w:spacing w:before="60"/>
        <w:outlineLvl w:val="0"/>
      </w:pPr>
      <w:r w:rsidRPr="00DC375F">
        <w:t xml:space="preserve">РАЗДЕЛ 6. ТРЕБОВАНИЯ К КАЧЕСТВУ ВЫПОЛНЕНИЯ РАБОТ </w:t>
      </w:r>
    </w:p>
    <w:p w:rsidR="00DC375F" w:rsidRPr="00DC375F" w:rsidRDefault="00DC375F" w:rsidP="00DC375F">
      <w:pPr>
        <w:spacing w:before="60"/>
        <w:outlineLvl w:val="0"/>
      </w:pPr>
      <w:r w:rsidRPr="00DC375F">
        <w:t>РАЗДЕЛ 7. ТРЕБОВАНИЯКБЕЗОПАСНОСТИВЫПОЛНЯЕМЫХРАБОТ</w:t>
      </w:r>
    </w:p>
    <w:p w:rsidR="00DC375F" w:rsidRPr="00DC375F" w:rsidRDefault="00DC375F" w:rsidP="00DC375F">
      <w:pPr>
        <w:spacing w:before="60"/>
        <w:outlineLvl w:val="0"/>
      </w:pPr>
      <w:r w:rsidRPr="00DC375F">
        <w:t>РАЗДЕЛ 8. СДАЧА / ПРИЕМКАРАБОТ, ТРЕБОВАНИЯКРЕЗУЛЬТАТАМРАБОТ</w:t>
      </w:r>
    </w:p>
    <w:p w:rsidR="00DC375F" w:rsidRPr="00DC375F" w:rsidRDefault="00DC375F" w:rsidP="00DC375F">
      <w:pPr>
        <w:spacing w:before="60"/>
        <w:outlineLvl w:val="0"/>
      </w:pPr>
      <w:r w:rsidRPr="00DC375F">
        <w:t>РАЗДЕЛ 9. ДОПОЛНИТЕЛЬНЫЕ (ИНЫЕ) ТРЕБОВАНИЯ</w:t>
      </w:r>
    </w:p>
    <w:p w:rsidR="00DC375F" w:rsidRPr="00DC375F" w:rsidRDefault="00DC375F" w:rsidP="00DC375F">
      <w:pPr>
        <w:spacing w:before="60"/>
        <w:outlineLvl w:val="0"/>
      </w:pPr>
      <w:r w:rsidRPr="00DC375F">
        <w:t>РАЗДЕЛ 10. ПЕРЕЧЕНЬ ПРИНЯТЫХ СОКРАЩЕНИЙ</w:t>
      </w:r>
    </w:p>
    <w:p w:rsidR="00DC375F" w:rsidRPr="00DC375F" w:rsidRDefault="00DC375F" w:rsidP="00DC375F">
      <w:pPr>
        <w:spacing w:before="60"/>
        <w:outlineLvl w:val="0"/>
      </w:pPr>
      <w:r w:rsidRPr="00DC375F">
        <w:t>РАЗДЕЛ 11.  ПЕРЕЧЕНЬ ПРИЛОЖЕНИЙ</w:t>
      </w:r>
    </w:p>
    <w:p w:rsidR="00AC13C5" w:rsidRPr="00AC13C5" w:rsidRDefault="00AC13C5" w:rsidP="00AC13C5">
      <w:pPr>
        <w:jc w:val="both"/>
      </w:pPr>
    </w:p>
    <w:p w:rsidR="00AC13C5" w:rsidRPr="00AC13C5" w:rsidRDefault="00AC13C5"/>
    <w:p w:rsidR="00AC13C5" w:rsidRDefault="00AC13C5">
      <w:r>
        <w:br w:type="page"/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0207"/>
      </w:tblGrid>
      <w:tr w:rsidR="00DC375F" w:rsidRPr="00DC375F" w:rsidTr="00DC375F">
        <w:trPr>
          <w:trHeight w:val="20"/>
        </w:trPr>
        <w:tc>
          <w:tcPr>
            <w:tcW w:w="10207" w:type="dxa"/>
            <w:tcBorders>
              <w:top w:val="nil"/>
              <w:left w:val="nil"/>
              <w:right w:val="nil"/>
            </w:tcBorders>
          </w:tcPr>
          <w:p w:rsidR="00DC375F" w:rsidRDefault="00DC375F" w:rsidP="00DC375F">
            <w:pPr>
              <w:jc w:val="center"/>
            </w:pPr>
            <w:r w:rsidRPr="00DC375F">
              <w:lastRenderedPageBreak/>
              <w:t>РАЗДЕЛ 1. НАИМЕНОВАНИЕ ОБЪЕКТА</w:t>
            </w:r>
          </w:p>
          <w:p w:rsidR="00DC375F" w:rsidRPr="00DC375F" w:rsidRDefault="00DC375F" w:rsidP="00DC375F">
            <w:pPr>
              <w:jc w:val="center"/>
            </w:pPr>
          </w:p>
        </w:tc>
      </w:tr>
      <w:tr w:rsidR="00DC375F" w:rsidRPr="00DC375F" w:rsidTr="00DC375F">
        <w:trPr>
          <w:trHeight w:val="20"/>
        </w:trPr>
        <w:tc>
          <w:tcPr>
            <w:tcW w:w="10207" w:type="dxa"/>
          </w:tcPr>
          <w:p w:rsidR="00DC375F" w:rsidRPr="00DC375F" w:rsidRDefault="00DC375F" w:rsidP="00DC375F">
            <w:pPr>
              <w:jc w:val="both"/>
            </w:pPr>
            <w:r w:rsidRPr="00DC375F">
              <w:t xml:space="preserve">Разработка проектно-сметной документации  по капитальному ремонту  строительных конструкций хранилищ твердых РАО </w:t>
            </w:r>
          </w:p>
        </w:tc>
      </w:tr>
      <w:tr w:rsidR="00DC375F" w:rsidRPr="00DC375F" w:rsidTr="00DC375F">
        <w:trPr>
          <w:trHeight w:val="20"/>
        </w:trPr>
        <w:tc>
          <w:tcPr>
            <w:tcW w:w="10207" w:type="dxa"/>
            <w:tcBorders>
              <w:left w:val="nil"/>
              <w:bottom w:val="nil"/>
              <w:right w:val="nil"/>
            </w:tcBorders>
          </w:tcPr>
          <w:p w:rsidR="00DC375F" w:rsidRDefault="00DC375F" w:rsidP="00DC375F"/>
          <w:p w:rsidR="00DC375F" w:rsidRPr="00DC375F" w:rsidRDefault="00DC375F" w:rsidP="00DC375F"/>
          <w:p w:rsidR="00DC375F" w:rsidRDefault="00DC375F" w:rsidP="00DC375F">
            <w:pPr>
              <w:jc w:val="center"/>
            </w:pPr>
            <w:r w:rsidRPr="00DC375F">
              <w:t>РАЗДЕЛ 2. ОПИСАНИЕ РАБОТ, ЦЕЛЬ И ЗАДАЧИ</w:t>
            </w:r>
          </w:p>
          <w:p w:rsidR="00DC375F" w:rsidRPr="00DC375F" w:rsidRDefault="00DC375F" w:rsidP="00DC375F">
            <w:pPr>
              <w:jc w:val="center"/>
            </w:pPr>
          </w:p>
        </w:tc>
      </w:tr>
      <w:tr w:rsidR="00DC375F" w:rsidRPr="00DC375F" w:rsidTr="00DC375F">
        <w:trPr>
          <w:trHeight w:val="20"/>
        </w:trPr>
        <w:tc>
          <w:tcPr>
            <w:tcW w:w="10207" w:type="dxa"/>
            <w:tcBorders>
              <w:top w:val="nil"/>
              <w:left w:val="nil"/>
              <w:bottom w:val="nil"/>
              <w:right w:val="nil"/>
            </w:tcBorders>
          </w:tcPr>
          <w:p w:rsidR="00DC375F" w:rsidRPr="00DC375F" w:rsidRDefault="00DC375F" w:rsidP="00DC375F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ind w:firstLine="688"/>
              <w:jc w:val="both"/>
              <w:rPr>
                <w:shd w:val="clear" w:color="auto" w:fill="FFFFFF"/>
              </w:rPr>
            </w:pPr>
            <w:r w:rsidRPr="00DC375F">
              <w:rPr>
                <w:shd w:val="clear" w:color="auto" w:fill="FFFFFF"/>
              </w:rPr>
              <w:t>Основанием для выполнения проекта  является:  Заключение по результатам экспертиз</w:t>
            </w:r>
            <w:proofErr w:type="gramStart"/>
            <w:r w:rsidRPr="00DC375F">
              <w:rPr>
                <w:shd w:val="clear" w:color="auto" w:fill="FFFFFF"/>
              </w:rPr>
              <w:t>ы  ООО</w:t>
            </w:r>
            <w:proofErr w:type="gramEnd"/>
            <w:r w:rsidRPr="00DC375F">
              <w:rPr>
                <w:shd w:val="clear" w:color="auto" w:fill="FFFFFF"/>
              </w:rPr>
              <w:t xml:space="preserve"> «</w:t>
            </w:r>
            <w:proofErr w:type="spellStart"/>
            <w:r w:rsidRPr="00DC375F">
              <w:rPr>
                <w:shd w:val="clear" w:color="auto" w:fill="FFFFFF"/>
              </w:rPr>
              <w:t>РЭСцентр</w:t>
            </w:r>
            <w:proofErr w:type="spellEnd"/>
            <w:r w:rsidRPr="00DC375F">
              <w:rPr>
                <w:shd w:val="clear" w:color="auto" w:fill="FFFFFF"/>
              </w:rPr>
              <w:t xml:space="preserve">» (от 23 августа 2012г.№6-36-12), Решение о продление срока эксплуатации хранилищ.  </w:t>
            </w:r>
          </w:p>
          <w:p w:rsidR="00DC375F" w:rsidRPr="00DC375F" w:rsidRDefault="00DC375F" w:rsidP="00DC375F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ind w:firstLine="688"/>
              <w:jc w:val="both"/>
              <w:rPr>
                <w:shd w:val="clear" w:color="auto" w:fill="FFFFFF"/>
              </w:rPr>
            </w:pPr>
            <w:r w:rsidRPr="00DC375F">
              <w:rPr>
                <w:shd w:val="clear" w:color="auto" w:fill="FFFFFF"/>
              </w:rPr>
              <w:t>Цель работы - устранение  дефицита  безопасности  хранилищ Е-5,Е-6.</w:t>
            </w:r>
          </w:p>
          <w:p w:rsidR="00DC375F" w:rsidRPr="00DC375F" w:rsidRDefault="00DC375F" w:rsidP="00DC375F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ind w:firstLine="688"/>
              <w:jc w:val="both"/>
              <w:rPr>
                <w:shd w:val="clear" w:color="auto" w:fill="FFFFFF"/>
              </w:rPr>
            </w:pPr>
            <w:r w:rsidRPr="00DC375F">
              <w:rPr>
                <w:shd w:val="clear" w:color="auto" w:fill="FFFFFF"/>
              </w:rPr>
              <w:t>Задачи:</w:t>
            </w:r>
          </w:p>
          <w:p w:rsidR="00DC375F" w:rsidRPr="00DC375F" w:rsidRDefault="00DC375F" w:rsidP="00DC375F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ind w:firstLine="688"/>
              <w:jc w:val="both"/>
              <w:rPr>
                <w:shd w:val="clear" w:color="auto" w:fill="FFFFFF"/>
              </w:rPr>
            </w:pPr>
            <w:r w:rsidRPr="00DC375F">
              <w:rPr>
                <w:shd w:val="clear" w:color="auto" w:fill="FFFFFF"/>
              </w:rPr>
              <w:t xml:space="preserve">Выполнить разработку проектно-сметной документации (рабочая  документация)  на ремонтные работы по восстановлению </w:t>
            </w:r>
            <w:proofErr w:type="gramStart"/>
            <w:r w:rsidRPr="00DC375F">
              <w:rPr>
                <w:shd w:val="clear" w:color="auto" w:fill="FFFFFF"/>
              </w:rPr>
              <w:t>ж/б</w:t>
            </w:r>
            <w:proofErr w:type="gramEnd"/>
            <w:r w:rsidRPr="00DC375F">
              <w:rPr>
                <w:shd w:val="clear" w:color="auto" w:fill="FFFFFF"/>
              </w:rPr>
              <w:t xml:space="preserve"> перекрытий  хранилищ Е-5, Е-6 (разработать с использованием  существующего типового проект ТП-416-9-1).</w:t>
            </w:r>
          </w:p>
          <w:p w:rsidR="00DC375F" w:rsidRPr="00DC375F" w:rsidRDefault="00DC375F" w:rsidP="00DC375F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ind w:firstLine="688"/>
              <w:jc w:val="both"/>
            </w:pPr>
            <w:r w:rsidRPr="00DC375F">
              <w:rPr>
                <w:shd w:val="clear" w:color="auto" w:fill="FFFFFF"/>
              </w:rPr>
              <w:t>Восстановить защитные барьеры, гидроизоляцию вертикальных стенок хранилищ, а также общую систему   водоотведения  по периметру  хранилищ   Е5, Е</w:t>
            </w:r>
            <w:proofErr w:type="gramStart"/>
            <w:r w:rsidRPr="00DC375F">
              <w:rPr>
                <w:shd w:val="clear" w:color="auto" w:fill="FFFFFF"/>
              </w:rPr>
              <w:t>6</w:t>
            </w:r>
            <w:proofErr w:type="gramEnd"/>
            <w:r w:rsidRPr="00DC375F">
              <w:rPr>
                <w:shd w:val="clear" w:color="auto" w:fill="FFFFFF"/>
              </w:rPr>
              <w:t xml:space="preserve">, Е7, Е13  от ливневых стоков (см. схему приложение 1), восстановление замков из жирной глины вертикальных стенок. По окончанию работ выполнить </w:t>
            </w:r>
            <w:proofErr w:type="spellStart"/>
            <w:r w:rsidRPr="00DC375F">
              <w:rPr>
                <w:shd w:val="clear" w:color="auto" w:fill="FFFFFF"/>
              </w:rPr>
              <w:t>обваловку</w:t>
            </w:r>
            <w:proofErr w:type="spellEnd"/>
            <w:r w:rsidRPr="00DC375F">
              <w:rPr>
                <w:shd w:val="clear" w:color="auto" w:fill="FFFFFF"/>
              </w:rPr>
              <w:t xml:space="preserve">  с  укреплением поверхности посевом  газонных трав.</w:t>
            </w:r>
          </w:p>
        </w:tc>
      </w:tr>
      <w:tr w:rsidR="00DC375F" w:rsidRPr="00DC375F" w:rsidTr="00DC375F">
        <w:trPr>
          <w:trHeight w:val="20"/>
        </w:trPr>
        <w:tc>
          <w:tcPr>
            <w:tcW w:w="10207" w:type="dxa"/>
            <w:tcBorders>
              <w:top w:val="nil"/>
              <w:left w:val="nil"/>
              <w:right w:val="nil"/>
            </w:tcBorders>
          </w:tcPr>
          <w:p w:rsidR="00DC375F" w:rsidRDefault="00DC375F" w:rsidP="00DC375F">
            <w:pPr>
              <w:jc w:val="center"/>
              <w:rPr>
                <w:shd w:val="clear" w:color="auto" w:fill="FFFFFF"/>
              </w:rPr>
            </w:pPr>
          </w:p>
          <w:p w:rsidR="00DC375F" w:rsidRDefault="00DC375F" w:rsidP="00DC375F">
            <w:pPr>
              <w:jc w:val="center"/>
              <w:rPr>
                <w:shd w:val="clear" w:color="auto" w:fill="FFFFFF"/>
              </w:rPr>
            </w:pPr>
          </w:p>
          <w:p w:rsidR="00DC375F" w:rsidRDefault="00DC375F" w:rsidP="00DC375F">
            <w:pPr>
              <w:jc w:val="center"/>
              <w:rPr>
                <w:shd w:val="clear" w:color="auto" w:fill="FFFFFF"/>
              </w:rPr>
            </w:pPr>
            <w:r w:rsidRPr="00DC375F">
              <w:rPr>
                <w:shd w:val="clear" w:color="auto" w:fill="FFFFFF"/>
              </w:rPr>
              <w:t xml:space="preserve">РАЗДЕЛ 3. </w:t>
            </w:r>
            <w:r w:rsidRPr="00DC375F">
              <w:t>ТРЕБОВАНИЯ</w:t>
            </w:r>
            <w:r w:rsidRPr="00DC375F">
              <w:rPr>
                <w:shd w:val="clear" w:color="auto" w:fill="FFFFFF"/>
              </w:rPr>
              <w:t xml:space="preserve"> К ТЕХНИЧЕСКИМ ХАРАКТЕРИСТИКАМ РАБОТ</w:t>
            </w:r>
          </w:p>
          <w:p w:rsidR="00DC375F" w:rsidRPr="00DC375F" w:rsidRDefault="00DC375F" w:rsidP="00DC375F">
            <w:pPr>
              <w:jc w:val="center"/>
              <w:rPr>
                <w:shd w:val="clear" w:color="auto" w:fill="FFFFFF"/>
              </w:rPr>
            </w:pPr>
          </w:p>
        </w:tc>
      </w:tr>
      <w:tr w:rsidR="00DC375F" w:rsidRPr="00DC375F" w:rsidTr="00DC375F">
        <w:trPr>
          <w:trHeight w:val="20"/>
        </w:trPr>
        <w:tc>
          <w:tcPr>
            <w:tcW w:w="10207" w:type="dxa"/>
          </w:tcPr>
          <w:p w:rsidR="00DC375F" w:rsidRPr="00DC375F" w:rsidRDefault="00DC375F" w:rsidP="00DC375F">
            <w:r w:rsidRPr="00DC375F">
              <w:t>Подраздел 3.1 Нормативная база</w:t>
            </w:r>
          </w:p>
        </w:tc>
      </w:tr>
      <w:tr w:rsidR="00DC375F" w:rsidRPr="00DC375F" w:rsidTr="00DC375F">
        <w:trPr>
          <w:trHeight w:val="20"/>
        </w:trPr>
        <w:tc>
          <w:tcPr>
            <w:tcW w:w="10207" w:type="dxa"/>
          </w:tcPr>
          <w:p w:rsidR="00DC375F" w:rsidRPr="00DC375F" w:rsidRDefault="00DC375F" w:rsidP="00DC375F">
            <w:pPr>
              <w:jc w:val="both"/>
            </w:pPr>
            <w:r w:rsidRPr="00DC375F">
              <w:t>Разработка проектной и рабочей  документации должна быть выполнена в соответствии  с «Положением о составе разделов проектной документации и требованиях к их содержанию» утвержденным   Постановлением Правительства Российской Федерации от 16.02.2008 №87 и ГОСТ 21.1101-200 «Основные требования к проектной и рабочей документации». Вариантной проработки и конкурентной подготовки проектных решений  не требуется.</w:t>
            </w:r>
          </w:p>
        </w:tc>
      </w:tr>
      <w:tr w:rsidR="00DC375F" w:rsidRPr="00DC375F" w:rsidTr="00DC375F">
        <w:trPr>
          <w:trHeight w:val="20"/>
        </w:trPr>
        <w:tc>
          <w:tcPr>
            <w:tcW w:w="10207" w:type="dxa"/>
          </w:tcPr>
          <w:p w:rsidR="00DC375F" w:rsidRPr="00DC375F" w:rsidRDefault="00DC375F" w:rsidP="00DC375F">
            <w:r w:rsidRPr="00DC375F">
              <w:t>Подраздел 3.2 Особые условия строительства.</w:t>
            </w:r>
          </w:p>
        </w:tc>
      </w:tr>
      <w:tr w:rsidR="00DC375F" w:rsidRPr="00DC375F" w:rsidTr="00DC375F">
        <w:trPr>
          <w:trHeight w:val="20"/>
        </w:trPr>
        <w:tc>
          <w:tcPr>
            <w:tcW w:w="10207" w:type="dxa"/>
          </w:tcPr>
          <w:p w:rsidR="00DC375F" w:rsidRPr="00DC375F" w:rsidRDefault="00DC375F" w:rsidP="00DC375F">
            <w:pPr>
              <w:jc w:val="both"/>
            </w:pPr>
            <w:r w:rsidRPr="00DC375F">
              <w:t xml:space="preserve">624090 Свердловская область, ГО Верхняя Пышма, в </w:t>
            </w:r>
            <w:smartTag w:uri="urn:schemas-microsoft-com:office:smarttags" w:element="metricconverter">
              <w:smartTagPr>
                <w:attr w:name="ProductID" w:val="3 км"/>
              </w:smartTagPr>
              <w:r w:rsidRPr="00DC375F">
                <w:t>3 км</w:t>
              </w:r>
            </w:smartTag>
            <w:r w:rsidRPr="00DC375F">
              <w:t xml:space="preserve"> восточнее п. Крутой.</w:t>
            </w:r>
          </w:p>
          <w:p w:rsidR="00DC375F" w:rsidRPr="00DC375F" w:rsidRDefault="00DC375F" w:rsidP="00DC375F">
            <w:pPr>
              <w:jc w:val="both"/>
            </w:pPr>
            <w:r w:rsidRPr="00DC375F">
              <w:t>Климатические данные по объекту принять по СНиП 23-01-99.</w:t>
            </w:r>
          </w:p>
          <w:p w:rsidR="00DC375F" w:rsidRPr="00DC375F" w:rsidRDefault="00DC375F" w:rsidP="00DC375F">
            <w:pPr>
              <w:jc w:val="both"/>
            </w:pPr>
            <w:r w:rsidRPr="00DC375F">
              <w:t>Сейсмичность территории строительства: принять карту общего сейсмического районирования ОСР – 97В</w:t>
            </w:r>
          </w:p>
          <w:p w:rsidR="00DC375F" w:rsidRPr="00DC375F" w:rsidRDefault="00DC375F" w:rsidP="00DC375F">
            <w:pPr>
              <w:jc w:val="both"/>
            </w:pPr>
            <w:r w:rsidRPr="00DC375F">
              <w:t>При проектировании учесть разработку материалов сейсмического микрорайонирования участка строительства, п.6.22 СНиП 11-02-96 руководствуясь НП-064-05.</w:t>
            </w:r>
          </w:p>
          <w:p w:rsidR="00DC375F" w:rsidRPr="00DC375F" w:rsidRDefault="00DC375F" w:rsidP="00DC375F">
            <w:pPr>
              <w:jc w:val="both"/>
            </w:pPr>
            <w:r w:rsidRPr="00DC375F">
              <w:t>Проведение инженерные изыскания не требуется. Постановлением Правительства РФ от 19.01.2006 №20 «Положение о выполнении инженерных изысканий для подготовки проектной документации» Особых условий нет.</w:t>
            </w:r>
          </w:p>
        </w:tc>
      </w:tr>
      <w:tr w:rsidR="00DC375F" w:rsidRPr="00DC375F" w:rsidTr="00DC375F">
        <w:trPr>
          <w:trHeight w:val="20"/>
        </w:trPr>
        <w:tc>
          <w:tcPr>
            <w:tcW w:w="10207" w:type="dxa"/>
          </w:tcPr>
          <w:p w:rsidR="00DC375F" w:rsidRPr="00DC375F" w:rsidRDefault="00DC375F" w:rsidP="00DC375F">
            <w:r w:rsidRPr="00DC375F">
              <w:t>Подраздел 3.2 Основные технико-экономические показатели объекта.</w:t>
            </w:r>
          </w:p>
        </w:tc>
      </w:tr>
      <w:tr w:rsidR="00DC375F" w:rsidRPr="00DC375F" w:rsidTr="00DC375F">
        <w:trPr>
          <w:trHeight w:val="20"/>
        </w:trPr>
        <w:tc>
          <w:tcPr>
            <w:tcW w:w="10207" w:type="dxa"/>
          </w:tcPr>
          <w:p w:rsidR="00DC375F" w:rsidRPr="00DC375F" w:rsidRDefault="00DC375F" w:rsidP="00DC375F">
            <w:pPr>
              <w:jc w:val="both"/>
            </w:pPr>
            <w:r w:rsidRPr="00DC375F">
              <w:t xml:space="preserve">Сохранение емкости хранилищ РАО  Е-5, Е-6 (диаметр – </w:t>
            </w:r>
            <w:smartTag w:uri="urn:schemas-microsoft-com:office:smarttags" w:element="metricconverter">
              <w:smartTagPr>
                <w:attr w:name="ProductID" w:val="9,0 м"/>
              </w:smartTagPr>
              <w:r w:rsidRPr="00DC375F">
                <w:t>9,0 м</w:t>
              </w:r>
            </w:smartTag>
            <w:r w:rsidRPr="00DC375F">
              <w:t xml:space="preserve">, высота по внутреннему объему – </w:t>
            </w:r>
            <w:smartTag w:uri="urn:schemas-microsoft-com:office:smarttags" w:element="metricconverter">
              <w:smartTagPr>
                <w:attr w:name="ProductID" w:val="3,2 м"/>
              </w:smartTagPr>
              <w:r w:rsidRPr="00DC375F">
                <w:t>3,2 м</w:t>
              </w:r>
            </w:smartTag>
            <w:r w:rsidRPr="00DC375F">
              <w:t xml:space="preserve">). </w:t>
            </w:r>
          </w:p>
        </w:tc>
      </w:tr>
      <w:tr w:rsidR="00DC375F" w:rsidRPr="00DC375F" w:rsidTr="00DC375F">
        <w:trPr>
          <w:trHeight w:val="20"/>
        </w:trPr>
        <w:tc>
          <w:tcPr>
            <w:tcW w:w="10207" w:type="dxa"/>
          </w:tcPr>
          <w:p w:rsidR="00DC375F" w:rsidRPr="00DC375F" w:rsidRDefault="00DC375F" w:rsidP="00DC375F">
            <w:r w:rsidRPr="00DC375F">
              <w:t xml:space="preserve">Подраздел 3.3 Требования к </w:t>
            </w:r>
            <w:proofErr w:type="gramStart"/>
            <w:r w:rsidRPr="00DC375F">
              <w:t>архитектурно-строительным</w:t>
            </w:r>
            <w:proofErr w:type="gramEnd"/>
            <w:r w:rsidRPr="00DC375F">
              <w:t>, объемно-планировочными</w:t>
            </w:r>
          </w:p>
          <w:p w:rsidR="00DC375F" w:rsidRPr="00DC375F" w:rsidRDefault="00DC375F" w:rsidP="00DC375F">
            <w:r w:rsidRPr="00DC375F">
              <w:tab/>
              <w:t>Конструктивным решениям.</w:t>
            </w:r>
          </w:p>
        </w:tc>
      </w:tr>
      <w:tr w:rsidR="00DC375F" w:rsidRPr="00DC375F" w:rsidTr="00DC375F">
        <w:trPr>
          <w:trHeight w:val="20"/>
        </w:trPr>
        <w:tc>
          <w:tcPr>
            <w:tcW w:w="10207" w:type="dxa"/>
          </w:tcPr>
          <w:p w:rsidR="00DC375F" w:rsidRPr="00DC375F" w:rsidRDefault="00DC375F" w:rsidP="00DC375F">
            <w:r w:rsidRPr="00DC375F">
              <w:t>Архитектурные, конструктивные  решения разработать в соответствии с нормативными документами и техническим заданием.</w:t>
            </w:r>
          </w:p>
          <w:p w:rsidR="00DC375F" w:rsidRPr="00DC375F" w:rsidRDefault="00DC375F" w:rsidP="00DC375F">
            <w:r w:rsidRPr="00DC375F">
              <w:t xml:space="preserve">Запроектировать   работы по восстановлению </w:t>
            </w:r>
            <w:proofErr w:type="gramStart"/>
            <w:r w:rsidRPr="00DC375F">
              <w:t>ж/б</w:t>
            </w:r>
            <w:proofErr w:type="gramEnd"/>
            <w:r w:rsidRPr="00DC375F">
              <w:t xml:space="preserve"> перекрытий  хранилищ Е-5, Е-6. (разработать с использованием  существующего типового проект ТП-416-9-1). Восстановить защитные </w:t>
            </w:r>
            <w:r w:rsidRPr="00DC375F">
              <w:lastRenderedPageBreak/>
              <w:t>барьеры, гидроизоляцию вертикальных стенок хранилищ, а также общую систему   водоотведения  по периметру  хранилищ   Е5, Е</w:t>
            </w:r>
            <w:proofErr w:type="gramStart"/>
            <w:r w:rsidRPr="00DC375F">
              <w:t>6</w:t>
            </w:r>
            <w:proofErr w:type="gramEnd"/>
            <w:r w:rsidRPr="00DC375F">
              <w:t xml:space="preserve"> , Е7,Е13  от ливневых стоков (см. схему водоотведения), восстановление замков из жирной глины вертикальных стенок. По окончанию работ выполнить </w:t>
            </w:r>
            <w:proofErr w:type="spellStart"/>
            <w:r w:rsidRPr="00DC375F">
              <w:t>обваловку</w:t>
            </w:r>
            <w:proofErr w:type="spellEnd"/>
            <w:r w:rsidRPr="00DC375F">
              <w:t xml:space="preserve">  с  укреплением поверхности посевом  газонных трав.</w:t>
            </w:r>
          </w:p>
          <w:p w:rsidR="00DC375F" w:rsidRPr="00DC375F" w:rsidRDefault="00DC375F" w:rsidP="00DC375F">
            <w:pPr>
              <w:jc w:val="both"/>
              <w:rPr>
                <w:i/>
              </w:rPr>
            </w:pPr>
            <w:r w:rsidRPr="00DC375F">
              <w:t>Содержание проектной документации по архитектурно-строительной части должно отвечать требованиям постановления Правительства Российской Федерации от 16.02.2008 г. № 87»0 составе разделов проектной документации и требованиях к их содержанию» и Приказа по проектирующей организации выполняющей разработку проектной документации.</w:t>
            </w:r>
          </w:p>
        </w:tc>
      </w:tr>
      <w:tr w:rsidR="00DC375F" w:rsidRPr="00DC375F" w:rsidTr="00DC375F">
        <w:trPr>
          <w:trHeight w:val="20"/>
        </w:trPr>
        <w:tc>
          <w:tcPr>
            <w:tcW w:w="10207" w:type="dxa"/>
          </w:tcPr>
          <w:p w:rsidR="00DC375F" w:rsidRPr="00DC375F" w:rsidRDefault="00DC375F" w:rsidP="00DC375F">
            <w:r w:rsidRPr="00DC375F">
              <w:lastRenderedPageBreak/>
              <w:t>Подраздел 3.4 Выделение очередей и пусковых комплексов, требования по</w:t>
            </w:r>
          </w:p>
          <w:p w:rsidR="00DC375F" w:rsidRPr="00DC375F" w:rsidRDefault="00DC375F" w:rsidP="00DC375F">
            <w:r w:rsidRPr="00DC375F">
              <w:tab/>
              <w:t>перспективному расширению здания/сооружения.</w:t>
            </w:r>
          </w:p>
        </w:tc>
      </w:tr>
      <w:tr w:rsidR="00DC375F" w:rsidRPr="00DC375F" w:rsidTr="00DC375F">
        <w:trPr>
          <w:trHeight w:val="20"/>
        </w:trPr>
        <w:tc>
          <w:tcPr>
            <w:tcW w:w="10207" w:type="dxa"/>
          </w:tcPr>
          <w:p w:rsidR="00DC375F" w:rsidRPr="00DC375F" w:rsidRDefault="00DC375F" w:rsidP="00DC375F">
            <w:pPr>
              <w:jc w:val="both"/>
            </w:pPr>
            <w:r w:rsidRPr="00DC375F">
              <w:t>Пусковые комплексы и пусковые очереди не предусматриваются.</w:t>
            </w:r>
          </w:p>
        </w:tc>
      </w:tr>
      <w:tr w:rsidR="00DC375F" w:rsidRPr="00DC375F" w:rsidTr="00DC375F">
        <w:trPr>
          <w:trHeight w:val="20"/>
        </w:trPr>
        <w:tc>
          <w:tcPr>
            <w:tcW w:w="10207" w:type="dxa"/>
          </w:tcPr>
          <w:p w:rsidR="00DC375F" w:rsidRPr="00DC375F" w:rsidRDefault="00DC375F" w:rsidP="00DC375F">
            <w:r w:rsidRPr="00DC375F">
              <w:t>Подраздел 3.5 Требования к организации строительства.</w:t>
            </w:r>
          </w:p>
        </w:tc>
      </w:tr>
      <w:tr w:rsidR="00DC375F" w:rsidRPr="00DC375F" w:rsidTr="00DC375F">
        <w:trPr>
          <w:trHeight w:val="20"/>
        </w:trPr>
        <w:tc>
          <w:tcPr>
            <w:tcW w:w="10207" w:type="dxa"/>
          </w:tcPr>
          <w:p w:rsidR="00DC375F" w:rsidRPr="00DC375F" w:rsidRDefault="00DC375F" w:rsidP="00DC375F">
            <w:r w:rsidRPr="00DC375F">
              <w:t>Запроектировать «Проект организации строительства»  согласно требованиям:</w:t>
            </w:r>
          </w:p>
          <w:p w:rsidR="00DC375F" w:rsidRPr="00DC375F" w:rsidRDefault="00DC375F" w:rsidP="00DC375F">
            <w:r w:rsidRPr="00DC375F">
              <w:t xml:space="preserve"> СП 48.13330.2011 «Организация строительства».</w:t>
            </w:r>
          </w:p>
          <w:p w:rsidR="00DC375F" w:rsidRPr="00DC375F" w:rsidRDefault="00DC375F" w:rsidP="00DC375F">
            <w:r w:rsidRPr="00DC375F">
              <w:t xml:space="preserve"> МДС 12-81.2007 «Методические рекомендации по разработке и оформлению проекта организации строительства и проекта производства работ».</w:t>
            </w:r>
          </w:p>
        </w:tc>
      </w:tr>
      <w:tr w:rsidR="00DC375F" w:rsidRPr="00DC375F" w:rsidTr="00DC375F">
        <w:trPr>
          <w:trHeight w:val="20"/>
        </w:trPr>
        <w:tc>
          <w:tcPr>
            <w:tcW w:w="10207" w:type="dxa"/>
          </w:tcPr>
          <w:p w:rsidR="00DC375F" w:rsidRPr="00DC375F" w:rsidRDefault="00DC375F" w:rsidP="00DC375F">
            <w:r w:rsidRPr="00DC375F">
              <w:t>Подраздел 3.6 Требования к режиму безопасности и гигиене труда.</w:t>
            </w:r>
          </w:p>
        </w:tc>
      </w:tr>
      <w:tr w:rsidR="00DC375F" w:rsidRPr="00DC375F" w:rsidTr="00DC375F">
        <w:trPr>
          <w:trHeight w:val="20"/>
        </w:trPr>
        <w:tc>
          <w:tcPr>
            <w:tcW w:w="10207" w:type="dxa"/>
          </w:tcPr>
          <w:p w:rsidR="00DC375F" w:rsidRPr="00DC375F" w:rsidRDefault="00DC375F" w:rsidP="00DC375F">
            <w:pPr>
              <w:pStyle w:val="19"/>
              <w:ind w:left="0"/>
              <w:rPr>
                <w:i/>
              </w:rPr>
            </w:pPr>
            <w:r w:rsidRPr="00DC375F">
              <w:t>Общие требования обеспечения безопасных условий труда  должны соответствовать требованиям действующих  стандартов, норм, правил положений и инструкций в области обеспечения качества,  охраны труда, пожарной и радиационной безопасности, экологического менеджмента, обращения со сведениями, составляющими коммерческую тайну.</w:t>
            </w:r>
          </w:p>
        </w:tc>
      </w:tr>
      <w:tr w:rsidR="00DC375F" w:rsidRPr="00DC375F" w:rsidTr="00DC375F">
        <w:trPr>
          <w:trHeight w:val="20"/>
        </w:trPr>
        <w:tc>
          <w:tcPr>
            <w:tcW w:w="10207" w:type="dxa"/>
          </w:tcPr>
          <w:p w:rsidR="00DC375F" w:rsidRPr="00DC375F" w:rsidRDefault="00DC375F" w:rsidP="00DC375F">
            <w:r w:rsidRPr="00DC375F">
              <w:t>Подраздел 3.8 Мероприятия по разработке требований к обеспечению безопасной</w:t>
            </w:r>
          </w:p>
          <w:p w:rsidR="00DC375F" w:rsidRPr="00DC375F" w:rsidRDefault="00DC375F" w:rsidP="00DC375F">
            <w:r w:rsidRPr="00DC375F">
              <w:tab/>
              <w:t>Эксплуатации объектов капитального строительства</w:t>
            </w:r>
          </w:p>
        </w:tc>
      </w:tr>
      <w:tr w:rsidR="00DC375F" w:rsidRPr="00DC375F" w:rsidTr="00DC375F">
        <w:trPr>
          <w:trHeight w:val="20"/>
        </w:trPr>
        <w:tc>
          <w:tcPr>
            <w:tcW w:w="10207" w:type="dxa"/>
          </w:tcPr>
          <w:p w:rsidR="00DC375F" w:rsidRPr="00DC375F" w:rsidRDefault="00DC375F" w:rsidP="00DC375F">
            <w:pPr>
              <w:jc w:val="both"/>
            </w:pPr>
            <w:proofErr w:type="gramStart"/>
            <w:r w:rsidRPr="00DC375F">
              <w:t>Требования к обеспечению безопасной эксплуатации объектов капитального строительства в соответствии с требованиями Федерального закона от 28.11.2011 №337-Ф3).</w:t>
            </w:r>
            <w:proofErr w:type="gramEnd"/>
          </w:p>
        </w:tc>
      </w:tr>
      <w:tr w:rsidR="00DC375F" w:rsidRPr="00DC375F" w:rsidTr="00DC375F">
        <w:trPr>
          <w:trHeight w:val="20"/>
        </w:trPr>
        <w:tc>
          <w:tcPr>
            <w:tcW w:w="10207" w:type="dxa"/>
          </w:tcPr>
          <w:p w:rsidR="00DC375F" w:rsidRPr="00DC375F" w:rsidRDefault="00DC375F" w:rsidP="00DC375F">
            <w:r w:rsidRPr="00DC375F">
              <w:t>Подраздел 3.9 Требования к сметной документации.</w:t>
            </w:r>
          </w:p>
        </w:tc>
      </w:tr>
      <w:tr w:rsidR="00DC375F" w:rsidRPr="00DC375F" w:rsidTr="00DC375F">
        <w:trPr>
          <w:trHeight w:val="20"/>
        </w:trPr>
        <w:tc>
          <w:tcPr>
            <w:tcW w:w="10207" w:type="dxa"/>
          </w:tcPr>
          <w:p w:rsidR="00DC375F" w:rsidRPr="00DC375F" w:rsidRDefault="00DC375F" w:rsidP="00DC375F">
            <w:pPr>
              <w:jc w:val="both"/>
            </w:pPr>
            <w:r w:rsidRPr="00DC375F">
              <w:t xml:space="preserve">Сметную документацию разработать в базовых ценах  (редакция 2009г) </w:t>
            </w:r>
            <w:proofErr w:type="gramStart"/>
            <w:r w:rsidRPr="00DC375F">
              <w:t>в ТЕР</w:t>
            </w:r>
            <w:proofErr w:type="gramEnd"/>
            <w:r w:rsidRPr="00DC375F">
              <w:t xml:space="preserve">  Свердловской области с переводом в текущие на момент составления. При составлении сметной документации использовать сметные нормативы, включенные в федеральный реестр сметных нормативов. В документации указывать                                                       полное наименование разрабатываемой сметной документации. Документация должна включать  пояснительную записку, сводку затрат, сметные расчеты, на материалы и работы, ведомости объемов работ и материалов и ресурсная ведомость. Сметная документация предоставляется Заказчику в формате программного комплекса «Гранд Смета» и в формате MS </w:t>
            </w:r>
            <w:proofErr w:type="spellStart"/>
            <w:r w:rsidRPr="00DC375F">
              <w:t>Excel</w:t>
            </w:r>
            <w:proofErr w:type="spellEnd"/>
            <w:r w:rsidRPr="00DC375F">
              <w:t xml:space="preserve"> с сохранением всех функциональных взаимосвязей, в бумажном варианте -4 экз.</w:t>
            </w:r>
          </w:p>
        </w:tc>
      </w:tr>
      <w:tr w:rsidR="00DC375F" w:rsidRPr="00DC375F" w:rsidTr="00DC375F">
        <w:trPr>
          <w:trHeight w:val="20"/>
        </w:trPr>
        <w:tc>
          <w:tcPr>
            <w:tcW w:w="10207" w:type="dxa"/>
          </w:tcPr>
          <w:p w:rsidR="00DC375F" w:rsidRPr="00DC375F" w:rsidRDefault="00DC375F" w:rsidP="00DC375F">
            <w:r w:rsidRPr="00DC375F">
              <w:t>Подраздел 3.10 Исходные данные, необходимые для проектирования.</w:t>
            </w:r>
          </w:p>
        </w:tc>
      </w:tr>
      <w:tr w:rsidR="00DC375F" w:rsidRPr="00DC375F" w:rsidTr="00DC375F">
        <w:trPr>
          <w:trHeight w:val="20"/>
        </w:trPr>
        <w:tc>
          <w:tcPr>
            <w:tcW w:w="10207" w:type="dxa"/>
          </w:tcPr>
          <w:p w:rsidR="00DC375F" w:rsidRPr="00DC375F" w:rsidRDefault="00DC375F" w:rsidP="00DC375F">
            <w:pPr>
              <w:jc w:val="both"/>
            </w:pPr>
            <w:r w:rsidRPr="00DC375F">
              <w:t xml:space="preserve">Исходные данные необходимые для проектирования, в соответствии с Приложениями к настоящему техническому заданию:   </w:t>
            </w:r>
          </w:p>
          <w:p w:rsidR="00DC375F" w:rsidRPr="00DC375F" w:rsidRDefault="00DC375F" w:rsidP="00DC375F">
            <w:pPr>
              <w:jc w:val="both"/>
            </w:pPr>
            <w:r w:rsidRPr="00DC375F">
              <w:t xml:space="preserve">   Приложение 2 (исходные характеристики объекта) </w:t>
            </w:r>
          </w:p>
          <w:p w:rsidR="00DC375F" w:rsidRPr="00DC375F" w:rsidRDefault="00DC375F" w:rsidP="00DC375F">
            <w:pPr>
              <w:jc w:val="both"/>
            </w:pPr>
            <w:r w:rsidRPr="00DC375F">
              <w:t xml:space="preserve">   Приложение 3 (</w:t>
            </w:r>
            <w:proofErr w:type="spellStart"/>
            <w:r w:rsidRPr="00DC375F">
              <w:t>выкопировки</w:t>
            </w:r>
            <w:proofErr w:type="spellEnd"/>
            <w:r w:rsidRPr="00DC375F">
              <w:t xml:space="preserve"> из типового проекта по необходимости)</w:t>
            </w:r>
          </w:p>
        </w:tc>
      </w:tr>
      <w:tr w:rsidR="00DC375F" w:rsidRPr="00DC375F" w:rsidTr="00DC375F">
        <w:trPr>
          <w:trHeight w:val="20"/>
        </w:trPr>
        <w:tc>
          <w:tcPr>
            <w:tcW w:w="10207" w:type="dxa"/>
          </w:tcPr>
          <w:p w:rsidR="00DC375F" w:rsidRPr="00DC375F" w:rsidRDefault="00DC375F" w:rsidP="00DC375F">
            <w:r w:rsidRPr="00DC375F">
              <w:t>Подраздел 3.11 Мероприятия по разработке требований к обеспечению безопасной</w:t>
            </w:r>
          </w:p>
          <w:p w:rsidR="00DC375F" w:rsidRPr="00DC375F" w:rsidRDefault="00DC375F" w:rsidP="00DC375F">
            <w:r w:rsidRPr="00DC375F">
              <w:tab/>
              <w:t>Эксплуатации объектов капитального строительства.</w:t>
            </w:r>
          </w:p>
        </w:tc>
      </w:tr>
      <w:tr w:rsidR="00DC375F" w:rsidRPr="00DC375F" w:rsidTr="00DC375F">
        <w:trPr>
          <w:trHeight w:val="20"/>
        </w:trPr>
        <w:tc>
          <w:tcPr>
            <w:tcW w:w="10207" w:type="dxa"/>
          </w:tcPr>
          <w:p w:rsidR="00DC375F" w:rsidRPr="00DC375F" w:rsidRDefault="00DC375F" w:rsidP="00DC375F">
            <w:pPr>
              <w:jc w:val="both"/>
            </w:pPr>
            <w:r w:rsidRPr="00DC375F">
              <w:t>ФормированиеисходныхданныхпоразработкетребованийкобеспечениюбезопаснойэксплуатацииобъектовкапитальногостроительствавсоответствиистребованиямиФедеральногозаконаот 28.11.2011 № 337-ф3 «О внесении изменений в градостроительный кодекс Российской Федерации отдельные законодательные акты Российской Федерации».</w:t>
            </w:r>
          </w:p>
        </w:tc>
      </w:tr>
      <w:tr w:rsidR="00DC375F" w:rsidRPr="00DC375F" w:rsidTr="00DC375F">
        <w:trPr>
          <w:trHeight w:val="20"/>
        </w:trPr>
        <w:tc>
          <w:tcPr>
            <w:tcW w:w="10207" w:type="dxa"/>
            <w:tcBorders>
              <w:left w:val="nil"/>
              <w:right w:val="nil"/>
            </w:tcBorders>
          </w:tcPr>
          <w:p w:rsidR="00DC375F" w:rsidRDefault="00DC375F" w:rsidP="00DC375F">
            <w:pPr>
              <w:jc w:val="center"/>
            </w:pPr>
          </w:p>
          <w:p w:rsidR="00DC375F" w:rsidRPr="00DC375F" w:rsidRDefault="00DC375F" w:rsidP="00DC375F">
            <w:pPr>
              <w:jc w:val="center"/>
            </w:pPr>
          </w:p>
          <w:p w:rsidR="00DC375F" w:rsidRDefault="00DC375F" w:rsidP="00DC375F">
            <w:pPr>
              <w:jc w:val="center"/>
            </w:pPr>
            <w:r w:rsidRPr="00DC375F">
              <w:t>РАЗДЕЛ 4. ТРЕБОВАНИЯК</w:t>
            </w:r>
            <w:r>
              <w:t xml:space="preserve">   ОБЪЕМУ  ВЫПОЛНЯЕМЫХ РАБОТ</w:t>
            </w:r>
          </w:p>
          <w:p w:rsidR="00DC375F" w:rsidRPr="00DC375F" w:rsidRDefault="00DC375F" w:rsidP="00DC375F">
            <w:pPr>
              <w:jc w:val="center"/>
            </w:pPr>
          </w:p>
        </w:tc>
      </w:tr>
      <w:tr w:rsidR="00DC375F" w:rsidRPr="00DC375F" w:rsidTr="00DC375F">
        <w:trPr>
          <w:trHeight w:val="20"/>
        </w:trPr>
        <w:tc>
          <w:tcPr>
            <w:tcW w:w="10207" w:type="dxa"/>
          </w:tcPr>
          <w:p w:rsidR="00DC375F" w:rsidRPr="00DC375F" w:rsidRDefault="00DC375F" w:rsidP="00DC375F">
            <w:r w:rsidRPr="00DC375F">
              <w:lastRenderedPageBreak/>
              <w:t>Подраздел 4.1 Требования к объемам работ</w:t>
            </w:r>
          </w:p>
        </w:tc>
      </w:tr>
      <w:tr w:rsidR="00DC375F" w:rsidRPr="00DC375F" w:rsidTr="00DC375F">
        <w:trPr>
          <w:trHeight w:val="20"/>
        </w:trPr>
        <w:tc>
          <w:tcPr>
            <w:tcW w:w="10207" w:type="dxa"/>
          </w:tcPr>
          <w:p w:rsidR="00DC375F" w:rsidRPr="00DC375F" w:rsidRDefault="00DC375F" w:rsidP="00DC375F">
            <w:r w:rsidRPr="00DC375F">
              <w:t xml:space="preserve">Проектная документация разрабатывается в соответствии с Положением о составе разделов проектной документации и требованиях к их содержанию, утвержденным постановлением Правительства Российской Федерации от 16 февраля 2008 г. N° 87 «О составе разделов проектной документации и требований к их содержанию», приказом по проектирующей организации, выполняющей разработку проектной документации, ГОСТ 21602-2003 и Гост </w:t>
            </w:r>
            <w:proofErr w:type="gramStart"/>
            <w:r w:rsidRPr="00DC375F">
              <w:t>Р</w:t>
            </w:r>
            <w:proofErr w:type="gramEnd"/>
            <w:r w:rsidRPr="00DC375F">
              <w:t xml:space="preserve"> 21.1101-2009.</w:t>
            </w:r>
          </w:p>
          <w:p w:rsidR="00DC375F" w:rsidRPr="00DC375F" w:rsidRDefault="00DC375F" w:rsidP="00DC375F">
            <w:r w:rsidRPr="00DC375F">
              <w:t>Информация для включения в разделы ПООБ должна предоставляться в соответствии с требованиями документа РБ-050-09. В частности, следующие разделы проекта:</w:t>
            </w:r>
          </w:p>
          <w:p w:rsidR="00DC375F" w:rsidRPr="00DC375F" w:rsidRDefault="00DC375F" w:rsidP="00DC375F">
            <w:r w:rsidRPr="00DC375F">
              <w:t>Проектно-сметная документация (рабочая документация) выполняется в объеме:</w:t>
            </w:r>
          </w:p>
          <w:p w:rsidR="00DC375F" w:rsidRPr="00DC375F" w:rsidRDefault="00DC375F" w:rsidP="00DC375F">
            <w:r w:rsidRPr="00DC375F">
              <w:t>-</w:t>
            </w:r>
            <w:r w:rsidRPr="00DC375F">
              <w:tab/>
              <w:t xml:space="preserve">ПС </w:t>
            </w:r>
            <w:proofErr w:type="gramStart"/>
            <w:r w:rsidRPr="00DC375F">
              <w:t>-п</w:t>
            </w:r>
            <w:proofErr w:type="gramEnd"/>
            <w:r w:rsidRPr="00DC375F">
              <w:t xml:space="preserve">ояснительная записка </w:t>
            </w:r>
          </w:p>
          <w:p w:rsidR="00DC375F" w:rsidRPr="00DC375F" w:rsidRDefault="00DC375F" w:rsidP="00DC375F">
            <w:r w:rsidRPr="00DC375F">
              <w:t>-</w:t>
            </w:r>
            <w:r w:rsidRPr="00DC375F">
              <w:tab/>
              <w:t>АС-архитектурно-строительная часть;</w:t>
            </w:r>
          </w:p>
          <w:p w:rsidR="00DC375F" w:rsidRPr="00DC375F" w:rsidRDefault="00DC375F" w:rsidP="00DC375F">
            <w:r w:rsidRPr="00DC375F">
              <w:t xml:space="preserve">- строительная часть (в </w:t>
            </w:r>
            <w:proofErr w:type="spellStart"/>
            <w:r w:rsidRPr="00DC375F">
              <w:t>т.ч</w:t>
            </w:r>
            <w:proofErr w:type="gramStart"/>
            <w:r w:rsidRPr="00DC375F">
              <w:t>.К</w:t>
            </w:r>
            <w:proofErr w:type="gramEnd"/>
            <w:r w:rsidRPr="00DC375F">
              <w:t>М</w:t>
            </w:r>
            <w:proofErr w:type="spellEnd"/>
            <w:r w:rsidRPr="00DC375F">
              <w:t>, КЖ);</w:t>
            </w:r>
          </w:p>
          <w:p w:rsidR="00DC375F" w:rsidRPr="00DC375F" w:rsidRDefault="00DC375F" w:rsidP="00DC375F">
            <w:r w:rsidRPr="00DC375F">
              <w:t xml:space="preserve">-         </w:t>
            </w:r>
            <w:proofErr w:type="gramStart"/>
            <w:r w:rsidRPr="00DC375F">
              <w:t>ВС-водоотводные</w:t>
            </w:r>
            <w:proofErr w:type="gramEnd"/>
            <w:r w:rsidRPr="00DC375F">
              <w:t xml:space="preserve"> сооружения </w:t>
            </w:r>
          </w:p>
          <w:p w:rsidR="00DC375F" w:rsidRPr="00DC375F" w:rsidRDefault="00DC375F" w:rsidP="00DC375F">
            <w:r w:rsidRPr="00DC375F">
              <w:t>-         ПОС-организация строительства</w:t>
            </w:r>
          </w:p>
          <w:p w:rsidR="00DC375F" w:rsidRPr="00DC375F" w:rsidRDefault="00DC375F" w:rsidP="00DC375F">
            <w:r w:rsidRPr="00DC375F">
              <w:t xml:space="preserve">-         Благоустройство  </w:t>
            </w:r>
          </w:p>
          <w:p w:rsidR="00DC375F" w:rsidRPr="00DC375F" w:rsidRDefault="00DC375F" w:rsidP="00DC375F">
            <w:r w:rsidRPr="00DC375F">
              <w:t>-</w:t>
            </w:r>
            <w:r w:rsidRPr="00DC375F">
              <w:tab/>
            </w:r>
            <w:proofErr w:type="gramStart"/>
            <w:r w:rsidRPr="00DC375F">
              <w:t>С-</w:t>
            </w:r>
            <w:proofErr w:type="gramEnd"/>
            <w:r w:rsidRPr="00DC375F">
              <w:t xml:space="preserve">  сметная документация;</w:t>
            </w:r>
          </w:p>
          <w:p w:rsidR="00DC375F" w:rsidRPr="00DC375F" w:rsidRDefault="00DC375F" w:rsidP="00DC375F">
            <w:r w:rsidRPr="00DC375F">
              <w:t>-</w:t>
            </w:r>
            <w:r w:rsidRPr="00DC375F">
              <w:tab/>
              <w:t>ВСМ</w:t>
            </w:r>
            <w:proofErr w:type="gramStart"/>
            <w:r w:rsidRPr="00DC375F">
              <w:t>О-</w:t>
            </w:r>
            <w:proofErr w:type="gramEnd"/>
            <w:r w:rsidRPr="00DC375F">
              <w:t xml:space="preserve"> ведомости объемов работ, ведомости, спецификации материалов,                 оборудования, сводная  спецификация.</w:t>
            </w:r>
          </w:p>
        </w:tc>
      </w:tr>
      <w:tr w:rsidR="00DC375F" w:rsidRPr="00DC375F" w:rsidTr="00DC375F">
        <w:trPr>
          <w:trHeight w:val="20"/>
        </w:trPr>
        <w:tc>
          <w:tcPr>
            <w:tcW w:w="10207" w:type="dxa"/>
          </w:tcPr>
          <w:p w:rsidR="00DC375F" w:rsidRPr="00DC375F" w:rsidRDefault="00DC375F" w:rsidP="00DC375F">
            <w:r w:rsidRPr="00DC375F">
              <w:t>Подраздел 4.2 Перечень согласований выполняемых Поставщиком</w:t>
            </w:r>
          </w:p>
        </w:tc>
      </w:tr>
      <w:tr w:rsidR="00DC375F" w:rsidRPr="00DC375F" w:rsidTr="00DC375F">
        <w:trPr>
          <w:trHeight w:val="20"/>
        </w:trPr>
        <w:tc>
          <w:tcPr>
            <w:tcW w:w="10207" w:type="dxa"/>
          </w:tcPr>
          <w:p w:rsidR="00DC375F" w:rsidRPr="00DC375F" w:rsidRDefault="00DC375F" w:rsidP="00DC375F">
            <w:r w:rsidRPr="00DC375F">
              <w:t>Не требуется</w:t>
            </w:r>
          </w:p>
        </w:tc>
      </w:tr>
      <w:tr w:rsidR="00DC375F" w:rsidRPr="00DC375F" w:rsidTr="00DC375F">
        <w:trPr>
          <w:trHeight w:val="20"/>
        </w:trPr>
        <w:tc>
          <w:tcPr>
            <w:tcW w:w="10207" w:type="dxa"/>
            <w:tcBorders>
              <w:left w:val="nil"/>
              <w:right w:val="nil"/>
            </w:tcBorders>
          </w:tcPr>
          <w:p w:rsidR="00DC375F" w:rsidRDefault="00DC375F" w:rsidP="00DC375F">
            <w:pPr>
              <w:jc w:val="center"/>
            </w:pPr>
          </w:p>
          <w:p w:rsidR="00DC375F" w:rsidRPr="00DC375F" w:rsidRDefault="00DC375F" w:rsidP="00DC375F">
            <w:pPr>
              <w:jc w:val="center"/>
            </w:pPr>
          </w:p>
          <w:p w:rsidR="00DC375F" w:rsidRDefault="00DC375F" w:rsidP="00DC375F">
            <w:pPr>
              <w:jc w:val="center"/>
            </w:pPr>
            <w:r w:rsidRPr="00DC375F">
              <w:t>РАЗДЕЛ 5. ТРЕБОВАНИЯКСРОКУВЫПОЛНЯЕМЫХ   РАБОТ</w:t>
            </w:r>
          </w:p>
          <w:p w:rsidR="00DC375F" w:rsidRPr="00DC375F" w:rsidRDefault="00DC375F" w:rsidP="00DC375F">
            <w:pPr>
              <w:jc w:val="center"/>
            </w:pPr>
          </w:p>
        </w:tc>
      </w:tr>
      <w:tr w:rsidR="00DC375F" w:rsidRPr="00DC375F" w:rsidTr="00DC375F">
        <w:trPr>
          <w:trHeight w:val="20"/>
        </w:trPr>
        <w:tc>
          <w:tcPr>
            <w:tcW w:w="10207" w:type="dxa"/>
          </w:tcPr>
          <w:p w:rsidR="00DC375F" w:rsidRPr="00DC375F" w:rsidRDefault="00DC375F" w:rsidP="00DC375F">
            <w:r w:rsidRPr="00DC375F">
              <w:t>Начало работ - дата подписания договора, дата окончания работ - 15.12.2014</w:t>
            </w:r>
          </w:p>
        </w:tc>
      </w:tr>
      <w:tr w:rsidR="00DC375F" w:rsidRPr="00DC375F" w:rsidTr="00DC375F">
        <w:trPr>
          <w:trHeight w:val="20"/>
        </w:trPr>
        <w:tc>
          <w:tcPr>
            <w:tcW w:w="10207" w:type="dxa"/>
            <w:tcBorders>
              <w:left w:val="nil"/>
              <w:right w:val="nil"/>
            </w:tcBorders>
          </w:tcPr>
          <w:p w:rsidR="00DC375F" w:rsidRDefault="00DC375F" w:rsidP="00DC375F">
            <w:pPr>
              <w:jc w:val="center"/>
            </w:pPr>
          </w:p>
          <w:p w:rsidR="00DC375F" w:rsidRPr="00DC375F" w:rsidRDefault="00DC375F" w:rsidP="00DC375F">
            <w:pPr>
              <w:jc w:val="center"/>
            </w:pPr>
          </w:p>
          <w:p w:rsidR="00DC375F" w:rsidRDefault="00DC375F" w:rsidP="00DC375F">
            <w:pPr>
              <w:jc w:val="center"/>
            </w:pPr>
            <w:r w:rsidRPr="00DC375F">
              <w:t>РАЗДЕЛ 6. ТРЕБОВАНИЯ К КАЧЕСТВУ ВЫПОЛНЯЕМЫХ РАБОТ</w:t>
            </w:r>
          </w:p>
          <w:p w:rsidR="00DC375F" w:rsidRPr="00DC375F" w:rsidRDefault="00DC375F" w:rsidP="00DC375F">
            <w:pPr>
              <w:jc w:val="center"/>
            </w:pPr>
          </w:p>
        </w:tc>
      </w:tr>
      <w:tr w:rsidR="00DC375F" w:rsidRPr="00DC375F" w:rsidTr="00DC375F">
        <w:trPr>
          <w:trHeight w:val="20"/>
        </w:trPr>
        <w:tc>
          <w:tcPr>
            <w:tcW w:w="10207" w:type="dxa"/>
          </w:tcPr>
          <w:p w:rsidR="00DC375F" w:rsidRPr="00DC375F" w:rsidRDefault="00DC375F" w:rsidP="00DC375F">
            <w:pPr>
              <w:ind w:firstLine="720"/>
              <w:jc w:val="both"/>
              <w:rPr>
                <w:i/>
              </w:rPr>
            </w:pPr>
            <w:r w:rsidRPr="00DC375F">
              <w:t>Проектная документация должна быть разработана в соответствии с нормами, правилами, инструкциями, государственными стандартами, действующими на территории Российской Федерации, и обеспечивать  в процессе эксплуатации радиационную, взрывопожарную, санитарно-гигиеническую и экологическую безопасность персонала, населения и окружающей среды при соблюдении предусмотренных проектной документацией технических решений (мероприятий) на момент заключения Договора.</w:t>
            </w:r>
          </w:p>
        </w:tc>
      </w:tr>
      <w:tr w:rsidR="00DC375F" w:rsidRPr="00DC375F" w:rsidTr="00DC375F">
        <w:trPr>
          <w:trHeight w:val="20"/>
        </w:trPr>
        <w:tc>
          <w:tcPr>
            <w:tcW w:w="10207" w:type="dxa"/>
            <w:tcBorders>
              <w:left w:val="nil"/>
              <w:right w:val="nil"/>
            </w:tcBorders>
          </w:tcPr>
          <w:p w:rsidR="00DC375F" w:rsidRDefault="00DC375F" w:rsidP="00DC375F">
            <w:pPr>
              <w:jc w:val="center"/>
            </w:pPr>
          </w:p>
          <w:p w:rsidR="00DC375F" w:rsidRPr="00DC375F" w:rsidRDefault="00DC375F" w:rsidP="00DC375F">
            <w:pPr>
              <w:jc w:val="center"/>
            </w:pPr>
          </w:p>
          <w:p w:rsidR="00DC375F" w:rsidRDefault="00DC375F" w:rsidP="00DC375F">
            <w:pPr>
              <w:jc w:val="center"/>
            </w:pPr>
            <w:r w:rsidRPr="00DC375F">
              <w:t>РАЗДЕЛ 7. ТРЕБОВАНИЯ К БЕЗОПАСНОСТИ ВЫПОЛНЯЕМЫХ РАБОТ</w:t>
            </w:r>
          </w:p>
          <w:p w:rsidR="00DC375F" w:rsidRPr="00DC375F" w:rsidRDefault="00DC375F" w:rsidP="00DC375F">
            <w:pPr>
              <w:jc w:val="center"/>
            </w:pPr>
          </w:p>
        </w:tc>
      </w:tr>
      <w:tr w:rsidR="00DC375F" w:rsidRPr="00DC375F" w:rsidTr="00DC375F">
        <w:trPr>
          <w:trHeight w:val="20"/>
        </w:trPr>
        <w:tc>
          <w:tcPr>
            <w:tcW w:w="10207" w:type="dxa"/>
          </w:tcPr>
          <w:p w:rsidR="00DC375F" w:rsidRPr="00DC375F" w:rsidRDefault="00DC375F" w:rsidP="00DC375F">
            <w:pPr>
              <w:jc w:val="both"/>
              <w:rPr>
                <w:i/>
              </w:rPr>
            </w:pPr>
            <w:r w:rsidRPr="00DC375F">
              <w:t>Принятые технологические и конструктивные решения по всем проектируемым сооружениям должны обеспечивать функционирование во всех требуемых режимах работы (нормальной эксплуатации, при нарушении нормальных условий эксплуатации), а также должны обеспечивать безопасность обслуживающего персонала при монтаже, подготовке к эксплуатации, эксплуатации, техническом обслуживании и ремонте</w:t>
            </w:r>
            <w:r w:rsidRPr="00DC375F">
              <w:rPr>
                <w:i/>
              </w:rPr>
              <w:t>.</w:t>
            </w:r>
          </w:p>
        </w:tc>
      </w:tr>
      <w:tr w:rsidR="00DC375F" w:rsidRPr="00DC375F" w:rsidTr="00DC375F">
        <w:trPr>
          <w:trHeight w:val="20"/>
        </w:trPr>
        <w:tc>
          <w:tcPr>
            <w:tcW w:w="10207" w:type="dxa"/>
            <w:tcBorders>
              <w:left w:val="nil"/>
              <w:right w:val="nil"/>
            </w:tcBorders>
          </w:tcPr>
          <w:p w:rsidR="00DC375F" w:rsidRDefault="00DC375F" w:rsidP="00DC375F">
            <w:pPr>
              <w:jc w:val="center"/>
            </w:pPr>
          </w:p>
          <w:p w:rsidR="00DC375F" w:rsidRPr="00DC375F" w:rsidRDefault="00DC375F" w:rsidP="00DC375F">
            <w:pPr>
              <w:jc w:val="center"/>
            </w:pPr>
          </w:p>
          <w:p w:rsidR="00DC375F" w:rsidRDefault="00DC375F" w:rsidP="00DC375F">
            <w:pPr>
              <w:jc w:val="center"/>
            </w:pPr>
            <w:r w:rsidRPr="00DC375F">
              <w:t>РАЗДЕЛ 8. СДАЧА / ПРИЕМКА РАБОТ, ТРЕБОВАНИЯ К РЕЗУЛЬТАТАМ</w:t>
            </w:r>
            <w:r>
              <w:t xml:space="preserve"> </w:t>
            </w:r>
            <w:r w:rsidRPr="00DC375F">
              <w:t>РАБОТ</w:t>
            </w:r>
          </w:p>
          <w:p w:rsidR="00DC375F" w:rsidRPr="00DC375F" w:rsidRDefault="00DC375F" w:rsidP="00DC375F">
            <w:pPr>
              <w:jc w:val="center"/>
            </w:pPr>
          </w:p>
        </w:tc>
      </w:tr>
      <w:tr w:rsidR="00DC375F" w:rsidRPr="00DC375F" w:rsidTr="00DC375F">
        <w:trPr>
          <w:trHeight w:val="20"/>
        </w:trPr>
        <w:tc>
          <w:tcPr>
            <w:tcW w:w="10207" w:type="dxa"/>
          </w:tcPr>
          <w:p w:rsidR="00DC375F" w:rsidRPr="00DC375F" w:rsidRDefault="00DC375F" w:rsidP="00DC375F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</w:pPr>
            <w:r w:rsidRPr="00DC375F">
              <w:t xml:space="preserve">Документация передается Заказчику по накладной 4 (четыре) оригинальных комплекта </w:t>
            </w:r>
            <w:r w:rsidRPr="00DC375F">
              <w:lastRenderedPageBreak/>
              <w:t>разработанной  документации на бумажном носителе и один экземпляр в электронной версии, на оптических носителях или носителе USB. В случае наличия замечаний исполнитель обязан устранить их и направить Заказчику исправленную документацию и Акт приема-передачи выполненных работ.</w:t>
            </w:r>
            <w:r w:rsidRPr="00DC375F">
              <w:tab/>
            </w:r>
          </w:p>
        </w:tc>
      </w:tr>
      <w:tr w:rsidR="00DC375F" w:rsidRPr="00DC375F" w:rsidTr="00DC375F">
        <w:trPr>
          <w:trHeight w:val="20"/>
        </w:trPr>
        <w:tc>
          <w:tcPr>
            <w:tcW w:w="10207" w:type="dxa"/>
            <w:tcBorders>
              <w:left w:val="nil"/>
              <w:right w:val="nil"/>
            </w:tcBorders>
          </w:tcPr>
          <w:p w:rsidR="00DC375F" w:rsidRDefault="00DC375F" w:rsidP="00DC375F">
            <w:pPr>
              <w:jc w:val="center"/>
            </w:pPr>
          </w:p>
          <w:p w:rsidR="00DC375F" w:rsidRPr="00DC375F" w:rsidRDefault="00DC375F" w:rsidP="00DC375F">
            <w:pPr>
              <w:jc w:val="center"/>
            </w:pPr>
          </w:p>
          <w:p w:rsidR="00DC375F" w:rsidRDefault="00DC375F" w:rsidP="00DC375F">
            <w:pPr>
              <w:jc w:val="center"/>
            </w:pPr>
            <w:r w:rsidRPr="00DC375F">
              <w:t>РАЗДЕЛ 9. ДОПОЛНИТЕЛЬНЫЕ (ИНЫЕ) ТРЕБОВАНИЯ.</w:t>
            </w:r>
          </w:p>
          <w:p w:rsidR="00DC375F" w:rsidRPr="00DC375F" w:rsidRDefault="00DC375F" w:rsidP="00DC375F">
            <w:pPr>
              <w:jc w:val="center"/>
            </w:pPr>
          </w:p>
        </w:tc>
      </w:tr>
      <w:tr w:rsidR="00DC375F" w:rsidRPr="00DC375F" w:rsidTr="00DC375F">
        <w:trPr>
          <w:trHeight w:val="20"/>
        </w:trPr>
        <w:tc>
          <w:tcPr>
            <w:tcW w:w="10207" w:type="dxa"/>
          </w:tcPr>
          <w:p w:rsidR="00DC375F" w:rsidRPr="00DC375F" w:rsidRDefault="00DC375F" w:rsidP="00DC375F">
            <w:pPr>
              <w:ind w:firstLine="601"/>
              <w:jc w:val="both"/>
            </w:pPr>
            <w:r w:rsidRPr="00DC375F">
              <w:t xml:space="preserve">Требования к участникам  процедуры закупки в соответствии с законодательством Российской Федерации </w:t>
            </w:r>
          </w:p>
          <w:p w:rsidR="00DC375F" w:rsidRPr="00DC375F" w:rsidRDefault="00DC375F" w:rsidP="00DC375F">
            <w:pPr>
              <w:ind w:firstLine="708"/>
              <w:jc w:val="both"/>
            </w:pPr>
            <w:r w:rsidRPr="00DC375F">
              <w:t>Участник процедуры закупки должен обладать необходимыми лицензиями на производство работ и оказание услуг, подлежащих лицензированию в соответствии с действующим законодательством Российской Федерации и являющихся предметом заключаемого договора, в том числе:</w:t>
            </w:r>
          </w:p>
          <w:p w:rsidR="00DC375F" w:rsidRPr="00DC375F" w:rsidRDefault="00DC375F" w:rsidP="00DC375F">
            <w:pPr>
              <w:jc w:val="both"/>
            </w:pPr>
            <w:r w:rsidRPr="00DC375F">
              <w:t xml:space="preserve">- Лицензией </w:t>
            </w:r>
            <w:proofErr w:type="spellStart"/>
            <w:r w:rsidRPr="00DC375F">
              <w:t>Ростехнадзора</w:t>
            </w:r>
            <w:proofErr w:type="spellEnd"/>
            <w:r w:rsidRPr="00DC375F">
              <w:t xml:space="preserve"> на проектирование пункта хранения, хранилищ радиоактивных отходов;</w:t>
            </w:r>
          </w:p>
          <w:p w:rsidR="00DC375F" w:rsidRPr="00DC375F" w:rsidRDefault="00DC375F" w:rsidP="00DC375F">
            <w:pPr>
              <w:numPr>
                <w:ilvl w:val="0"/>
                <w:numId w:val="34"/>
              </w:numPr>
              <w:tabs>
                <w:tab w:val="num" w:pos="0"/>
                <w:tab w:val="num" w:pos="720"/>
              </w:tabs>
              <w:ind w:left="0" w:firstLine="0"/>
              <w:jc w:val="both"/>
            </w:pPr>
            <w:r w:rsidRPr="00DC375F">
              <w:t>Свидетельством СРО о допуске к определенному виду или видам работ, которые оказывают влияние на безопасность объектов капитального строительства, включая особо опасные и технически сложные объекты капитального строительства, объекты использования атомной энергии</w:t>
            </w:r>
          </w:p>
          <w:p w:rsidR="00DC375F" w:rsidRPr="00DC375F" w:rsidRDefault="00DC375F" w:rsidP="00DC375F">
            <w:pPr>
              <w:numPr>
                <w:ilvl w:val="0"/>
                <w:numId w:val="34"/>
              </w:numPr>
              <w:tabs>
                <w:tab w:val="num" w:pos="0"/>
                <w:tab w:val="num" w:pos="720"/>
              </w:tabs>
              <w:ind w:left="0" w:firstLine="0"/>
              <w:jc w:val="both"/>
            </w:pPr>
            <w:r w:rsidRPr="00DC375F">
              <w:t xml:space="preserve">II. Виды работ по подготовке проектной документации </w:t>
            </w:r>
          </w:p>
          <w:p w:rsidR="00DC375F" w:rsidRPr="00DC375F" w:rsidRDefault="00DC375F" w:rsidP="00DC375F">
            <w:pPr>
              <w:numPr>
                <w:ilvl w:val="0"/>
                <w:numId w:val="34"/>
              </w:numPr>
              <w:tabs>
                <w:tab w:val="num" w:pos="0"/>
                <w:tab w:val="num" w:pos="720"/>
              </w:tabs>
              <w:ind w:left="0" w:firstLine="0"/>
              <w:jc w:val="both"/>
            </w:pPr>
            <w:r w:rsidRPr="00DC375F">
              <w:t>2. Работы по подготовке архитектурных решений</w:t>
            </w:r>
          </w:p>
          <w:p w:rsidR="00DC375F" w:rsidRPr="00DC375F" w:rsidRDefault="00DC375F" w:rsidP="00DC375F">
            <w:pPr>
              <w:numPr>
                <w:ilvl w:val="0"/>
                <w:numId w:val="34"/>
              </w:numPr>
              <w:tabs>
                <w:tab w:val="num" w:pos="0"/>
                <w:tab w:val="num" w:pos="720"/>
              </w:tabs>
              <w:ind w:left="0" w:firstLine="0"/>
              <w:jc w:val="both"/>
              <w:rPr>
                <w:i/>
              </w:rPr>
            </w:pPr>
            <w:r w:rsidRPr="00DC375F">
              <w:t>3. Работы по подготовке конструктивных  решений</w:t>
            </w:r>
          </w:p>
          <w:p w:rsidR="00DC375F" w:rsidRPr="00DC375F" w:rsidRDefault="00DC375F" w:rsidP="00DC375F">
            <w:pPr>
              <w:tabs>
                <w:tab w:val="num" w:pos="720"/>
              </w:tabs>
              <w:jc w:val="both"/>
              <w:rPr>
                <w:i/>
              </w:rPr>
            </w:pPr>
            <w:r w:rsidRPr="00DC375F">
              <w:t>В период проведения работ и после их окончания Исполнитель не должен разглашать и использовать конфиденциальную информацию, принадлежащую Заказчику, которая может стать ему известной в ходе проведения работ. Исполнитель несет ответственность за соблюдение этого требования в соответствии с Законодательством Российской Федерации.</w:t>
            </w:r>
          </w:p>
        </w:tc>
      </w:tr>
    </w:tbl>
    <w:p w:rsidR="00DC375F" w:rsidRDefault="00DC375F" w:rsidP="00DC375F">
      <w:pPr>
        <w:jc w:val="center"/>
        <w:outlineLvl w:val="0"/>
      </w:pPr>
    </w:p>
    <w:p w:rsidR="00DC375F" w:rsidRPr="00DC375F" w:rsidRDefault="00DC375F" w:rsidP="00DC375F">
      <w:pPr>
        <w:jc w:val="center"/>
        <w:outlineLvl w:val="0"/>
      </w:pPr>
    </w:p>
    <w:p w:rsidR="00DC375F" w:rsidRDefault="00DC375F" w:rsidP="00DC375F">
      <w:pPr>
        <w:jc w:val="center"/>
        <w:outlineLvl w:val="0"/>
      </w:pPr>
      <w:r w:rsidRPr="00DC375F">
        <w:t>РАЗДЕЛ 10. ПЕРЕЧЕНЬ ПРИНЯТЫХ СОКРАЩЕНИЙ</w:t>
      </w:r>
    </w:p>
    <w:p w:rsidR="00DC375F" w:rsidRPr="00DC375F" w:rsidRDefault="00DC375F" w:rsidP="00DC375F">
      <w:pPr>
        <w:jc w:val="center"/>
        <w:outlineLvl w:val="0"/>
      </w:pP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3261"/>
        <w:gridCol w:w="6237"/>
      </w:tblGrid>
      <w:tr w:rsidR="00DC375F" w:rsidRPr="00DC375F" w:rsidTr="00DC375F">
        <w:trPr>
          <w:trHeight w:val="399"/>
        </w:trPr>
        <w:tc>
          <w:tcPr>
            <w:tcW w:w="709" w:type="dxa"/>
            <w:vAlign w:val="center"/>
          </w:tcPr>
          <w:p w:rsidR="00DC375F" w:rsidRPr="00DC375F" w:rsidRDefault="00DC375F" w:rsidP="00DC375F">
            <w:pPr>
              <w:jc w:val="center"/>
            </w:pPr>
            <w:r w:rsidRPr="00DC375F">
              <w:t xml:space="preserve">№ </w:t>
            </w:r>
            <w:proofErr w:type="gramStart"/>
            <w:r w:rsidRPr="00DC375F">
              <w:t>п</w:t>
            </w:r>
            <w:proofErr w:type="gramEnd"/>
            <w:r w:rsidRPr="00DC375F">
              <w:t>/п</w:t>
            </w:r>
          </w:p>
        </w:tc>
        <w:tc>
          <w:tcPr>
            <w:tcW w:w="3261" w:type="dxa"/>
            <w:vAlign w:val="center"/>
          </w:tcPr>
          <w:p w:rsidR="00DC375F" w:rsidRPr="00DC375F" w:rsidRDefault="00DC375F" w:rsidP="00DC375F">
            <w:pPr>
              <w:autoSpaceDE w:val="0"/>
              <w:autoSpaceDN w:val="0"/>
              <w:adjustRightInd w:val="0"/>
              <w:jc w:val="center"/>
            </w:pPr>
            <w:r w:rsidRPr="00DC375F">
              <w:t>Сокращение</w:t>
            </w:r>
          </w:p>
        </w:tc>
        <w:tc>
          <w:tcPr>
            <w:tcW w:w="6237" w:type="dxa"/>
            <w:vAlign w:val="center"/>
          </w:tcPr>
          <w:p w:rsidR="00DC375F" w:rsidRPr="00DC375F" w:rsidRDefault="00DC375F" w:rsidP="00DC375F">
            <w:pPr>
              <w:jc w:val="center"/>
            </w:pPr>
            <w:r w:rsidRPr="00DC375F">
              <w:t>Расшифровка сокращения</w:t>
            </w:r>
          </w:p>
        </w:tc>
      </w:tr>
      <w:tr w:rsidR="00DC375F" w:rsidRPr="00DC375F" w:rsidTr="00DC375F">
        <w:trPr>
          <w:trHeight w:val="399"/>
        </w:trPr>
        <w:tc>
          <w:tcPr>
            <w:tcW w:w="709" w:type="dxa"/>
          </w:tcPr>
          <w:p w:rsidR="00DC375F" w:rsidRPr="00DC375F" w:rsidRDefault="00DC375F" w:rsidP="00DC375F">
            <w:pPr>
              <w:jc w:val="both"/>
            </w:pPr>
            <w:r w:rsidRPr="00DC375F">
              <w:t>1.</w:t>
            </w:r>
          </w:p>
        </w:tc>
        <w:tc>
          <w:tcPr>
            <w:tcW w:w="3261" w:type="dxa"/>
          </w:tcPr>
          <w:p w:rsidR="00DC375F" w:rsidRPr="00DC375F" w:rsidRDefault="00DC375F" w:rsidP="00DC375F">
            <w:pPr>
              <w:autoSpaceDE w:val="0"/>
              <w:autoSpaceDN w:val="0"/>
              <w:adjustRightInd w:val="0"/>
            </w:pPr>
            <w:r w:rsidRPr="00DC375F">
              <w:t>РАО</w:t>
            </w:r>
          </w:p>
        </w:tc>
        <w:tc>
          <w:tcPr>
            <w:tcW w:w="6237" w:type="dxa"/>
          </w:tcPr>
          <w:p w:rsidR="00DC375F" w:rsidRPr="00DC375F" w:rsidRDefault="00DC375F" w:rsidP="00DC375F">
            <w:pPr>
              <w:autoSpaceDE w:val="0"/>
              <w:autoSpaceDN w:val="0"/>
              <w:adjustRightInd w:val="0"/>
              <w:rPr>
                <w:i/>
              </w:rPr>
            </w:pPr>
            <w:r w:rsidRPr="00DC375F">
              <w:t>Радиоактивные отходы</w:t>
            </w:r>
          </w:p>
        </w:tc>
      </w:tr>
    </w:tbl>
    <w:p w:rsidR="00DC375F" w:rsidRDefault="00DC375F" w:rsidP="00DC375F">
      <w:pPr>
        <w:jc w:val="center"/>
        <w:outlineLvl w:val="0"/>
      </w:pPr>
    </w:p>
    <w:p w:rsidR="00DC375F" w:rsidRPr="00DC375F" w:rsidRDefault="00DC375F" w:rsidP="00DC375F">
      <w:pPr>
        <w:jc w:val="center"/>
        <w:outlineLvl w:val="0"/>
      </w:pPr>
    </w:p>
    <w:p w:rsidR="00DC375F" w:rsidRDefault="00DC375F" w:rsidP="00DC375F">
      <w:pPr>
        <w:jc w:val="center"/>
        <w:outlineLvl w:val="0"/>
      </w:pPr>
      <w:r w:rsidRPr="00DC375F">
        <w:t>РАЗДЕЛ 11. ПЕРЕЧЕНЬ ПРИЛОЖЕНИЙ</w:t>
      </w:r>
    </w:p>
    <w:p w:rsidR="00DC375F" w:rsidRPr="00DC375F" w:rsidRDefault="00DC375F" w:rsidP="00DC375F">
      <w:pPr>
        <w:jc w:val="center"/>
        <w:outlineLvl w:val="0"/>
      </w:pP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8080"/>
        <w:gridCol w:w="1418"/>
      </w:tblGrid>
      <w:tr w:rsidR="00DC375F" w:rsidRPr="00DC375F" w:rsidTr="00DC375F">
        <w:trPr>
          <w:trHeight w:val="399"/>
        </w:trPr>
        <w:tc>
          <w:tcPr>
            <w:tcW w:w="709" w:type="dxa"/>
            <w:vAlign w:val="center"/>
          </w:tcPr>
          <w:p w:rsidR="00DC375F" w:rsidRPr="00DC375F" w:rsidRDefault="00DC375F" w:rsidP="00DC375F">
            <w:pPr>
              <w:jc w:val="center"/>
            </w:pPr>
            <w:r w:rsidRPr="00DC375F">
              <w:t xml:space="preserve">№ </w:t>
            </w:r>
            <w:proofErr w:type="gramStart"/>
            <w:r w:rsidRPr="00DC375F">
              <w:t>п</w:t>
            </w:r>
            <w:proofErr w:type="gramEnd"/>
            <w:r w:rsidRPr="00DC375F">
              <w:t>/п</w:t>
            </w:r>
          </w:p>
        </w:tc>
        <w:tc>
          <w:tcPr>
            <w:tcW w:w="8080" w:type="dxa"/>
            <w:vAlign w:val="center"/>
          </w:tcPr>
          <w:p w:rsidR="00DC375F" w:rsidRPr="00DC375F" w:rsidRDefault="00DC375F" w:rsidP="00DC375F">
            <w:pPr>
              <w:autoSpaceDE w:val="0"/>
              <w:autoSpaceDN w:val="0"/>
              <w:adjustRightInd w:val="0"/>
              <w:jc w:val="center"/>
            </w:pPr>
            <w:r w:rsidRPr="00DC375F">
              <w:t>Наименование приложения</w:t>
            </w:r>
          </w:p>
        </w:tc>
        <w:tc>
          <w:tcPr>
            <w:tcW w:w="1418" w:type="dxa"/>
            <w:vAlign w:val="center"/>
          </w:tcPr>
          <w:p w:rsidR="00DC375F" w:rsidRPr="00DC375F" w:rsidRDefault="00DC375F" w:rsidP="00DC375F">
            <w:pPr>
              <w:jc w:val="center"/>
            </w:pPr>
            <w:r w:rsidRPr="00DC375F">
              <w:t>Номер страницы</w:t>
            </w:r>
          </w:p>
        </w:tc>
      </w:tr>
      <w:tr w:rsidR="00DC375F" w:rsidRPr="00DC375F" w:rsidTr="00DC375F">
        <w:trPr>
          <w:trHeight w:val="399"/>
        </w:trPr>
        <w:tc>
          <w:tcPr>
            <w:tcW w:w="709" w:type="dxa"/>
          </w:tcPr>
          <w:p w:rsidR="00DC375F" w:rsidRPr="00DC375F" w:rsidRDefault="00DC375F" w:rsidP="00DC375F">
            <w:pPr>
              <w:jc w:val="both"/>
            </w:pPr>
            <w:r w:rsidRPr="00DC375F">
              <w:t>1</w:t>
            </w:r>
          </w:p>
        </w:tc>
        <w:tc>
          <w:tcPr>
            <w:tcW w:w="8080" w:type="dxa"/>
          </w:tcPr>
          <w:p w:rsidR="00DC375F" w:rsidRPr="00DC375F" w:rsidRDefault="00DC375F" w:rsidP="00DC375F">
            <w:pPr>
              <w:autoSpaceDE w:val="0"/>
              <w:autoSpaceDN w:val="0"/>
              <w:adjustRightInd w:val="0"/>
            </w:pPr>
            <w:r w:rsidRPr="00DC375F">
              <w:t xml:space="preserve">Схема водоотведения </w:t>
            </w:r>
          </w:p>
        </w:tc>
        <w:tc>
          <w:tcPr>
            <w:tcW w:w="1418" w:type="dxa"/>
          </w:tcPr>
          <w:p w:rsidR="00DC375F" w:rsidRPr="00DC375F" w:rsidRDefault="00DC375F" w:rsidP="00DC375F">
            <w:pPr>
              <w:jc w:val="both"/>
            </w:pPr>
            <w:r w:rsidRPr="00DC375F">
              <w:t>1</w:t>
            </w:r>
          </w:p>
        </w:tc>
      </w:tr>
      <w:tr w:rsidR="00DC375F" w:rsidRPr="00DC375F" w:rsidTr="00DC375F">
        <w:trPr>
          <w:trHeight w:val="399"/>
        </w:trPr>
        <w:tc>
          <w:tcPr>
            <w:tcW w:w="709" w:type="dxa"/>
          </w:tcPr>
          <w:p w:rsidR="00DC375F" w:rsidRPr="00DC375F" w:rsidRDefault="00DC375F" w:rsidP="00DC375F">
            <w:pPr>
              <w:jc w:val="both"/>
            </w:pPr>
            <w:r w:rsidRPr="00DC375F">
              <w:t>2</w:t>
            </w:r>
          </w:p>
        </w:tc>
        <w:tc>
          <w:tcPr>
            <w:tcW w:w="8080" w:type="dxa"/>
          </w:tcPr>
          <w:p w:rsidR="00DC375F" w:rsidRPr="00DC375F" w:rsidRDefault="00DC375F" w:rsidP="00DC375F">
            <w:pPr>
              <w:autoSpaceDE w:val="0"/>
              <w:autoSpaceDN w:val="0"/>
              <w:adjustRightInd w:val="0"/>
            </w:pPr>
            <w:r w:rsidRPr="00DC375F">
              <w:t xml:space="preserve">Исходные данные </w:t>
            </w:r>
          </w:p>
        </w:tc>
        <w:tc>
          <w:tcPr>
            <w:tcW w:w="1418" w:type="dxa"/>
          </w:tcPr>
          <w:p w:rsidR="00DC375F" w:rsidRPr="00DC375F" w:rsidRDefault="00DC375F" w:rsidP="00DC375F">
            <w:pPr>
              <w:jc w:val="both"/>
            </w:pPr>
            <w:r w:rsidRPr="00DC375F">
              <w:t>2-3</w:t>
            </w:r>
          </w:p>
        </w:tc>
      </w:tr>
      <w:tr w:rsidR="00DC375F" w:rsidRPr="00DC375F" w:rsidTr="00DC375F">
        <w:trPr>
          <w:trHeight w:val="399"/>
        </w:trPr>
        <w:tc>
          <w:tcPr>
            <w:tcW w:w="709" w:type="dxa"/>
          </w:tcPr>
          <w:p w:rsidR="00DC375F" w:rsidRPr="00DC375F" w:rsidRDefault="00DC375F" w:rsidP="00DC375F">
            <w:pPr>
              <w:jc w:val="both"/>
            </w:pPr>
            <w:r w:rsidRPr="00DC375F">
              <w:t>3</w:t>
            </w:r>
          </w:p>
        </w:tc>
        <w:tc>
          <w:tcPr>
            <w:tcW w:w="8080" w:type="dxa"/>
          </w:tcPr>
          <w:p w:rsidR="00DC375F" w:rsidRPr="00DC375F" w:rsidRDefault="00DC375F" w:rsidP="00DC375F">
            <w:pPr>
              <w:autoSpaceDE w:val="0"/>
              <w:autoSpaceDN w:val="0"/>
              <w:adjustRightInd w:val="0"/>
            </w:pPr>
            <w:proofErr w:type="spellStart"/>
            <w:r w:rsidRPr="00DC375F">
              <w:t>Выкопировки</w:t>
            </w:r>
            <w:proofErr w:type="spellEnd"/>
            <w:r w:rsidRPr="00DC375F">
              <w:t xml:space="preserve"> из типового проекта (по запросу)</w:t>
            </w:r>
          </w:p>
        </w:tc>
        <w:tc>
          <w:tcPr>
            <w:tcW w:w="1418" w:type="dxa"/>
          </w:tcPr>
          <w:p w:rsidR="00DC375F" w:rsidRPr="00DC375F" w:rsidRDefault="00DC375F" w:rsidP="00DC375F">
            <w:pPr>
              <w:jc w:val="both"/>
              <w:rPr>
                <w:highlight w:val="yellow"/>
              </w:rPr>
            </w:pPr>
          </w:p>
        </w:tc>
      </w:tr>
    </w:tbl>
    <w:p w:rsidR="002356F6" w:rsidRPr="00A056E3" w:rsidRDefault="002356F6" w:rsidP="0039374D">
      <w:pPr>
        <w:tabs>
          <w:tab w:val="center" w:pos="993"/>
        </w:tabs>
        <w:suppressAutoHyphens/>
        <w:ind w:firstLine="709"/>
        <w:rPr>
          <w:bCs/>
        </w:rPr>
      </w:pPr>
    </w:p>
    <w:sectPr w:rsidR="002356F6" w:rsidRPr="00A056E3" w:rsidSect="0039374D">
      <w:headerReference w:type="default" r:id="rId15"/>
      <w:footerReference w:type="default" r:id="rId16"/>
      <w:pgSz w:w="11907" w:h="16840" w:code="9"/>
      <w:pgMar w:top="1134" w:right="567" w:bottom="1134" w:left="1418" w:header="709" w:footer="32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4D34" w:rsidRDefault="00D04D34">
      <w:r>
        <w:separator/>
      </w:r>
    </w:p>
  </w:endnote>
  <w:endnote w:type="continuationSeparator" w:id="0">
    <w:p w:rsidR="00D04D34" w:rsidRDefault="00D04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772B" w:rsidRDefault="008B772B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8B772B" w:rsidRDefault="008B772B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772B" w:rsidRDefault="008B772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8B772B" w:rsidRPr="00270579" w:rsidRDefault="008B772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</w:t>
    </w:r>
    <w:r w:rsidR="00762125">
      <w:rPr>
        <w:rFonts w:ascii="Times New Roman" w:hAnsi="Times New Roman" w:cs="Times New Roman"/>
        <w:sz w:val="24"/>
        <w:szCs w:val="24"/>
      </w:rPr>
      <w:t>1</w:t>
    </w:r>
    <w:r w:rsidR="00E53867">
      <w:rPr>
        <w:rFonts w:ascii="Times New Roman" w:hAnsi="Times New Roman" w:cs="Times New Roman"/>
        <w:sz w:val="24"/>
        <w:szCs w:val="24"/>
      </w:rPr>
      <w:t>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772B" w:rsidRPr="00C030AA" w:rsidRDefault="00500897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1935191174"/>
        <w:docPartObj>
          <w:docPartGallery w:val="Page Numbers (Top of Page)"/>
          <w:docPartUnique/>
        </w:docPartObj>
      </w:sdtPr>
      <w:sdtEndPr/>
      <w:sdtContent>
        <w:r w:rsidR="008B772B" w:rsidRPr="00C030AA">
          <w:rPr>
            <w:rFonts w:ascii="Times New Roman" w:hAnsi="Times New Roman"/>
          </w:rPr>
          <w:t xml:space="preserve">Страница </w:t>
        </w:r>
        <w:r w:rsidR="008B772B" w:rsidRPr="00C030AA">
          <w:rPr>
            <w:rFonts w:ascii="Times New Roman" w:hAnsi="Times New Roman"/>
          </w:rPr>
          <w:fldChar w:fldCharType="begin"/>
        </w:r>
        <w:r w:rsidR="008B772B" w:rsidRPr="00C030AA">
          <w:rPr>
            <w:rFonts w:ascii="Times New Roman" w:hAnsi="Times New Roman"/>
          </w:rPr>
          <w:instrText>PAGE</w:instrText>
        </w:r>
        <w:r w:rsidR="008B772B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5</w:t>
        </w:r>
        <w:r w:rsidR="008B772B" w:rsidRPr="00C030AA">
          <w:rPr>
            <w:rFonts w:ascii="Times New Roman" w:hAnsi="Times New Roman"/>
          </w:rPr>
          <w:fldChar w:fldCharType="end"/>
        </w:r>
        <w:r w:rsidR="008B772B" w:rsidRPr="00C030AA">
          <w:rPr>
            <w:rFonts w:ascii="Times New Roman" w:hAnsi="Times New Roman"/>
          </w:rPr>
          <w:t xml:space="preserve"> из </w:t>
        </w:r>
        <w:r w:rsidR="008B772B" w:rsidRPr="00C030AA">
          <w:rPr>
            <w:rFonts w:ascii="Times New Roman" w:hAnsi="Times New Roman"/>
          </w:rPr>
          <w:fldChar w:fldCharType="begin"/>
        </w:r>
        <w:r w:rsidR="008B772B" w:rsidRPr="00C030AA">
          <w:rPr>
            <w:rFonts w:ascii="Times New Roman" w:hAnsi="Times New Roman"/>
          </w:rPr>
          <w:instrText>NUMPAGES</w:instrText>
        </w:r>
        <w:r w:rsidR="008B772B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6</w:t>
        </w:r>
        <w:r w:rsidR="008B772B" w:rsidRPr="00C030AA">
          <w:rPr>
            <w:rFonts w:ascii="Times New Roman" w:hAnsi="Times New Roman"/>
          </w:rPr>
          <w:fldChar w:fldCharType="end"/>
        </w:r>
      </w:sdtContent>
    </w:sdt>
    <w:r w:rsidR="008B772B" w:rsidRPr="00C030AA">
      <w:rPr>
        <w:rFonts w:ascii="Times New Roman" w:hAnsi="Times New Roman" w:cs="Times New Roman"/>
      </w:rPr>
      <w:t xml:space="preserve"> </w:t>
    </w:r>
  </w:p>
  <w:p w:rsidR="008B772B" w:rsidRPr="00C030AA" w:rsidRDefault="00762125" w:rsidP="00FA3425">
    <w:pPr>
      <w:pStyle w:val="a8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</w:t>
    </w:r>
    <w:r w:rsidR="008B772B" w:rsidRPr="00C030AA">
      <w:rPr>
        <w:rFonts w:ascii="Times New Roman" w:hAnsi="Times New Roman" w:cs="Times New Roman"/>
      </w:rPr>
      <w:t xml:space="preserve"> «</w:t>
    </w:r>
    <w:r>
      <w:rPr>
        <w:rFonts w:ascii="Times New Roman" w:hAnsi="Times New Roman" w:cs="Times New Roman"/>
      </w:rPr>
      <w:t>ТЕХНИЧЕС</w:t>
    </w:r>
    <w:r w:rsidR="008B772B" w:rsidRPr="00C030AA">
      <w:rPr>
        <w:rFonts w:ascii="Times New Roman" w:hAnsi="Times New Roman" w:cs="Times New Roman"/>
      </w:rPr>
      <w:t>КАЯ ЧАСТ</w:t>
    </w:r>
    <w:r>
      <w:rPr>
        <w:rFonts w:ascii="Times New Roman" w:hAnsi="Times New Roman" w:cs="Times New Roman"/>
      </w:rPr>
      <w:t>Ь</w:t>
    </w:r>
    <w:r w:rsidR="008B772B" w:rsidRPr="00C030AA">
      <w:rPr>
        <w:rFonts w:ascii="Times New Roman" w:hAnsi="Times New Roman" w:cs="Times New Roman"/>
      </w:rPr>
      <w:t xml:space="preserve">» </w:t>
    </w:r>
  </w:p>
  <w:p w:rsidR="009713B9" w:rsidRPr="000362F5" w:rsidRDefault="000362F5" w:rsidP="000362F5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запрос </w:t>
    </w:r>
    <w:r>
      <w:rPr>
        <w:rFonts w:ascii="Times New Roman" w:hAnsi="Times New Roman" w:cs="Times New Roman"/>
      </w:rPr>
      <w:t>предложений</w:t>
    </w:r>
    <w:r w:rsidRPr="00C030AA">
      <w:rPr>
        <w:rFonts w:ascii="Times New Roman" w:hAnsi="Times New Roman" w:cs="Times New Roman"/>
      </w:rPr>
      <w:t xml:space="preserve"> в электронной форме на право заключения договора </w:t>
    </w:r>
    <w:r w:rsidR="00A03FBB">
      <w:rPr>
        <w:rFonts w:ascii="Times New Roman" w:hAnsi="Times New Roman" w:cs="Times New Roman"/>
      </w:rPr>
      <w:t xml:space="preserve">на </w:t>
    </w:r>
    <w:r w:rsidR="00500897" w:rsidRPr="00500897">
      <w:rPr>
        <w:rFonts w:ascii="Times New Roman" w:hAnsi="Times New Roman" w:cs="Times New Roman"/>
      </w:rPr>
      <w:t>разработку проектно-сметной документации по капитальному ремонту строительных конструкций хранилищ твердых РАО на ПХРО Свердловского отделения филиала «Уральский территориальный округ» ФГУП «РосРАО»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4D34" w:rsidRDefault="00D04D34">
      <w:r>
        <w:separator/>
      </w:r>
    </w:p>
  </w:footnote>
  <w:footnote w:type="continuationSeparator" w:id="0">
    <w:p w:rsidR="00D04D34" w:rsidRDefault="00D04D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1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1"/>
  </w:p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2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2"/>
  </w:p>
  <w:p w:rsidR="008B772B" w:rsidRPr="00723913" w:rsidRDefault="008B772B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D8EED08" wp14:editId="6F283FF8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4A601097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772B" w:rsidRPr="00723913" w:rsidRDefault="008B772B" w:rsidP="00723913">
    <w:pPr>
      <w:pStyle w:val="a6"/>
      <w:rPr>
        <w:rFonts w:ascii="Times New Roman" w:hAnsi="Times New Roman" w:cs="Times New Roman"/>
        <w:sz w:val="22"/>
        <w:szCs w:val="22"/>
      </w:rPr>
    </w:pPr>
  </w:p>
  <w:p w:rsidR="009713B9" w:rsidRDefault="009713B9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FE"/>
    <w:multiLevelType w:val="singleLevel"/>
    <w:tmpl w:val="8730B3AC"/>
    <w:lvl w:ilvl="0">
      <w:numFmt w:val="bullet"/>
      <w:lvlText w:val="*"/>
      <w:lvlJc w:val="left"/>
    </w:lvl>
  </w:abstractNum>
  <w:abstractNum w:abstractNumId="5">
    <w:nsid w:val="00710F5C"/>
    <w:multiLevelType w:val="multilevel"/>
    <w:tmpl w:val="20F6C1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6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39230EE"/>
    <w:multiLevelType w:val="hybridMultilevel"/>
    <w:tmpl w:val="B84E014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050A03F3"/>
    <w:multiLevelType w:val="hybridMultilevel"/>
    <w:tmpl w:val="0966F0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ADA7713"/>
    <w:multiLevelType w:val="multilevel"/>
    <w:tmpl w:val="409ADBAE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ascii="Times New Roman" w:hAnsi="Times New Roman" w:cs="Times New Roman" w:hint="default"/>
        <w:b/>
        <w:sz w:val="28"/>
        <w:szCs w:val="28"/>
        <w:lang w:val="ru-RU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0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A9C7F31"/>
    <w:multiLevelType w:val="hybridMultilevel"/>
    <w:tmpl w:val="BB7632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3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2AF07728"/>
    <w:multiLevelType w:val="hybridMultilevel"/>
    <w:tmpl w:val="33BE7EE0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9646047"/>
    <w:multiLevelType w:val="hybridMultilevel"/>
    <w:tmpl w:val="AE44FB8E"/>
    <w:lvl w:ilvl="0" w:tplc="30EC4E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8">
    <w:nsid w:val="3E771046"/>
    <w:multiLevelType w:val="multilevel"/>
    <w:tmpl w:val="1F380052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1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12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9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4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56" w:hanging="1440"/>
      </w:pPr>
      <w:rPr>
        <w:rFonts w:hint="default"/>
      </w:rPr>
    </w:lvl>
  </w:abstractNum>
  <w:abstractNum w:abstractNumId="19">
    <w:nsid w:val="40536109"/>
    <w:multiLevelType w:val="hybridMultilevel"/>
    <w:tmpl w:val="A470EC88"/>
    <w:lvl w:ilvl="0" w:tplc="30EC4E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B7D3AF4"/>
    <w:multiLevelType w:val="hybridMultilevel"/>
    <w:tmpl w:val="8564CDD0"/>
    <w:lvl w:ilvl="0" w:tplc="A33CA1AA">
      <w:start w:val="1"/>
      <w:numFmt w:val="bullet"/>
      <w:lvlText w:val="­"/>
      <w:lvlJc w:val="left"/>
      <w:pPr>
        <w:ind w:left="436" w:hanging="360"/>
      </w:pPr>
      <w:rPr>
        <w:rFonts w:ascii="Courier New" w:hAnsi="Courier New" w:cs="Times New Roman" w:hint="default"/>
      </w:rPr>
    </w:lvl>
    <w:lvl w:ilvl="1" w:tplc="6C4C28D6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15BACFA6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97DEC630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D512C3F2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AE242C2E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5FD0075C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94A86976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6A3ABF42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3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D0C68D6"/>
    <w:multiLevelType w:val="hybridMultilevel"/>
    <w:tmpl w:val="42EE08A4"/>
    <w:lvl w:ilvl="0" w:tplc="04190001">
      <w:start w:val="1"/>
      <w:numFmt w:val="bullet"/>
      <w:lvlText w:val=""/>
      <w:lvlJc w:val="left"/>
      <w:pPr>
        <w:ind w:left="12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3" w:hanging="360"/>
      </w:pPr>
      <w:rPr>
        <w:rFonts w:ascii="Wingdings" w:hAnsi="Wingdings" w:hint="default"/>
      </w:rPr>
    </w:lvl>
  </w:abstractNum>
  <w:abstractNum w:abstractNumId="26">
    <w:nsid w:val="5EAB0C08"/>
    <w:multiLevelType w:val="multilevel"/>
    <w:tmpl w:val="6E263FE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62005DFA"/>
    <w:multiLevelType w:val="hybridMultilevel"/>
    <w:tmpl w:val="2D685820"/>
    <w:lvl w:ilvl="0" w:tplc="8384D9D8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CA523242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7A208076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C860B9FC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8ACE64D4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B7CE03E2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2E7477EA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BE6E0F44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12ACCB88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8">
    <w:nsid w:val="6738268A"/>
    <w:multiLevelType w:val="multilevel"/>
    <w:tmpl w:val="99946DB0"/>
    <w:lvl w:ilvl="0">
      <w:start w:val="7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21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9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1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3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42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4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634" w:hanging="1800"/>
      </w:pPr>
      <w:rPr>
        <w:rFonts w:hint="default"/>
      </w:rPr>
    </w:lvl>
  </w:abstractNum>
  <w:abstractNum w:abstractNumId="29">
    <w:nsid w:val="677F373D"/>
    <w:multiLevelType w:val="hybridMultilevel"/>
    <w:tmpl w:val="44527C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1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2">
    <w:nsid w:val="72FB69C8"/>
    <w:multiLevelType w:val="multilevel"/>
    <w:tmpl w:val="96E094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04" w:hanging="555"/>
      </w:pPr>
      <w:rPr>
        <w:rFonts w:hint="default"/>
      </w:rPr>
    </w:lvl>
    <w:lvl w:ilvl="2">
      <w:start w:val="4"/>
      <w:numFmt w:val="decimal"/>
      <w:isLgl/>
      <w:lvlText w:val="%1.%2.%3"/>
      <w:lvlJc w:val="left"/>
      <w:pPr>
        <w:ind w:left="125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0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9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3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8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32" w:hanging="2160"/>
      </w:pPr>
      <w:rPr>
        <w:rFonts w:hint="default"/>
      </w:rPr>
    </w:lvl>
  </w:abstractNum>
  <w:abstractNum w:abstractNumId="33">
    <w:nsid w:val="7DB7172F"/>
    <w:multiLevelType w:val="hybridMultilevel"/>
    <w:tmpl w:val="482C18A2"/>
    <w:lvl w:ilvl="0" w:tplc="7FB25306">
      <w:start w:val="1"/>
      <w:numFmt w:val="bullet"/>
      <w:lvlText w:val="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31"/>
  </w:num>
  <w:num w:numId="2">
    <w:abstractNumId w:val="24"/>
  </w:num>
  <w:num w:numId="3">
    <w:abstractNumId w:val="22"/>
  </w:num>
  <w:num w:numId="4">
    <w:abstractNumId w:val="1"/>
  </w:num>
  <w:num w:numId="5">
    <w:abstractNumId w:val="0"/>
  </w:num>
  <w:num w:numId="6">
    <w:abstractNumId w:val="20"/>
  </w:num>
  <w:num w:numId="7">
    <w:abstractNumId w:val="3"/>
  </w:num>
  <w:num w:numId="8">
    <w:abstractNumId w:val="15"/>
  </w:num>
  <w:num w:numId="9">
    <w:abstractNumId w:val="2"/>
  </w:num>
  <w:num w:numId="10">
    <w:abstractNumId w:val="17"/>
  </w:num>
  <w:num w:numId="11">
    <w:abstractNumId w:val="30"/>
  </w:num>
  <w:num w:numId="12">
    <w:abstractNumId w:val="10"/>
  </w:num>
  <w:num w:numId="13">
    <w:abstractNumId w:val="23"/>
  </w:num>
  <w:num w:numId="14">
    <w:abstractNumId w:val="13"/>
  </w:num>
  <w:num w:numId="15">
    <w:abstractNumId w:val="6"/>
  </w:num>
  <w:num w:numId="16">
    <w:abstractNumId w:val="12"/>
  </w:num>
  <w:num w:numId="17">
    <w:abstractNumId w:val="32"/>
  </w:num>
  <w:num w:numId="18">
    <w:abstractNumId w:val="5"/>
  </w:num>
  <w:num w:numId="19">
    <w:abstractNumId w:val="4"/>
    <w:lvlOverride w:ilvl="0">
      <w:lvl w:ilvl="0">
        <w:numFmt w:val="bullet"/>
        <w:lvlText w:val="-"/>
        <w:legacy w:legacy="1" w:legacySpace="0" w:legacyIndent="202"/>
        <w:lvlJc w:val="left"/>
        <w:rPr>
          <w:rFonts w:ascii="Arial" w:hAnsi="Arial" w:cs="Arial" w:hint="default"/>
        </w:rPr>
      </w:lvl>
    </w:lvlOverride>
  </w:num>
  <w:num w:numId="20">
    <w:abstractNumId w:val="7"/>
  </w:num>
  <w:num w:numId="21">
    <w:abstractNumId w:val="14"/>
  </w:num>
  <w:num w:numId="22">
    <w:abstractNumId w:val="25"/>
  </w:num>
  <w:num w:numId="23">
    <w:abstractNumId w:val="28"/>
  </w:num>
  <w:num w:numId="24">
    <w:abstractNumId w:val="18"/>
  </w:num>
  <w:num w:numId="25">
    <w:abstractNumId w:val="26"/>
  </w:num>
  <w:num w:numId="26">
    <w:abstractNumId w:val="8"/>
  </w:num>
  <w:num w:numId="27">
    <w:abstractNumId w:val="29"/>
  </w:num>
  <w:num w:numId="28">
    <w:abstractNumId w:val="11"/>
  </w:num>
  <w:num w:numId="29">
    <w:abstractNumId w:val="9"/>
  </w:num>
  <w:num w:numId="30">
    <w:abstractNumId w:val="21"/>
  </w:num>
  <w:num w:numId="31">
    <w:abstractNumId w:val="27"/>
  </w:num>
  <w:num w:numId="32">
    <w:abstractNumId w:val="16"/>
  </w:num>
  <w:num w:numId="33">
    <w:abstractNumId w:val="19"/>
  </w:num>
  <w:num w:numId="34">
    <w:abstractNumId w:val="33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362F5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86BC9"/>
    <w:rsid w:val="001903EB"/>
    <w:rsid w:val="0019046C"/>
    <w:rsid w:val="0019158F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3213"/>
    <w:rsid w:val="00235009"/>
    <w:rsid w:val="002356F6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374D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DED"/>
    <w:rsid w:val="00417FC8"/>
    <w:rsid w:val="00420E19"/>
    <w:rsid w:val="004230C1"/>
    <w:rsid w:val="00424A24"/>
    <w:rsid w:val="004304B8"/>
    <w:rsid w:val="00432531"/>
    <w:rsid w:val="00435EBF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0897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23F7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109A"/>
    <w:rsid w:val="006624A0"/>
    <w:rsid w:val="00663B91"/>
    <w:rsid w:val="00663F35"/>
    <w:rsid w:val="00664050"/>
    <w:rsid w:val="00665459"/>
    <w:rsid w:val="006708B5"/>
    <w:rsid w:val="00671FDB"/>
    <w:rsid w:val="00672040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261E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713B9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3FBB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2CE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13C5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318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43B0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375F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3867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0BB1"/>
    <w:rsid w:val="00EB13B6"/>
    <w:rsid w:val="00EB1F47"/>
    <w:rsid w:val="00EB247C"/>
    <w:rsid w:val="00EB3229"/>
    <w:rsid w:val="00EB452A"/>
    <w:rsid w:val="00EB6A53"/>
    <w:rsid w:val="00EB7232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85B8A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uiPriority w:val="99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uiPriority w:val="99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uiPriority w:val="99"/>
    <w:rsid w:val="00EB73DF"/>
    <w:pPr>
      <w:numPr>
        <w:ilvl w:val="2"/>
        <w:numId w:val="16"/>
      </w:numPr>
      <w:jc w:val="both"/>
    </w:pPr>
  </w:style>
  <w:style w:type="paragraph" w:customStyle="1" w:styleId="-2">
    <w:name w:val="Контракт-раздел"/>
    <w:basedOn w:val="a2"/>
    <w:next w:val="-"/>
    <w:uiPriority w:val="99"/>
    <w:rsid w:val="005523F7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character" w:customStyle="1" w:styleId="afff">
    <w:name w:val="Абзац списка Знак"/>
    <w:basedOn w:val="a3"/>
    <w:link w:val="affe"/>
    <w:rsid w:val="002356F6"/>
    <w:rPr>
      <w:rFonts w:ascii="Calibri" w:eastAsia="Calibri" w:hAnsi="Calibri"/>
      <w:sz w:val="22"/>
      <w:szCs w:val="22"/>
      <w:lang w:eastAsia="en-US"/>
    </w:rPr>
  </w:style>
  <w:style w:type="paragraph" w:customStyle="1" w:styleId="afffc">
    <w:name w:val="Стиль"/>
    <w:rsid w:val="006E261E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paragraph" w:customStyle="1" w:styleId="19">
    <w:name w:val="Абзац списка1"/>
    <w:basedOn w:val="a2"/>
    <w:uiPriority w:val="99"/>
    <w:rsid w:val="00DC375F"/>
    <w:pPr>
      <w:ind w:left="720"/>
      <w:contextualSpacing/>
    </w:pPr>
    <w:rPr>
      <w:rFonts w:eastAsia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uiPriority w:val="99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uiPriority w:val="99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uiPriority w:val="99"/>
    <w:rsid w:val="00EB73DF"/>
    <w:pPr>
      <w:numPr>
        <w:ilvl w:val="2"/>
        <w:numId w:val="16"/>
      </w:numPr>
      <w:jc w:val="both"/>
    </w:pPr>
  </w:style>
  <w:style w:type="paragraph" w:customStyle="1" w:styleId="-2">
    <w:name w:val="Контракт-раздел"/>
    <w:basedOn w:val="a2"/>
    <w:next w:val="-"/>
    <w:uiPriority w:val="99"/>
    <w:rsid w:val="005523F7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character" w:customStyle="1" w:styleId="afff">
    <w:name w:val="Абзац списка Знак"/>
    <w:basedOn w:val="a3"/>
    <w:link w:val="affe"/>
    <w:rsid w:val="002356F6"/>
    <w:rPr>
      <w:rFonts w:ascii="Calibri" w:eastAsia="Calibri" w:hAnsi="Calibri"/>
      <w:sz w:val="22"/>
      <w:szCs w:val="22"/>
      <w:lang w:eastAsia="en-US"/>
    </w:rPr>
  </w:style>
  <w:style w:type="paragraph" w:customStyle="1" w:styleId="afffc">
    <w:name w:val="Стиль"/>
    <w:rsid w:val="006E261E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paragraph" w:customStyle="1" w:styleId="19">
    <w:name w:val="Абзац списка1"/>
    <w:basedOn w:val="a2"/>
    <w:uiPriority w:val="99"/>
    <w:rsid w:val="00DC375F"/>
    <w:pPr>
      <w:ind w:left="720"/>
      <w:contextualSpacing/>
    </w:pPr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67AA5DC9-9425-4AF0-987A-00A081CFA1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88</TotalTime>
  <Pages>6</Pages>
  <Words>1396</Words>
  <Characters>11263</Characters>
  <Application>Microsoft Office Word</Application>
  <DocSecurity>0</DocSecurity>
  <Lines>93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12634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kamalovar</cp:lastModifiedBy>
  <cp:revision>27</cp:revision>
  <cp:lastPrinted>2013-05-13T10:31:00Z</cp:lastPrinted>
  <dcterms:created xsi:type="dcterms:W3CDTF">2013-12-04T11:06:00Z</dcterms:created>
  <dcterms:modified xsi:type="dcterms:W3CDTF">2014-09-29T06:56:00Z</dcterms:modified>
</cp:coreProperties>
</file>