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6E3" w:rsidRPr="009938B6" w:rsidRDefault="006C56E3" w:rsidP="00CB5A4B">
      <w:pPr>
        <w:jc w:val="center"/>
        <w:outlineLvl w:val="0"/>
        <w:rPr>
          <w:rFonts w:ascii="Times New Roman" w:hAnsi="Times New Roman" w:cs="Times New Roman"/>
        </w:rPr>
      </w:pPr>
      <w:r w:rsidRPr="009938B6">
        <w:rPr>
          <w:rFonts w:ascii="Times New Roman" w:hAnsi="Times New Roman" w:cs="Times New Roman"/>
        </w:rPr>
        <w:t>ИЗВЕЩЕНИЕ О ПРОДЛЕНИИ СРОКА ПОДАЧИ ЗАЯВОК</w:t>
      </w:r>
    </w:p>
    <w:p w:rsidR="006C56E3" w:rsidRPr="009938B6" w:rsidRDefault="006C56E3" w:rsidP="00CB5A4B">
      <w:pPr>
        <w:jc w:val="center"/>
        <w:outlineLvl w:val="0"/>
        <w:rPr>
          <w:rFonts w:ascii="Times New Roman" w:hAnsi="Times New Roman" w:cs="Times New Roman"/>
        </w:rPr>
      </w:pPr>
      <w:r w:rsidRPr="009938B6">
        <w:rPr>
          <w:rFonts w:ascii="Times New Roman" w:hAnsi="Times New Roman" w:cs="Times New Roman"/>
        </w:rPr>
        <w:t>№ 224/67-03/13-255</w:t>
      </w:r>
      <w:r w:rsidRPr="009938B6">
        <w:rPr>
          <w:rFonts w:ascii="Times New Roman" w:hAnsi="Times New Roman" w:cs="Times New Roman"/>
          <w:lang w:val="en-US"/>
        </w:rPr>
        <w:t>/2</w:t>
      </w:r>
      <w:r w:rsidRPr="009938B6"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6C56E3" w:rsidRPr="009938B6" w:rsidRDefault="006C56E3" w:rsidP="00CB5A4B">
      <w:pPr>
        <w:jc w:val="center"/>
        <w:outlineLvl w:val="0"/>
        <w:rPr>
          <w:rFonts w:ascii="Times New Roman" w:hAnsi="Times New Roman" w:cs="Times New Roman"/>
        </w:rPr>
      </w:pPr>
    </w:p>
    <w:p w:rsidR="006C56E3" w:rsidRPr="00A6215E" w:rsidRDefault="006C56E3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6C56E3" w:rsidRPr="00A6215E" w:rsidRDefault="006C56E3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C56E3" w:rsidRPr="00A6215E" w:rsidRDefault="006C56E3" w:rsidP="00CB5A4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6C56E3" w:rsidRDefault="006C56E3" w:rsidP="00CB5A4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6C56E3" w:rsidRPr="00801685" w:rsidRDefault="006C56E3" w:rsidP="00CB5A4B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EB2A3B">
        <w:rPr>
          <w:rFonts w:ascii="Times New Roman" w:hAnsi="Times New Roman" w:cs="Times New Roman"/>
        </w:rPr>
        <w:t>Карась Светлана Ф</w:t>
      </w:r>
      <w:r>
        <w:rPr>
          <w:rFonts w:ascii="Times New Roman" w:hAnsi="Times New Roman" w:cs="Times New Roman"/>
        </w:rPr>
        <w:t>ирмусовна</w:t>
      </w:r>
      <w:r w:rsidRPr="00EB2A3B">
        <w:rPr>
          <w:rFonts w:ascii="Times New Roman" w:hAnsi="Times New Roman" w:cs="Times New Roman"/>
        </w:rPr>
        <w:t>,</w:t>
      </w:r>
      <w:r w:rsidRPr="00801685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55-95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6C56E3" w:rsidRPr="00BD1E5B" w:rsidRDefault="006C56E3" w:rsidP="00CB5A4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6C56E3" w:rsidRPr="003C0BF1" w:rsidRDefault="006C56E3" w:rsidP="00CB5A4B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 w:rsidRPr="0077534F">
        <w:rPr>
          <w:rFonts w:ascii="Times New Roman" w:hAnsi="Times New Roman" w:cs="Times New Roman"/>
        </w:rPr>
        <w:t>оказание услуг по программированию, комплексному и техническому абонентскому обслуживанию контрольно-кассовой техники</w:t>
      </w:r>
      <w:r>
        <w:rPr>
          <w:rFonts w:ascii="Times New Roman" w:hAnsi="Times New Roman" w:cs="Times New Roman"/>
        </w:rPr>
        <w:t xml:space="preserve"> </w:t>
      </w:r>
      <w:r w:rsidRPr="003C0BF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6C56E3" w:rsidRPr="00A6215E" w:rsidRDefault="006C56E3" w:rsidP="00CB5A4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6C56E3" w:rsidRPr="00532BDD" w:rsidRDefault="006C56E3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532BDD">
        <w:rPr>
          <w:rFonts w:ascii="Times New Roman" w:hAnsi="Times New Roman" w:cs="Times New Roman"/>
        </w:rPr>
        <w:t>:</w:t>
      </w:r>
      <w:r w:rsidRPr="00532BDD">
        <w:rPr>
          <w:rFonts w:ascii="Times New Roman" w:hAnsi="Times New Roman" w:cs="Times New Roman"/>
          <w:b/>
          <w:bCs/>
        </w:rPr>
        <w:t xml:space="preserve"> </w:t>
      </w:r>
      <w:r w:rsidRPr="007C65D1">
        <w:rPr>
          <w:rFonts w:ascii="Times New Roman" w:hAnsi="Times New Roman" w:cs="Times New Roman"/>
        </w:rPr>
        <w:t>Калужская обл.,</w:t>
      </w:r>
      <w:r>
        <w:rPr>
          <w:rFonts w:ascii="Times New Roman" w:hAnsi="Times New Roman" w:cs="Times New Roman"/>
        </w:rPr>
        <w:t xml:space="preserve"> г. Обнинск, пл. Бондаренко, д.1.</w:t>
      </w:r>
      <w:r w:rsidRPr="00532BDD">
        <w:rPr>
          <w:rFonts w:ascii="Times New Roman" w:hAnsi="Times New Roman" w:cs="Times New Roman"/>
          <w:b/>
          <w:bCs/>
        </w:rPr>
        <w:t xml:space="preserve"> </w:t>
      </w:r>
    </w:p>
    <w:p w:rsidR="006C56E3" w:rsidRPr="00532BDD" w:rsidRDefault="006C56E3" w:rsidP="00CB5A4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532BDD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C56E3" w:rsidRPr="00A6215E" w:rsidRDefault="006C56E3" w:rsidP="00CB5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C56E3" w:rsidRPr="00A6215E" w:rsidRDefault="006C56E3" w:rsidP="00CB5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56E3" w:rsidRPr="00A6215E" w:rsidRDefault="006C56E3" w:rsidP="00CB5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C56E3" w:rsidRPr="00582B01" w:rsidRDefault="006C56E3" w:rsidP="00CB5A4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8A12BC">
        <w:rPr>
          <w:rFonts w:ascii="Times New Roman" w:hAnsi="Times New Roman" w:cs="Times New Roman"/>
          <w:b/>
          <w:bCs/>
          <w:color w:val="000000"/>
        </w:rPr>
        <w:t>Начальная (максимальная) цена договора</w:t>
      </w:r>
      <w:r w:rsidRPr="008A12BC">
        <w:rPr>
          <w:rFonts w:ascii="Times New Roman" w:hAnsi="Times New Roman" w:cs="Times New Roman"/>
          <w:color w:val="000000"/>
        </w:rPr>
        <w:t>:</w:t>
      </w:r>
      <w:r w:rsidRPr="008A12BC">
        <w:rPr>
          <w:color w:val="000000"/>
        </w:rPr>
        <w:t xml:space="preserve"> </w:t>
      </w:r>
      <w:r w:rsidRPr="008A12BC">
        <w:rPr>
          <w:rFonts w:ascii="Times New Roman" w:hAnsi="Times New Roman" w:cs="Times New Roman"/>
          <w:color w:val="000000"/>
        </w:rPr>
        <w:t>294 724,00</w:t>
      </w:r>
      <w:r w:rsidRPr="008A12BC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8A12BC">
        <w:rPr>
          <w:rFonts w:ascii="Times New Roman" w:hAnsi="Times New Roman" w:cs="Times New Roman"/>
          <w:color w:val="000000"/>
        </w:rPr>
        <w:t>(Двести девяносто четыре тысячи семьсот</w:t>
      </w:r>
      <w:r>
        <w:rPr>
          <w:rFonts w:ascii="Times New Roman" w:hAnsi="Times New Roman" w:cs="Times New Roman"/>
        </w:rPr>
        <w:t xml:space="preserve"> двадцать четыре</w:t>
      </w:r>
      <w:r w:rsidRPr="00F84E7C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я</w:t>
      </w:r>
      <w:r w:rsidRPr="00F84E7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Pr="00F84E7C">
        <w:rPr>
          <w:rFonts w:ascii="Times New Roman" w:hAnsi="Times New Roman" w:cs="Times New Roman"/>
        </w:rPr>
        <w:t xml:space="preserve">  коп.) </w:t>
      </w:r>
      <w:r w:rsidRPr="00582B01">
        <w:rPr>
          <w:rFonts w:ascii="Times New Roman" w:hAnsi="Times New Roman" w:cs="Times New Roman"/>
        </w:rPr>
        <w:t xml:space="preserve">рубля, в том числе НДС.  </w:t>
      </w:r>
    </w:p>
    <w:p w:rsidR="006C56E3" w:rsidRPr="00566174" w:rsidRDefault="006C56E3" w:rsidP="00CB5A4B">
      <w:pPr>
        <w:pStyle w:val="NoSpacing"/>
        <w:ind w:firstLine="720"/>
        <w:jc w:val="both"/>
        <w:rPr>
          <w:rFonts w:cs="Arial"/>
          <w:b/>
          <w:bCs/>
          <w:color w:val="0000FF"/>
        </w:rPr>
      </w:pP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Исполнителя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оказания услуг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6C56E3" w:rsidRPr="00442A48" w:rsidRDefault="006C56E3" w:rsidP="00CB5A4B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442A4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42A4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C56E3" w:rsidRPr="00A6215E" w:rsidRDefault="006C56E3" w:rsidP="00CB5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C56E3" w:rsidRDefault="006C56E3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6C56E3" w:rsidRPr="0060238E" w:rsidRDefault="006C56E3" w:rsidP="0060238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0238E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60238E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60238E">
        <w:rPr>
          <w:rFonts w:ascii="Times New Roman" w:hAnsi="Times New Roman" w:cs="Times New Roman"/>
          <w:b/>
          <w:bCs/>
        </w:rPr>
        <w:t>:</w:t>
      </w:r>
    </w:p>
    <w:p w:rsidR="006C56E3" w:rsidRPr="0060238E" w:rsidRDefault="006C56E3" w:rsidP="0060238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60238E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60238E">
        <w:rPr>
          <w:rFonts w:ascii="Times New Roman" w:hAnsi="Times New Roman" w:cs="Times New Roman"/>
          <w:color w:val="0000FF"/>
        </w:rPr>
        <w:t xml:space="preserve"> </w:t>
      </w:r>
      <w:r w:rsidRPr="0060238E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60238E">
        <w:rPr>
          <w:rFonts w:ascii="Times New Roman" w:hAnsi="Times New Roman" w:cs="Times New Roman"/>
          <w:spacing w:val="-6"/>
        </w:rPr>
        <w:t>на участие в запросе цен</w:t>
      </w:r>
      <w:r w:rsidRPr="0060238E">
        <w:rPr>
          <w:rFonts w:ascii="Times New Roman" w:hAnsi="Times New Roman" w:cs="Times New Roman"/>
        </w:rPr>
        <w:t xml:space="preserve"> продлевается на 4 рабочих дня.</w:t>
      </w:r>
    </w:p>
    <w:p w:rsidR="006C56E3" w:rsidRPr="00A6215E" w:rsidRDefault="006C56E3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C56E3" w:rsidRPr="00A6215E" w:rsidRDefault="006C56E3" w:rsidP="00CB5A4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02»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652416">
        <w:rPr>
          <w:rFonts w:ascii="Times New Roman" w:hAnsi="Times New Roman" w:cs="Times New Roman"/>
          <w:spacing w:val="-6"/>
          <w:highlight w:val="yellow"/>
        </w:rPr>
        <w:t>сентября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6C56E3" w:rsidRPr="00A6215E" w:rsidRDefault="006C56E3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5241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10</w:t>
      </w:r>
      <w:r w:rsidRPr="00652416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C56E3" w:rsidRPr="00A6215E" w:rsidRDefault="006C56E3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5241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10</w:t>
      </w:r>
      <w:r w:rsidRPr="00652416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C56E3" w:rsidRPr="00A6215E" w:rsidRDefault="006C56E3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A6215E">
        <w:rPr>
          <w:rFonts w:ascii="Times New Roman" w:hAnsi="Times New Roman" w:cs="Times New Roman"/>
        </w:rPr>
        <w:t>0 дней</w:t>
      </w:r>
    </w:p>
    <w:p w:rsidR="006C56E3" w:rsidRPr="00A6215E" w:rsidRDefault="006C56E3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6C56E3" w:rsidRPr="00A6215E" w:rsidRDefault="006C56E3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C56E3" w:rsidRPr="00D55FE5" w:rsidRDefault="006C56E3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C56E3" w:rsidRPr="00A6215E" w:rsidRDefault="006C56E3" w:rsidP="00CB5A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C56E3" w:rsidRPr="00A6215E" w:rsidRDefault="006C56E3" w:rsidP="00CB5A4B">
      <w:pPr>
        <w:jc w:val="center"/>
        <w:rPr>
          <w:rFonts w:ascii="Times New Roman" w:hAnsi="Times New Roman" w:cs="Times New Roman"/>
          <w:color w:val="000000"/>
        </w:rPr>
      </w:pPr>
    </w:p>
    <w:p w:rsidR="006C56E3" w:rsidRDefault="006C56E3" w:rsidP="00CB5A4B">
      <w:pPr>
        <w:jc w:val="center"/>
        <w:rPr>
          <w:rFonts w:ascii="Times New Roman" w:hAnsi="Times New Roman" w:cs="Times New Roman"/>
          <w:b/>
          <w:bCs/>
        </w:rPr>
      </w:pPr>
    </w:p>
    <w:p w:rsidR="006C56E3" w:rsidRDefault="006C56E3"/>
    <w:sectPr w:rsidR="006C56E3" w:rsidSect="00233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577C"/>
    <w:rsid w:val="00233369"/>
    <w:rsid w:val="0036723D"/>
    <w:rsid w:val="003C0BF1"/>
    <w:rsid w:val="003D771F"/>
    <w:rsid w:val="00442A48"/>
    <w:rsid w:val="00454708"/>
    <w:rsid w:val="004E5D69"/>
    <w:rsid w:val="00532BDD"/>
    <w:rsid w:val="00566174"/>
    <w:rsid w:val="00582B01"/>
    <w:rsid w:val="0060238E"/>
    <w:rsid w:val="00652416"/>
    <w:rsid w:val="006C56E3"/>
    <w:rsid w:val="0074022B"/>
    <w:rsid w:val="0077534F"/>
    <w:rsid w:val="007C65D1"/>
    <w:rsid w:val="00801685"/>
    <w:rsid w:val="00887A00"/>
    <w:rsid w:val="008A12BC"/>
    <w:rsid w:val="008E3C0C"/>
    <w:rsid w:val="0091736A"/>
    <w:rsid w:val="009938B6"/>
    <w:rsid w:val="00A1577C"/>
    <w:rsid w:val="00A6215E"/>
    <w:rsid w:val="00B15C4C"/>
    <w:rsid w:val="00BD1E5B"/>
    <w:rsid w:val="00C572F3"/>
    <w:rsid w:val="00CB5A4B"/>
    <w:rsid w:val="00CE50E5"/>
    <w:rsid w:val="00D14104"/>
    <w:rsid w:val="00D42E6F"/>
    <w:rsid w:val="00D55FE5"/>
    <w:rsid w:val="00D822F8"/>
    <w:rsid w:val="00EB2A3B"/>
    <w:rsid w:val="00F71FAE"/>
    <w:rsid w:val="00F84E7C"/>
    <w:rsid w:val="00FA1876"/>
    <w:rsid w:val="00FB5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A4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CB5A4B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9938B6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736</Words>
  <Characters>4199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cp:lastPrinted>2013-08-26T07:25:00Z</cp:lastPrinted>
  <dcterms:created xsi:type="dcterms:W3CDTF">2013-08-13T11:17:00Z</dcterms:created>
  <dcterms:modified xsi:type="dcterms:W3CDTF">2013-08-26T07:25:00Z</dcterms:modified>
</cp:coreProperties>
</file>