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BAC" w:rsidRDefault="00514BA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514BAC" w:rsidRDefault="00514BA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514BAC" w:rsidRPr="00AE6B22" w:rsidRDefault="00514BAC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14BAC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514BAC" w:rsidRPr="00FC009D" w:rsidRDefault="00514BAC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14BAC" w:rsidRPr="00FC009D" w:rsidRDefault="00514BAC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14BAC" w:rsidRPr="00FC009D" w:rsidRDefault="00514BAC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514BAC" w:rsidRPr="00FC009D">
        <w:trPr>
          <w:trHeight w:val="184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FC009D" w:rsidRDefault="00514BAC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514BAC" w:rsidRPr="009A5C74" w:rsidRDefault="00514BAC" w:rsidP="007F3B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14BAC" w:rsidRDefault="00514BAC" w:rsidP="007F3B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14BAC" w:rsidRPr="00FD5F77" w:rsidRDefault="00514BAC" w:rsidP="007F3B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14BAC" w:rsidRPr="00A16F29" w:rsidRDefault="00514BAC" w:rsidP="007F3B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14BAC" w:rsidRPr="00FC009D">
        <w:trPr>
          <w:trHeight w:val="955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FC009D" w:rsidRDefault="00514BAC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514BAC" w:rsidRDefault="00514BAC" w:rsidP="007F3BC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514BAC" w:rsidRDefault="00514BAC" w:rsidP="007F3B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14BAC" w:rsidRDefault="00514BAC" w:rsidP="007F3B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14BAC" w:rsidRDefault="00514BAC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14BAC" w:rsidRPr="00AD35B1" w:rsidRDefault="00514BAC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14BAC" w:rsidRPr="00A16F29" w:rsidRDefault="00514BAC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14BAC" w:rsidRDefault="00514BAC" w:rsidP="007F3BC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14BAC" w:rsidRDefault="00514BA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14BAC" w:rsidRPr="00A16F29" w:rsidRDefault="00514BAC" w:rsidP="007F3BC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14BAC" w:rsidRPr="00FC009D">
        <w:trPr>
          <w:trHeight w:val="246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FC009D" w:rsidRDefault="00514BAC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14BAC" w:rsidRDefault="00514BAC" w:rsidP="007F3BC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14BAC" w:rsidRPr="00AD35B1" w:rsidRDefault="00514BAC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14BAC" w:rsidRDefault="00514BAC" w:rsidP="007F3BC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14BAC" w:rsidRDefault="00514BAC" w:rsidP="007F3BC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14BAC" w:rsidRDefault="00514BAC" w:rsidP="007F3BC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14BAC" w:rsidRPr="00FC009D" w:rsidRDefault="00514BAC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514BAC" w:rsidRPr="00FC009D">
        <w:trPr>
          <w:trHeight w:val="473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514BAC" w:rsidRPr="00FC009D" w:rsidRDefault="00514BAC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14BAC" w:rsidRDefault="00514BAC" w:rsidP="007F3B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14BAC" w:rsidRPr="00805445" w:rsidRDefault="00514BAC" w:rsidP="007F3B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14BAC" w:rsidRPr="00EC3767" w:rsidRDefault="00514BAC" w:rsidP="007F3B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14BAC" w:rsidRPr="00345E3A" w:rsidRDefault="00514BAC" w:rsidP="007F3BC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14BAC" w:rsidRPr="00A3133D" w:rsidRDefault="00514BAC" w:rsidP="007F3BC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14BAC" w:rsidRPr="00A3133D" w:rsidRDefault="00514BAC" w:rsidP="007F3BC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14BAC" w:rsidRPr="00A3133D" w:rsidRDefault="00514BAC" w:rsidP="007F3BC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4BAC" w:rsidRPr="00A3133D" w:rsidRDefault="00514BAC" w:rsidP="007F3BC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14BAC" w:rsidRPr="00A3133D" w:rsidRDefault="00514BAC" w:rsidP="007F3BC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14BAC" w:rsidRPr="00A3133D" w:rsidRDefault="00514BAC" w:rsidP="007F3BCB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14BAC" w:rsidRPr="00A3133D" w:rsidRDefault="00514BAC" w:rsidP="007F3BC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14BAC" w:rsidRPr="005A4FD0" w:rsidRDefault="00514BAC" w:rsidP="007F3B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14BAC" w:rsidRPr="00EC3767" w:rsidRDefault="00514BAC" w:rsidP="007F3B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514BAC" w:rsidRPr="00E77DD2" w:rsidRDefault="00514BAC" w:rsidP="007F3B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14BAC" w:rsidRPr="002C4A4B" w:rsidRDefault="00514BAC" w:rsidP="007F3B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514BAC" w:rsidRPr="00E77DD2" w:rsidRDefault="00514BAC" w:rsidP="007F3B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14BAC" w:rsidRPr="00E77DD2" w:rsidRDefault="00514BAC" w:rsidP="007F3B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514BAC" w:rsidRPr="00E77DD2" w:rsidRDefault="00514BAC" w:rsidP="007F3B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14BAC" w:rsidRPr="00E77DD2" w:rsidRDefault="00514BAC" w:rsidP="007F3B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14BAC" w:rsidRPr="00E77DD2" w:rsidRDefault="00514BAC" w:rsidP="007F3B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14BAC" w:rsidRPr="00EC3767" w:rsidRDefault="00514BAC" w:rsidP="007F3B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514BAC" w:rsidRPr="00EC3767" w:rsidRDefault="00514BAC" w:rsidP="007F3B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14BAC" w:rsidRPr="00787BF1" w:rsidRDefault="00514BAC" w:rsidP="007F3BC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514BAC" w:rsidRPr="00FC009D" w:rsidRDefault="00514BAC" w:rsidP="007F3BCB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14BAC" w:rsidRPr="00FC009D">
        <w:trPr>
          <w:trHeight w:val="388"/>
        </w:trPr>
        <w:tc>
          <w:tcPr>
            <w:tcW w:w="781" w:type="dxa"/>
          </w:tcPr>
          <w:p w:rsidR="00514BAC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514BAC" w:rsidRPr="00FC009D" w:rsidRDefault="00514BAC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514BAC" w:rsidRPr="000035D6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514BAC" w:rsidRPr="007F4E78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514BAC" w:rsidRPr="00F322E9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14BAC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14BAC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14BAC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14BAC" w:rsidRPr="00641F6C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14BAC" w:rsidRPr="00C74B4E" w:rsidRDefault="00514BAC" w:rsidP="007F3BCB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514BAC" w:rsidRPr="00C74B4E" w:rsidRDefault="00514BAC" w:rsidP="007F3BCB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514BAC" w:rsidRPr="005671FF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514BAC" w:rsidRPr="005671FF" w:rsidRDefault="00514BAC" w:rsidP="007F3BCB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514BAC" w:rsidRPr="005671FF" w:rsidRDefault="00514BAC" w:rsidP="007F3BCB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14BAC" w:rsidRDefault="00514BAC" w:rsidP="007F3BCB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514BAC" w:rsidRPr="005671FF" w:rsidRDefault="00514BAC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14BAC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14BAC" w:rsidRPr="00AB5B20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14BAC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14BAC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14BAC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14BAC" w:rsidRDefault="00514BA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14BAC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514BAC" w:rsidRPr="00FC009D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514BAC" w:rsidRPr="00FC009D" w:rsidRDefault="00514BAC" w:rsidP="007F3BCB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14BAC" w:rsidRPr="00FC009D">
        <w:trPr>
          <w:trHeight w:val="388"/>
        </w:trPr>
        <w:tc>
          <w:tcPr>
            <w:tcW w:w="781" w:type="dxa"/>
          </w:tcPr>
          <w:p w:rsidR="00514BAC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7A1F5D" w:rsidRDefault="00514BAC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514BAC" w:rsidRPr="00412D5D" w:rsidRDefault="00514BAC" w:rsidP="007F3BCB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14BAC" w:rsidRPr="002562F4" w:rsidRDefault="00514BAC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14BAC" w:rsidRPr="00FC009D">
        <w:trPr>
          <w:trHeight w:val="388"/>
        </w:trPr>
        <w:tc>
          <w:tcPr>
            <w:tcW w:w="781" w:type="dxa"/>
          </w:tcPr>
          <w:p w:rsidR="00514BAC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FC009D" w:rsidRDefault="00514BAC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14BAC" w:rsidRPr="00412D5D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14BAC" w:rsidRPr="00656215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514BAC" w:rsidRPr="003012C7" w:rsidRDefault="00514BAC" w:rsidP="007F3BC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514BAC" w:rsidRPr="003012C7" w:rsidRDefault="00514BAC" w:rsidP="007F3BC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14BAC" w:rsidRPr="002562F4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14BAC" w:rsidRPr="00656215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514BAC" w:rsidRPr="003012C7" w:rsidRDefault="00514BAC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14BAC" w:rsidRPr="00656215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514BAC" w:rsidRPr="00656215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14BAC" w:rsidRPr="003012C7" w:rsidRDefault="00514BAC" w:rsidP="007F3BC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514BAC" w:rsidRPr="00CC3AA2" w:rsidRDefault="00514BAC" w:rsidP="007F3BC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F3BCB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F3BCB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F3BCB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F3BCB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514BAC" w:rsidRPr="003012C7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14BAC" w:rsidRPr="00412D5D" w:rsidRDefault="00514BAC" w:rsidP="007F3BCB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14BAC" w:rsidRPr="00FC009D">
        <w:trPr>
          <w:trHeight w:val="388"/>
        </w:trPr>
        <w:tc>
          <w:tcPr>
            <w:tcW w:w="781" w:type="dxa"/>
          </w:tcPr>
          <w:p w:rsidR="00514BAC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FC009D" w:rsidRDefault="00514BA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14BAC" w:rsidRDefault="00514BAC" w:rsidP="007F3B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514BAC" w:rsidRPr="00DA3FA6" w:rsidRDefault="00514BAC" w:rsidP="007F3BC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514BAC" w:rsidRPr="00DA3FA6" w:rsidRDefault="00514BAC" w:rsidP="007F3BC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514BAC" w:rsidRPr="00DA3FA6" w:rsidRDefault="00514BAC" w:rsidP="007F3BC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14BAC" w:rsidRPr="00DA3FA6" w:rsidRDefault="00514BAC" w:rsidP="007F3BC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14BAC" w:rsidRPr="0084666B" w:rsidRDefault="00514BAC" w:rsidP="007F3B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514BAC" w:rsidRPr="00656215" w:rsidRDefault="00514BAC" w:rsidP="007F3B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514BAC" w:rsidRPr="00DA3FA6" w:rsidRDefault="00514BAC" w:rsidP="007F3B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14BAC" w:rsidRPr="00FC009D">
        <w:trPr>
          <w:trHeight w:val="388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0619BA" w:rsidRDefault="00514BA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14BAC" w:rsidRPr="00AA57E4" w:rsidRDefault="00514BAC" w:rsidP="007F3BCB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14BAC" w:rsidRDefault="00514BAC" w:rsidP="007F3BC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14BAC" w:rsidRPr="00AA57E4" w:rsidRDefault="00514BAC" w:rsidP="007F3BC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4BAC" w:rsidRPr="00AA57E4" w:rsidRDefault="00514BAC" w:rsidP="007F3BC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14BAC" w:rsidRPr="00AA57E4" w:rsidRDefault="00514BAC" w:rsidP="007F3BC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14BAC" w:rsidRPr="00AA57E4" w:rsidRDefault="00514BAC" w:rsidP="007F3BC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14BAC" w:rsidRPr="00DE0B73" w:rsidRDefault="00514BAC" w:rsidP="007F3BCB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514BAC" w:rsidRPr="00DE0B73" w:rsidRDefault="00514BAC" w:rsidP="007F3BCB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14BAC" w:rsidRPr="000619BA" w:rsidRDefault="00514BAC" w:rsidP="007F3BCB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4BAC" w:rsidRPr="00FC009D">
        <w:trPr>
          <w:trHeight w:val="194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514BAC" w:rsidRPr="00FC009D" w:rsidRDefault="00514BA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14BAC" w:rsidRPr="00DE0B73" w:rsidRDefault="00514BAC" w:rsidP="007F3BC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4BAC" w:rsidRPr="00DE0B73" w:rsidRDefault="00514BAC" w:rsidP="007F3BC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14BAC" w:rsidRDefault="00514BAC" w:rsidP="007F3BCB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14BAC" w:rsidRPr="00EF37DD" w:rsidRDefault="00514BAC" w:rsidP="007F3BCB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14BAC" w:rsidRPr="00FA02D7" w:rsidRDefault="00514BAC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14BAC" w:rsidRPr="00AE7722" w:rsidRDefault="00514BAC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14BAC" w:rsidRPr="00AE7722" w:rsidRDefault="00514BAC" w:rsidP="007F3BCB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14BAC" w:rsidRPr="00676509" w:rsidRDefault="00514BAC" w:rsidP="007F3BC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514BAC" w:rsidRPr="00676509" w:rsidRDefault="00514BAC" w:rsidP="007F3B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14BAC" w:rsidRPr="00676509" w:rsidRDefault="00514BAC" w:rsidP="007F3B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14BAC" w:rsidRPr="00FC009D" w:rsidRDefault="00514BAC" w:rsidP="007F3B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514BAC" w:rsidRPr="00FC009D">
        <w:trPr>
          <w:trHeight w:val="194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514BAC" w:rsidRDefault="00514BAC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514BAC" w:rsidRPr="00676509" w:rsidRDefault="00514BAC" w:rsidP="007F3BCB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514BAC" w:rsidRPr="00676509" w:rsidRDefault="00514BAC" w:rsidP="007F3BCB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514BAC" w:rsidRPr="00676509" w:rsidRDefault="00514BAC" w:rsidP="007F3BCB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514BAC" w:rsidRPr="00676509" w:rsidRDefault="00514BAC" w:rsidP="007F3BCB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514BAC" w:rsidRPr="00134C01" w:rsidRDefault="00514BAC" w:rsidP="007F3BCB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4BAC" w:rsidRPr="00FC009D">
        <w:trPr>
          <w:trHeight w:val="194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514BAC" w:rsidRPr="00FC009D" w:rsidRDefault="00514BA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14BAC" w:rsidRPr="00DE0B73" w:rsidRDefault="00514BAC" w:rsidP="007F3BCB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514BAC" w:rsidRPr="00DE0B73" w:rsidRDefault="00514BAC" w:rsidP="007F3BCB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514BAC" w:rsidRPr="00DE0B73" w:rsidRDefault="00514BAC" w:rsidP="007F3BCB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14BAC" w:rsidRPr="00DE0B73" w:rsidRDefault="00514BAC" w:rsidP="007F3BCB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14BAC" w:rsidRPr="00DE0B73" w:rsidRDefault="00514BAC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14BAC" w:rsidRPr="00DE0B73" w:rsidRDefault="00514BAC" w:rsidP="007F3BC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14BAC" w:rsidRPr="00DE0B73" w:rsidRDefault="00514BAC" w:rsidP="007F3BC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14BAC" w:rsidRPr="00DE0B73" w:rsidRDefault="00514BAC" w:rsidP="007F3BC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14BAC" w:rsidRPr="00DE0B73" w:rsidRDefault="00514BAC" w:rsidP="007F3BCB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7F3BCB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4BAC" w:rsidRPr="00DE0B73" w:rsidRDefault="00514BAC" w:rsidP="007F3BCB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14BAC" w:rsidRPr="00134C01" w:rsidRDefault="00514BA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14BAC" w:rsidRPr="00DE0B73" w:rsidRDefault="00514BAC" w:rsidP="007F3BCB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514BAC" w:rsidRPr="00FC009D">
        <w:trPr>
          <w:trHeight w:val="194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514BAC" w:rsidRPr="00EC3767" w:rsidRDefault="00514BA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14BAC" w:rsidRPr="008E3664" w:rsidRDefault="00514BAC" w:rsidP="007F3BCB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14BAC" w:rsidRDefault="00514BAC" w:rsidP="007F3B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14BAC" w:rsidRDefault="00514BAC" w:rsidP="007F3B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14BAC" w:rsidRDefault="00514BAC" w:rsidP="007F3B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14BAC" w:rsidRDefault="00514BAC" w:rsidP="007F3B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14BAC" w:rsidRDefault="00514BAC" w:rsidP="007F3BC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В случае уклонения лица, с которым заключается договор, от подписания договора, заказчик:</w:t>
            </w:r>
          </w:p>
          <w:p w:rsidR="00514BAC" w:rsidRDefault="00514BAC" w:rsidP="007F3BC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14BAC" w:rsidRDefault="00514BAC" w:rsidP="007F3BC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8E3664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8E3664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514BAC" w:rsidRDefault="00514BAC" w:rsidP="007F3B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будучи признанным победителем закупки, уклонился от заключения договора;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будучи единственным участником, с которым заключается договор, уклонился от заключения договора;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14BAC" w:rsidRDefault="00514BAC" w:rsidP="007F3B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14BAC" w:rsidRPr="008E3664" w:rsidRDefault="00514BAC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8E3664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14BAC" w:rsidRPr="008E3664" w:rsidRDefault="00514BAC" w:rsidP="007F3BC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E3664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14BAC" w:rsidRPr="00FC009D">
        <w:trPr>
          <w:trHeight w:val="194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514BAC" w:rsidRPr="00FC009D" w:rsidRDefault="00514BA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14BAC" w:rsidRPr="008E3664" w:rsidRDefault="00514BA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514BAC" w:rsidRPr="00A93455" w:rsidRDefault="00514BAC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514BAC" w:rsidRPr="008E3664" w:rsidRDefault="00514BA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514BAC" w:rsidRPr="008E3664" w:rsidRDefault="00514BA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514BAC" w:rsidRPr="008E3664" w:rsidRDefault="00514BA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14BAC" w:rsidRPr="008E3664" w:rsidRDefault="00514BA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514BAC" w:rsidRPr="008E3664" w:rsidRDefault="00514BA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14BAC" w:rsidRPr="008E3664" w:rsidRDefault="00514BA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514BAC" w:rsidRPr="00FC009D">
        <w:trPr>
          <w:trHeight w:val="194"/>
        </w:trPr>
        <w:tc>
          <w:tcPr>
            <w:tcW w:w="781" w:type="dxa"/>
          </w:tcPr>
          <w:p w:rsidR="00514BAC" w:rsidRPr="00FC009D" w:rsidRDefault="00514BAC" w:rsidP="007F3BC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14BAC" w:rsidRPr="00FC009D" w:rsidRDefault="00514BA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14BAC" w:rsidRPr="008E3664" w:rsidRDefault="00514BA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E3664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14BAC" w:rsidRPr="008E3664" w:rsidRDefault="00514BA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3664">
              <w:t>1.</w:t>
            </w:r>
            <w:r w:rsidRPr="008E366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14BAC" w:rsidRPr="008E3664" w:rsidRDefault="00514BAC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E3664">
              <w:t>2.</w:t>
            </w:r>
            <w:r w:rsidRPr="008E3664">
              <w:tab/>
              <w:t>Адрес электронной почты: 0707@rosatom.ru;</w:t>
            </w:r>
          </w:p>
          <w:p w:rsidR="00514BAC" w:rsidRPr="008E3664" w:rsidRDefault="00514BA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3664">
              <w:t>3.</w:t>
            </w:r>
            <w:r w:rsidRPr="008E3664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14BAC" w:rsidRDefault="00514BAC" w:rsidP="005D6E3F">
      <w:pPr>
        <w:ind w:firstLine="709"/>
        <w:jc w:val="both"/>
        <w:rPr>
          <w:b/>
          <w:bCs/>
          <w:i/>
          <w:iCs/>
        </w:rPr>
      </w:pPr>
    </w:p>
    <w:p w:rsidR="00514BAC" w:rsidRPr="00823F18" w:rsidRDefault="00514BAC" w:rsidP="00823F18"/>
    <w:p w:rsidR="00514BAC" w:rsidRPr="00823F18" w:rsidRDefault="00514BAC" w:rsidP="00823F18"/>
    <w:p w:rsidR="00514BAC" w:rsidRDefault="00514BAC" w:rsidP="00823F18"/>
    <w:p w:rsidR="00514BAC" w:rsidRPr="008C1339" w:rsidRDefault="00514BAC" w:rsidP="00823F18">
      <w:pPr>
        <w:jc w:val="both"/>
      </w:pPr>
      <w:r w:rsidRPr="00281AA2">
        <w:t xml:space="preserve">Исполнитель _______________________ </w:t>
      </w:r>
      <w:r>
        <w:t>А.</w:t>
      </w:r>
      <w:r>
        <w:rPr>
          <w:lang w:val="en-US"/>
        </w:rPr>
        <w:t>C</w:t>
      </w:r>
      <w:r>
        <w:t>. Мироненко</w:t>
      </w:r>
    </w:p>
    <w:p w:rsidR="00514BAC" w:rsidRPr="00823F18" w:rsidRDefault="00514BAC" w:rsidP="00823F18"/>
    <w:sectPr w:rsidR="00514BAC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BAC" w:rsidRDefault="00514BAC">
      <w:r>
        <w:separator/>
      </w:r>
    </w:p>
  </w:endnote>
  <w:endnote w:type="continuationSeparator" w:id="0">
    <w:p w:rsidR="00514BAC" w:rsidRDefault="00514BAC">
      <w:r>
        <w:continuationSeparator/>
      </w:r>
    </w:p>
  </w:endnote>
  <w:endnote w:type="continuationNotice" w:id="1">
    <w:p w:rsidR="00514BAC" w:rsidRDefault="00514B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BAC" w:rsidRPr="00FE6219" w:rsidRDefault="00514BA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BAC" w:rsidRDefault="00514BAC">
      <w:r>
        <w:separator/>
      </w:r>
    </w:p>
  </w:footnote>
  <w:footnote w:type="continuationSeparator" w:id="0">
    <w:p w:rsidR="00514BAC" w:rsidRDefault="00514BAC">
      <w:r>
        <w:continuationSeparator/>
      </w:r>
    </w:p>
  </w:footnote>
  <w:footnote w:type="continuationNotice" w:id="1">
    <w:p w:rsidR="00514BAC" w:rsidRDefault="00514BA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BAC" w:rsidRPr="00F429FC" w:rsidRDefault="00514BA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E6282A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FF8C3D4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0"/>
  </w:num>
  <w:num w:numId="7">
    <w:abstractNumId w:val="43"/>
  </w:num>
  <w:num w:numId="8">
    <w:abstractNumId w:val="39"/>
  </w:num>
  <w:num w:numId="9">
    <w:abstractNumId w:val="1"/>
  </w:num>
  <w:num w:numId="10">
    <w:abstractNumId w:val="33"/>
  </w:num>
  <w:num w:numId="11">
    <w:abstractNumId w:val="31"/>
  </w:num>
  <w:num w:numId="12">
    <w:abstractNumId w:val="21"/>
  </w:num>
  <w:num w:numId="13">
    <w:abstractNumId w:val="24"/>
  </w:num>
  <w:num w:numId="14">
    <w:abstractNumId w:val="49"/>
  </w:num>
  <w:num w:numId="15">
    <w:abstractNumId w:val="41"/>
  </w:num>
  <w:num w:numId="16">
    <w:abstractNumId w:val="23"/>
  </w:num>
  <w:num w:numId="17">
    <w:abstractNumId w:val="17"/>
  </w:num>
  <w:num w:numId="18">
    <w:abstractNumId w:val="14"/>
  </w:num>
  <w:num w:numId="19">
    <w:abstractNumId w:val="46"/>
  </w:num>
  <w:num w:numId="20">
    <w:abstractNumId w:val="8"/>
  </w:num>
  <w:num w:numId="21">
    <w:abstractNumId w:val="13"/>
  </w:num>
  <w:num w:numId="22">
    <w:abstractNumId w:val="35"/>
  </w:num>
  <w:num w:numId="23">
    <w:abstractNumId w:val="37"/>
  </w:num>
  <w:num w:numId="24">
    <w:abstractNumId w:val="48"/>
  </w:num>
  <w:num w:numId="25">
    <w:abstractNumId w:val="54"/>
  </w:num>
  <w:num w:numId="26">
    <w:abstractNumId w:val="52"/>
  </w:num>
  <w:num w:numId="27">
    <w:abstractNumId w:val="11"/>
  </w:num>
  <w:num w:numId="28">
    <w:abstractNumId w:val="29"/>
  </w:num>
  <w:num w:numId="29">
    <w:abstractNumId w:val="36"/>
  </w:num>
  <w:num w:numId="30">
    <w:abstractNumId w:val="40"/>
  </w:num>
  <w:num w:numId="31">
    <w:abstractNumId w:val="22"/>
  </w:num>
  <w:num w:numId="32">
    <w:abstractNumId w:val="32"/>
  </w:num>
  <w:num w:numId="33">
    <w:abstractNumId w:val="9"/>
  </w:num>
  <w:num w:numId="34">
    <w:abstractNumId w:val="30"/>
  </w:num>
  <w:num w:numId="35">
    <w:abstractNumId w:val="53"/>
  </w:num>
  <w:num w:numId="36">
    <w:abstractNumId w:val="7"/>
  </w:num>
  <w:num w:numId="37">
    <w:abstractNumId w:val="47"/>
  </w:num>
  <w:num w:numId="38">
    <w:abstractNumId w:val="5"/>
  </w:num>
  <w:num w:numId="39">
    <w:abstractNumId w:val="18"/>
  </w:num>
  <w:num w:numId="40">
    <w:abstractNumId w:val="42"/>
  </w:num>
  <w:num w:numId="41">
    <w:abstractNumId w:val="28"/>
  </w:num>
  <w:num w:numId="42">
    <w:abstractNumId w:val="45"/>
  </w:num>
  <w:num w:numId="43">
    <w:abstractNumId w:val="19"/>
  </w:num>
  <w:num w:numId="44">
    <w:abstractNumId w:val="16"/>
  </w:num>
  <w:num w:numId="45">
    <w:abstractNumId w:val="34"/>
  </w:num>
  <w:num w:numId="46">
    <w:abstractNumId w:val="27"/>
  </w:num>
  <w:num w:numId="47">
    <w:abstractNumId w:val="51"/>
  </w:num>
  <w:num w:numId="48">
    <w:abstractNumId w:val="6"/>
  </w:num>
  <w:num w:numId="49">
    <w:abstractNumId w:val="15"/>
  </w:num>
  <w:num w:numId="50">
    <w:abstractNumId w:val="25"/>
  </w:num>
  <w:num w:numId="51">
    <w:abstractNumId w:val="38"/>
  </w:num>
  <w:num w:numId="52">
    <w:abstractNumId w:val="44"/>
  </w:num>
  <w:num w:numId="53">
    <w:abstractNumId w:val="4"/>
  </w:num>
  <w:num w:numId="54">
    <w:abstractNumId w:val="26"/>
  </w:num>
  <w:num w:numId="55">
    <w:abstractNumId w:val="10"/>
  </w:num>
  <w:num w:numId="56">
    <w:abstractNumId w:val="12"/>
  </w:num>
  <w:num w:numId="5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52E8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386E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B6F1E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AC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28A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C0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BCB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339"/>
    <w:rsid w:val="008C143B"/>
    <w:rsid w:val="008C164F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664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2853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8C164F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8C164F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8C164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8C164F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8C164F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8C164F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8C164F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8C164F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8C164F"/>
    <w:pPr>
      <w:numPr>
        <w:numId w:val="1"/>
      </w:numPr>
    </w:pPr>
  </w:style>
  <w:style w:type="paragraph" w:styleId="ListNumber3">
    <w:name w:val="List Number 3"/>
    <w:basedOn w:val="Normal"/>
    <w:uiPriority w:val="99"/>
    <w:rsid w:val="008C164F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8C164F"/>
    <w:pPr>
      <w:spacing w:after="120"/>
      <w:ind w:left="283"/>
    </w:pPr>
  </w:style>
  <w:style w:type="paragraph" w:styleId="ListNumber">
    <w:name w:val="List Number"/>
    <w:basedOn w:val="Normal"/>
    <w:uiPriority w:val="99"/>
    <w:rsid w:val="008C164F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8C164F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8C164F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8C164F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8C164F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8C164F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8C164F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8C164F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8C164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8C164F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8C164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8C164F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8C164F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8C164F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8C164F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8C164F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8C164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8C164F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8C164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8C164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8C164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8C164F"/>
  </w:style>
  <w:style w:type="character" w:customStyle="1" w:styleId="afa">
    <w:name w:val="Подпункт Знак"/>
    <w:uiPriority w:val="99"/>
    <w:rsid w:val="008C164F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8C164F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8C164F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8C164F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8C164F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8C164F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8C164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8C164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8C16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8C164F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8C164F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8C164F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B54AB2"/>
    <w:pPr>
      <w:numPr>
        <w:numId w:val="16"/>
      </w:numPr>
    </w:pPr>
  </w:style>
  <w:style w:type="numbering" w:customStyle="1" w:styleId="1">
    <w:name w:val="Стиль1"/>
    <w:rsid w:val="00B54AB2"/>
    <w:pPr>
      <w:numPr>
        <w:numId w:val="13"/>
      </w:numPr>
    </w:pPr>
  </w:style>
  <w:style w:type="numbering" w:customStyle="1" w:styleId="11">
    <w:name w:val="Стиль11"/>
    <w:rsid w:val="00B54AB2"/>
    <w:pPr>
      <w:numPr>
        <w:numId w:val="15"/>
      </w:numPr>
    </w:pPr>
  </w:style>
  <w:style w:type="numbering" w:customStyle="1" w:styleId="2">
    <w:name w:val="Стиль2"/>
    <w:rsid w:val="00B54AB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6188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4</cp:revision>
  <cp:lastPrinted>2015-07-18T12:26:00Z</cp:lastPrinted>
  <dcterms:created xsi:type="dcterms:W3CDTF">2015-06-17T05:14:00Z</dcterms:created>
  <dcterms:modified xsi:type="dcterms:W3CDTF">2015-07-18T12:26:00Z</dcterms:modified>
</cp:coreProperties>
</file>