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413300" w:rsidRPr="00413300">
        <w:rPr>
          <w:sz w:val="28"/>
          <w:szCs w:val="28"/>
          <w:lang w:val="ru-RU"/>
        </w:rPr>
        <w:t xml:space="preserve">проведение технического </w:t>
      </w:r>
      <w:proofErr w:type="gramStart"/>
      <w:r w:rsidR="00413300" w:rsidRPr="00413300">
        <w:rPr>
          <w:sz w:val="28"/>
          <w:szCs w:val="28"/>
          <w:lang w:val="ru-RU"/>
        </w:rPr>
        <w:t>обслуживания средств обеспечения пожарной безопасности зданий</w:t>
      </w:r>
      <w:proofErr w:type="gramEnd"/>
      <w:r w:rsidR="00413300" w:rsidRPr="00413300">
        <w:rPr>
          <w:sz w:val="28"/>
          <w:szCs w:val="28"/>
          <w:lang w:val="ru-RU"/>
        </w:rPr>
        <w:t xml:space="preserve"> и сооружений Нижегородского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56F0E" w:rsidRDefault="003B3967" w:rsidP="00B56F0E">
      <w:pPr>
        <w:jc w:val="center"/>
      </w:pPr>
    </w:p>
    <w:p w:rsidR="00B56F0E" w:rsidRPr="00B56F0E" w:rsidRDefault="00B56F0E" w:rsidP="00B56F0E">
      <w:pPr>
        <w:jc w:val="center"/>
        <w:outlineLvl w:val="0"/>
      </w:pPr>
      <w:r w:rsidRPr="00B56F0E">
        <w:t>СОДЕРЖАНИЕ</w:t>
      </w:r>
    </w:p>
    <w:p w:rsidR="00B56F0E" w:rsidRPr="00B56F0E" w:rsidRDefault="00B56F0E" w:rsidP="00B56F0E">
      <w:pPr>
        <w:jc w:val="center"/>
      </w:pPr>
    </w:p>
    <w:p w:rsidR="00B56F0E" w:rsidRPr="00B56F0E" w:rsidRDefault="00B56F0E" w:rsidP="00B56F0E">
      <w:pPr>
        <w:outlineLvl w:val="0"/>
      </w:pPr>
      <w:r w:rsidRPr="00B56F0E">
        <w:t xml:space="preserve">РАЗДЕЛ 1. НАИМЕНОВАНИЕ УСЛУГИ </w:t>
      </w:r>
    </w:p>
    <w:p w:rsidR="00B56F0E" w:rsidRPr="00B56F0E" w:rsidRDefault="00B56F0E" w:rsidP="00B56F0E">
      <w:pPr>
        <w:outlineLvl w:val="0"/>
      </w:pPr>
      <w:r w:rsidRPr="00B56F0E">
        <w:t>РАЗДЕЛ 2. ОПИСАНИЕ УСЛУГ</w:t>
      </w:r>
    </w:p>
    <w:p w:rsidR="00B56F0E" w:rsidRPr="00B56F0E" w:rsidRDefault="00B56F0E" w:rsidP="00B56F0E">
      <w:pPr>
        <w:ind w:left="851"/>
        <w:outlineLvl w:val="0"/>
      </w:pPr>
      <w:r w:rsidRPr="00B56F0E">
        <w:t>Подраздел 2.1 Состав (перечень) оказываемых услуг</w:t>
      </w:r>
    </w:p>
    <w:p w:rsidR="00B56F0E" w:rsidRPr="00B56F0E" w:rsidRDefault="00B56F0E" w:rsidP="00B56F0E">
      <w:pPr>
        <w:ind w:left="851"/>
      </w:pPr>
      <w:r w:rsidRPr="00B56F0E">
        <w:t>Подраздел 2.2 Описание оказываемых услуг</w:t>
      </w:r>
    </w:p>
    <w:p w:rsidR="00B56F0E" w:rsidRPr="00B56F0E" w:rsidRDefault="00B56F0E" w:rsidP="00B56F0E">
      <w:pPr>
        <w:ind w:left="851"/>
      </w:pPr>
      <w:r w:rsidRPr="00B56F0E">
        <w:t>Подраздел 2.3 Объем оказываемых услуг, либо доля  оказываемых услуг в общем объеме закупки</w:t>
      </w:r>
    </w:p>
    <w:p w:rsidR="00B56F0E" w:rsidRPr="00B56F0E" w:rsidRDefault="00B56F0E" w:rsidP="00B56F0E">
      <w:pPr>
        <w:outlineLvl w:val="0"/>
      </w:pPr>
      <w:r w:rsidRPr="00B56F0E">
        <w:t>РАЗДЕЛ 3. ТРЕБОВАНИЯ  К УСЛУГАМ</w:t>
      </w:r>
    </w:p>
    <w:p w:rsidR="00B56F0E" w:rsidRPr="00B56F0E" w:rsidRDefault="00B56F0E" w:rsidP="00B56F0E">
      <w:pPr>
        <w:ind w:left="2694" w:hanging="1843"/>
        <w:outlineLvl w:val="0"/>
      </w:pPr>
      <w:r w:rsidRPr="00B56F0E">
        <w:t>Подраздел 3.1 Общие требования</w:t>
      </w:r>
    </w:p>
    <w:p w:rsidR="00B56F0E" w:rsidRPr="00B56F0E" w:rsidRDefault="00B56F0E" w:rsidP="00B56F0E">
      <w:pPr>
        <w:ind w:left="851"/>
        <w:outlineLvl w:val="0"/>
      </w:pPr>
      <w:r w:rsidRPr="00B56F0E">
        <w:t>Подраздел 3.2. Требования к качеству оказываемых услуг</w:t>
      </w:r>
    </w:p>
    <w:p w:rsidR="00B56F0E" w:rsidRPr="00B56F0E" w:rsidRDefault="00B56F0E" w:rsidP="00B56F0E">
      <w:pPr>
        <w:ind w:left="2694" w:hanging="1843"/>
      </w:pPr>
      <w:r w:rsidRPr="00B56F0E">
        <w:t>Подраздел 3.3. Требования к гарантийным обязательствам оказываемых услуг</w:t>
      </w:r>
    </w:p>
    <w:p w:rsidR="00B56F0E" w:rsidRPr="00B56F0E" w:rsidRDefault="00B56F0E" w:rsidP="00B56F0E">
      <w:pPr>
        <w:ind w:left="851"/>
        <w:outlineLvl w:val="0"/>
      </w:pPr>
      <w:r w:rsidRPr="00B56F0E">
        <w:t>Подраздел 3.4 Требования к конфиденциальности</w:t>
      </w:r>
    </w:p>
    <w:p w:rsidR="00B56F0E" w:rsidRPr="00B56F0E" w:rsidRDefault="00B56F0E" w:rsidP="00B56F0E">
      <w:pPr>
        <w:ind w:left="851"/>
      </w:pPr>
      <w:r w:rsidRPr="00B56F0E">
        <w:t>Подраздел 3.5 Специальные требования</w:t>
      </w:r>
    </w:p>
    <w:p w:rsidR="00B56F0E" w:rsidRPr="00B56F0E" w:rsidRDefault="00B56F0E" w:rsidP="00B56F0E">
      <w:pPr>
        <w:outlineLvl w:val="0"/>
      </w:pPr>
      <w:r w:rsidRPr="00B56F0E">
        <w:t>РАЗДЕЛ 4. РЕЗУЛЬТАТ ОКАЗАННЫХ УСЛУГ</w:t>
      </w:r>
    </w:p>
    <w:p w:rsidR="00B56F0E" w:rsidRPr="00B56F0E" w:rsidRDefault="00B56F0E" w:rsidP="00B56F0E">
      <w:pPr>
        <w:ind w:left="2694" w:hanging="1843"/>
      </w:pPr>
      <w:r w:rsidRPr="00B56F0E"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B56F0E" w:rsidRPr="00B56F0E" w:rsidRDefault="00B56F0E" w:rsidP="00B56F0E">
      <w:pPr>
        <w:ind w:left="851" w:hanging="851"/>
        <w:outlineLvl w:val="0"/>
      </w:pPr>
      <w:r w:rsidRPr="00B56F0E">
        <w:t>РАЗДЕЛ 5.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B56F0E" w:rsidRDefault="00B56F0E" w:rsidP="00B56F0E">
      <w:pPr>
        <w:jc w:val="center"/>
        <w:outlineLvl w:val="0"/>
      </w:pPr>
      <w:r w:rsidRPr="00B56F0E">
        <w:lastRenderedPageBreak/>
        <w:t>РАЗДЕЛ 1. НАИМЕНОВАНИЕ УСЛУГИ</w:t>
      </w:r>
    </w:p>
    <w:p w:rsidR="00B56F0E" w:rsidRPr="00B56F0E" w:rsidRDefault="00B56F0E" w:rsidP="00B56F0E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jc w:val="both"/>
            </w:pPr>
            <w:r w:rsidRPr="00B56F0E">
              <w:t>Техническое обслуживание средств обеспечения пожарной безопасности зданий и сооружений  Нижегородского отделения филиала «Приволжский территориальный округ» ФГУП «РосРАО».</w:t>
            </w:r>
          </w:p>
        </w:tc>
      </w:tr>
    </w:tbl>
    <w:p w:rsidR="00B56F0E" w:rsidRDefault="00B56F0E" w:rsidP="00B56F0E"/>
    <w:p w:rsidR="00B56F0E" w:rsidRPr="00B56F0E" w:rsidRDefault="00B56F0E" w:rsidP="00B56F0E"/>
    <w:p w:rsidR="00B56F0E" w:rsidRDefault="00B56F0E" w:rsidP="00B56F0E">
      <w:pPr>
        <w:jc w:val="center"/>
        <w:outlineLvl w:val="0"/>
      </w:pPr>
      <w:r w:rsidRPr="00B56F0E">
        <w:t>РАЗДЕЛ 2. ОПИСАНИЕ УСЛУГИ</w:t>
      </w:r>
    </w:p>
    <w:p w:rsidR="00B56F0E" w:rsidRPr="00B56F0E" w:rsidRDefault="00B56F0E" w:rsidP="00B56F0E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jc w:val="center"/>
            </w:pPr>
            <w:r w:rsidRPr="00B56F0E">
              <w:t>Подраздел 2.1 Состав (перечень) оказываемых услуг</w:t>
            </w:r>
          </w:p>
        </w:tc>
      </w:tr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jc w:val="center"/>
            </w:pPr>
            <w:r w:rsidRPr="00B56F0E">
              <w:t>Перечень средств автоматической пожарной сигнализации и системы оповещения и управления эвакуацией людей при пожаре</w:t>
            </w:r>
          </w:p>
          <w:tbl>
            <w:tblPr>
              <w:tblW w:w="1006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29"/>
              <w:gridCol w:w="822"/>
              <w:gridCol w:w="58"/>
              <w:gridCol w:w="850"/>
              <w:gridCol w:w="84"/>
              <w:gridCol w:w="567"/>
              <w:gridCol w:w="58"/>
              <w:gridCol w:w="793"/>
              <w:gridCol w:w="57"/>
              <w:gridCol w:w="851"/>
              <w:gridCol w:w="84"/>
              <w:gridCol w:w="766"/>
              <w:gridCol w:w="84"/>
              <w:gridCol w:w="993"/>
              <w:gridCol w:w="57"/>
              <w:gridCol w:w="992"/>
              <w:gridCol w:w="85"/>
              <w:gridCol w:w="992"/>
            </w:tblGrid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Состав АПС и С</w:t>
                  </w:r>
                  <w:r w:rsidRPr="00B56F0E">
                    <w:rPr>
                      <w:sz w:val="20"/>
                      <w:szCs w:val="20"/>
                    </w:rPr>
                    <w:t>О</w:t>
                  </w:r>
                  <w:r w:rsidRPr="00B56F0E">
                    <w:rPr>
                      <w:sz w:val="20"/>
                      <w:szCs w:val="20"/>
                    </w:rPr>
                    <w:t>УЭ</w:t>
                  </w:r>
                </w:p>
              </w:tc>
              <w:tc>
                <w:tcPr>
                  <w:tcW w:w="711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 xml:space="preserve">Место установки </w:t>
                  </w:r>
                </w:p>
              </w:tc>
              <w:tc>
                <w:tcPr>
                  <w:tcW w:w="10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6F0E" w:rsidRPr="00B56F0E" w:rsidRDefault="00B56F0E" w:rsidP="00B56F0E">
                  <w:pPr>
                    <w:ind w:right="-108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Итого</w:t>
                  </w:r>
                </w:p>
              </w:tc>
            </w:tr>
            <w:tr w:rsidR="00B56F0E" w:rsidRPr="00B56F0E" w:rsidTr="00B56F0E">
              <w:trPr>
                <w:cantSplit/>
                <w:trHeight w:val="3334"/>
                <w:jc w:val="center"/>
              </w:trPr>
              <w:tc>
                <w:tcPr>
                  <w:tcW w:w="187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Административное здание г. Нижний Новгород, Московское шоссе, д. 302А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Закрытая стоянка для а</w:t>
                  </w:r>
                  <w:r w:rsidRPr="00B56F0E">
                    <w:rPr>
                      <w:sz w:val="20"/>
                      <w:szCs w:val="20"/>
                    </w:rPr>
                    <w:t>в</w:t>
                  </w:r>
                  <w:r w:rsidRPr="00B56F0E">
                    <w:rPr>
                      <w:sz w:val="20"/>
                      <w:szCs w:val="20"/>
                    </w:rPr>
                    <w:t>томашин</w:t>
                  </w:r>
                </w:p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(литер Б) г. Нижний Новгород, Московское шоссе, д. 302А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Ремонтный участок  (л</w:t>
                  </w:r>
                  <w:r w:rsidRPr="00B56F0E">
                    <w:rPr>
                      <w:sz w:val="20"/>
                      <w:szCs w:val="20"/>
                    </w:rPr>
                    <w:t>и</w:t>
                  </w:r>
                  <w:r w:rsidRPr="00B56F0E">
                    <w:rPr>
                      <w:sz w:val="20"/>
                      <w:szCs w:val="20"/>
                    </w:rPr>
                    <w:t>тер К) г. Нижний Новгород, Московское шоссе, д. 302А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Склады                      (л</w:t>
                  </w:r>
                  <w:r w:rsidRPr="00B56F0E">
                    <w:rPr>
                      <w:sz w:val="20"/>
                      <w:szCs w:val="20"/>
                    </w:rPr>
                    <w:t>и</w:t>
                  </w:r>
                  <w:r w:rsidRPr="00B56F0E">
                    <w:rPr>
                      <w:sz w:val="20"/>
                      <w:szCs w:val="20"/>
                    </w:rPr>
                    <w:t>тер Ж) г. Нижний Новгород, Московское шоссе, д. 302А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 xml:space="preserve">Гараж  (литер Л) </w:t>
                  </w:r>
                </w:p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г. Нижний Новгород, Московское шоссе, д. 302А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Спецгараж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и ЛИДК  (л</w:t>
                  </w:r>
                  <w:r w:rsidRPr="00B56F0E">
                    <w:rPr>
                      <w:sz w:val="20"/>
                      <w:szCs w:val="20"/>
                    </w:rPr>
                    <w:t>и</w:t>
                  </w:r>
                  <w:r w:rsidRPr="00B56F0E">
                    <w:rPr>
                      <w:sz w:val="20"/>
                      <w:szCs w:val="20"/>
                    </w:rPr>
                    <w:t>тер В) г. Нижний Новгород, Московское шоссе, д. 302А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Сторожевой охранный пункт Нижегородская область, Семеновский район, 15-й км автодороги «Семенов-Ковернино»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Дезактиваторская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Нижегородская область, Семеновский район, 15-й км автодороги «Семенов-Ковернино»</w:t>
                  </w:r>
                </w:p>
              </w:tc>
              <w:tc>
                <w:tcPr>
                  <w:tcW w:w="107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Приемно-контрольный прибор «Д</w:t>
                  </w:r>
                  <w:r w:rsidRPr="00B56F0E">
                    <w:rPr>
                      <w:sz w:val="20"/>
                      <w:szCs w:val="20"/>
                    </w:rPr>
                    <w:t>о</w:t>
                  </w:r>
                  <w:r w:rsidRPr="00B56F0E">
                    <w:rPr>
                      <w:sz w:val="20"/>
                      <w:szCs w:val="20"/>
                    </w:rPr>
                    <w:t>зор-16»,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Пульт наблюдения ПН-8А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Ретранслятор РТ-2А,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17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Устройство упра</w:t>
                  </w:r>
                  <w:r w:rsidRPr="00B56F0E">
                    <w:rPr>
                      <w:sz w:val="20"/>
                      <w:szCs w:val="20"/>
                    </w:rPr>
                    <w:t>в</w:t>
                  </w:r>
                  <w:r w:rsidRPr="00B56F0E">
                    <w:rPr>
                      <w:sz w:val="20"/>
                      <w:szCs w:val="20"/>
                    </w:rPr>
                    <w:t>ления УУ-1А,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Оповещатель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звук</w:t>
                  </w:r>
                  <w:r w:rsidRPr="00B56F0E">
                    <w:rPr>
                      <w:sz w:val="20"/>
                      <w:szCs w:val="20"/>
                    </w:rPr>
                    <w:t>о</w:t>
                  </w:r>
                  <w:r w:rsidRPr="00B56F0E">
                    <w:rPr>
                      <w:sz w:val="20"/>
                      <w:szCs w:val="20"/>
                    </w:rPr>
                    <w:t>вой,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Извещатель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пожарный те</w:t>
                  </w:r>
                  <w:r w:rsidRPr="00B56F0E">
                    <w:rPr>
                      <w:sz w:val="20"/>
                      <w:szCs w:val="20"/>
                    </w:rPr>
                    <w:t>п</w:t>
                  </w:r>
                  <w:r w:rsidRPr="00B56F0E">
                    <w:rPr>
                      <w:sz w:val="20"/>
                      <w:szCs w:val="20"/>
                    </w:rPr>
                    <w:t>ловой ИП 103-5/1,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99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Извещатель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 пожарный д</w:t>
                  </w:r>
                  <w:r w:rsidRPr="00B56F0E">
                    <w:rPr>
                      <w:sz w:val="20"/>
                      <w:szCs w:val="20"/>
                    </w:rPr>
                    <w:t>ы</w:t>
                  </w:r>
                  <w:r w:rsidRPr="00B56F0E">
                    <w:rPr>
                      <w:sz w:val="20"/>
                      <w:szCs w:val="20"/>
                    </w:rPr>
                    <w:t>мовой ИП 212-41М,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123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Извещатель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 пожарный д</w:t>
                  </w:r>
                  <w:r w:rsidRPr="00B56F0E">
                    <w:rPr>
                      <w:sz w:val="20"/>
                      <w:szCs w:val="20"/>
                    </w:rPr>
                    <w:t>ы</w:t>
                  </w:r>
                  <w:r w:rsidRPr="00B56F0E">
                    <w:rPr>
                      <w:sz w:val="20"/>
                      <w:szCs w:val="20"/>
                    </w:rPr>
                    <w:t>мовой ДИП-41М,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55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Световое табло «Выход» с сир</w:t>
                  </w:r>
                  <w:r w:rsidRPr="00B56F0E">
                    <w:rPr>
                      <w:sz w:val="20"/>
                      <w:szCs w:val="20"/>
                    </w:rPr>
                    <w:t>е</w:t>
                  </w:r>
                  <w:r w:rsidRPr="00B56F0E">
                    <w:rPr>
                      <w:sz w:val="20"/>
                      <w:szCs w:val="20"/>
                    </w:rPr>
                    <w:t>ной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Световое табло «В</w:t>
                  </w:r>
                  <w:r w:rsidRPr="00B56F0E">
                    <w:rPr>
                      <w:sz w:val="20"/>
                      <w:szCs w:val="20"/>
                    </w:rPr>
                    <w:t>ы</w:t>
                  </w:r>
                  <w:r w:rsidRPr="00B56F0E">
                    <w:rPr>
                      <w:sz w:val="20"/>
                      <w:szCs w:val="20"/>
                    </w:rPr>
                    <w:t>ход»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B56F0E">
                    <w:rPr>
                      <w:sz w:val="20"/>
                      <w:szCs w:val="20"/>
                    </w:rPr>
                    <w:t>Извещатель</w:t>
                  </w:r>
                  <w:proofErr w:type="spellEnd"/>
                  <w:r w:rsidRPr="00B56F0E">
                    <w:rPr>
                      <w:sz w:val="20"/>
                      <w:szCs w:val="20"/>
                    </w:rPr>
                    <w:t xml:space="preserve"> </w:t>
                  </w:r>
                  <w:r w:rsidRPr="00B56F0E">
                    <w:rPr>
                      <w:sz w:val="20"/>
                      <w:szCs w:val="20"/>
                    </w:rPr>
                    <w:lastRenderedPageBreak/>
                    <w:t xml:space="preserve">пожарный ручной </w:t>
                  </w:r>
                  <w:proofErr w:type="gramStart"/>
                  <w:r w:rsidRPr="00B56F0E">
                    <w:rPr>
                      <w:sz w:val="20"/>
                      <w:szCs w:val="20"/>
                    </w:rPr>
                    <w:t>ИПР-И</w:t>
                  </w:r>
                  <w:proofErr w:type="gramEnd"/>
                  <w:r w:rsidRPr="00B56F0E">
                    <w:rPr>
                      <w:sz w:val="20"/>
                      <w:szCs w:val="20"/>
                    </w:rPr>
                    <w:t>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lastRenderedPageBreak/>
                    <w:t>Оконечный эл</w:t>
                  </w:r>
                  <w:r w:rsidRPr="00B56F0E">
                    <w:rPr>
                      <w:sz w:val="20"/>
                      <w:szCs w:val="20"/>
                    </w:rPr>
                    <w:t>е</w:t>
                  </w:r>
                  <w:r w:rsidRPr="00B56F0E">
                    <w:rPr>
                      <w:sz w:val="20"/>
                      <w:szCs w:val="20"/>
                    </w:rPr>
                    <w:t>мент ОЭ-2,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29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Блок питания БРП-12/5, шт.</w:t>
                  </w: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B56F0E" w:rsidRPr="00B56F0E" w:rsidTr="00B56F0E">
              <w:trPr>
                <w:jc w:val="center"/>
              </w:trPr>
              <w:tc>
                <w:tcPr>
                  <w:tcW w:w="18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6F0E" w:rsidRPr="00B56F0E" w:rsidRDefault="00B56F0E" w:rsidP="00B56F0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B56F0E" w:rsidRPr="00B56F0E" w:rsidTr="00B56F0E">
              <w:trPr>
                <w:cantSplit/>
                <w:trHeight w:val="1134"/>
                <w:jc w:val="center"/>
              </w:trPr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6F0E" w:rsidRPr="00B56F0E" w:rsidRDefault="00B56F0E" w:rsidP="00B56F0E">
                  <w:pPr>
                    <w:rPr>
                      <w:b/>
                      <w:sz w:val="20"/>
                      <w:szCs w:val="20"/>
                      <w:vertAlign w:val="superscript"/>
                    </w:rPr>
                  </w:pPr>
                  <w:r w:rsidRPr="00B56F0E">
                    <w:rPr>
                      <w:b/>
                      <w:sz w:val="20"/>
                      <w:szCs w:val="20"/>
                    </w:rPr>
                    <w:t>Площадь, защ</w:t>
                  </w:r>
                  <w:r w:rsidRPr="00B56F0E">
                    <w:rPr>
                      <w:b/>
                      <w:sz w:val="20"/>
                      <w:szCs w:val="20"/>
                    </w:rPr>
                    <w:t>и</w:t>
                  </w:r>
                  <w:r w:rsidRPr="00B56F0E">
                    <w:rPr>
                      <w:b/>
                      <w:sz w:val="20"/>
                      <w:szCs w:val="20"/>
                    </w:rPr>
                    <w:t>щенная АПС, м</w:t>
                  </w:r>
                  <w:proofErr w:type="gramStart"/>
                  <w:r w:rsidRPr="00B56F0E">
                    <w:rPr>
                      <w:b/>
                      <w:sz w:val="20"/>
                      <w:szCs w:val="20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475,7</w:t>
                  </w:r>
                </w:p>
              </w:tc>
              <w:tc>
                <w:tcPr>
                  <w:tcW w:w="9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B56F0E" w:rsidRPr="00B56F0E" w:rsidRDefault="00B56F0E" w:rsidP="00B56F0E">
                  <w:pPr>
                    <w:ind w:left="113" w:right="113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581,4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122,5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60,8</w:t>
                  </w:r>
                </w:p>
              </w:tc>
              <w:tc>
                <w:tcPr>
                  <w:tcW w:w="9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96,7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498,6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83,5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125,5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hideMark/>
                </w:tcPr>
                <w:p w:rsidR="00B56F0E" w:rsidRPr="00B56F0E" w:rsidRDefault="00B56F0E" w:rsidP="00B56F0E">
                  <w:pPr>
                    <w:ind w:left="113" w:right="113"/>
                    <w:jc w:val="right"/>
                    <w:rPr>
                      <w:sz w:val="20"/>
                      <w:szCs w:val="20"/>
                    </w:rPr>
                  </w:pPr>
                  <w:r w:rsidRPr="00B56F0E">
                    <w:rPr>
                      <w:sz w:val="20"/>
                      <w:szCs w:val="20"/>
                    </w:rPr>
                    <w:t>2044,7</w:t>
                  </w:r>
                </w:p>
              </w:tc>
            </w:tr>
          </w:tbl>
          <w:p w:rsidR="00B56F0E" w:rsidRPr="00B56F0E" w:rsidRDefault="00B56F0E" w:rsidP="00B56F0E">
            <w:pPr>
              <w:jc w:val="center"/>
            </w:pPr>
          </w:p>
        </w:tc>
      </w:tr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jc w:val="center"/>
            </w:pPr>
            <w:r w:rsidRPr="00B56F0E">
              <w:lastRenderedPageBreak/>
              <w:t>Подраздел 2.2 Описание оказываемых услуг</w:t>
            </w:r>
          </w:p>
        </w:tc>
      </w:tr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rPr>
                <w:u w:val="single"/>
              </w:rPr>
            </w:pPr>
            <w:r w:rsidRPr="00B56F0E">
              <w:rPr>
                <w:u w:val="single"/>
              </w:rPr>
              <w:t>1. Техническое обслуживание автоматической пожарной сигнализации включает в себя:</w:t>
            </w:r>
          </w:p>
          <w:p w:rsidR="00B56F0E" w:rsidRPr="00B56F0E" w:rsidRDefault="00B56F0E" w:rsidP="00B56F0E">
            <w:pPr>
              <w:jc w:val="both"/>
            </w:pPr>
            <w:r w:rsidRPr="00B56F0E">
              <w:t>- осуществление технического надзора за правильным содержанием и организацией эксплуатации АПС;</w:t>
            </w: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  <w:rPr>
                <w:b/>
              </w:rPr>
            </w:pPr>
            <w:r w:rsidRPr="00B56F0E">
              <w:t xml:space="preserve">- разработку рабочей исполнительной технической документации по техническому обслуживанию  АПС; </w:t>
            </w: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  <w:rPr>
                <w:b/>
              </w:rPr>
            </w:pPr>
            <w:r w:rsidRPr="00B56F0E">
              <w:rPr>
                <w:b/>
              </w:rPr>
              <w:t xml:space="preserve">- </w:t>
            </w:r>
            <w:r w:rsidRPr="00B56F0E">
              <w:t>разработку годового плана технического обслуживания и планово-предупредительных работ АПС;</w:t>
            </w:r>
          </w:p>
          <w:p w:rsidR="00B56F0E" w:rsidRPr="00B56F0E" w:rsidRDefault="00B56F0E" w:rsidP="00B56F0E">
            <w:pPr>
              <w:jc w:val="both"/>
              <w:rPr>
                <w:b/>
              </w:rPr>
            </w:pPr>
            <w:r w:rsidRPr="00B56F0E">
              <w:rPr>
                <w:b/>
              </w:rPr>
              <w:t>-</w:t>
            </w:r>
            <w:r w:rsidRPr="00B56F0E">
              <w:t xml:space="preserve"> разработку технологических карт по обслуживанию технических средств пожарной автоматики;</w:t>
            </w: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</w:pPr>
            <w:r w:rsidRPr="00B56F0E">
              <w:rPr>
                <w:b/>
              </w:rPr>
              <w:t xml:space="preserve">- </w:t>
            </w:r>
            <w:r w:rsidRPr="00B56F0E">
              <w:t>оформление и регистрацию эксплуатационного журнала АПС.</w:t>
            </w:r>
          </w:p>
          <w:p w:rsidR="00B56F0E" w:rsidRPr="00B56F0E" w:rsidRDefault="00B56F0E" w:rsidP="00B56F0E">
            <w:pPr>
              <w:jc w:val="center"/>
            </w:pP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</w:pPr>
            <w:r w:rsidRPr="00B56F0E">
              <w:t>2. Осуществление плановых регламентных работ, необходимых для содержания систем пожарной автоматики в исправном состоянии, проверка работоспособности элементов АПС.</w:t>
            </w: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</w:pPr>
          </w:p>
          <w:p w:rsidR="00B56F0E" w:rsidRPr="00B56F0E" w:rsidRDefault="00B56F0E" w:rsidP="00B56F0E">
            <w:pPr>
              <w:tabs>
                <w:tab w:val="left" w:pos="709"/>
              </w:tabs>
              <w:jc w:val="both"/>
            </w:pPr>
            <w:r w:rsidRPr="00B56F0E">
              <w:t>Регламентные работы по техническому обслуживанию СОПБ включают в себя:</w:t>
            </w: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590"/>
              <w:gridCol w:w="5657"/>
              <w:gridCol w:w="3328"/>
            </w:tblGrid>
            <w:tr w:rsidR="00B56F0E" w:rsidRPr="00B56F0E" w:rsidTr="00B45C06">
              <w:trPr>
                <w:trHeight w:val="526"/>
              </w:trPr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snapToGrid w:val="0"/>
                    <w:jc w:val="center"/>
                  </w:pPr>
                  <w:r w:rsidRPr="00B56F0E">
                    <w:t>№</w:t>
                  </w:r>
                </w:p>
                <w:p w:rsidR="00B56F0E" w:rsidRPr="00B56F0E" w:rsidRDefault="00B56F0E" w:rsidP="00B56F0E">
                  <w:pPr>
                    <w:jc w:val="center"/>
                  </w:pPr>
                  <w:proofErr w:type="gramStart"/>
                  <w:r w:rsidRPr="00B56F0E">
                    <w:t>п</w:t>
                  </w:r>
                  <w:proofErr w:type="gramEnd"/>
                  <w:r w:rsidRPr="00B56F0E">
                    <w:t>/п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snapToGrid w:val="0"/>
                    <w:jc w:val="center"/>
                  </w:pPr>
                  <w:r w:rsidRPr="00B56F0E">
                    <w:t>Перечень работ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Периодичность обслуживания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1.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snapToGrid w:val="0"/>
                    <w:jc w:val="both"/>
                  </w:pPr>
                  <w:r w:rsidRPr="00B56F0E">
                    <w:t xml:space="preserve">Внешний осмотр составных частей системы (приемно-контрольных приборов, </w:t>
                  </w:r>
                  <w:proofErr w:type="spellStart"/>
                  <w:r w:rsidRPr="00B56F0E">
                    <w:t>извещателей</w:t>
                  </w:r>
                  <w:proofErr w:type="spellEnd"/>
                  <w:r w:rsidRPr="00B56F0E">
                    <w:t>, шлейфов сигнализации) на отсутствие повреждений, коррозии, грязи, прочности креплений и т.д.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Ежемесячно</w:t>
                  </w:r>
                </w:p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(не реже одного раза в месяц)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2.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Контроль рабочего положения выключателей, исправности световой индикации, наличие пломб на приборах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Ежемесячно</w:t>
                  </w:r>
                </w:p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(не реже одного раза в месяц)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3.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 xml:space="preserve">Контроль основного и резервного источников питания с проверкой автоматического переключения питания с рабочего </w:t>
                  </w:r>
                  <w:proofErr w:type="gramStart"/>
                  <w:r w:rsidRPr="00B56F0E">
                    <w:t>на</w:t>
                  </w:r>
                  <w:proofErr w:type="gramEnd"/>
                  <w:r w:rsidRPr="00B56F0E">
                    <w:t xml:space="preserve"> резервный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Ежемесячно</w:t>
                  </w:r>
                </w:p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(не реже одного раза в месяц)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4.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 xml:space="preserve">Проверка работоспособности составных частей системы (приемно-контрольных приборов, </w:t>
                  </w:r>
                  <w:proofErr w:type="spellStart"/>
                  <w:r w:rsidRPr="00B56F0E">
                    <w:t>извещателей</w:t>
                  </w:r>
                  <w:proofErr w:type="spellEnd"/>
                  <w:r w:rsidRPr="00B56F0E">
                    <w:t>)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Ежемесячно</w:t>
                  </w:r>
                </w:p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(не реже одного раза в месяц)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5.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  <w:jc w:val="both"/>
                  </w:pPr>
                  <w:r w:rsidRPr="00B56F0E">
                    <w:t>Профилактические работы (очистка, замена элементов и т.д.)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tabs>
                      <w:tab w:val="left" w:pos="709"/>
                    </w:tabs>
                  </w:pPr>
                  <w:r w:rsidRPr="00B56F0E">
                    <w:t xml:space="preserve">Ежемесячно </w:t>
                  </w:r>
                </w:p>
                <w:p w:rsidR="00B56F0E" w:rsidRPr="00B56F0E" w:rsidRDefault="00B56F0E" w:rsidP="00B56F0E">
                  <w:pPr>
                    <w:tabs>
                      <w:tab w:val="left" w:pos="709"/>
                    </w:tabs>
                  </w:pPr>
                  <w:r w:rsidRPr="00B56F0E">
                    <w:t>(не реже одного раза в месяц)</w:t>
                  </w:r>
                </w:p>
              </w:tc>
            </w:tr>
          </w:tbl>
          <w:p w:rsidR="00B56F0E" w:rsidRPr="00B56F0E" w:rsidRDefault="00B56F0E" w:rsidP="00B56F0E">
            <w:pPr>
              <w:jc w:val="both"/>
            </w:pPr>
          </w:p>
          <w:p w:rsidR="00B56F0E" w:rsidRPr="00B56F0E" w:rsidRDefault="00B56F0E" w:rsidP="00B56F0E">
            <w:pPr>
              <w:jc w:val="both"/>
            </w:pPr>
            <w:r w:rsidRPr="00B56F0E">
              <w:t>3. 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      </w:r>
          </w:p>
          <w:p w:rsidR="00B56F0E" w:rsidRPr="00B56F0E" w:rsidRDefault="00B56F0E" w:rsidP="00B56F0E">
            <w:pPr>
              <w:jc w:val="both"/>
            </w:pPr>
          </w:p>
          <w:p w:rsidR="00B56F0E" w:rsidRPr="00B56F0E" w:rsidRDefault="00B56F0E" w:rsidP="00B56F0E">
            <w:pPr>
              <w:jc w:val="both"/>
            </w:pPr>
            <w:r w:rsidRPr="00B56F0E">
              <w:t xml:space="preserve">4. Оказание технической помощи Заказчику в вопросах, касающихся эксплуатации систем пожарной автоматики (проведение инструктажа, составление инструкций по эксплуатации </w:t>
            </w:r>
            <w:r w:rsidRPr="00B56F0E">
              <w:lastRenderedPageBreak/>
              <w:t>АПС и т.д.).</w:t>
            </w:r>
          </w:p>
          <w:p w:rsidR="00B56F0E" w:rsidRPr="00B56F0E" w:rsidRDefault="00B56F0E" w:rsidP="00B56F0E">
            <w:pPr>
              <w:jc w:val="center"/>
            </w:pPr>
          </w:p>
          <w:p w:rsidR="00B56F0E" w:rsidRPr="00B56F0E" w:rsidRDefault="00B56F0E" w:rsidP="00B56F0E">
            <w:pPr>
              <w:jc w:val="both"/>
            </w:pPr>
            <w:r w:rsidRPr="00B56F0E">
              <w:t>5. Ведение эксплуатационного журнала технического обслуживания автоматической пожарной сигнализации и внутреннего противопожарного водопровода.</w:t>
            </w:r>
          </w:p>
          <w:p w:rsidR="00B56F0E" w:rsidRPr="00B56F0E" w:rsidRDefault="00B56F0E" w:rsidP="00B56F0E">
            <w:pPr>
              <w:jc w:val="center"/>
            </w:pPr>
          </w:p>
          <w:p w:rsidR="00B56F0E" w:rsidRPr="00B56F0E" w:rsidRDefault="00B56F0E" w:rsidP="00B56F0E">
            <w:pPr>
              <w:jc w:val="both"/>
              <w:rPr>
                <w:u w:val="single"/>
              </w:rPr>
            </w:pPr>
            <w:r w:rsidRPr="00B56F0E">
              <w:rPr>
                <w:u w:val="single"/>
              </w:rPr>
              <w:t>6. Техническое обслуживание внутреннего противопожарного водопровода включает в себя:</w:t>
            </w:r>
          </w:p>
          <w:p w:rsidR="00B56F0E" w:rsidRPr="00B56F0E" w:rsidRDefault="00B56F0E" w:rsidP="00B56F0E">
            <w:pPr>
              <w:jc w:val="both"/>
              <w:rPr>
                <w:u w:val="single"/>
              </w:rPr>
            </w:pPr>
          </w:p>
          <w:tbl>
            <w:tblPr>
              <w:tblW w:w="9575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590"/>
              <w:gridCol w:w="5657"/>
              <w:gridCol w:w="3328"/>
            </w:tblGrid>
            <w:tr w:rsidR="00B56F0E" w:rsidRPr="00B56F0E" w:rsidTr="00B45C06">
              <w:trPr>
                <w:trHeight w:val="526"/>
              </w:trPr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snapToGrid w:val="0"/>
                    <w:jc w:val="center"/>
                  </w:pPr>
                  <w:r w:rsidRPr="00B56F0E">
                    <w:t>№</w:t>
                  </w:r>
                </w:p>
                <w:p w:rsidR="00B56F0E" w:rsidRPr="00B56F0E" w:rsidRDefault="00B56F0E" w:rsidP="00B56F0E">
                  <w:pPr>
                    <w:jc w:val="center"/>
                  </w:pPr>
                  <w:proofErr w:type="gramStart"/>
                  <w:r w:rsidRPr="00B56F0E">
                    <w:t>п</w:t>
                  </w:r>
                  <w:proofErr w:type="gramEnd"/>
                  <w:r w:rsidRPr="00B56F0E">
                    <w:t>/п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snapToGrid w:val="0"/>
                    <w:jc w:val="center"/>
                  </w:pPr>
                  <w:r w:rsidRPr="00B56F0E">
                    <w:t>Перечень работ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Периодичность обслуживания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1.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работоспособности и технической исправности пожарных кранов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Два раза в год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2.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системы внутреннего противопожарного водопровода на напор, расход и радиус действия компактной части струи (проверка в контрольной точке)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Два раза в год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3.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Перекатка пожарных рукавов в двойную скатку на новое ребро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Два раза в год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4.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Маркировка пожарных рукавов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При необходимости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5.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работоспособности задвижек с электроприводом, установленных на обводных линиях водомерных устройств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Два раза в год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6.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работоспособности пожарных насосов-</w:t>
                  </w:r>
                  <w:proofErr w:type="spellStart"/>
                  <w:r w:rsidRPr="00B56F0E">
                    <w:t>повысителей</w:t>
                  </w:r>
                  <w:proofErr w:type="spellEnd"/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Ежемесячно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7.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состояния стояков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При необходимости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8.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Проверка комплектации пожарных шкафов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Два раза в год</w:t>
                  </w:r>
                </w:p>
              </w:tc>
            </w:tr>
            <w:tr w:rsidR="00B56F0E" w:rsidRPr="00B56F0E" w:rsidTr="00B45C06">
              <w:tc>
                <w:tcPr>
                  <w:tcW w:w="59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9.</w:t>
                  </w:r>
                </w:p>
              </w:tc>
              <w:tc>
                <w:tcPr>
                  <w:tcW w:w="5657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r w:rsidRPr="00B56F0E">
                    <w:t>Гидравлическое испытание пожарных рукавов</w:t>
                  </w:r>
                </w:p>
              </w:tc>
              <w:tc>
                <w:tcPr>
                  <w:tcW w:w="332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56F0E" w:rsidRPr="00B56F0E" w:rsidRDefault="00B56F0E" w:rsidP="00B56F0E">
                  <w:pPr>
                    <w:jc w:val="center"/>
                  </w:pPr>
                  <w:r w:rsidRPr="00B56F0E">
                    <w:t>Раз в год</w:t>
                  </w:r>
                </w:p>
              </w:tc>
            </w:tr>
          </w:tbl>
          <w:p w:rsidR="00B56F0E" w:rsidRPr="00B56F0E" w:rsidRDefault="00B56F0E" w:rsidP="00B56F0E">
            <w:pPr>
              <w:pStyle w:val="BodyText2"/>
              <w:spacing w:line="240" w:lineRule="auto"/>
              <w:ind w:firstLine="284"/>
              <w:rPr>
                <w:sz w:val="24"/>
                <w:szCs w:val="24"/>
              </w:rPr>
            </w:pPr>
            <w:r w:rsidRPr="00B56F0E">
              <w:rPr>
                <w:sz w:val="24"/>
                <w:szCs w:val="24"/>
              </w:rPr>
              <w:t>Результаты тестирования на водоотдачу ВПВ (на соответствие давления у "диктующего" пожарного крана (у клапана или у пожарного ствола) требованиям таблицы</w:t>
            </w:r>
            <w:proofErr w:type="gramStart"/>
            <w:r w:rsidRPr="00B56F0E">
              <w:rPr>
                <w:sz w:val="24"/>
                <w:szCs w:val="24"/>
              </w:rPr>
              <w:t xml:space="preserve"> Б</w:t>
            </w:r>
            <w:proofErr w:type="gramEnd"/>
            <w:r w:rsidRPr="00B56F0E">
              <w:rPr>
                <w:sz w:val="24"/>
                <w:szCs w:val="24"/>
              </w:rPr>
              <w:t xml:space="preserve"> таблицы 3 СНиП 2.04.01-85*) оформляют в виде акта и протокола испытаний.</w:t>
            </w:r>
          </w:p>
          <w:p w:rsidR="00B56F0E" w:rsidRPr="00B56F0E" w:rsidRDefault="00B56F0E" w:rsidP="00B56F0E">
            <w:pPr>
              <w:pStyle w:val="BodyText2"/>
              <w:spacing w:line="240" w:lineRule="auto"/>
              <w:ind w:firstLine="284"/>
              <w:rPr>
                <w:sz w:val="24"/>
                <w:szCs w:val="24"/>
              </w:rPr>
            </w:pPr>
            <w:proofErr w:type="gramStart"/>
            <w:r w:rsidRPr="00B56F0E">
              <w:rPr>
                <w:sz w:val="24"/>
                <w:szCs w:val="24"/>
              </w:rPr>
              <w:t>Акт испытаний ВПВ должен содержать дату, время и место проведения испытаний, наименования здания или части здания, ограниченной огнестойкими стенами (пожарного отсека), и организации, обслуживающей ВПВ, номера стояков и пожарных кранов согласно гидравлической схеме, тип клапана пожарного крана, тип ручного пожарного ствола, длину пожарного рукава, количество и номера одновременно испытываемых пожарных кранов, тип насоса, давление и расход "диктующего" пожарного крана в</w:t>
            </w:r>
            <w:proofErr w:type="gramEnd"/>
            <w:r w:rsidRPr="00B56F0E">
              <w:rPr>
                <w:sz w:val="24"/>
                <w:szCs w:val="24"/>
              </w:rPr>
              <w:t xml:space="preserve"> момент наибольшего потребления воды на хозяйственные нужды (</w:t>
            </w:r>
            <w:proofErr w:type="gramStart"/>
            <w:r w:rsidRPr="00B56F0E">
              <w:rPr>
                <w:sz w:val="24"/>
                <w:szCs w:val="24"/>
              </w:rPr>
              <w:t>допустимое</w:t>
            </w:r>
            <w:proofErr w:type="gramEnd"/>
            <w:r w:rsidRPr="00B56F0E">
              <w:rPr>
                <w:sz w:val="24"/>
                <w:szCs w:val="24"/>
              </w:rPr>
              <w:t>, измеренное или расчетное), выводы по результатам испытаний, подписи членов комиссии.</w:t>
            </w:r>
          </w:p>
          <w:p w:rsidR="00B56F0E" w:rsidRPr="00B56F0E" w:rsidRDefault="00B56F0E" w:rsidP="00B56F0E">
            <w:pPr>
              <w:pStyle w:val="BodyText2"/>
              <w:spacing w:line="240" w:lineRule="auto"/>
              <w:ind w:firstLine="284"/>
              <w:rPr>
                <w:sz w:val="24"/>
                <w:szCs w:val="24"/>
              </w:rPr>
            </w:pPr>
            <w:proofErr w:type="gramStart"/>
            <w:r w:rsidRPr="00B56F0E">
              <w:rPr>
                <w:sz w:val="24"/>
                <w:szCs w:val="24"/>
              </w:rPr>
              <w:t>Протокол испытаний ВПВ на водоотдачу должен содержать дату, время и место проведения испытаний, наименования здания или части здания, ограниченной противопожарными стенами 1-ого типа (пожарного отсека), и организации, обслуживающей ВПВ, номера стояков и пожарных кранов согласно гидравлической схеме, тип клапана пожарного крана, тип ручного пожарного ствола, длину пожарного рукава, количество и номера одновременно испытываемых пожарных кранов, тип насоса, минимальное допустимое давление</w:t>
            </w:r>
            <w:proofErr w:type="gramEnd"/>
            <w:r w:rsidRPr="00B56F0E">
              <w:rPr>
                <w:sz w:val="24"/>
                <w:szCs w:val="24"/>
              </w:rPr>
              <w:t xml:space="preserve"> у "диктующего" пожарного ствола в момент наибольшего потребления воды на хозяйственные нужды.</w:t>
            </w:r>
          </w:p>
          <w:p w:rsidR="00B56F0E" w:rsidRPr="00B56F0E" w:rsidRDefault="00B56F0E" w:rsidP="00B56F0E">
            <w:pPr>
              <w:jc w:val="center"/>
            </w:pPr>
          </w:p>
        </w:tc>
      </w:tr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ind w:left="851"/>
            </w:pPr>
            <w:r w:rsidRPr="00B56F0E">
              <w:lastRenderedPageBreak/>
              <w:t>Подраздел 2.3 Объем оказываемых услуг, либо доля  оказываемых</w:t>
            </w:r>
          </w:p>
          <w:p w:rsidR="00B56F0E" w:rsidRPr="00B56F0E" w:rsidRDefault="00B56F0E" w:rsidP="00B56F0E">
            <w:pPr>
              <w:jc w:val="center"/>
            </w:pPr>
            <w:r w:rsidRPr="00B56F0E">
              <w:t>услуг в общем объеме закупки</w:t>
            </w:r>
          </w:p>
        </w:tc>
      </w:tr>
      <w:tr w:rsidR="00B56F0E" w:rsidRPr="00B56F0E" w:rsidTr="00B56F0E">
        <w:trPr>
          <w:trHeight w:val="20"/>
        </w:trPr>
        <w:tc>
          <w:tcPr>
            <w:tcW w:w="10065" w:type="dxa"/>
          </w:tcPr>
          <w:p w:rsidR="00B56F0E" w:rsidRPr="00B56F0E" w:rsidRDefault="00B56F0E" w:rsidP="00B56F0E">
            <w:pPr>
              <w:jc w:val="both"/>
            </w:pPr>
            <w:r w:rsidRPr="00B56F0E">
              <w:t>Доля/объем отдельных услуг в общем объеме закупок не определена.</w:t>
            </w:r>
          </w:p>
        </w:tc>
      </w:tr>
    </w:tbl>
    <w:p w:rsidR="00B56F0E" w:rsidRPr="00B56F0E" w:rsidRDefault="00B56F0E" w:rsidP="00B56F0E">
      <w:pPr>
        <w:jc w:val="center"/>
      </w:pPr>
    </w:p>
    <w:p w:rsidR="00B56F0E" w:rsidRPr="00B56F0E" w:rsidRDefault="00B56F0E" w:rsidP="00B56F0E">
      <w:pPr>
        <w:jc w:val="both"/>
        <w:rPr>
          <w:i/>
        </w:rPr>
      </w:pPr>
    </w:p>
    <w:p w:rsidR="00B56F0E" w:rsidRDefault="00B56F0E" w:rsidP="00B56F0E">
      <w:pPr>
        <w:jc w:val="center"/>
        <w:outlineLvl w:val="0"/>
      </w:pPr>
      <w:r w:rsidRPr="00B56F0E">
        <w:lastRenderedPageBreak/>
        <w:t>РАЗДЕЛ 3. ТРЕБОВАНИЯ  К УСЛУГАМ</w:t>
      </w:r>
    </w:p>
    <w:p w:rsidR="00B56F0E" w:rsidRPr="00B56F0E" w:rsidRDefault="00B56F0E" w:rsidP="00B56F0E">
      <w:pPr>
        <w:jc w:val="center"/>
        <w:outlineLvl w:val="0"/>
        <w:rPr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9"/>
      </w:tblGrid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jc w:val="center"/>
            </w:pPr>
            <w:r w:rsidRPr="00B56F0E">
              <w:t>Подраздел 3.1 Общие требования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jc w:val="both"/>
              <w:rPr>
                <w:u w:val="single"/>
              </w:rPr>
            </w:pPr>
            <w:r w:rsidRPr="00B56F0E">
              <w:rPr>
                <w:u w:val="single"/>
              </w:rPr>
              <w:t>Место оказания услуг:</w:t>
            </w:r>
          </w:p>
          <w:p w:rsidR="00B56F0E" w:rsidRPr="00B56F0E" w:rsidRDefault="00B56F0E" w:rsidP="00B56F0E">
            <w:pPr>
              <w:jc w:val="both"/>
            </w:pPr>
            <w:r w:rsidRPr="00B56F0E">
              <w:t>- г. Нижний Новгород, Московское шоссе, д. 302А (Нижегородское отделение филиала «Приволжский территориальный округ» ФГУП «РосРАО»);</w:t>
            </w:r>
          </w:p>
          <w:p w:rsidR="00B56F0E" w:rsidRPr="00B56F0E" w:rsidRDefault="00B56F0E" w:rsidP="00B56F0E">
            <w:pPr>
              <w:jc w:val="both"/>
            </w:pPr>
          </w:p>
          <w:p w:rsidR="00B56F0E" w:rsidRPr="00B56F0E" w:rsidRDefault="00B56F0E" w:rsidP="00B56F0E">
            <w:pPr>
              <w:jc w:val="both"/>
            </w:pPr>
            <w:r w:rsidRPr="00B56F0E">
              <w:t>- Нижегородская область, Семеновский район, 15-й км автодороги «Семенов-Ковернино» (ПХРО Нижегородского отделения филиала «Приволжский территориальный округ» ФГУП «РосРАО»).</w:t>
            </w:r>
          </w:p>
          <w:p w:rsidR="00B56F0E" w:rsidRPr="00B56F0E" w:rsidRDefault="00B56F0E" w:rsidP="00B56F0E">
            <w:pPr>
              <w:jc w:val="both"/>
            </w:pPr>
          </w:p>
          <w:p w:rsidR="00B56F0E" w:rsidRPr="00B56F0E" w:rsidRDefault="00B56F0E" w:rsidP="00B56F0E">
            <w:pPr>
              <w:jc w:val="both"/>
              <w:rPr>
                <w:u w:val="single"/>
              </w:rPr>
            </w:pPr>
            <w:r w:rsidRPr="00B56F0E">
              <w:rPr>
                <w:u w:val="single"/>
              </w:rPr>
              <w:t>Сроки и график оказания услуг:</w:t>
            </w:r>
          </w:p>
          <w:p w:rsidR="00B56F0E" w:rsidRPr="00B56F0E" w:rsidRDefault="00B56F0E" w:rsidP="00B56F0E">
            <w:pPr>
              <w:jc w:val="both"/>
            </w:pPr>
            <w:r w:rsidRPr="00B56F0E">
              <w:t xml:space="preserve">Дата начала оказания услуг – </w:t>
            </w:r>
            <w:r w:rsidRPr="00B56F0E">
              <w:rPr>
                <w:bCs/>
              </w:rPr>
              <w:t>17.03.2015г</w:t>
            </w:r>
            <w:r w:rsidRPr="00B56F0E">
              <w:t>;</w:t>
            </w:r>
          </w:p>
          <w:p w:rsidR="00B56F0E" w:rsidRPr="00B56F0E" w:rsidRDefault="00B56F0E" w:rsidP="00B56F0E">
            <w:pPr>
              <w:jc w:val="both"/>
            </w:pPr>
            <w:r w:rsidRPr="00B56F0E">
              <w:t xml:space="preserve">Дата окончания оказания услуг – по </w:t>
            </w:r>
            <w:proofErr w:type="gramStart"/>
            <w:r w:rsidRPr="00B56F0E">
              <w:t>истечении</w:t>
            </w:r>
            <w:proofErr w:type="gramEnd"/>
            <w:r w:rsidRPr="00B56F0E">
              <w:t xml:space="preserve"> 12 месяцев с даты подписания договора.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widowControl w:val="0"/>
              <w:tabs>
                <w:tab w:val="left" w:pos="-2694"/>
              </w:tabs>
              <w:ind w:firstLine="426"/>
              <w:jc w:val="center"/>
            </w:pPr>
            <w:r w:rsidRPr="00B56F0E">
              <w:t>Подраздел 3.2 Требования к качеству оказываемых услуг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widowControl w:val="0"/>
              <w:tabs>
                <w:tab w:val="left" w:pos="-2694"/>
              </w:tabs>
              <w:ind w:firstLine="426"/>
              <w:jc w:val="both"/>
            </w:pPr>
            <w:r w:rsidRPr="00B56F0E">
              <w:t>Качество материалов и оборудования, используемых при оказании услуг, должно быть подтверждено соответствующими сертификатами.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widowControl w:val="0"/>
              <w:tabs>
                <w:tab w:val="left" w:pos="-2694"/>
              </w:tabs>
              <w:ind w:firstLine="426"/>
              <w:jc w:val="center"/>
            </w:pPr>
            <w:r w:rsidRPr="00B56F0E">
              <w:t xml:space="preserve">Подраздел 3.3 Требования к гарантийным обязательствам оказываемых услуг 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widowControl w:val="0"/>
              <w:tabs>
                <w:tab w:val="left" w:pos="-2694"/>
              </w:tabs>
              <w:ind w:firstLine="426"/>
              <w:jc w:val="both"/>
            </w:pPr>
            <w:r w:rsidRPr="00B56F0E">
      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jc w:val="center"/>
            </w:pPr>
            <w:r w:rsidRPr="00B56F0E">
              <w:t>Подраздел 3.4 Требования к конфиденциальности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ind w:firstLine="284"/>
            </w:pPr>
            <w:r w:rsidRPr="00B56F0E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B56F0E" w:rsidRPr="00B56F0E" w:rsidRDefault="00B56F0E" w:rsidP="00B56F0E">
            <w:pPr>
              <w:ind w:firstLine="284"/>
            </w:pPr>
            <w:r w:rsidRPr="00B56F0E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jc w:val="center"/>
            </w:pPr>
            <w:r w:rsidRPr="00B56F0E">
              <w:t>Подраздел 3.5 Специальные требования</w:t>
            </w:r>
          </w:p>
        </w:tc>
      </w:tr>
      <w:tr w:rsidR="00B56F0E" w:rsidRPr="00B56F0E" w:rsidTr="00B56F0E">
        <w:trPr>
          <w:trHeight w:val="20"/>
        </w:trPr>
        <w:tc>
          <w:tcPr>
            <w:tcW w:w="10029" w:type="dxa"/>
          </w:tcPr>
          <w:p w:rsidR="00B56F0E" w:rsidRPr="00B56F0E" w:rsidRDefault="00B56F0E" w:rsidP="00B56F0E">
            <w:pPr>
              <w:jc w:val="both"/>
            </w:pPr>
            <w:r w:rsidRPr="00B56F0E">
              <w:t>Наличие у обслуживающего персонала удостоверений, дающих право обслуживать системы АПС и ВПВ.</w:t>
            </w:r>
          </w:p>
          <w:p w:rsidR="00B56F0E" w:rsidRPr="00B56F0E" w:rsidRDefault="00B56F0E" w:rsidP="00B56F0E">
            <w:pPr>
              <w:jc w:val="both"/>
            </w:pPr>
          </w:p>
          <w:p w:rsidR="00B56F0E" w:rsidRPr="00B56F0E" w:rsidRDefault="00B56F0E" w:rsidP="00B56F0E">
            <w:pPr>
              <w:jc w:val="both"/>
            </w:pPr>
            <w:r w:rsidRPr="00B56F0E"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предметов заключаемого договора:</w:t>
            </w:r>
          </w:p>
          <w:p w:rsidR="00B56F0E" w:rsidRPr="00B56F0E" w:rsidRDefault="00B56F0E" w:rsidP="00B56F0E">
            <w:pPr>
              <w:jc w:val="both"/>
            </w:pPr>
            <w:r w:rsidRPr="00B56F0E">
              <w:t>- Лицензия Министерства РФ по гражданской обороне,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сооружений.</w:t>
            </w:r>
          </w:p>
        </w:tc>
      </w:tr>
    </w:tbl>
    <w:p w:rsidR="00B56F0E" w:rsidRDefault="00B56F0E" w:rsidP="00B56F0E">
      <w:pPr>
        <w:jc w:val="center"/>
      </w:pPr>
    </w:p>
    <w:p w:rsidR="00B56F0E" w:rsidRPr="00B56F0E" w:rsidRDefault="00B56F0E" w:rsidP="00B56F0E">
      <w:pPr>
        <w:jc w:val="center"/>
      </w:pPr>
    </w:p>
    <w:p w:rsidR="00B56F0E" w:rsidRDefault="00B56F0E" w:rsidP="00B56F0E">
      <w:pPr>
        <w:jc w:val="center"/>
        <w:outlineLvl w:val="0"/>
      </w:pPr>
      <w:r w:rsidRPr="00B56F0E">
        <w:t>РАЗДЕЛ 4. РЕЗУЛЬТАТ ОКАЗАННЫХ УСЛУГ</w:t>
      </w:r>
    </w:p>
    <w:p w:rsidR="00B56F0E" w:rsidRPr="00B56F0E" w:rsidRDefault="00B56F0E" w:rsidP="00B56F0E">
      <w:pPr>
        <w:jc w:val="center"/>
        <w:outlineLvl w:val="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B56F0E" w:rsidRPr="00B56F0E" w:rsidTr="00B56F0E">
        <w:trPr>
          <w:trHeight w:val="20"/>
        </w:trPr>
        <w:tc>
          <w:tcPr>
            <w:tcW w:w="10031" w:type="dxa"/>
          </w:tcPr>
          <w:p w:rsidR="00B56F0E" w:rsidRPr="00B56F0E" w:rsidRDefault="00B56F0E" w:rsidP="00B56F0E">
            <w:pPr>
              <w:jc w:val="center"/>
            </w:pPr>
            <w:r w:rsidRPr="00B56F0E">
              <w:t>Подраздел 4.1. Требования к передаче заказчику технических и иных документов (оформление результатов оказанных услуг)</w:t>
            </w:r>
          </w:p>
        </w:tc>
      </w:tr>
      <w:tr w:rsidR="00B56F0E" w:rsidRPr="00B56F0E" w:rsidTr="00B56F0E">
        <w:trPr>
          <w:trHeight w:val="20"/>
        </w:trPr>
        <w:tc>
          <w:tcPr>
            <w:tcW w:w="10031" w:type="dxa"/>
          </w:tcPr>
          <w:p w:rsidR="00B56F0E" w:rsidRPr="00B56F0E" w:rsidRDefault="00B56F0E" w:rsidP="00B56F0E">
            <w:pPr>
              <w:jc w:val="both"/>
            </w:pPr>
            <w:r w:rsidRPr="00B56F0E">
              <w:t xml:space="preserve">Стороны ежемесячно в срок до 5-го числа месяца следующего за </w:t>
            </w:r>
            <w:proofErr w:type="gramStart"/>
            <w:r w:rsidRPr="00B56F0E">
              <w:t>отчетным</w:t>
            </w:r>
            <w:proofErr w:type="gramEnd"/>
            <w:r w:rsidRPr="00B56F0E">
              <w:t xml:space="preserve"> составляют акты сдачи-приемки оказанных услуг.</w:t>
            </w:r>
          </w:p>
        </w:tc>
      </w:tr>
    </w:tbl>
    <w:p w:rsidR="00B56F0E" w:rsidRDefault="00B56F0E" w:rsidP="00B56F0E">
      <w:pPr>
        <w:jc w:val="center"/>
      </w:pPr>
    </w:p>
    <w:p w:rsidR="00B56F0E" w:rsidRPr="00B56F0E" w:rsidRDefault="00B56F0E" w:rsidP="00B56F0E">
      <w:pPr>
        <w:jc w:val="center"/>
      </w:pPr>
    </w:p>
    <w:p w:rsidR="00B56F0E" w:rsidRDefault="00B56F0E" w:rsidP="00B56F0E">
      <w:pPr>
        <w:jc w:val="center"/>
        <w:outlineLvl w:val="0"/>
      </w:pPr>
      <w:r w:rsidRPr="00B56F0E">
        <w:t>РАЗДЕЛ 5. ПЕРЕЧЕНЬ ПРИНЯТЫХ СОКРАЩЕНИЙ</w:t>
      </w:r>
    </w:p>
    <w:p w:rsidR="00B56F0E" w:rsidRPr="00B56F0E" w:rsidRDefault="00B56F0E" w:rsidP="00B56F0E">
      <w:pPr>
        <w:jc w:val="center"/>
        <w:outlineLvl w:val="0"/>
      </w:pP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69"/>
        <w:gridCol w:w="1925"/>
        <w:gridCol w:w="7371"/>
      </w:tblGrid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jc w:val="both"/>
            </w:pPr>
            <w:r w:rsidRPr="00B56F0E">
              <w:t>№</w:t>
            </w:r>
            <w:proofErr w:type="gramStart"/>
            <w:r w:rsidRPr="00B56F0E">
              <w:t>п</w:t>
            </w:r>
            <w:proofErr w:type="gramEnd"/>
            <w:r w:rsidRPr="00B56F0E">
              <w:t>/п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Сокращение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Расшифровка сокращения</w:t>
            </w:r>
          </w:p>
        </w:tc>
      </w:tr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lastRenderedPageBreak/>
              <w:t>1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АПС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Автоматическая пожарная сигнализация</w:t>
            </w:r>
          </w:p>
        </w:tc>
      </w:tr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2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ТО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ind w:firstLine="318"/>
            </w:pPr>
            <w:r w:rsidRPr="00B56F0E">
              <w:t>Техническое обслуживание</w:t>
            </w:r>
          </w:p>
        </w:tc>
      </w:tr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3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ВПВ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Внутренний противопожарный водопровод</w:t>
            </w:r>
          </w:p>
        </w:tc>
      </w:tr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4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С</w:t>
            </w:r>
            <w:r w:rsidRPr="00B56F0E">
              <w:t>О</w:t>
            </w:r>
            <w:r w:rsidRPr="00B56F0E">
              <w:t>УЭ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Системы оповещения и управления эвакуацией</w:t>
            </w:r>
          </w:p>
        </w:tc>
      </w:tr>
      <w:tr w:rsidR="00B56F0E" w:rsidRPr="00B56F0E" w:rsidTr="00B56F0E">
        <w:trPr>
          <w:trHeight w:val="2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ФГУП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F0E" w:rsidRPr="00B56F0E" w:rsidRDefault="00B56F0E" w:rsidP="00B56F0E">
            <w:pPr>
              <w:snapToGrid w:val="0"/>
              <w:ind w:firstLine="318"/>
            </w:pPr>
            <w:r w:rsidRPr="00B56F0E">
              <w:t>Федеральное государственное унитарное предприятие</w:t>
            </w:r>
          </w:p>
        </w:tc>
      </w:tr>
    </w:tbl>
    <w:p w:rsidR="00B56F0E" w:rsidRPr="00B56F0E" w:rsidRDefault="00B56F0E" w:rsidP="00B56F0E">
      <w:pPr>
        <w:pStyle w:val="NoSpacing"/>
        <w:jc w:val="both"/>
      </w:pPr>
    </w:p>
    <w:p w:rsidR="00AF1C94" w:rsidRPr="00AF1C94" w:rsidRDefault="00AF1C94" w:rsidP="00B56F0E">
      <w:pPr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FE" w:rsidRDefault="003259FE">
      <w:r>
        <w:separator/>
      </w:r>
    </w:p>
  </w:endnote>
  <w:endnote w:type="continuationSeparator" w:id="0">
    <w:p w:rsidR="003259FE" w:rsidRDefault="0032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259FE" w:rsidRDefault="003259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30315B" w:rsidRDefault="0041330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3259FE" w:rsidRPr="0030315B">
          <w:rPr>
            <w:rFonts w:ascii="Times New Roman" w:hAnsi="Times New Roman"/>
          </w:rPr>
          <w:t xml:space="preserve">Страница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PAGE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3259FE" w:rsidRPr="0030315B">
          <w:rPr>
            <w:rFonts w:ascii="Times New Roman" w:hAnsi="Times New Roman"/>
          </w:rPr>
          <w:fldChar w:fldCharType="end"/>
        </w:r>
        <w:r w:rsidR="003259FE" w:rsidRPr="0030315B">
          <w:rPr>
            <w:rFonts w:ascii="Times New Roman" w:hAnsi="Times New Roman"/>
          </w:rPr>
          <w:t xml:space="preserve"> из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NUMPAGES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3259FE" w:rsidRPr="0030315B">
          <w:rPr>
            <w:rFonts w:ascii="Times New Roman" w:hAnsi="Times New Roman"/>
          </w:rPr>
          <w:fldChar w:fldCharType="end"/>
        </w:r>
      </w:sdtContent>
    </w:sdt>
    <w:r w:rsidR="003259FE" w:rsidRPr="0030315B">
      <w:rPr>
        <w:rFonts w:ascii="Times New Roman" w:hAnsi="Times New Roman" w:cs="Times New Roman"/>
      </w:rPr>
      <w:t xml:space="preserve"> </w:t>
    </w: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259FE" w:rsidRPr="0030315B" w:rsidRDefault="003259FE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13300" w:rsidRPr="00413300">
      <w:rPr>
        <w:rFonts w:ascii="Times New Roman" w:hAnsi="Times New Roman" w:cs="Times New Roman"/>
      </w:rPr>
      <w:t xml:space="preserve">проведение технического </w:t>
    </w:r>
    <w:proofErr w:type="gramStart"/>
    <w:r w:rsidR="00413300" w:rsidRPr="00413300">
      <w:rPr>
        <w:rFonts w:ascii="Times New Roman" w:hAnsi="Times New Roman" w:cs="Times New Roman"/>
      </w:rPr>
      <w:t>обслуживания средств обеспечения пожарной безопасности зданий</w:t>
    </w:r>
    <w:proofErr w:type="gramEnd"/>
    <w:r w:rsidR="00413300" w:rsidRPr="00413300">
      <w:rPr>
        <w:rFonts w:ascii="Times New Roman" w:hAnsi="Times New Roman" w:cs="Times New Roman"/>
      </w:rPr>
      <w:t xml:space="preserve"> и сооружений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FE" w:rsidRDefault="003259FE">
      <w:r>
        <w:separator/>
      </w:r>
    </w:p>
  </w:footnote>
  <w:footnote w:type="continuationSeparator" w:id="0">
    <w:p w:rsidR="003259FE" w:rsidRDefault="0032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259FE" w:rsidRPr="00723913" w:rsidRDefault="003259FE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NoSpacing">
    <w:name w:val="No Spacing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BodyText2">
    <w:name w:val="Body Text 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NoSpacing">
    <w:name w:val="No Spacing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BodyText2">
    <w:name w:val="Body Text 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CB8BA5D-1380-44D3-B60B-537EFD92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479</TotalTime>
  <Pages>7</Pages>
  <Words>1392</Words>
  <Characters>9434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126</cp:revision>
  <cp:lastPrinted>2013-05-13T10:31:00Z</cp:lastPrinted>
  <dcterms:created xsi:type="dcterms:W3CDTF">2013-12-04T11:06:00Z</dcterms:created>
  <dcterms:modified xsi:type="dcterms:W3CDTF">2014-12-26T07:23:00Z</dcterms:modified>
</cp:coreProperties>
</file>