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41A" w:rsidRDefault="0008041A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08041A">
        <w:tc>
          <w:tcPr>
            <w:tcW w:w="4428" w:type="dxa"/>
          </w:tcPr>
          <w:p w:rsidR="0008041A" w:rsidRDefault="0008041A" w:rsidP="00C442AE">
            <w:r w:rsidRPr="00491F9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08041A" w:rsidRDefault="0008041A" w:rsidP="00C442AE"/>
        </w:tc>
      </w:tr>
      <w:tr w:rsidR="0008041A" w:rsidRPr="00A1512E">
        <w:tc>
          <w:tcPr>
            <w:tcW w:w="4428" w:type="dxa"/>
          </w:tcPr>
          <w:p w:rsidR="0008041A" w:rsidRDefault="0008041A" w:rsidP="00C442AE">
            <w:pPr>
              <w:jc w:val="center"/>
              <w:rPr>
                <w:color w:val="0000FF"/>
              </w:rPr>
            </w:pP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08041A" w:rsidRDefault="0008041A" w:rsidP="00C442AE">
            <w:pPr>
              <w:jc w:val="center"/>
              <w:rPr>
                <w:sz w:val="18"/>
                <w:szCs w:val="18"/>
              </w:rPr>
            </w:pPr>
          </w:p>
          <w:p w:rsidR="0008041A" w:rsidRPr="006B2DD1" w:rsidRDefault="0008041A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25.02.2015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98/4685</w:t>
            </w:r>
          </w:p>
          <w:p w:rsidR="0008041A" w:rsidRPr="003228C9" w:rsidRDefault="0008041A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08041A" w:rsidRDefault="0008041A" w:rsidP="00000B3A">
            <w:pPr>
              <w:jc w:val="both"/>
            </w:pPr>
            <w:r>
              <w:t xml:space="preserve">                                 №№ в ИС:</w:t>
            </w:r>
          </w:p>
          <w:p w:rsidR="0008041A" w:rsidRDefault="0008041A" w:rsidP="00000B3A">
            <w:pPr>
              <w:jc w:val="both"/>
            </w:pPr>
            <w:r>
              <w:t xml:space="preserve">                                 ГПЗ</w:t>
            </w:r>
            <w:r w:rsidRPr="00A1512E">
              <w:t xml:space="preserve">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SRM</w:t>
            </w:r>
            <w:r>
              <w:t xml:space="preserve"> </w:t>
            </w:r>
            <w:r w:rsidRPr="00A1512E">
              <w:t>№</w:t>
            </w:r>
            <w:r>
              <w:t>7624/130</w:t>
            </w:r>
          </w:p>
          <w:p w:rsidR="0008041A" w:rsidRPr="001A258A" w:rsidRDefault="0008041A" w:rsidP="00000B3A">
            <w:pPr>
              <w:jc w:val="both"/>
            </w:pPr>
            <w:r>
              <w:t xml:space="preserve">                                 ЗП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ERP</w:t>
            </w:r>
            <w:r>
              <w:t xml:space="preserve"> </w:t>
            </w:r>
            <w:r w:rsidRPr="00A1512E">
              <w:t>№</w:t>
            </w:r>
            <w:r>
              <w:t>901-sh-18623</w:t>
            </w:r>
          </w:p>
          <w:p w:rsidR="0008041A" w:rsidRPr="00A1512E" w:rsidRDefault="0008041A" w:rsidP="00000B3A">
            <w:pPr>
              <w:jc w:val="both"/>
            </w:pPr>
          </w:p>
          <w:p w:rsidR="0008041A" w:rsidRPr="00A1512E" w:rsidRDefault="0008041A" w:rsidP="00C442AE"/>
        </w:tc>
      </w:tr>
    </w:tbl>
    <w:p w:rsidR="0008041A" w:rsidRPr="00A1512E" w:rsidRDefault="0008041A" w:rsidP="000E6546">
      <w:pPr>
        <w:jc w:val="center"/>
        <w:outlineLvl w:val="0"/>
        <w:rPr>
          <w:sz w:val="28"/>
          <w:szCs w:val="28"/>
        </w:rPr>
      </w:pPr>
    </w:p>
    <w:p w:rsidR="0008041A" w:rsidRDefault="0008041A" w:rsidP="000E654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8041A" w:rsidRPr="00E73503" w:rsidRDefault="0008041A" w:rsidP="000E6546">
      <w:pPr>
        <w:pStyle w:val="4"/>
      </w:pPr>
    </w:p>
    <w:p w:rsidR="0008041A" w:rsidRDefault="0008041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8041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7D4215" w:rsidRDefault="0008041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8041A" w:rsidRPr="007D4215">
        <w:trPr>
          <w:trHeight w:val="146"/>
        </w:trPr>
        <w:tc>
          <w:tcPr>
            <w:tcW w:w="9948" w:type="dxa"/>
            <w:gridSpan w:val="2"/>
          </w:tcPr>
          <w:p w:rsidR="0008041A" w:rsidRPr="007D4215" w:rsidRDefault="0008041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8041A" w:rsidRPr="007D4215" w:rsidRDefault="0008041A" w:rsidP="004052B7">
            <w:pPr>
              <w:tabs>
                <w:tab w:val="left" w:pos="1134"/>
              </w:tabs>
              <w:jc w:val="both"/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Default="0008041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08041A" w:rsidRPr="007938E2" w:rsidRDefault="0008041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08041A" w:rsidRPr="007938E2" w:rsidRDefault="0008041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1A" w:rsidRPr="007938E2" w:rsidRDefault="0008041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B74E80" w:rsidRDefault="0008041A" w:rsidP="004052B7">
            <w:pPr>
              <w:jc w:val="both"/>
            </w:pPr>
            <w:r w:rsidRPr="001E30BE">
              <w:rPr>
                <w:sz w:val="23"/>
                <w:szCs w:val="23"/>
              </w:rPr>
              <w:t xml:space="preserve">Лесков Алексей </w:t>
            </w:r>
            <w:r w:rsidRPr="00AC6007">
              <w:rPr>
                <w:sz w:val="23"/>
                <w:szCs w:val="23"/>
              </w:rPr>
              <w:t>Валерьевич</w:t>
            </w:r>
            <w:r w:rsidRPr="00AC6007">
              <w:t>, телефон: (3823) 52-</w:t>
            </w:r>
            <w:r>
              <w:t>45-06</w:t>
            </w:r>
            <w:r w:rsidRPr="00AC6007">
              <w:t>, факс (3823) 56-25-50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1A" w:rsidRPr="007938E2" w:rsidRDefault="0008041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8041A" w:rsidRPr="007938E2" w:rsidRDefault="0008041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8041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41A" w:rsidRPr="007938E2" w:rsidRDefault="0008041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41A" w:rsidRPr="007938E2" w:rsidRDefault="0008041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8041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Pr="00B74E80" w:rsidRDefault="0008041A" w:rsidP="004052B7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на 901-sh-18623. </w:t>
            </w:r>
            <w:r w:rsidRPr="001A258A">
              <w:rPr>
                <w:b/>
                <w:bCs/>
              </w:rPr>
              <w:t>Поставка оборудования связи.</w:t>
            </w:r>
          </w:p>
          <w:p w:rsidR="0008041A" w:rsidRDefault="0008041A" w:rsidP="004052B7">
            <w:pPr>
              <w:rPr>
                <w:b/>
                <w:bCs/>
              </w:rPr>
            </w:pPr>
          </w:p>
          <w:p w:rsidR="0008041A" w:rsidRPr="00F16CE4" w:rsidRDefault="0008041A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оборудование связи.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08041A" w:rsidRPr="00B975CB" w:rsidRDefault="0008041A" w:rsidP="004052B7"/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B975CB" w:rsidRDefault="0008041A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1A258A" w:rsidRDefault="0008041A" w:rsidP="001A258A">
            <w:pPr>
              <w:tabs>
                <w:tab w:val="left" w:pos="0"/>
              </w:tabs>
              <w:jc w:val="both"/>
              <w:rPr>
                <w:spacing w:val="-6"/>
              </w:rPr>
            </w:pPr>
            <w:r>
              <w:t>в</w:t>
            </w:r>
            <w:r w:rsidRPr="003545F5">
              <w:t xml:space="preserve"> течение 60 календарных дней с момента подписания договора уполномоченными представителями сторон.</w:t>
            </w:r>
          </w:p>
          <w:p w:rsidR="0008041A" w:rsidRPr="00B975CB" w:rsidRDefault="0008041A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4A0A11" w:rsidRDefault="0008041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1A258A" w:rsidRDefault="0008041A" w:rsidP="001A258A">
            <w:pPr>
              <w:tabs>
                <w:tab w:val="left" w:pos="6840"/>
              </w:tabs>
              <w:jc w:val="both"/>
            </w:pPr>
            <w:r w:rsidRPr="003545F5">
              <w:t xml:space="preserve">100 % оплата по факту поставки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3545F5">
              <w:t xml:space="preserve"> счетов-фактур и товарных накладных.</w:t>
            </w:r>
          </w:p>
          <w:p w:rsidR="0008041A" w:rsidRPr="00B975CB" w:rsidRDefault="0008041A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21039D" w:rsidRDefault="0008041A" w:rsidP="001A258A">
            <w:pPr>
              <w:ind w:right="153"/>
            </w:pPr>
            <w:r w:rsidRPr="00116F7B">
              <w:t>АО «СХК», Томская обл. г.</w:t>
            </w:r>
            <w:r>
              <w:t xml:space="preserve"> Северск, ул. Предзаводская, 9, склад №035.</w:t>
            </w:r>
          </w:p>
          <w:p w:rsidR="0008041A" w:rsidRPr="00116F7B" w:rsidRDefault="0008041A" w:rsidP="001A258A">
            <w:pPr>
              <w:ind w:right="153"/>
              <w:jc w:val="both"/>
              <w:rPr>
                <w:color w:val="000000"/>
              </w:rPr>
            </w:pPr>
            <w:r w:rsidRPr="00116F7B">
              <w:rPr>
                <w:color w:val="000000"/>
              </w:rPr>
              <w:t xml:space="preserve">Способы доставки: </w:t>
            </w:r>
          </w:p>
          <w:p w:rsidR="0008041A" w:rsidRPr="00F97E76" w:rsidRDefault="0008041A" w:rsidP="001A258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</w:t>
            </w:r>
          </w:p>
          <w:p w:rsidR="0008041A" w:rsidRPr="00370ECD" w:rsidRDefault="0008041A" w:rsidP="001A258A">
            <w:pPr>
              <w:ind w:right="153"/>
              <w:jc w:val="both"/>
              <w:rPr>
                <w:color w:val="FF0000"/>
              </w:rPr>
            </w:pPr>
            <w:r w:rsidRPr="00370ECD">
              <w:t>до станции Томск грузовой Западно-Сибирской железной дороги, код станции – 8740</w:t>
            </w:r>
            <w:r>
              <w:t>01, грузополучатель – А</w:t>
            </w:r>
            <w:r w:rsidRPr="00370ECD">
              <w:t>кционерное общество "Сибирский химиче</w:t>
            </w:r>
            <w:r>
              <w:t>ский комбинат", ж.д. код – 2082;</w:t>
            </w:r>
          </w:p>
          <w:p w:rsidR="0008041A" w:rsidRPr="00F97E76" w:rsidRDefault="0008041A" w:rsidP="001A258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08041A" w:rsidRPr="00FE0412" w:rsidRDefault="0008041A" w:rsidP="001A258A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116F7B">
              <w:t xml:space="preserve">склад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>
              <w:t>ул. Предзаводская, 9, склад №035</w:t>
            </w:r>
            <w:r w:rsidRPr="00116F7B">
              <w:t>.</w:t>
            </w:r>
          </w:p>
          <w:p w:rsidR="0008041A" w:rsidRPr="002B23DB" w:rsidRDefault="0008041A" w:rsidP="004052B7">
            <w:pPr>
              <w:ind w:right="153"/>
              <w:jc w:val="both"/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Default="0008041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8041A" w:rsidRPr="00B975CB" w:rsidRDefault="0008041A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4939EB" w:rsidRDefault="0008041A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8041A" w:rsidRPr="004939EB" w:rsidRDefault="0008041A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8041A" w:rsidRPr="00B975CB" w:rsidRDefault="0008041A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B975CB" w:rsidRDefault="0008041A" w:rsidP="004052B7"/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8041A" w:rsidRPr="001B1299">
        <w:trPr>
          <w:trHeight w:val="678"/>
        </w:trPr>
        <w:tc>
          <w:tcPr>
            <w:tcW w:w="9948" w:type="dxa"/>
            <w:gridSpan w:val="2"/>
          </w:tcPr>
          <w:p w:rsidR="0008041A" w:rsidRDefault="0008041A" w:rsidP="004052B7">
            <w:pPr>
              <w:rPr>
                <w:b/>
                <w:bCs/>
                <w:color w:val="000000"/>
              </w:rPr>
            </w:pPr>
          </w:p>
          <w:p w:rsidR="0008041A" w:rsidRPr="00AC6007" w:rsidRDefault="0008041A" w:rsidP="001A258A">
            <w:pPr>
              <w:rPr>
                <w:b/>
                <w:bCs/>
                <w:color w:val="000000"/>
              </w:rPr>
            </w:pPr>
            <w:r w:rsidRPr="00AC6007">
              <w:rPr>
                <w:b/>
                <w:bCs/>
              </w:rPr>
              <w:t xml:space="preserve">783 326 </w:t>
            </w:r>
            <w:r w:rsidRPr="00AC6007">
              <w:t xml:space="preserve"> (семьсот восемьдесят три тысячи триста двадцать шесть) </w:t>
            </w:r>
            <w:r w:rsidRPr="00AC6007">
              <w:rPr>
                <w:b/>
                <w:bCs/>
              </w:rPr>
              <w:t>рублей 11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08041A" w:rsidRDefault="0008041A" w:rsidP="001A258A">
            <w:pPr>
              <w:rPr>
                <w:b/>
                <w:bCs/>
                <w:color w:val="000000"/>
              </w:rPr>
            </w:pPr>
          </w:p>
          <w:p w:rsidR="0008041A" w:rsidRDefault="0008041A" w:rsidP="001A25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663 835 </w:t>
            </w:r>
            <w:r w:rsidRPr="00AC6007">
              <w:rPr>
                <w:color w:val="000000"/>
              </w:rPr>
              <w:t xml:space="preserve"> (шестьсот шестьдесят три тысячи восемьсот тридцать пять)</w:t>
            </w:r>
            <w:r>
              <w:rPr>
                <w:b/>
                <w:bCs/>
                <w:color w:val="000000"/>
              </w:rPr>
              <w:t xml:space="preserve"> рублей 69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08041A" w:rsidRDefault="0008041A" w:rsidP="001A258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08041A" w:rsidRPr="005333A7" w:rsidRDefault="0008041A" w:rsidP="001A258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8041A" w:rsidRDefault="0008041A" w:rsidP="001A258A"/>
          <w:p w:rsidR="0008041A" w:rsidRDefault="0008041A" w:rsidP="001A258A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08041A" w:rsidRDefault="0008041A" w:rsidP="001A258A">
            <w:pPr>
              <w:pStyle w:val="3"/>
              <w:ind w:left="0" w:right="153"/>
            </w:pPr>
            <w:r>
              <w:t xml:space="preserve">стоимость самого товара, расходы на уплату налогов и других обязательных платежей, стоимость тары, упаковку и маркировку, транспортные расходы по доставке товара </w:t>
            </w:r>
            <w:r w:rsidRPr="001E30BE">
              <w:rPr>
                <w:sz w:val="23"/>
                <w:szCs w:val="23"/>
              </w:rPr>
              <w:t>Покупателю</w:t>
            </w:r>
            <w:r>
              <w:rPr>
                <w:sz w:val="23"/>
                <w:szCs w:val="23"/>
              </w:rPr>
              <w:t>.</w:t>
            </w:r>
          </w:p>
          <w:p w:rsidR="0008041A" w:rsidRPr="001B1299" w:rsidRDefault="0008041A" w:rsidP="004052B7">
            <w:pPr>
              <w:rPr>
                <w:u w:val="single"/>
              </w:rPr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8041A" w:rsidRPr="00225C74" w:rsidRDefault="0008041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8041A" w:rsidRDefault="0008041A" w:rsidP="00BD0640">
            <w:pPr>
              <w:tabs>
                <w:tab w:val="left" w:pos="1134"/>
              </w:tabs>
              <w:jc w:val="both"/>
            </w:pPr>
          </w:p>
          <w:p w:rsidR="0008041A" w:rsidRPr="001050E6" w:rsidRDefault="0008041A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B975CB" w:rsidRDefault="0008041A" w:rsidP="004052B7"/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Default="0008041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8041A" w:rsidRPr="00B975CB" w:rsidRDefault="0008041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Pr="006B4D55" w:rsidRDefault="0008041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Default="0008041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8041A" w:rsidRPr="00B975CB" w:rsidRDefault="0008041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8041A" w:rsidRPr="00CE0D41" w:rsidRDefault="0008041A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08041A" w:rsidRDefault="0008041A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08041A" w:rsidRDefault="0008041A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08041A" w:rsidRPr="003F0817" w:rsidRDefault="0008041A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08041A" w:rsidRPr="00E01693" w:rsidRDefault="0008041A" w:rsidP="004052B7"/>
          <w:p w:rsidR="0008041A" w:rsidRPr="00E01693" w:rsidRDefault="0008041A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08041A" w:rsidRPr="00EC648D" w:rsidRDefault="0008041A" w:rsidP="004052B7">
            <w:pPr>
              <w:rPr>
                <w:b/>
                <w:bCs/>
                <w:u w:val="single"/>
              </w:rPr>
            </w:pP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08041A" w:rsidRPr="009E2FC9" w:rsidRDefault="0008041A" w:rsidP="002227FA"/>
          <w:p w:rsidR="0008041A" w:rsidRPr="001B1299" w:rsidRDefault="0008041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 года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1B1299" w:rsidRDefault="0008041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8041A" w:rsidRPr="001B1299">
        <w:trPr>
          <w:trHeight w:val="146"/>
        </w:trPr>
        <w:tc>
          <w:tcPr>
            <w:tcW w:w="9948" w:type="dxa"/>
            <w:gridSpan w:val="2"/>
          </w:tcPr>
          <w:p w:rsidR="0008041A" w:rsidRDefault="0008041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08041A" w:rsidRDefault="0008041A" w:rsidP="002227FA"/>
          <w:p w:rsidR="0008041A" w:rsidRPr="001B1299" w:rsidRDefault="0008041A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B975CB" w:rsidRDefault="0008041A" w:rsidP="004052B7"/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8041A" w:rsidRPr="00B975CB">
        <w:trPr>
          <w:trHeight w:val="146"/>
        </w:trPr>
        <w:tc>
          <w:tcPr>
            <w:tcW w:w="9948" w:type="dxa"/>
            <w:gridSpan w:val="2"/>
          </w:tcPr>
          <w:p w:rsidR="0008041A" w:rsidRPr="00AE6F72" w:rsidRDefault="0008041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8041A" w:rsidRPr="00225DB0" w:rsidRDefault="0008041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8041A" w:rsidRPr="00242BFB" w:rsidRDefault="0008041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8041A" w:rsidRPr="009E58BB" w:rsidRDefault="0008041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8041A" w:rsidRPr="00B975CB" w:rsidRDefault="0008041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8041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8041A" w:rsidRPr="001B1299">
        <w:trPr>
          <w:trHeight w:val="559"/>
        </w:trPr>
        <w:tc>
          <w:tcPr>
            <w:tcW w:w="9948" w:type="dxa"/>
            <w:gridSpan w:val="2"/>
          </w:tcPr>
          <w:p w:rsidR="0008041A" w:rsidRPr="001B1299" w:rsidRDefault="0008041A" w:rsidP="004052B7">
            <w:r>
              <w:t>не требуется</w:t>
            </w:r>
          </w:p>
          <w:p w:rsidR="0008041A" w:rsidRPr="001B1299" w:rsidRDefault="0008041A" w:rsidP="004052B7"/>
        </w:tc>
      </w:tr>
      <w:tr w:rsidR="0008041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8041A" w:rsidRDefault="0008041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8041A" w:rsidRPr="00B975CB" w:rsidRDefault="0008041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8041A" w:rsidRPr="00B975CB">
        <w:trPr>
          <w:trHeight w:val="271"/>
        </w:trPr>
        <w:tc>
          <w:tcPr>
            <w:tcW w:w="9948" w:type="dxa"/>
            <w:gridSpan w:val="2"/>
          </w:tcPr>
          <w:p w:rsidR="0008041A" w:rsidRPr="00B975CB" w:rsidRDefault="0008041A" w:rsidP="004052B7"/>
        </w:tc>
      </w:tr>
      <w:tr w:rsidR="0008041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8041A" w:rsidRDefault="0008041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8041A" w:rsidRDefault="0008041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8041A" w:rsidRPr="00B975CB" w:rsidRDefault="0008041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08041A" w:rsidRPr="00B975CB">
        <w:trPr>
          <w:trHeight w:val="1118"/>
        </w:trPr>
        <w:tc>
          <w:tcPr>
            <w:tcW w:w="9948" w:type="dxa"/>
            <w:gridSpan w:val="2"/>
          </w:tcPr>
          <w:p w:rsidR="0008041A" w:rsidRPr="00254E37" w:rsidRDefault="0008041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8041A" w:rsidRPr="00254E37" w:rsidRDefault="0008041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8041A" w:rsidRPr="00B975CB" w:rsidRDefault="0008041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08041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8041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8041A" w:rsidRPr="00B975CB" w:rsidRDefault="0008041A" w:rsidP="004052B7">
            <w:pPr>
              <w:rPr>
                <w:b/>
                <w:bCs/>
              </w:rPr>
            </w:pPr>
          </w:p>
        </w:tc>
      </w:tr>
      <w:tr w:rsidR="0008041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8041A" w:rsidRPr="00B975CB" w:rsidRDefault="0008041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8041A" w:rsidRPr="00B975CB">
        <w:trPr>
          <w:trHeight w:val="3353"/>
        </w:trPr>
        <w:tc>
          <w:tcPr>
            <w:tcW w:w="9948" w:type="dxa"/>
            <w:gridSpan w:val="2"/>
          </w:tcPr>
          <w:p w:rsidR="0008041A" w:rsidRPr="004F2E42" w:rsidRDefault="0008041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42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8041A" w:rsidRPr="004F2E42" w:rsidRDefault="0008041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E42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8041A" w:rsidRPr="00072459" w:rsidRDefault="0008041A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08041A" w:rsidRPr="000E6546" w:rsidRDefault="0008041A" w:rsidP="000E6546"/>
    <w:sectPr w:rsidR="0008041A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41A" w:rsidRDefault="0008041A" w:rsidP="007938E2">
      <w:r>
        <w:separator/>
      </w:r>
    </w:p>
  </w:endnote>
  <w:endnote w:type="continuationSeparator" w:id="1">
    <w:p w:rsidR="0008041A" w:rsidRDefault="0008041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1A" w:rsidRDefault="0008041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08041A" w:rsidRDefault="000804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41A" w:rsidRDefault="0008041A" w:rsidP="007938E2">
      <w:r>
        <w:separator/>
      </w:r>
    </w:p>
  </w:footnote>
  <w:footnote w:type="continuationSeparator" w:id="1">
    <w:p w:rsidR="0008041A" w:rsidRDefault="0008041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1A" w:rsidRDefault="0008041A" w:rsidP="00B62271">
    <w:pPr>
      <w:pStyle w:val="Header"/>
    </w:pPr>
  </w:p>
  <w:p w:rsidR="0008041A" w:rsidRDefault="000804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4E79"/>
    <w:rsid w:val="0034660E"/>
    <w:rsid w:val="003545F5"/>
    <w:rsid w:val="0037081F"/>
    <w:rsid w:val="00370ECD"/>
    <w:rsid w:val="00373D29"/>
    <w:rsid w:val="003826D0"/>
    <w:rsid w:val="003A249E"/>
    <w:rsid w:val="003A6B32"/>
    <w:rsid w:val="003C5EB0"/>
    <w:rsid w:val="003C5FF0"/>
    <w:rsid w:val="003C6E96"/>
    <w:rsid w:val="003D574F"/>
    <w:rsid w:val="003E13D6"/>
    <w:rsid w:val="003E6BFC"/>
    <w:rsid w:val="003F0817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726128"/>
    <w:rsid w:val="00727CF6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512E"/>
    <w:rsid w:val="00A165EB"/>
    <w:rsid w:val="00A30103"/>
    <w:rsid w:val="00A4097A"/>
    <w:rsid w:val="00A41139"/>
    <w:rsid w:val="00A47B3C"/>
    <w:rsid w:val="00A910EF"/>
    <w:rsid w:val="00AC6007"/>
    <w:rsid w:val="00AD48A4"/>
    <w:rsid w:val="00AE6F72"/>
    <w:rsid w:val="00AE7946"/>
    <w:rsid w:val="00AF15B5"/>
    <w:rsid w:val="00AF60DD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6F5F"/>
    <w:rsid w:val="00BD0640"/>
    <w:rsid w:val="00BD390D"/>
    <w:rsid w:val="00BD757E"/>
    <w:rsid w:val="00BF614E"/>
    <w:rsid w:val="00C05AAA"/>
    <w:rsid w:val="00C078CA"/>
    <w:rsid w:val="00C338EC"/>
    <w:rsid w:val="00C35846"/>
    <w:rsid w:val="00C442AE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45315"/>
    <w:rsid w:val="00D514AC"/>
    <w:rsid w:val="00D55F73"/>
    <w:rsid w:val="00D672C2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12FA"/>
    <w:rsid w:val="00F91EAA"/>
    <w:rsid w:val="00F97E76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4</Pages>
  <Words>1668</Words>
  <Characters>9512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15</cp:revision>
  <cp:lastPrinted>2013-08-16T05:58:00Z</cp:lastPrinted>
  <dcterms:created xsi:type="dcterms:W3CDTF">2014-10-29T02:40:00Z</dcterms:created>
  <dcterms:modified xsi:type="dcterms:W3CDTF">2015-02-25T04:59:00Z</dcterms:modified>
</cp:coreProperties>
</file>