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7CE" w:rsidRPr="009C69DE" w:rsidRDefault="007B17CE" w:rsidP="006802E0">
      <w:pPr>
        <w:jc w:val="center"/>
        <w:outlineLvl w:val="0"/>
        <w:rPr>
          <w:rFonts w:ascii="Times New Roman" w:hAnsi="Times New Roman" w:cs="Times New Roman"/>
        </w:rPr>
      </w:pPr>
      <w:r w:rsidRPr="009C69DE">
        <w:rPr>
          <w:rFonts w:ascii="Times New Roman" w:hAnsi="Times New Roman" w:cs="Times New Roman"/>
        </w:rPr>
        <w:t>ИЗВЕЩЕНИЕ О ПРОДЛЕНИИ СРОКА ПОДАЧИ ЗАЯВОК</w:t>
      </w:r>
    </w:p>
    <w:p w:rsidR="007B17CE" w:rsidRDefault="007B17CE" w:rsidP="006802E0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224/67-03/13-75/2 ОЗЦЭ</w:t>
      </w:r>
    </w:p>
    <w:p w:rsidR="007B17CE" w:rsidRPr="00A6215E" w:rsidRDefault="007B17CE" w:rsidP="006802E0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7B17CE" w:rsidRPr="00A6215E" w:rsidRDefault="007B17CE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7B17CE" w:rsidRPr="00A6215E" w:rsidRDefault="007B17CE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7B17CE" w:rsidRPr="00A6215E" w:rsidRDefault="007B17CE" w:rsidP="006802E0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7B17CE" w:rsidRDefault="007B17CE" w:rsidP="006802E0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7B17CE" w:rsidRPr="006F3094" w:rsidRDefault="007B17CE" w:rsidP="006802E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611CEC">
        <w:rPr>
          <w:rFonts w:ascii="Times New Roman" w:hAnsi="Times New Roman" w:cs="Times New Roman"/>
        </w:rPr>
        <w:t>Шейко Ольга Алексеевна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11CEC">
        <w:rPr>
          <w:rFonts w:ascii="Times New Roman" w:hAnsi="Times New Roman" w:cs="Times New Roman"/>
        </w:rPr>
        <w:t xml:space="preserve"> 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7B17CE" w:rsidRPr="00BD1E5B" w:rsidRDefault="007B17CE" w:rsidP="006802E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7B17CE" w:rsidRPr="00A6215E" w:rsidRDefault="007B17CE" w:rsidP="006802E0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яйца куриного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7B17CE" w:rsidRPr="00A6215E" w:rsidRDefault="007B17CE" w:rsidP="006802E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7B17CE" w:rsidRPr="00A6215E" w:rsidRDefault="007B17CE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627840">
        <w:rPr>
          <w:rFonts w:ascii="Times New Roman" w:hAnsi="Times New Roman" w:cs="Times New Roman"/>
        </w:rPr>
        <w:t>249033, Калужская</w:t>
      </w:r>
      <w:r w:rsidRPr="00A6215E">
        <w:rPr>
          <w:rFonts w:ascii="Times New Roman" w:hAnsi="Times New Roman" w:cs="Times New Roman"/>
        </w:rPr>
        <w:t xml:space="preserve">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</w:p>
    <w:p w:rsidR="007B17CE" w:rsidRPr="00A6215E" w:rsidRDefault="007B17CE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B17CE" w:rsidRPr="00A6215E" w:rsidRDefault="007B17CE" w:rsidP="006802E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B17CE" w:rsidRPr="00A6215E" w:rsidRDefault="007B17CE" w:rsidP="006802E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17CE" w:rsidRPr="00A6215E" w:rsidRDefault="007B17CE" w:rsidP="006802E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B17CE" w:rsidRPr="00B14239" w:rsidRDefault="007B17CE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 w:rsidRPr="000E3BFA">
        <w:rPr>
          <w:rFonts w:ascii="Times New Roman" w:hAnsi="Times New Roman" w:cs="Times New Roman"/>
        </w:rPr>
        <w:t>554 400,</w:t>
      </w:r>
      <w:r>
        <w:rPr>
          <w:rFonts w:ascii="Times New Roman" w:hAnsi="Times New Roman" w:cs="Times New Roman"/>
        </w:rPr>
        <w:t xml:space="preserve"> </w:t>
      </w:r>
      <w:r w:rsidRPr="000E3BFA">
        <w:rPr>
          <w:rFonts w:ascii="Times New Roman" w:hAnsi="Times New Roman" w:cs="Times New Roman"/>
        </w:rPr>
        <w:t xml:space="preserve">00 </w:t>
      </w:r>
      <w:r w:rsidRPr="00B1423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пятьсот пятьдесят четыре </w:t>
      </w:r>
      <w:r w:rsidRPr="00B14239">
        <w:rPr>
          <w:rFonts w:ascii="Times New Roman" w:hAnsi="Times New Roman" w:cs="Times New Roman"/>
        </w:rPr>
        <w:t>тысяч</w:t>
      </w:r>
      <w:r>
        <w:rPr>
          <w:rFonts w:ascii="Times New Roman" w:hAnsi="Times New Roman" w:cs="Times New Roman"/>
        </w:rPr>
        <w:t>и четыреста</w:t>
      </w:r>
      <w:r w:rsidRPr="00B14239">
        <w:rPr>
          <w:rFonts w:ascii="Times New Roman" w:hAnsi="Times New Roman" w:cs="Times New Roman"/>
        </w:rPr>
        <w:t xml:space="preserve"> р</w:t>
      </w:r>
      <w:r>
        <w:rPr>
          <w:rFonts w:ascii="Times New Roman" w:hAnsi="Times New Roman" w:cs="Times New Roman"/>
        </w:rPr>
        <w:t>ублей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</w:t>
      </w:r>
      <w:r w:rsidRPr="00B14239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ек</w:t>
      </w:r>
      <w:r w:rsidRPr="00B14239">
        <w:rPr>
          <w:rFonts w:ascii="Times New Roman" w:hAnsi="Times New Roman" w:cs="Times New Roman"/>
        </w:rPr>
        <w:t>) рубл</w:t>
      </w:r>
      <w:r>
        <w:rPr>
          <w:rFonts w:ascii="Times New Roman" w:hAnsi="Times New Roman" w:cs="Times New Roman"/>
        </w:rPr>
        <w:t>ей</w:t>
      </w:r>
      <w:r w:rsidRPr="00B14239">
        <w:rPr>
          <w:rFonts w:ascii="Times New Roman" w:hAnsi="Times New Roman" w:cs="Times New Roman"/>
        </w:rPr>
        <w:t xml:space="preserve">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13,</w:t>
      </w:r>
      <w:r w:rsidRPr="00B14239">
        <w:rPr>
          <w:rFonts w:ascii="Times New Roman" w:hAnsi="Times New Roman" w:cs="Times New Roman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B17CE" w:rsidRPr="00B14239" w:rsidRDefault="007B17CE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7B17CE" w:rsidRPr="00A6215E" w:rsidRDefault="007B17CE" w:rsidP="006802E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B17CE" w:rsidRDefault="007B17CE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7B17CE" w:rsidRPr="009C69DE" w:rsidRDefault="007B17CE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9C69DE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9C69DE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9C69DE">
        <w:rPr>
          <w:rFonts w:ascii="Times New Roman" w:hAnsi="Times New Roman" w:cs="Times New Roman"/>
          <w:b/>
          <w:bCs/>
        </w:rPr>
        <w:t>:</w:t>
      </w:r>
    </w:p>
    <w:p w:rsidR="007B17CE" w:rsidRPr="009C69DE" w:rsidRDefault="007B17CE" w:rsidP="009C69D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9C69DE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9C69DE">
        <w:rPr>
          <w:rFonts w:ascii="Times New Roman" w:hAnsi="Times New Roman" w:cs="Times New Roman"/>
          <w:color w:val="0000FF"/>
        </w:rPr>
        <w:t xml:space="preserve"> </w:t>
      </w:r>
      <w:r w:rsidRPr="009C69DE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9C69DE">
        <w:rPr>
          <w:rFonts w:ascii="Times New Roman" w:hAnsi="Times New Roman" w:cs="Times New Roman"/>
          <w:spacing w:val="-6"/>
        </w:rPr>
        <w:t>на участие в запросе цен</w:t>
      </w:r>
      <w:r w:rsidRPr="009C69DE">
        <w:rPr>
          <w:rFonts w:ascii="Times New Roman" w:hAnsi="Times New Roman" w:cs="Times New Roman"/>
        </w:rPr>
        <w:t xml:space="preserve"> продлевается на 4 рабочих дня.</w:t>
      </w:r>
    </w:p>
    <w:p w:rsidR="007B17CE" w:rsidRPr="00A6215E" w:rsidRDefault="007B17CE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B17CE" w:rsidRPr="00A6215E" w:rsidRDefault="007B17CE" w:rsidP="006802E0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 w:rsidRPr="00721430"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7B17CE" w:rsidRPr="00A6215E" w:rsidRDefault="007B17CE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19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7B17CE" w:rsidRPr="00A6215E" w:rsidRDefault="007B17CE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26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7B17CE" w:rsidRPr="00A6215E" w:rsidRDefault="007B17CE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7B17CE" w:rsidRPr="00A6215E" w:rsidRDefault="007B17CE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7B17CE" w:rsidRPr="00A6215E" w:rsidRDefault="007B17CE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B17CE" w:rsidRPr="00D55FE5" w:rsidRDefault="007B17CE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B17CE" w:rsidRPr="00A6215E" w:rsidRDefault="007B17CE" w:rsidP="006802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B17CE" w:rsidRDefault="007B17CE" w:rsidP="006802E0">
      <w:pPr>
        <w:jc w:val="both"/>
      </w:pPr>
    </w:p>
    <w:sectPr w:rsidR="007B17CE" w:rsidSect="001D4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5CDC"/>
    <w:rsid w:val="000648DD"/>
    <w:rsid w:val="000E3BFA"/>
    <w:rsid w:val="001D45DA"/>
    <w:rsid w:val="0036723D"/>
    <w:rsid w:val="003D771F"/>
    <w:rsid w:val="00454708"/>
    <w:rsid w:val="004E5D69"/>
    <w:rsid w:val="00520DB2"/>
    <w:rsid w:val="00611CEC"/>
    <w:rsid w:val="00627840"/>
    <w:rsid w:val="006802E0"/>
    <w:rsid w:val="006F3094"/>
    <w:rsid w:val="00721430"/>
    <w:rsid w:val="007B17CE"/>
    <w:rsid w:val="007E7963"/>
    <w:rsid w:val="00887A00"/>
    <w:rsid w:val="008E3C0C"/>
    <w:rsid w:val="00953251"/>
    <w:rsid w:val="0099300F"/>
    <w:rsid w:val="009C69DE"/>
    <w:rsid w:val="00A6215E"/>
    <w:rsid w:val="00B14239"/>
    <w:rsid w:val="00B15C4C"/>
    <w:rsid w:val="00BA40B6"/>
    <w:rsid w:val="00BD1E5B"/>
    <w:rsid w:val="00C572F3"/>
    <w:rsid w:val="00D14104"/>
    <w:rsid w:val="00D3646B"/>
    <w:rsid w:val="00D42E6F"/>
    <w:rsid w:val="00D55FE5"/>
    <w:rsid w:val="00D822F8"/>
    <w:rsid w:val="00DA6B67"/>
    <w:rsid w:val="00FE5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2E0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9C69DE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741</Words>
  <Characters>4226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2013-04-05T10:26:00Z</dcterms:created>
  <dcterms:modified xsi:type="dcterms:W3CDTF">2013-04-11T10:47:00Z</dcterms:modified>
</cp:coreProperties>
</file>