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EA6" w:rsidRPr="004938E3" w:rsidRDefault="00F22EA6" w:rsidP="00FC0D9D">
      <w:pPr>
        <w:jc w:val="center"/>
        <w:outlineLvl w:val="0"/>
        <w:rPr>
          <w:rFonts w:ascii="Times New Roman" w:hAnsi="Times New Roman" w:cs="Times New Roman"/>
        </w:rPr>
      </w:pPr>
      <w:r w:rsidRPr="004938E3">
        <w:rPr>
          <w:rFonts w:ascii="Times New Roman" w:hAnsi="Times New Roman" w:cs="Times New Roman"/>
        </w:rPr>
        <w:t>ИЗВЕЩЕНИЕ О ПРОДЛЕНИИ СРОКА ПОДАЧИ ЗАЯВОК</w:t>
      </w:r>
    </w:p>
    <w:p w:rsidR="00F22EA6" w:rsidRPr="004938E3" w:rsidRDefault="00F22EA6" w:rsidP="00FC0D9D">
      <w:pPr>
        <w:jc w:val="center"/>
        <w:outlineLvl w:val="0"/>
        <w:rPr>
          <w:rFonts w:ascii="Times New Roman" w:hAnsi="Times New Roman" w:cs="Times New Roman"/>
        </w:rPr>
      </w:pPr>
      <w:r w:rsidRPr="004938E3">
        <w:rPr>
          <w:rFonts w:ascii="Times New Roman" w:hAnsi="Times New Roman" w:cs="Times New Roman"/>
        </w:rPr>
        <w:t>№ 224/67-03/13-250/2 ОЗЦЭ</w:t>
      </w:r>
      <w:bookmarkStart w:id="0" w:name="_GoBack"/>
      <w:bookmarkEnd w:id="0"/>
    </w:p>
    <w:p w:rsidR="00F22EA6" w:rsidRPr="00A6215E" w:rsidRDefault="00F22EA6" w:rsidP="00FC0D9D">
      <w:pPr>
        <w:jc w:val="center"/>
        <w:outlineLvl w:val="0"/>
        <w:rPr>
          <w:rFonts w:ascii="Times New Roman" w:hAnsi="Times New Roman" w:cs="Times New Roman"/>
        </w:rPr>
      </w:pP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22EA6" w:rsidRPr="00A6215E" w:rsidRDefault="00F22EA6" w:rsidP="00FC0D9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22EA6" w:rsidRDefault="00F22EA6" w:rsidP="00FC0D9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22EA6" w:rsidRPr="006F3094" w:rsidRDefault="00F22EA6" w:rsidP="00FC0D9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F03A9D">
        <w:rPr>
          <w:rFonts w:ascii="Times New Roman" w:hAnsi="Times New Roman" w:cs="Times New Roman"/>
          <w:lang w:val="en-US"/>
        </w:rPr>
        <w:t>nfenina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22EA6" w:rsidRPr="00807470" w:rsidRDefault="00F22EA6" w:rsidP="00FC0D9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и сборка офисной мебели</w:t>
      </w:r>
      <w:r w:rsidRPr="007A4983">
        <w:rPr>
          <w:rFonts w:ascii="Times New Roman" w:hAnsi="Times New Roman" w:cs="Times New Roman"/>
          <w:color w:val="000000"/>
        </w:rPr>
        <w:t xml:space="preserve"> 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22EA6" w:rsidRPr="00A6215E" w:rsidRDefault="00F22EA6" w:rsidP="00FC0D9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22EA6" w:rsidRPr="00064702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F22EA6" w:rsidRPr="00064702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22EA6" w:rsidRPr="00A6215E" w:rsidRDefault="00F22EA6" w:rsidP="00FC0D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2EA6" w:rsidRPr="00A6215E" w:rsidRDefault="00F22EA6" w:rsidP="00FC0D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2EA6" w:rsidRPr="00A6215E" w:rsidRDefault="00F22EA6" w:rsidP="00FC0D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2EA6" w:rsidRPr="00650715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A67A8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245892</w:t>
      </w:r>
      <w:r w:rsidRPr="00A67A8D">
        <w:rPr>
          <w:rFonts w:ascii="Times New Roman" w:hAnsi="Times New Roman" w:cs="Times New Roman"/>
          <w:color w:val="000000"/>
        </w:rPr>
        <w:t>,00  (</w:t>
      </w:r>
      <w:r>
        <w:rPr>
          <w:rFonts w:ascii="Times New Roman" w:hAnsi="Times New Roman" w:cs="Times New Roman"/>
          <w:color w:val="000000"/>
        </w:rPr>
        <w:t>двести сорок пять</w:t>
      </w:r>
      <w:r w:rsidRPr="00A67A8D">
        <w:rPr>
          <w:rFonts w:ascii="Times New Roman" w:hAnsi="Times New Roman" w:cs="Times New Roman"/>
          <w:color w:val="000000"/>
        </w:rPr>
        <w:t xml:space="preserve"> тысяч </w:t>
      </w:r>
      <w:r>
        <w:rPr>
          <w:rFonts w:ascii="Times New Roman" w:hAnsi="Times New Roman" w:cs="Times New Roman"/>
          <w:color w:val="000000"/>
        </w:rPr>
        <w:t>восемьсот девяносто два рубля</w:t>
      </w:r>
      <w:r w:rsidRPr="00A67A8D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</w:t>
      </w:r>
      <w:r>
        <w:rPr>
          <w:rFonts w:ascii="Times New Roman" w:hAnsi="Times New Roman" w:cs="Times New Roman"/>
        </w:rPr>
        <w:t xml:space="preserve">сборку, </w:t>
      </w:r>
      <w:r w:rsidRPr="00650715">
        <w:rPr>
          <w:rFonts w:ascii="Times New Roman" w:hAnsi="Times New Roman" w:cs="Times New Roman"/>
        </w:rPr>
        <w:t>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22EA6" w:rsidRPr="00650715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22EA6" w:rsidRPr="00A6215E" w:rsidRDefault="00F22EA6" w:rsidP="00FC0D9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22EA6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22EA6" w:rsidRPr="00DE57F6" w:rsidRDefault="00F22EA6" w:rsidP="00DE57F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E57F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E57F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E57F6">
        <w:rPr>
          <w:rFonts w:ascii="Times New Roman" w:hAnsi="Times New Roman" w:cs="Times New Roman"/>
          <w:b/>
          <w:bCs/>
        </w:rPr>
        <w:t>:</w:t>
      </w:r>
    </w:p>
    <w:p w:rsidR="00F22EA6" w:rsidRPr="00DE57F6" w:rsidRDefault="00F22EA6" w:rsidP="00DE57F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E57F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E57F6">
        <w:rPr>
          <w:rFonts w:ascii="Times New Roman" w:hAnsi="Times New Roman" w:cs="Times New Roman"/>
          <w:color w:val="0000FF"/>
        </w:rPr>
        <w:t xml:space="preserve"> </w:t>
      </w:r>
      <w:r w:rsidRPr="00DE57F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E57F6">
        <w:rPr>
          <w:rFonts w:ascii="Times New Roman" w:hAnsi="Times New Roman" w:cs="Times New Roman"/>
          <w:spacing w:val="-6"/>
        </w:rPr>
        <w:t>на участие в запросе цен</w:t>
      </w:r>
      <w:r w:rsidRPr="00DE57F6">
        <w:rPr>
          <w:rFonts w:ascii="Times New Roman" w:hAnsi="Times New Roman" w:cs="Times New Roman"/>
        </w:rPr>
        <w:t xml:space="preserve"> продлевается на 4 рабочих дня.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22EA6" w:rsidRPr="00A6215E" w:rsidRDefault="00F22EA6" w:rsidP="00FC0D9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22EA6" w:rsidRPr="00D55FE5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22EA6" w:rsidRPr="00A6215E" w:rsidRDefault="00F22EA6" w:rsidP="00FC0D9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22EA6" w:rsidRDefault="00F22EA6"/>
    <w:sectPr w:rsidR="00F22EA6" w:rsidSect="006D5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AD2"/>
    <w:rsid w:val="00064702"/>
    <w:rsid w:val="000648DD"/>
    <w:rsid w:val="001C0BDC"/>
    <w:rsid w:val="0036723D"/>
    <w:rsid w:val="003D771F"/>
    <w:rsid w:val="003F7348"/>
    <w:rsid w:val="00454708"/>
    <w:rsid w:val="004938E3"/>
    <w:rsid w:val="004B39CC"/>
    <w:rsid w:val="004E5D69"/>
    <w:rsid w:val="00520DB2"/>
    <w:rsid w:val="00561AD2"/>
    <w:rsid w:val="005929B3"/>
    <w:rsid w:val="00605C77"/>
    <w:rsid w:val="00650715"/>
    <w:rsid w:val="006B4A1D"/>
    <w:rsid w:val="006D5F40"/>
    <w:rsid w:val="006F3094"/>
    <w:rsid w:val="007A4983"/>
    <w:rsid w:val="00801685"/>
    <w:rsid w:val="00807470"/>
    <w:rsid w:val="00887A00"/>
    <w:rsid w:val="008E3C0C"/>
    <w:rsid w:val="0091736A"/>
    <w:rsid w:val="00993560"/>
    <w:rsid w:val="00A6215E"/>
    <w:rsid w:val="00A67A8D"/>
    <w:rsid w:val="00B15C4C"/>
    <w:rsid w:val="00BA40B6"/>
    <w:rsid w:val="00C572F3"/>
    <w:rsid w:val="00CB4DCA"/>
    <w:rsid w:val="00D14104"/>
    <w:rsid w:val="00D42E6F"/>
    <w:rsid w:val="00D55FE5"/>
    <w:rsid w:val="00D822F8"/>
    <w:rsid w:val="00DA6B67"/>
    <w:rsid w:val="00DE57F6"/>
    <w:rsid w:val="00E81426"/>
    <w:rsid w:val="00F03A9D"/>
    <w:rsid w:val="00F22EA6"/>
    <w:rsid w:val="00F47EA1"/>
    <w:rsid w:val="00FC0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D9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4938E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735</Words>
  <Characters>4191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2013-07-26T05:58:00Z</dcterms:created>
  <dcterms:modified xsi:type="dcterms:W3CDTF">2013-08-12T07:40:00Z</dcterms:modified>
</cp:coreProperties>
</file>