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7" w:rsidRDefault="001E1D37" w:rsidP="00EE5495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 2 «ПРОЕКТ ДОГОВОРА»</w:t>
      </w:r>
    </w:p>
    <w:p w:rsidR="001E1D37" w:rsidRDefault="001E1D37" w:rsidP="00CC75DB">
      <w:pPr>
        <w:widowControl w:val="0"/>
        <w:jc w:val="center"/>
        <w:rPr>
          <w:b/>
          <w:sz w:val="32"/>
          <w:szCs w:val="32"/>
        </w:rPr>
      </w:pPr>
      <w:r w:rsidRPr="00CC75DB">
        <w:rPr>
          <w:b/>
          <w:sz w:val="32"/>
          <w:szCs w:val="32"/>
        </w:rPr>
        <w:t xml:space="preserve">Договор  </w:t>
      </w:r>
      <w:r>
        <w:rPr>
          <w:b/>
          <w:sz w:val="32"/>
          <w:szCs w:val="32"/>
        </w:rPr>
        <w:t xml:space="preserve">№_________ </w:t>
      </w:r>
    </w:p>
    <w:p w:rsidR="001E1D37" w:rsidRDefault="001E1D37" w:rsidP="00CC75DB">
      <w:pPr>
        <w:widowControl w:val="0"/>
        <w:jc w:val="center"/>
        <w:rPr>
          <w:b/>
          <w:sz w:val="32"/>
          <w:szCs w:val="32"/>
        </w:rPr>
      </w:pPr>
    </w:p>
    <w:p w:rsidR="001E1D37" w:rsidRPr="00CC75DB" w:rsidRDefault="001E1D37" w:rsidP="00CC75DB">
      <w:pPr>
        <w:widowControl w:val="0"/>
        <w:jc w:val="center"/>
        <w:rPr>
          <w:b/>
          <w:sz w:val="32"/>
          <w:szCs w:val="32"/>
        </w:rPr>
      </w:pPr>
    </w:p>
    <w:p w:rsidR="001E1D37" w:rsidRPr="00CC75DB" w:rsidRDefault="001E1D37" w:rsidP="00CC75DB">
      <w:pPr>
        <w:widowControl w:val="0"/>
        <w:rPr>
          <w:sz w:val="20"/>
          <w:szCs w:val="20"/>
        </w:rPr>
      </w:pPr>
    </w:p>
    <w:p w:rsidR="001E1D37" w:rsidRPr="00CC75DB" w:rsidRDefault="001E1D37" w:rsidP="00CC75DB">
      <w:pPr>
        <w:tabs>
          <w:tab w:val="left" w:pos="6480"/>
        </w:tabs>
      </w:pPr>
      <w:r w:rsidRPr="00CC75DB">
        <w:t xml:space="preserve">г. Н. Новгород  </w:t>
      </w:r>
      <w:r w:rsidRPr="00CC75DB">
        <w:tab/>
        <w:t xml:space="preserve">       «___» ____________ 201</w:t>
      </w:r>
      <w:r>
        <w:t>3</w:t>
      </w:r>
      <w:r w:rsidRPr="00CC75DB">
        <w:t>г.</w:t>
      </w:r>
    </w:p>
    <w:p w:rsidR="001E1D37" w:rsidRPr="00CE68DE" w:rsidRDefault="001E1D37" w:rsidP="00CC75DB">
      <w:pPr>
        <w:jc w:val="center"/>
        <w:rPr>
          <w:i/>
        </w:rPr>
      </w:pPr>
    </w:p>
    <w:p w:rsidR="001E1D37" w:rsidRDefault="001E1D37" w:rsidP="00CC75DB">
      <w:pPr>
        <w:widowControl w:val="0"/>
        <w:ind w:left="283"/>
        <w:jc w:val="both"/>
      </w:pPr>
      <w:r w:rsidRPr="00CE68DE">
        <w:rPr>
          <w:bCs/>
          <w:u w:val="single"/>
        </w:rPr>
        <w:tab/>
      </w:r>
      <w:r w:rsidRPr="00CE68DE">
        <w:rPr>
          <w:bCs/>
          <w:u w:val="single"/>
        </w:rPr>
        <w:tab/>
      </w:r>
      <w:r w:rsidRPr="00CE68DE">
        <w:rPr>
          <w:bCs/>
          <w:u w:val="single"/>
        </w:rPr>
        <w:tab/>
      </w:r>
      <w:r w:rsidRPr="00CE68DE">
        <w:rPr>
          <w:bCs/>
          <w:u w:val="single"/>
        </w:rPr>
        <w:tab/>
      </w:r>
      <w:r w:rsidRPr="00CE68DE">
        <w:rPr>
          <w:bCs/>
          <w:u w:val="single"/>
        </w:rPr>
        <w:tab/>
      </w:r>
      <w:r w:rsidRPr="00CE68DE">
        <w:rPr>
          <w:bCs/>
          <w:u w:val="single"/>
        </w:rPr>
        <w:tab/>
      </w:r>
      <w:r w:rsidRPr="00CE68DE">
        <w:t xml:space="preserve">, именуемое в дальнейшем </w:t>
      </w:r>
      <w:r w:rsidRPr="00CE68DE">
        <w:rPr>
          <w:b/>
          <w:bCs/>
        </w:rPr>
        <w:t>«Исполнитель»</w:t>
      </w:r>
      <w:r w:rsidRPr="00CE68DE">
        <w:t xml:space="preserve">, в лице </w:t>
      </w:r>
      <w:r w:rsidRPr="00CE68DE">
        <w:rPr>
          <w:u w:val="single"/>
        </w:rPr>
        <w:tab/>
      </w:r>
      <w:r w:rsidRPr="00CE68DE">
        <w:rPr>
          <w:u w:val="single"/>
        </w:rPr>
        <w:tab/>
      </w:r>
      <w:r w:rsidRPr="00CE68DE">
        <w:rPr>
          <w:u w:val="single"/>
        </w:rPr>
        <w:tab/>
      </w:r>
      <w:r w:rsidRPr="00CE68DE">
        <w:rPr>
          <w:u w:val="single"/>
        </w:rPr>
        <w:tab/>
      </w:r>
      <w:r w:rsidRPr="00CE68DE">
        <w:rPr>
          <w:u w:val="single"/>
        </w:rPr>
        <w:tab/>
      </w:r>
      <w:r w:rsidRPr="00CE68DE">
        <w:rPr>
          <w:u w:val="single"/>
        </w:rPr>
        <w:tab/>
      </w:r>
      <w:r w:rsidRPr="00CE68DE">
        <w:rPr>
          <w:u w:val="single"/>
        </w:rPr>
        <w:tab/>
      </w:r>
      <w:r w:rsidRPr="00CE68DE">
        <w:t xml:space="preserve">, действующего на основании Устава, с одной стороны, и ОАО «НИАЭП», именуемое в дальнейшем </w:t>
      </w:r>
      <w:r w:rsidRPr="00CE68DE">
        <w:rPr>
          <w:b/>
          <w:bCs/>
        </w:rPr>
        <w:t>«Заказчик»</w:t>
      </w:r>
      <w:r w:rsidRPr="00CE68DE">
        <w:t xml:space="preserve">, в лице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CE68DE">
        <w:t xml:space="preserve">, действующего на основании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CE68DE">
        <w:t xml:space="preserve">, с другой стороны, именуемые в дальнейшем «Стороны», </w:t>
      </w:r>
      <w:r w:rsidRPr="00C6658E">
        <w:t>заключили настоящий Договор о нижеследующем</w:t>
      </w:r>
    </w:p>
    <w:p w:rsidR="001E1D37" w:rsidRPr="00C6658E" w:rsidRDefault="001E1D37" w:rsidP="00CC75DB">
      <w:pPr>
        <w:widowControl w:val="0"/>
        <w:ind w:left="283"/>
        <w:jc w:val="both"/>
      </w:pPr>
    </w:p>
    <w:p w:rsidR="001E1D37" w:rsidRDefault="001E1D37" w:rsidP="00CC75DB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1A3339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1E1D37" w:rsidRPr="001A3339" w:rsidRDefault="001E1D37" w:rsidP="00CC75DB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1E1D37" w:rsidRPr="00FA5DAA" w:rsidRDefault="001E1D37" w:rsidP="00C06E5E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2" w:name="sub_11"/>
      <w:bookmarkStart w:id="3" w:name="_Toc300837305"/>
      <w:bookmarkStart w:id="4" w:name="_Toc308688462"/>
      <w:r>
        <w:t>Исполнитель</w:t>
      </w:r>
      <w:r w:rsidRPr="00FA5DAA">
        <w:t xml:space="preserve"> обязуется выполнить </w:t>
      </w:r>
      <w:r>
        <w:t>работы по доработке ПО «1С:УСО 8» по проекту «Введение стандартов штрих-кодирования на объектах ОАО «НИАЭП»: Курский филиал»  согласно Техническому заданию (Приложение № 1 к настоящему Договору).</w:t>
      </w:r>
    </w:p>
    <w:bookmarkEnd w:id="2"/>
    <w:p w:rsidR="001E1D37" w:rsidRPr="009350A1" w:rsidRDefault="001E1D37" w:rsidP="00083CC6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 w:rsidRPr="00F21D33">
        <w:t>Работы выполняются Исполнителем по месту нахождения Заказчика по адресу:</w:t>
      </w:r>
      <w:r w:rsidRPr="009350A1">
        <w:t xml:space="preserve"> </w:t>
      </w:r>
      <w:smartTag w:uri="urn:schemas-microsoft-com:office:smarttags" w:element="metricconverter">
        <w:smartTagPr>
          <w:attr w:name="ProductID" w:val="603006, г"/>
        </w:smartTagPr>
        <w:r w:rsidRPr="009350A1">
          <w:t>603006, г</w:t>
        </w:r>
      </w:smartTag>
      <w:r w:rsidRPr="009350A1">
        <w:t>.Н.Новгород, пл. Свободы, 3.</w:t>
      </w:r>
      <w:bookmarkEnd w:id="3"/>
      <w:bookmarkEnd w:id="4"/>
    </w:p>
    <w:p w:rsidR="001E1D37" w:rsidRPr="006B2056" w:rsidRDefault="001E1D37" w:rsidP="00083CC6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5" w:name="_Toc300837306"/>
      <w:bookmarkStart w:id="6" w:name="_Toc308688463"/>
      <w:r w:rsidRPr="006B2056">
        <w:t>Заказчик обязуется оплатить выполненные Исполнителем Работы в соответствии с условиями настоящего Договора.</w:t>
      </w:r>
      <w:bookmarkEnd w:id="5"/>
      <w:bookmarkEnd w:id="6"/>
    </w:p>
    <w:p w:rsidR="001E1D37" w:rsidRPr="00637AA1" w:rsidRDefault="001E1D37" w:rsidP="00CC75DB">
      <w:pPr>
        <w:widowControl w:val="0"/>
        <w:ind w:left="788"/>
        <w:jc w:val="both"/>
        <w:outlineLvl w:val="1"/>
      </w:pPr>
    </w:p>
    <w:p w:rsidR="001E1D37" w:rsidRPr="00A259F1" w:rsidRDefault="001E1D37" w:rsidP="00CC75DB">
      <w:pPr>
        <w:widowControl w:val="0"/>
        <w:ind w:left="283"/>
        <w:jc w:val="both"/>
      </w:pPr>
      <w:bookmarkStart w:id="7" w:name="OLE_LINK2"/>
    </w:p>
    <w:p w:rsidR="001E1D37" w:rsidRDefault="001E1D37" w:rsidP="00CC75DB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8" w:name="_Toc300837307"/>
      <w:bookmarkStart w:id="9" w:name="_Toc308688464"/>
      <w:bookmarkEnd w:id="7"/>
      <w:r>
        <w:rPr>
          <w:b/>
          <w:bCs/>
          <w:caps/>
          <w:kern w:val="32"/>
        </w:rPr>
        <w:t xml:space="preserve">цена </w:t>
      </w:r>
      <w:r w:rsidRPr="003B56EF">
        <w:rPr>
          <w:b/>
          <w:bCs/>
          <w:caps/>
          <w:kern w:val="32"/>
          <w:szCs w:val="32"/>
        </w:rPr>
        <w:t>договора</w:t>
      </w:r>
      <w:r>
        <w:rPr>
          <w:b/>
          <w:bCs/>
          <w:caps/>
          <w:kern w:val="32"/>
        </w:rPr>
        <w:t xml:space="preserve"> и порядок расчетов</w:t>
      </w:r>
      <w:bookmarkEnd w:id="8"/>
      <w:bookmarkEnd w:id="9"/>
    </w:p>
    <w:p w:rsidR="001E1D37" w:rsidRPr="001A3339" w:rsidRDefault="001E1D37" w:rsidP="00CC75DB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1E1D37" w:rsidRPr="0035687C" w:rsidRDefault="001E1D37" w:rsidP="00CC75DB">
      <w:pPr>
        <w:pStyle w:val="ListParagraph"/>
        <w:widowControl w:val="0"/>
        <w:ind w:left="0"/>
        <w:jc w:val="both"/>
        <w:outlineLvl w:val="1"/>
        <w:rPr>
          <w:vanish/>
        </w:rPr>
      </w:pPr>
    </w:p>
    <w:p w:rsidR="001E1D37" w:rsidRDefault="001E1D37" w:rsidP="00CC75DB">
      <w:pPr>
        <w:widowControl w:val="0"/>
        <w:numPr>
          <w:ilvl w:val="1"/>
          <w:numId w:val="12"/>
        </w:numPr>
        <w:jc w:val="both"/>
        <w:outlineLvl w:val="1"/>
      </w:pPr>
      <w:r w:rsidRPr="00096BB6">
        <w:t xml:space="preserve">Цена </w:t>
      </w:r>
      <w:r>
        <w:t xml:space="preserve">Договора </w:t>
      </w:r>
      <w:r w:rsidRPr="006B2056">
        <w:t>определяется в соответствии с Расчетом стоимости Работ (Приложение № 2 к настоящему Договору)</w:t>
      </w:r>
      <w:r w:rsidRPr="00E74871">
        <w:t xml:space="preserve"> и</w:t>
      </w:r>
      <w:r>
        <w:t xml:space="preserve"> составляет  ________ (___________</w:t>
      </w:r>
      <w:r w:rsidRPr="00096BB6">
        <w:t>__) руб., в том числе НДС 18 %  ___</w:t>
      </w:r>
      <w:r>
        <w:t>______( ________________) руб</w:t>
      </w:r>
      <w:r w:rsidRPr="001D63FC">
        <w:t>.</w:t>
      </w:r>
    </w:p>
    <w:p w:rsidR="001E1D37" w:rsidRDefault="001E1D37" w:rsidP="00CC75DB">
      <w:pPr>
        <w:widowControl w:val="0"/>
        <w:numPr>
          <w:ilvl w:val="1"/>
          <w:numId w:val="12"/>
        </w:numPr>
        <w:jc w:val="both"/>
        <w:outlineLvl w:val="1"/>
      </w:pPr>
      <w:r w:rsidRPr="00684F9E">
        <w:t xml:space="preserve">Цена настоящего договора включает в себя стоимость </w:t>
      </w:r>
      <w:r>
        <w:t>выполнения Работ</w:t>
      </w:r>
      <w:r w:rsidRPr="00684F9E">
        <w:t>, а также все иные расходы, связанные с осуществл</w:t>
      </w:r>
      <w:r w:rsidRPr="00B231B0">
        <w:t xml:space="preserve">ением </w:t>
      </w:r>
      <w:r w:rsidRPr="00684F9E">
        <w:t>Исполнителем обязательств по настоящему Договору</w:t>
      </w:r>
      <w:r w:rsidRPr="001D63FC">
        <w:t>.</w:t>
      </w:r>
    </w:p>
    <w:p w:rsidR="001E1D37" w:rsidRDefault="001E1D37" w:rsidP="00CC75DB">
      <w:pPr>
        <w:widowControl w:val="0"/>
        <w:numPr>
          <w:ilvl w:val="1"/>
          <w:numId w:val="12"/>
        </w:numPr>
        <w:jc w:val="both"/>
        <w:outlineLvl w:val="1"/>
      </w:pPr>
      <w:r w:rsidRPr="001D63FC">
        <w:t xml:space="preserve">Цена </w:t>
      </w:r>
      <w:r>
        <w:t>выполняемых Работ</w:t>
      </w:r>
      <w:r w:rsidRPr="001D63FC">
        <w:t xml:space="preserve"> является твердой и не подлежит изменению в течение всего срока действия настоящего </w:t>
      </w:r>
      <w:r>
        <w:t>Договор</w:t>
      </w:r>
      <w:r w:rsidRPr="001D63FC">
        <w:t>а.</w:t>
      </w:r>
    </w:p>
    <w:p w:rsidR="001E1D37" w:rsidRPr="009350A1" w:rsidRDefault="001E1D37" w:rsidP="00CC75DB">
      <w:pPr>
        <w:widowControl w:val="0"/>
        <w:numPr>
          <w:ilvl w:val="1"/>
          <w:numId w:val="12"/>
        </w:numPr>
        <w:jc w:val="both"/>
        <w:outlineLvl w:val="1"/>
      </w:pPr>
      <w:r w:rsidRPr="009350A1">
        <w:t xml:space="preserve">Заказчик осуществляет оплату Работ в течение </w:t>
      </w:r>
      <w:r>
        <w:t>20</w:t>
      </w:r>
      <w:r w:rsidRPr="009350A1">
        <w:t xml:space="preserve"> (</w:t>
      </w:r>
      <w:r>
        <w:t>двадцати</w:t>
      </w:r>
      <w:r w:rsidRPr="009350A1">
        <w:t>) банковских дней с момента подписания сторонами акта сдачи-приемки выполненных работ по выставленному Исполнителем счету и счет</w:t>
      </w:r>
      <w:r>
        <w:t>у</w:t>
      </w:r>
      <w:r w:rsidRPr="009350A1">
        <w:t>-фактуре.</w:t>
      </w:r>
    </w:p>
    <w:p w:rsidR="001E1D37" w:rsidRPr="00684F9E" w:rsidRDefault="001E1D37" w:rsidP="00CC75DB">
      <w:pPr>
        <w:widowControl w:val="0"/>
        <w:numPr>
          <w:ilvl w:val="1"/>
          <w:numId w:val="12"/>
        </w:numPr>
        <w:jc w:val="both"/>
        <w:outlineLvl w:val="1"/>
      </w:pP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1E1D37" w:rsidRPr="006B2056" w:rsidRDefault="001E1D37" w:rsidP="00CC75DB">
      <w:pPr>
        <w:widowControl w:val="0"/>
        <w:numPr>
          <w:ilvl w:val="1"/>
          <w:numId w:val="12"/>
        </w:numPr>
        <w:jc w:val="both"/>
        <w:outlineLvl w:val="1"/>
        <w:rPr>
          <w:color w:val="000000"/>
          <w:szCs w:val="28"/>
        </w:rPr>
      </w:pPr>
      <w:r w:rsidRPr="006B2056">
        <w:t>Днём оплаты признаётся день списания денежных средств с корреспондентского счёта банка, обслуживающего расчётный счёт Заказчика, в адрес расчётного счёта и иных реквизитов Исполнителя.</w:t>
      </w:r>
    </w:p>
    <w:p w:rsidR="001E1D37" w:rsidRPr="00C73745" w:rsidRDefault="001E1D37" w:rsidP="00CC75DB">
      <w:pPr>
        <w:widowControl w:val="0"/>
        <w:ind w:left="574"/>
        <w:jc w:val="both"/>
        <w:outlineLvl w:val="1"/>
        <w:rPr>
          <w:color w:val="000000"/>
          <w:szCs w:val="28"/>
        </w:rPr>
      </w:pPr>
    </w:p>
    <w:p w:rsidR="001E1D37" w:rsidRPr="00880CDD" w:rsidRDefault="001E1D37" w:rsidP="00CC75DB">
      <w:pPr>
        <w:widowControl w:val="0"/>
        <w:ind w:left="142"/>
        <w:jc w:val="both"/>
        <w:outlineLvl w:val="1"/>
        <w:rPr>
          <w:color w:val="000000"/>
          <w:szCs w:val="28"/>
        </w:rPr>
      </w:pPr>
    </w:p>
    <w:p w:rsidR="001E1D37" w:rsidRDefault="001E1D37" w:rsidP="00CC75DB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10" w:name="_Toc300837309"/>
      <w:bookmarkStart w:id="11" w:name="_Toc308688466"/>
      <w:r>
        <w:rPr>
          <w:b/>
          <w:bCs/>
          <w:caps/>
          <w:kern w:val="32"/>
          <w:szCs w:val="32"/>
        </w:rPr>
        <w:t>права и обязанности сторон</w:t>
      </w:r>
      <w:bookmarkEnd w:id="10"/>
      <w:bookmarkEnd w:id="11"/>
    </w:p>
    <w:p w:rsidR="001E1D37" w:rsidRDefault="001E1D37" w:rsidP="00CC75DB">
      <w:pPr>
        <w:widowControl w:val="0"/>
        <w:ind w:left="357"/>
        <w:outlineLvl w:val="0"/>
        <w:rPr>
          <w:b/>
          <w:bCs/>
          <w:caps/>
          <w:kern w:val="32"/>
          <w:szCs w:val="32"/>
        </w:rPr>
      </w:pPr>
    </w:p>
    <w:p w:rsidR="001E1D37" w:rsidRPr="0035687C" w:rsidRDefault="001E1D37" w:rsidP="00CC75DB">
      <w:pPr>
        <w:widowControl w:val="0"/>
        <w:numPr>
          <w:ilvl w:val="1"/>
          <w:numId w:val="40"/>
        </w:numPr>
        <w:jc w:val="both"/>
        <w:outlineLvl w:val="1"/>
      </w:pPr>
      <w:r w:rsidRPr="00E37F7C">
        <w:t>Исполнитель обязуется:</w:t>
      </w:r>
    </w:p>
    <w:p w:rsidR="001E1D37" w:rsidRPr="00083CC6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t>Подтвердить свою компетентность и право производить доработку информационной системы «1С:Упраление строительной организацией» наличием соответствующих сертификатов у штатных работников.</w:t>
      </w:r>
    </w:p>
    <w:p w:rsidR="001E1D37" w:rsidRPr="00AB66CF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Выполнить работы с надлежащим качеством</w:t>
      </w:r>
      <w:r w:rsidRPr="008D0E64">
        <w:rPr>
          <w:color w:val="000000"/>
        </w:rPr>
        <w:t xml:space="preserve"> </w:t>
      </w:r>
      <w:r>
        <w:rPr>
          <w:color w:val="000000"/>
        </w:rPr>
        <w:t>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1E1D37" w:rsidRPr="00616AF7" w:rsidRDefault="001E1D37" w:rsidP="00616AF7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9"/>
        </w:rPr>
        <w:t xml:space="preserve">Выполнить работы в полном объеме, предусмотренном </w:t>
      </w:r>
      <w:r w:rsidRPr="006B2056">
        <w:rPr>
          <w:color w:val="000000"/>
          <w:spacing w:val="-9"/>
        </w:rPr>
        <w:t xml:space="preserve">Техническим заданием (Приложение №1 к настоящему Договору) в срок 30  (тридцать) </w:t>
      </w:r>
      <w:r w:rsidRPr="006B2056">
        <w:t>календарных дней с момента заключения Договора.</w:t>
      </w:r>
    </w:p>
    <w:p w:rsidR="001E1D37" w:rsidRPr="00AB66CF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Представлять Заказчику результаты работ, предусмотренные настоящим договором.</w:t>
      </w:r>
    </w:p>
    <w:p w:rsidR="001E1D37" w:rsidRPr="00E74871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74871">
        <w:rPr>
          <w:color w:val="000000"/>
        </w:rPr>
        <w:t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1E1D37" w:rsidRPr="00E74871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74871">
        <w:rPr>
          <w:color w:val="000000"/>
        </w:rPr>
        <w:t>Сохранить весь функционал «1С:УСО 8</w:t>
      </w:r>
      <w:r>
        <w:rPr>
          <w:color w:val="000000"/>
        </w:rPr>
        <w:t>»,</w:t>
      </w:r>
      <w:r w:rsidRPr="00E74871">
        <w:rPr>
          <w:color w:val="000000"/>
        </w:rPr>
        <w:t xml:space="preserve"> существующий в системе Заказчика на момент начала выполнения Работ, включая интеграцию с другими информационными системами (ИСУП НИАЭП, СИО, ЕОС НСИ) в процессе выполнения всех этапов Работ. Обеспечить сохранность и неизменность данных в системе «1С:УСО 8».</w:t>
      </w:r>
    </w:p>
    <w:p w:rsidR="001E1D37" w:rsidRPr="00FF6719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FF6719">
        <w:rPr>
          <w:color w:val="000000"/>
        </w:rPr>
        <w:t xml:space="preserve">Обеспечивать оперативное реагирование и устранения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1E1D37" w:rsidRPr="005D5865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 срок, согласованный с Заказчиком, за собственный счет устранять недоделки (недостатки) и дополнять результат работы 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документации, предоставляемой Исполнителем, или несоответствия ее условиям настоящего договора.</w:t>
      </w:r>
    </w:p>
    <w:p w:rsidR="001E1D37" w:rsidRPr="00E923F2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Назначить в трехдневный срок с момента подписания настоящего договора представителей Исполнителя,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1E1D37" w:rsidRPr="00E923F2" w:rsidRDefault="001E1D37" w:rsidP="00CC75DB">
      <w:pPr>
        <w:pStyle w:val="BodyText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t xml:space="preserve">Назначить </w:t>
      </w:r>
      <w:r w:rsidRPr="001A3339">
        <w:t>руководителя</w:t>
      </w:r>
      <w:r>
        <w:t xml:space="preserve"> проекта</w:t>
      </w:r>
      <w:r w:rsidRPr="001A3339">
        <w:t xml:space="preserve"> </w:t>
      </w:r>
      <w:r>
        <w:t>д</w:t>
      </w:r>
      <w:r w:rsidRPr="001A3339">
        <w:t xml:space="preserve">ля организации </w:t>
      </w:r>
      <w:r>
        <w:t>выполнения работ</w:t>
      </w:r>
      <w:r w:rsidRPr="001A3339">
        <w:t xml:space="preserve"> в соответствии с предметом настоящего Договора, который:</w:t>
      </w:r>
      <w:r w:rsidRPr="00E923F2">
        <w:t xml:space="preserve"> </w:t>
      </w:r>
    </w:p>
    <w:p w:rsidR="001E1D37" w:rsidRPr="001A3339" w:rsidRDefault="001E1D37" w:rsidP="00CC75DB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r w:rsidRPr="001A3339">
        <w:t>Формулирует задачи и вопросы для обсуждения с представителями Заказчика и осуществляет непосредственный контакт с представителями Заказчика по месту нахождения Заказчика;</w:t>
      </w:r>
    </w:p>
    <w:p w:rsidR="001E1D37" w:rsidRPr="001A3339" w:rsidRDefault="001E1D37" w:rsidP="00CC75DB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r w:rsidRPr="001A3339">
        <w:t>Предлагает процедуры сбора необходимых данных, поиска, обсуждения и принятия решений по реализации предмета настоящего Договора;</w:t>
      </w:r>
    </w:p>
    <w:p w:rsidR="001E1D37" w:rsidRPr="001A3339" w:rsidRDefault="001E1D37" w:rsidP="00CC75DB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r w:rsidRPr="001A3339">
        <w:t>Собирает необходимые данные непосредственно по месту нахождения Заказчика и анализирует полученные материалы;</w:t>
      </w:r>
    </w:p>
    <w:p w:rsidR="001E1D37" w:rsidRPr="001A3339" w:rsidRDefault="001E1D37" w:rsidP="00CC75DB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r w:rsidRPr="001A3339">
        <w:t>Осуществляет корректировки отчетных материалов в соответствии с требованиями Заказчика;</w:t>
      </w:r>
    </w:p>
    <w:p w:rsidR="001E1D37" w:rsidRPr="001A3339" w:rsidRDefault="001E1D37" w:rsidP="00CC75DB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r w:rsidRPr="001A3339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</w:p>
    <w:p w:rsidR="001E1D37" w:rsidRPr="00D45F65" w:rsidRDefault="001E1D37" w:rsidP="00CC75DB">
      <w:pPr>
        <w:pStyle w:val="BodyText"/>
        <w:overflowPunct w:val="0"/>
        <w:autoSpaceDE w:val="0"/>
        <w:autoSpaceDN w:val="0"/>
        <w:adjustRightInd w:val="0"/>
        <w:spacing w:after="0"/>
        <w:ind w:left="720"/>
        <w:jc w:val="both"/>
        <w:textAlignment w:val="baseline"/>
        <w:rPr>
          <w:bCs/>
          <w:caps/>
          <w:kern w:val="32"/>
          <w:szCs w:val="32"/>
        </w:rPr>
      </w:pPr>
    </w:p>
    <w:p w:rsidR="001E1D37" w:rsidRDefault="001E1D37" w:rsidP="00CC75DB">
      <w:pPr>
        <w:widowControl w:val="0"/>
        <w:numPr>
          <w:ilvl w:val="1"/>
          <w:numId w:val="40"/>
        </w:numPr>
        <w:ind w:left="789"/>
        <w:jc w:val="both"/>
        <w:outlineLvl w:val="1"/>
      </w:pPr>
      <w:r w:rsidRPr="0035687C">
        <w:t>Заказчик обязуется:</w:t>
      </w:r>
    </w:p>
    <w:p w:rsidR="001E1D37" w:rsidRPr="0044047E" w:rsidRDefault="001E1D37" w:rsidP="00CC75DB">
      <w:pPr>
        <w:widowControl w:val="0"/>
        <w:numPr>
          <w:ilvl w:val="2"/>
          <w:numId w:val="40"/>
        </w:numPr>
        <w:jc w:val="both"/>
        <w:outlineLvl w:val="1"/>
        <w:rPr>
          <w:color w:val="000000"/>
        </w:rPr>
      </w:pPr>
      <w:r w:rsidRPr="00792C64">
        <w:t>Предоставить</w:t>
      </w:r>
      <w:r w:rsidRPr="0044047E">
        <w:rPr>
          <w:color w:val="000000"/>
        </w:rPr>
        <w:t xml:space="preserve"> Исполнителю необходимые материалы и информацию в согласованном объеме и (или) обеспечивает доступ к ней в согласованные сроки.</w:t>
      </w:r>
    </w:p>
    <w:p w:rsidR="001E1D37" w:rsidRPr="0044047E" w:rsidRDefault="001E1D37" w:rsidP="00CC75DB">
      <w:pPr>
        <w:pStyle w:val="BodyText"/>
        <w:overflowPunct w:val="0"/>
        <w:autoSpaceDE w:val="0"/>
        <w:autoSpaceDN w:val="0"/>
        <w:adjustRightInd w:val="0"/>
        <w:spacing w:after="0"/>
        <w:ind w:left="1276" w:firstLine="284"/>
        <w:jc w:val="both"/>
        <w:textAlignment w:val="baseline"/>
        <w:rPr>
          <w:color w:val="000000"/>
        </w:rPr>
      </w:pPr>
      <w:r w:rsidRPr="0044047E">
        <w:rPr>
          <w:color w:val="000000"/>
        </w:rPr>
        <w:t>Работники Исполнителя допускаются до информации ограниченного доступа Заказчика в объёме, достаточном для выполнения работ в рамках договорных отношений между Сторонами и по настоящему Договору.</w:t>
      </w:r>
    </w:p>
    <w:p w:rsidR="001E1D37" w:rsidRPr="0044047E" w:rsidRDefault="001E1D37" w:rsidP="00CC75DB">
      <w:pPr>
        <w:pStyle w:val="BodyText"/>
        <w:overflowPunct w:val="0"/>
        <w:autoSpaceDE w:val="0"/>
        <w:autoSpaceDN w:val="0"/>
        <w:adjustRightInd w:val="0"/>
        <w:spacing w:after="0"/>
        <w:ind w:left="1276" w:firstLine="284"/>
        <w:jc w:val="both"/>
        <w:textAlignment w:val="baseline"/>
        <w:rPr>
          <w:color w:val="000000"/>
        </w:rPr>
      </w:pPr>
      <w:r w:rsidRPr="0044047E">
        <w:rPr>
          <w:color w:val="000000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</w:p>
    <w:p w:rsidR="001E1D37" w:rsidRPr="0044047E" w:rsidRDefault="001E1D37" w:rsidP="00CC75DB">
      <w:pPr>
        <w:pStyle w:val="BodyText"/>
        <w:overflowPunct w:val="0"/>
        <w:autoSpaceDE w:val="0"/>
        <w:autoSpaceDN w:val="0"/>
        <w:adjustRightInd w:val="0"/>
        <w:spacing w:after="0"/>
        <w:ind w:left="1276" w:firstLine="284"/>
        <w:jc w:val="both"/>
        <w:textAlignment w:val="baseline"/>
        <w:rPr>
          <w:color w:val="000000"/>
        </w:rPr>
      </w:pPr>
      <w:r w:rsidRPr="0044047E">
        <w:rPr>
          <w:color w:val="000000"/>
        </w:rPr>
        <w:t>В заявках указывается:</w:t>
      </w:r>
    </w:p>
    <w:p w:rsidR="001E1D37" w:rsidRPr="0044047E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44047E">
        <w:rPr>
          <w:color w:val="000000"/>
        </w:rPr>
        <w:t>должность работника;</w:t>
      </w:r>
    </w:p>
    <w:p w:rsidR="001E1D37" w:rsidRPr="0035687C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r w:rsidRPr="0035687C">
        <w:rPr>
          <w:color w:val="000000"/>
          <w:szCs w:val="28"/>
        </w:rPr>
        <w:t>фамилия, имя и отчество работника;</w:t>
      </w:r>
    </w:p>
    <w:p w:rsidR="001E1D37" w:rsidRPr="0035687C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r w:rsidRPr="0035687C">
        <w:rPr>
          <w:color w:val="000000"/>
          <w:szCs w:val="28"/>
        </w:rPr>
        <w:t>номер закреплённой за ним Заказчиком стационарной ПЭВМ, с которой планируется осуществление доступа;</w:t>
      </w:r>
    </w:p>
    <w:p w:rsidR="001E1D37" w:rsidRPr="00C73745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r w:rsidRPr="0035687C">
        <w:rPr>
          <w:color w:val="000000"/>
          <w:szCs w:val="28"/>
        </w:rPr>
        <w:t xml:space="preserve">полномочия работника при выполнении работ в «1С:Управление </w:t>
      </w:r>
      <w:r w:rsidRPr="00C73745">
        <w:rPr>
          <w:color w:val="000000"/>
          <w:szCs w:val="28"/>
        </w:rPr>
        <w:t>строительной организацией 8» и «1С: Консолидация 8 Проф»;</w:t>
      </w:r>
    </w:p>
    <w:p w:rsidR="001E1D37" w:rsidRPr="0035687C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r w:rsidRPr="0035687C">
        <w:rPr>
          <w:color w:val="000000"/>
          <w:szCs w:val="28"/>
        </w:rPr>
        <w:t>обязанности, выполняемые работником, в рамках сопровождения программных продуктов;</w:t>
      </w:r>
    </w:p>
    <w:p w:rsidR="001E1D37" w:rsidRPr="0035687C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r w:rsidRPr="0035687C">
        <w:rPr>
          <w:color w:val="000000"/>
          <w:szCs w:val="28"/>
        </w:rPr>
        <w:t>контактные данные работника</w:t>
      </w:r>
    </w:p>
    <w:p w:rsidR="001E1D37" w:rsidRPr="0044047E" w:rsidRDefault="001E1D37" w:rsidP="00CC75DB">
      <w:pPr>
        <w:widowControl w:val="0"/>
        <w:numPr>
          <w:ilvl w:val="2"/>
          <w:numId w:val="40"/>
        </w:numPr>
        <w:jc w:val="both"/>
        <w:outlineLvl w:val="1"/>
        <w:rPr>
          <w:color w:val="000000"/>
        </w:rPr>
      </w:pPr>
      <w:bookmarkStart w:id="12" w:name="_Toc300837316"/>
      <w:bookmarkStart w:id="13" w:name="_Toc308688473"/>
      <w:r w:rsidRPr="0044047E">
        <w:rPr>
          <w:color w:val="000000"/>
        </w:rPr>
        <w:t>Информировать Исполнителя обо всех изменениях, решениях и мероприятиях, прямо или косвенно влияющих на выполнение работ в соответствии с условиями настоящего Договора;</w:t>
      </w:r>
      <w:bookmarkEnd w:id="12"/>
      <w:bookmarkEnd w:id="13"/>
    </w:p>
    <w:p w:rsidR="001E1D37" w:rsidRDefault="001E1D37" w:rsidP="00CC75DB">
      <w:pPr>
        <w:widowControl w:val="0"/>
        <w:numPr>
          <w:ilvl w:val="2"/>
          <w:numId w:val="40"/>
        </w:numPr>
        <w:jc w:val="both"/>
        <w:outlineLvl w:val="1"/>
        <w:rPr>
          <w:color w:val="000000"/>
        </w:rPr>
      </w:pPr>
      <w:bookmarkStart w:id="14" w:name="_Toc300837317"/>
      <w:bookmarkStart w:id="15" w:name="_Toc308688474"/>
      <w:r w:rsidRPr="0044047E">
        <w:rPr>
          <w:color w:val="000000"/>
        </w:rPr>
        <w:t>Передать Исполнителю информацию и методологические материалы, обязательные к руководству Исполнителем при выполнении работ;</w:t>
      </w:r>
      <w:bookmarkEnd w:id="14"/>
      <w:bookmarkEnd w:id="15"/>
    </w:p>
    <w:p w:rsidR="001E1D37" w:rsidRPr="0044047E" w:rsidRDefault="001E1D37" w:rsidP="00CC75DB">
      <w:pPr>
        <w:widowControl w:val="0"/>
        <w:numPr>
          <w:ilvl w:val="2"/>
          <w:numId w:val="40"/>
        </w:numPr>
        <w:jc w:val="both"/>
        <w:outlineLvl w:val="1"/>
        <w:rPr>
          <w:color w:val="000000"/>
        </w:rPr>
      </w:pPr>
      <w:bookmarkStart w:id="16" w:name="_Toc300837318"/>
      <w:bookmarkStart w:id="17" w:name="_Toc308688475"/>
      <w:r w:rsidRPr="0044047E">
        <w:rPr>
          <w:color w:val="000000"/>
        </w:rPr>
        <w:t>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сроки;</w:t>
      </w:r>
      <w:bookmarkEnd w:id="16"/>
      <w:bookmarkEnd w:id="17"/>
    </w:p>
    <w:p w:rsidR="001E1D37" w:rsidRPr="0044047E" w:rsidRDefault="001E1D37" w:rsidP="00CC75DB">
      <w:pPr>
        <w:widowControl w:val="0"/>
        <w:numPr>
          <w:ilvl w:val="2"/>
          <w:numId w:val="40"/>
        </w:numPr>
        <w:jc w:val="both"/>
        <w:outlineLvl w:val="1"/>
        <w:rPr>
          <w:color w:val="000000"/>
        </w:rPr>
      </w:pPr>
      <w:bookmarkStart w:id="18" w:name="_Toc300837319"/>
      <w:bookmarkStart w:id="19" w:name="_Toc308688476"/>
      <w:r w:rsidRPr="0044047E">
        <w:rPr>
          <w:color w:val="000000"/>
        </w:rPr>
        <w:t>В случае необходимости обеспечить Исполнителя:</w:t>
      </w:r>
      <w:bookmarkEnd w:id="18"/>
      <w:bookmarkEnd w:id="19"/>
    </w:p>
    <w:p w:rsidR="001E1D37" w:rsidRPr="001A3339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0" w:name="_Toc300837320"/>
      <w:bookmarkStart w:id="21" w:name="_Toc308688477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ми</w:t>
      </w:r>
      <w:r w:rsidRPr="001A3339">
        <w:rPr>
          <w:color w:val="000000"/>
          <w:szCs w:val="28"/>
        </w:rPr>
        <w:t xml:space="preserve"> места</w:t>
      </w:r>
      <w:r>
        <w:rPr>
          <w:color w:val="000000"/>
          <w:szCs w:val="28"/>
        </w:rPr>
        <w:t>ми в офисе Заказчика</w:t>
      </w:r>
      <w:r w:rsidRPr="001A3339">
        <w:rPr>
          <w:color w:val="000000"/>
          <w:szCs w:val="28"/>
        </w:rPr>
        <w:t xml:space="preserve"> для двух </w:t>
      </w:r>
      <w:r>
        <w:rPr>
          <w:color w:val="000000"/>
          <w:szCs w:val="28"/>
        </w:rPr>
        <w:t>работников</w:t>
      </w:r>
      <w:r w:rsidRPr="001A3339">
        <w:rPr>
          <w:color w:val="000000"/>
          <w:szCs w:val="28"/>
        </w:rPr>
        <w:t>;</w:t>
      </w:r>
      <w:bookmarkEnd w:id="20"/>
      <w:bookmarkEnd w:id="21"/>
    </w:p>
    <w:p w:rsidR="001E1D37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2" w:name="_Toc300837321"/>
      <w:bookmarkStart w:id="23" w:name="_Toc308688478"/>
      <w:r>
        <w:rPr>
          <w:color w:val="000000"/>
          <w:szCs w:val="28"/>
        </w:rPr>
        <w:t>Не менее, чем о</w:t>
      </w:r>
      <w:r w:rsidRPr="001A3339">
        <w:rPr>
          <w:color w:val="000000"/>
          <w:szCs w:val="28"/>
        </w:rPr>
        <w:t>дн</w:t>
      </w:r>
      <w:r>
        <w:rPr>
          <w:color w:val="000000"/>
          <w:szCs w:val="28"/>
        </w:rPr>
        <w:t>им</w:t>
      </w:r>
      <w:r w:rsidRPr="001A3339">
        <w:rPr>
          <w:color w:val="000000"/>
          <w:szCs w:val="28"/>
        </w:rPr>
        <w:t xml:space="preserve"> компьютер</w:t>
      </w:r>
      <w:r>
        <w:rPr>
          <w:color w:val="000000"/>
          <w:szCs w:val="28"/>
        </w:rPr>
        <w:t>ом</w:t>
      </w:r>
      <w:r w:rsidRPr="001A3339">
        <w:rPr>
          <w:color w:val="000000"/>
          <w:szCs w:val="28"/>
        </w:rPr>
        <w:t>, с доступом к электронной почте, с объемом оперативной памяти не менее 1024 Мб и доступом к принтеру;</w:t>
      </w:r>
      <w:bookmarkEnd w:id="22"/>
      <w:bookmarkEnd w:id="23"/>
    </w:p>
    <w:p w:rsidR="001E1D37" w:rsidRPr="001A3339" w:rsidRDefault="001E1D37" w:rsidP="00CC75DB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4" w:name="_Toc300837322"/>
      <w:bookmarkStart w:id="25" w:name="_Toc308688479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24"/>
      <w:bookmarkEnd w:id="25"/>
    </w:p>
    <w:p w:rsidR="001E1D37" w:rsidRPr="0044047E" w:rsidRDefault="001E1D37" w:rsidP="00CC75DB">
      <w:pPr>
        <w:widowControl w:val="0"/>
        <w:numPr>
          <w:ilvl w:val="2"/>
          <w:numId w:val="40"/>
        </w:numPr>
        <w:jc w:val="both"/>
        <w:outlineLvl w:val="1"/>
        <w:rPr>
          <w:color w:val="000000"/>
        </w:rPr>
      </w:pPr>
      <w:r w:rsidRPr="0044047E">
        <w:rPr>
          <w:color w:val="000000"/>
        </w:rPr>
        <w:t>Принять работы, выполненные Исполнителем.</w:t>
      </w:r>
    </w:p>
    <w:p w:rsidR="001E1D37" w:rsidRPr="0044047E" w:rsidRDefault="001E1D37" w:rsidP="00CC75DB">
      <w:pPr>
        <w:widowControl w:val="0"/>
        <w:numPr>
          <w:ilvl w:val="2"/>
          <w:numId w:val="40"/>
        </w:numPr>
        <w:jc w:val="both"/>
        <w:outlineLvl w:val="1"/>
        <w:rPr>
          <w:color w:val="000000"/>
        </w:rPr>
      </w:pPr>
      <w:r w:rsidRPr="0044047E">
        <w:rPr>
          <w:color w:val="000000"/>
        </w:rPr>
        <w:t xml:space="preserve">Оплатить работы по цене, указанной в п. 2.1. </w:t>
      </w:r>
      <w:r>
        <w:rPr>
          <w:color w:val="000000"/>
        </w:rPr>
        <w:t>настоящего договора.</w:t>
      </w:r>
    </w:p>
    <w:p w:rsidR="001E1D37" w:rsidRDefault="001E1D37" w:rsidP="00CC75DB">
      <w:pPr>
        <w:widowControl w:val="0"/>
        <w:numPr>
          <w:ilvl w:val="1"/>
          <w:numId w:val="40"/>
        </w:numPr>
        <w:ind w:left="789"/>
        <w:jc w:val="both"/>
        <w:outlineLvl w:val="1"/>
      </w:pPr>
      <w:r w:rsidRPr="0035687C">
        <w:t>Заказчик имеет право:</w:t>
      </w:r>
    </w:p>
    <w:p w:rsidR="001E1D37" w:rsidRPr="0035687C" w:rsidRDefault="001E1D37" w:rsidP="00CC75DB">
      <w:pPr>
        <w:widowControl w:val="0"/>
        <w:numPr>
          <w:ilvl w:val="2"/>
          <w:numId w:val="40"/>
        </w:numPr>
        <w:jc w:val="both"/>
        <w:outlineLvl w:val="1"/>
      </w:pPr>
      <w:r w:rsidRPr="0044047E">
        <w:rPr>
          <w:color w:val="000000"/>
        </w:rPr>
        <w:t>Проверять ход и качество работ, выполняемых  Исполнителем, не вмешиваясь в его деятельность</w:t>
      </w:r>
      <w:r>
        <w:rPr>
          <w:color w:val="000000"/>
        </w:rPr>
        <w:t xml:space="preserve">. </w:t>
      </w:r>
    </w:p>
    <w:p w:rsidR="001E1D37" w:rsidRDefault="001E1D37" w:rsidP="00CC75DB">
      <w:pPr>
        <w:widowControl w:val="0"/>
        <w:ind w:left="283"/>
        <w:jc w:val="both"/>
      </w:pPr>
    </w:p>
    <w:p w:rsidR="001E1D37" w:rsidRDefault="001E1D37" w:rsidP="00CC75DB">
      <w:pPr>
        <w:widowControl w:val="0"/>
        <w:ind w:left="283"/>
        <w:jc w:val="both"/>
      </w:pPr>
    </w:p>
    <w:p w:rsidR="001E1D37" w:rsidRDefault="001E1D37" w:rsidP="00CC75DB">
      <w:pPr>
        <w:widowControl w:val="0"/>
        <w:numPr>
          <w:ilvl w:val="0"/>
          <w:numId w:val="14"/>
        </w:numPr>
        <w:jc w:val="center"/>
        <w:outlineLvl w:val="0"/>
        <w:rPr>
          <w:b/>
          <w:bCs/>
          <w:caps/>
          <w:kern w:val="32"/>
          <w:szCs w:val="32"/>
        </w:rPr>
      </w:pPr>
      <w:bookmarkStart w:id="26" w:name="_Toc300837323"/>
      <w:bookmarkStart w:id="27" w:name="_Toc308688480"/>
      <w:r w:rsidRPr="001A3339">
        <w:rPr>
          <w:b/>
          <w:bCs/>
          <w:caps/>
          <w:kern w:val="32"/>
          <w:szCs w:val="32"/>
        </w:rPr>
        <w:t xml:space="preserve">ПОРЯДОК </w:t>
      </w:r>
      <w:r w:rsidRPr="005D5865">
        <w:rPr>
          <w:b/>
          <w:bCs/>
          <w:caps/>
          <w:kern w:val="32"/>
          <w:szCs w:val="32"/>
        </w:rPr>
        <w:t>ПРИЕМА И ПЕРЕДАЧИ ВЫПОЛНЕННЫХ РАБОТ</w:t>
      </w:r>
      <w:bookmarkEnd w:id="26"/>
      <w:bookmarkEnd w:id="27"/>
    </w:p>
    <w:p w:rsidR="001E1D37" w:rsidRPr="001A3339" w:rsidRDefault="001E1D37" w:rsidP="00CC75DB">
      <w:pPr>
        <w:widowControl w:val="0"/>
        <w:ind w:left="360"/>
        <w:outlineLvl w:val="0"/>
        <w:rPr>
          <w:b/>
          <w:bCs/>
          <w:caps/>
          <w:kern w:val="32"/>
          <w:szCs w:val="32"/>
        </w:rPr>
      </w:pPr>
    </w:p>
    <w:p w:rsidR="001E1D37" w:rsidRPr="00330F23" w:rsidRDefault="001E1D37" w:rsidP="00CC75DB">
      <w:pPr>
        <w:pStyle w:val="BodyText"/>
        <w:numPr>
          <w:ilvl w:val="1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olor w:val="000000"/>
          <w:spacing w:val="-2"/>
        </w:rPr>
      </w:pPr>
      <w:r w:rsidRPr="00330F23">
        <w:rPr>
          <w:bCs/>
          <w:color w:val="000000"/>
          <w:spacing w:val="-2"/>
        </w:rPr>
        <w:t xml:space="preserve">Прием и передача выполненных работ осуществляются в соответствии </w:t>
      </w:r>
      <w:r>
        <w:rPr>
          <w:bCs/>
          <w:color w:val="000000"/>
          <w:spacing w:val="-2"/>
        </w:rPr>
        <w:t xml:space="preserve">с </w:t>
      </w:r>
      <w:r w:rsidRPr="00330F23">
        <w:rPr>
          <w:bCs/>
          <w:color w:val="000000"/>
          <w:spacing w:val="-2"/>
        </w:rPr>
        <w:t>требованиями Техническ</w:t>
      </w:r>
      <w:r>
        <w:rPr>
          <w:bCs/>
          <w:color w:val="000000"/>
          <w:spacing w:val="-2"/>
        </w:rPr>
        <w:t xml:space="preserve">ого задания </w:t>
      </w:r>
      <w:r w:rsidRPr="00330F23">
        <w:rPr>
          <w:bCs/>
          <w:color w:val="000000"/>
          <w:spacing w:val="-2"/>
        </w:rPr>
        <w:t>(</w:t>
      </w:r>
      <w:r w:rsidRPr="00330F23">
        <w:t>Приложени</w:t>
      </w:r>
      <w:r>
        <w:t>е</w:t>
      </w:r>
      <w:r w:rsidRPr="00330F23">
        <w:t xml:space="preserve"> № </w:t>
      </w:r>
      <w:r>
        <w:t>1 к настоящему договору</w:t>
      </w:r>
      <w:r w:rsidRPr="00330F23">
        <w:rPr>
          <w:bCs/>
          <w:color w:val="000000"/>
          <w:spacing w:val="-2"/>
        </w:rPr>
        <w:t>) по акт</w:t>
      </w:r>
      <w:r>
        <w:rPr>
          <w:bCs/>
          <w:color w:val="000000"/>
          <w:spacing w:val="-2"/>
        </w:rPr>
        <w:t>у</w:t>
      </w:r>
      <w:r w:rsidRPr="00330F23">
        <w:rPr>
          <w:bCs/>
          <w:color w:val="000000"/>
          <w:spacing w:val="-2"/>
        </w:rPr>
        <w:t xml:space="preserve"> сдачи-приемки выполненных работ и счет- фактур</w:t>
      </w:r>
      <w:r>
        <w:rPr>
          <w:bCs/>
          <w:color w:val="000000"/>
          <w:spacing w:val="-2"/>
        </w:rPr>
        <w:t>е</w:t>
      </w:r>
      <w:r w:rsidRPr="00330F23">
        <w:rPr>
          <w:bCs/>
          <w:color w:val="000000"/>
          <w:spacing w:val="-2"/>
        </w:rPr>
        <w:t>, оформленными в надлежащем порядке.</w:t>
      </w:r>
    </w:p>
    <w:p w:rsidR="001E1D37" w:rsidRPr="00C17563" w:rsidRDefault="001E1D37" w:rsidP="00CC75DB">
      <w:pPr>
        <w:pStyle w:val="BodyText"/>
        <w:numPr>
          <w:ilvl w:val="1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>Исполнитель предоставляет</w:t>
      </w:r>
      <w:r w:rsidRPr="00C17563">
        <w:rPr>
          <w:bCs/>
          <w:color w:val="000000"/>
          <w:spacing w:val="-2"/>
        </w:rPr>
        <w:t xml:space="preserve"> по техническому заданию:</w:t>
      </w:r>
    </w:p>
    <w:p w:rsidR="001E1D37" w:rsidRPr="00C17563" w:rsidRDefault="001E1D37" w:rsidP="00CC75DB">
      <w:pPr>
        <w:pStyle w:val="BodyText"/>
        <w:numPr>
          <w:ilvl w:val="2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olor w:val="000000"/>
          <w:spacing w:val="-2"/>
        </w:rPr>
      </w:pPr>
      <w:r w:rsidRPr="00C17563">
        <w:rPr>
          <w:bCs/>
          <w:color w:val="000000"/>
          <w:spacing w:val="-2"/>
        </w:rPr>
        <w:t>доработанн</w:t>
      </w:r>
      <w:r>
        <w:rPr>
          <w:bCs/>
          <w:color w:val="000000"/>
          <w:spacing w:val="-2"/>
        </w:rPr>
        <w:t>ые информационные</w:t>
      </w:r>
      <w:r w:rsidRPr="00C17563">
        <w:rPr>
          <w:bCs/>
          <w:color w:val="000000"/>
          <w:spacing w:val="-2"/>
        </w:rPr>
        <w:t xml:space="preserve"> баз</w:t>
      </w:r>
      <w:r>
        <w:rPr>
          <w:bCs/>
          <w:color w:val="000000"/>
          <w:spacing w:val="-2"/>
        </w:rPr>
        <w:t>ы</w:t>
      </w:r>
      <w:r w:rsidRPr="00C17563">
        <w:rPr>
          <w:bCs/>
          <w:color w:val="000000"/>
          <w:spacing w:val="-2"/>
        </w:rPr>
        <w:t xml:space="preserve"> НИАЭП</w:t>
      </w:r>
      <w:r>
        <w:rPr>
          <w:bCs/>
          <w:color w:val="000000"/>
          <w:spacing w:val="-2"/>
        </w:rPr>
        <w:t xml:space="preserve"> – «1С:УСО8» и Портал Поставщика</w:t>
      </w:r>
      <w:r w:rsidRPr="00C17563">
        <w:rPr>
          <w:bCs/>
          <w:color w:val="000000"/>
          <w:spacing w:val="-2"/>
        </w:rPr>
        <w:t>;</w:t>
      </w:r>
    </w:p>
    <w:p w:rsidR="001E1D37" w:rsidRDefault="001E1D37" w:rsidP="00CC75DB">
      <w:pPr>
        <w:pStyle w:val="BodyText"/>
        <w:numPr>
          <w:ilvl w:val="2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olor w:val="000000"/>
          <w:spacing w:val="-2"/>
        </w:rPr>
      </w:pPr>
      <w:r w:rsidRPr="00C17563">
        <w:rPr>
          <w:bCs/>
          <w:color w:val="000000"/>
          <w:spacing w:val="-2"/>
        </w:rPr>
        <w:t>отчет об опытной эксплуатации;</w:t>
      </w:r>
    </w:p>
    <w:p w:rsidR="001E1D37" w:rsidRDefault="001E1D37" w:rsidP="00CC75DB">
      <w:pPr>
        <w:pStyle w:val="BodyText"/>
        <w:numPr>
          <w:ilvl w:val="2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>д</w:t>
      </w:r>
      <w:r w:rsidRPr="00B77788">
        <w:rPr>
          <w:bCs/>
          <w:color w:val="000000"/>
          <w:spacing w:val="-2"/>
        </w:rPr>
        <w:t>изайн-проект Системы</w:t>
      </w:r>
      <w:r>
        <w:rPr>
          <w:bCs/>
          <w:color w:val="000000"/>
          <w:spacing w:val="-2"/>
        </w:rPr>
        <w:t>;</w:t>
      </w:r>
    </w:p>
    <w:p w:rsidR="001E1D37" w:rsidRDefault="001E1D37" w:rsidP="00CC75DB">
      <w:pPr>
        <w:pStyle w:val="BodyText"/>
        <w:numPr>
          <w:ilvl w:val="2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>технический проект Системы «</w:t>
      </w:r>
      <w:r>
        <w:t>Введение стандартов штрих-кодирования на объектах ОАО «НИАЭП»: Курский филиал</w:t>
      </w:r>
      <w:r>
        <w:rPr>
          <w:bCs/>
          <w:color w:val="000000"/>
          <w:spacing w:val="-2"/>
        </w:rPr>
        <w:t>»;</w:t>
      </w:r>
    </w:p>
    <w:p w:rsidR="001E1D37" w:rsidRPr="00C17563" w:rsidRDefault="001E1D37" w:rsidP="00CC75DB">
      <w:pPr>
        <w:pStyle w:val="BodyText"/>
        <w:numPr>
          <w:ilvl w:val="2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>рабочую документацию Системы «</w:t>
      </w:r>
      <w:r>
        <w:t>Введение стандартов штрих-кодирования на объектах ОАО «НИАЭП»: Курский филиал</w:t>
      </w:r>
      <w:r>
        <w:rPr>
          <w:bCs/>
          <w:color w:val="000000"/>
          <w:spacing w:val="-2"/>
        </w:rPr>
        <w:t>»;</w:t>
      </w:r>
    </w:p>
    <w:p w:rsidR="001E1D37" w:rsidRPr="009A71C9" w:rsidRDefault="001E1D37" w:rsidP="00CC75DB">
      <w:pPr>
        <w:pStyle w:val="BodyText"/>
        <w:numPr>
          <w:ilvl w:val="2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pacing w:val="-2"/>
        </w:rPr>
      </w:pPr>
      <w:r w:rsidRPr="006B2056">
        <w:rPr>
          <w:spacing w:val="-2"/>
        </w:rPr>
        <w:t>копию действующей конфигурации «1С:УСО8» с доработанным функционалом. Конфигурация передается Заказчику в электронном виде на носителе, не позволяющем внести изменения в данные, записанные на него (CD-R, DVD-R). В конфигурацию со стороны Исполнителя запрещается внесение каких либо средств защиты и ограничения использования доработ</w:t>
      </w:r>
      <w:r>
        <w:rPr>
          <w:spacing w:val="-2"/>
        </w:rPr>
        <w:t>анного программного обеспечения;</w:t>
      </w:r>
    </w:p>
    <w:p w:rsidR="001E1D37" w:rsidRPr="006B2056" w:rsidRDefault="001E1D37" w:rsidP="00CC75DB">
      <w:pPr>
        <w:pStyle w:val="BodyText"/>
        <w:numPr>
          <w:ilvl w:val="2"/>
          <w:numId w:val="17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pacing w:val="-2"/>
        </w:rPr>
      </w:pPr>
      <w:r w:rsidRPr="006B2056">
        <w:rPr>
          <w:bCs/>
          <w:spacing w:val="-2"/>
        </w:rPr>
        <w:t>описание алгоритма (алгоритмов) разработанного функционала в соответствии с требованиям, изложенным в разделе 7 РД 50-34.698-90 «Автоматизированные системы. Требования к содержанию документов».</w:t>
      </w:r>
    </w:p>
    <w:p w:rsidR="001E1D37" w:rsidRPr="006B2056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6B2056">
        <w:t>Исключительные права на результаты работы по настоящему Договору принадлежат Заказчику с момента подписания Сторонами акта сдачи-приемки выполненных работ.</w:t>
      </w:r>
    </w:p>
    <w:p w:rsidR="001E1D37" w:rsidRPr="002D7E2A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2D7E2A">
        <w:t>Передача отчетных материалов Заказчику осуществляется сопроводительными документами Исполнителя.</w:t>
      </w:r>
    </w:p>
    <w:p w:rsidR="001E1D37" w:rsidRPr="002D7E2A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2D7E2A">
        <w:t xml:space="preserve">Передача документов и материалов происходит на территории Заказчика, в процессе передачи материалов Исполнитель демонстрирует Заказчику выполненную работу.  </w:t>
      </w:r>
    </w:p>
    <w:p w:rsidR="001E1D37" w:rsidRPr="002D7E2A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>
        <w:t>Заказчик в срок</w:t>
      </w:r>
      <w:r w:rsidRPr="002D7E2A">
        <w:t xml:space="preserve"> не более 10 рабочих дней с момента получения акта сдачи-приемки, обязан рассмотреть материалы и направить Исполнителю подписанный акт сдачи-приемки, либо перечень задач на доработку, требующих необходимых исправлений в согласованные сроки за счет средств Исполнителя. </w:t>
      </w:r>
    </w:p>
    <w:p w:rsidR="001E1D37" w:rsidRPr="002D7E2A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2D7E2A">
        <w:t>Отказ Заказчика от приема выполненных работ составляется в письменной форме и содержит перечень недостатков и недоработок, выявленных в ходе приема Работ и отчетных материалов. Устранение выявленных недостатков и недоработок осуществляется за счет Исполнителя.</w:t>
      </w:r>
    </w:p>
    <w:p w:rsidR="001E1D37" w:rsidRPr="00E557BB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2D7E2A">
        <w:t>В случае досрочного выполнения работ по настоящему договору Заказчик вправе досрочно приня</w:t>
      </w:r>
      <w:r w:rsidRPr="00346B3C">
        <w:t>ть и оплатить выполненные работы</w:t>
      </w:r>
      <w:r w:rsidRPr="0035687C">
        <w:t>.</w:t>
      </w:r>
    </w:p>
    <w:p w:rsidR="001E1D37" w:rsidRDefault="001E1D37" w:rsidP="00CC75DB">
      <w:pPr>
        <w:widowControl w:val="0"/>
        <w:jc w:val="both"/>
        <w:outlineLvl w:val="1"/>
      </w:pPr>
    </w:p>
    <w:p w:rsidR="001E1D37" w:rsidRDefault="001E1D37" w:rsidP="00CC75DB">
      <w:pPr>
        <w:widowControl w:val="0"/>
        <w:jc w:val="both"/>
        <w:outlineLvl w:val="1"/>
      </w:pPr>
    </w:p>
    <w:p w:rsidR="001E1D37" w:rsidRDefault="001E1D37" w:rsidP="00CC75DB">
      <w:pPr>
        <w:widowControl w:val="0"/>
        <w:numPr>
          <w:ilvl w:val="0"/>
          <w:numId w:val="17"/>
        </w:numPr>
        <w:jc w:val="center"/>
        <w:outlineLvl w:val="0"/>
        <w:rPr>
          <w:b/>
          <w:bCs/>
          <w:caps/>
          <w:kern w:val="32"/>
          <w:szCs w:val="32"/>
        </w:rPr>
      </w:pPr>
      <w:bookmarkStart w:id="28" w:name="_Toc300837324"/>
      <w:bookmarkStart w:id="29" w:name="_Toc308688481"/>
      <w:r w:rsidRPr="006050B5">
        <w:rPr>
          <w:b/>
          <w:bCs/>
          <w:caps/>
          <w:kern w:val="32"/>
          <w:szCs w:val="32"/>
        </w:rPr>
        <w:t>ОТВЕТСТВЕННОСТЬ СТОРОН</w:t>
      </w:r>
      <w:bookmarkEnd w:id="28"/>
      <w:bookmarkEnd w:id="29"/>
    </w:p>
    <w:p w:rsidR="001E1D37" w:rsidRDefault="001E1D37" w:rsidP="00CC75DB">
      <w:pPr>
        <w:widowControl w:val="0"/>
        <w:ind w:left="360"/>
        <w:outlineLvl w:val="0"/>
        <w:rPr>
          <w:b/>
          <w:bCs/>
          <w:caps/>
          <w:kern w:val="32"/>
          <w:szCs w:val="32"/>
        </w:rPr>
      </w:pPr>
    </w:p>
    <w:p w:rsidR="001E1D37" w:rsidRPr="0035687C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35687C"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1E1D37" w:rsidRPr="0035687C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35687C"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1E1D37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35687C">
        <w:t>Заказчик вправе потребовать от Исполнителя уплаты неустойки (штрафа) в следующих случаях:</w:t>
      </w:r>
    </w:p>
    <w:p w:rsidR="001E1D37" w:rsidRPr="003051CE" w:rsidRDefault="001E1D37" w:rsidP="00CC75DB">
      <w:pPr>
        <w:widowControl w:val="0"/>
        <w:numPr>
          <w:ilvl w:val="2"/>
          <w:numId w:val="17"/>
        </w:numPr>
        <w:tabs>
          <w:tab w:val="clear" w:pos="1440"/>
          <w:tab w:val="num" w:pos="1080"/>
        </w:tabs>
        <w:ind w:left="1080" w:hanging="540"/>
        <w:jc w:val="both"/>
        <w:outlineLvl w:val="1"/>
      </w:pPr>
      <w:r>
        <w:rPr>
          <w:color w:val="000000"/>
        </w:rPr>
        <w:t>За нарушение срока выполнения работ в размере 0,2 % от цены договора за каждый день просрочки.</w:t>
      </w:r>
    </w:p>
    <w:p w:rsidR="001E1D37" w:rsidRPr="0035687C" w:rsidRDefault="001E1D37" w:rsidP="00CC75DB">
      <w:pPr>
        <w:widowControl w:val="0"/>
        <w:numPr>
          <w:ilvl w:val="2"/>
          <w:numId w:val="17"/>
        </w:numPr>
        <w:tabs>
          <w:tab w:val="clear" w:pos="1440"/>
          <w:tab w:val="num" w:pos="1080"/>
        </w:tabs>
        <w:ind w:left="1080" w:hanging="540"/>
        <w:jc w:val="both"/>
        <w:outlineLvl w:val="1"/>
      </w:pPr>
      <w:r w:rsidRPr="0044047E">
        <w:rPr>
          <w:color w:val="000000"/>
        </w:rPr>
        <w:t xml:space="preserve">За нарушение согласованных сроков устранения выявленных недоделок и недостатков в течение гарантийного срока в размере 0,2% от цены договора </w:t>
      </w:r>
      <w:r>
        <w:rPr>
          <w:color w:val="000000"/>
        </w:rPr>
        <w:t>за каждый день просрочки.</w:t>
      </w:r>
    </w:p>
    <w:p w:rsidR="001E1D37" w:rsidRPr="0035687C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35687C"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1E1D37" w:rsidRPr="0035687C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35687C">
        <w:t>Возмещение убытков не освобождает Исполнителя от исполнения принятых по договору обязательств.</w:t>
      </w:r>
    </w:p>
    <w:p w:rsidR="001E1D37" w:rsidRPr="0035687C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756C28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</w:p>
    <w:p w:rsidR="001E1D37" w:rsidRPr="00C73745" w:rsidRDefault="001E1D37" w:rsidP="00CC75DB">
      <w:pPr>
        <w:widowControl w:val="0"/>
        <w:numPr>
          <w:ilvl w:val="1"/>
          <w:numId w:val="17"/>
        </w:numPr>
        <w:overflowPunct w:val="0"/>
        <w:autoSpaceDE w:val="0"/>
        <w:autoSpaceDN w:val="0"/>
        <w:adjustRightInd w:val="0"/>
        <w:jc w:val="both"/>
        <w:textAlignment w:val="baseline"/>
        <w:outlineLvl w:val="1"/>
        <w:rPr>
          <w:bCs/>
          <w:caps/>
          <w:kern w:val="32"/>
          <w:szCs w:val="32"/>
        </w:rPr>
      </w:pPr>
      <w:r w:rsidRPr="00684F9E">
        <w:t xml:space="preserve"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</w:t>
      </w:r>
      <w:r>
        <w:t>Исполнитель</w:t>
      </w:r>
      <w:r w:rsidRPr="00684F9E">
        <w:t xml:space="preserve"> обязуется возместить Заказчику все расходы и убытки, причиненные в связи с нарушением этих прав.</w:t>
      </w:r>
    </w:p>
    <w:p w:rsidR="001E1D37" w:rsidRDefault="001E1D37" w:rsidP="00CC75DB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  <w:szCs w:val="32"/>
        </w:rPr>
      </w:pPr>
    </w:p>
    <w:p w:rsidR="001E1D37" w:rsidRPr="00880CDD" w:rsidRDefault="001E1D37" w:rsidP="00CC75DB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  <w:szCs w:val="32"/>
        </w:rPr>
      </w:pPr>
    </w:p>
    <w:p w:rsidR="001E1D37" w:rsidRDefault="001E1D37" w:rsidP="00CC75DB">
      <w:pPr>
        <w:widowControl w:val="0"/>
        <w:numPr>
          <w:ilvl w:val="0"/>
          <w:numId w:val="17"/>
        </w:numPr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0" w:name="_Toc300837325"/>
      <w:bookmarkStart w:id="31" w:name="_Toc308688482"/>
      <w:r w:rsidRPr="003B56EF">
        <w:rPr>
          <w:b/>
          <w:bCs/>
          <w:caps/>
          <w:kern w:val="32"/>
          <w:szCs w:val="32"/>
        </w:rPr>
        <w:t>ФОРС-МАЖОРНЫЕ ОБСТОЯТЕЛЬСТВА</w:t>
      </w:r>
      <w:bookmarkEnd w:id="30"/>
      <w:bookmarkEnd w:id="31"/>
    </w:p>
    <w:p w:rsidR="001E1D37" w:rsidRPr="003B56EF" w:rsidRDefault="001E1D37" w:rsidP="00CC75DB">
      <w:pPr>
        <w:widowControl w:val="0"/>
        <w:ind w:left="357"/>
        <w:outlineLvl w:val="0"/>
        <w:rPr>
          <w:b/>
          <w:bCs/>
          <w:caps/>
          <w:kern w:val="32"/>
          <w:szCs w:val="32"/>
        </w:rPr>
      </w:pPr>
    </w:p>
    <w:p w:rsidR="001E1D37" w:rsidRPr="00684F9E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684F9E"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1E1D37" w:rsidRPr="00684F9E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684F9E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1E1D37" w:rsidRPr="00792C64" w:rsidRDefault="001E1D37" w:rsidP="00CC75DB">
      <w:pPr>
        <w:widowControl w:val="0"/>
        <w:ind w:left="540"/>
        <w:jc w:val="both"/>
        <w:outlineLvl w:val="1"/>
      </w:pPr>
      <w:r w:rsidRPr="00792C64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</w:p>
    <w:p w:rsidR="001E1D37" w:rsidRPr="00684F9E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684F9E">
        <w:t>Срок действия  настоящего договора автоматически продлевается на период форс-мажора и устранения его последствий.</w:t>
      </w:r>
    </w:p>
    <w:p w:rsidR="001E1D37" w:rsidRPr="00684F9E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684F9E"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1E1D37" w:rsidRDefault="001E1D37" w:rsidP="00ED552B">
      <w:pPr>
        <w:pStyle w:val="BodyText"/>
        <w:overflowPunct w:val="0"/>
        <w:autoSpaceDE w:val="0"/>
        <w:autoSpaceDN w:val="0"/>
        <w:adjustRightInd w:val="0"/>
        <w:spacing w:after="0"/>
        <w:ind w:left="600"/>
        <w:jc w:val="both"/>
        <w:textAlignment w:val="baseline"/>
        <w:rPr>
          <w:color w:val="000000"/>
        </w:rPr>
      </w:pPr>
      <w:r w:rsidRPr="00440145">
        <w:rPr>
          <w:color w:val="000000"/>
        </w:rPr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1E1D37" w:rsidRDefault="001E1D37" w:rsidP="00CC75DB">
      <w:pPr>
        <w:pStyle w:val="BodyText"/>
        <w:overflowPunct w:val="0"/>
        <w:autoSpaceDE w:val="0"/>
        <w:autoSpaceDN w:val="0"/>
        <w:adjustRightInd w:val="0"/>
        <w:spacing w:after="0"/>
        <w:ind w:firstLine="540"/>
        <w:jc w:val="both"/>
        <w:textAlignment w:val="baseline"/>
        <w:rPr>
          <w:color w:val="000000"/>
        </w:rPr>
      </w:pPr>
    </w:p>
    <w:p w:rsidR="001E1D37" w:rsidRPr="00CC75DB" w:rsidRDefault="001E1D37" w:rsidP="00CC75DB">
      <w:pPr>
        <w:pStyle w:val="BodyText"/>
        <w:overflowPunct w:val="0"/>
        <w:autoSpaceDE w:val="0"/>
        <w:autoSpaceDN w:val="0"/>
        <w:adjustRightInd w:val="0"/>
        <w:spacing w:after="0"/>
        <w:ind w:firstLine="540"/>
        <w:jc w:val="both"/>
        <w:textAlignment w:val="baseline"/>
        <w:rPr>
          <w:color w:val="000000"/>
        </w:rPr>
      </w:pPr>
    </w:p>
    <w:p w:rsidR="001E1D37" w:rsidRDefault="001E1D37" w:rsidP="00CC75DB">
      <w:pPr>
        <w:widowControl w:val="0"/>
        <w:numPr>
          <w:ilvl w:val="0"/>
          <w:numId w:val="17"/>
        </w:numPr>
        <w:ind w:left="357" w:hanging="357"/>
        <w:jc w:val="center"/>
        <w:outlineLvl w:val="0"/>
        <w:rPr>
          <w:b/>
          <w:bCs/>
        </w:rPr>
      </w:pPr>
      <w:bookmarkStart w:id="32" w:name="_Toc300837326"/>
      <w:bookmarkStart w:id="33" w:name="_Toc308688483"/>
      <w:r w:rsidRPr="009E4BAE">
        <w:rPr>
          <w:b/>
          <w:bCs/>
        </w:rPr>
        <w:t>ГАРАНТИИ</w:t>
      </w:r>
      <w:bookmarkEnd w:id="32"/>
      <w:bookmarkEnd w:id="33"/>
    </w:p>
    <w:p w:rsidR="001E1D37" w:rsidRDefault="001E1D37" w:rsidP="00CC75DB">
      <w:pPr>
        <w:widowControl w:val="0"/>
        <w:ind w:left="357"/>
        <w:outlineLvl w:val="0"/>
        <w:rPr>
          <w:b/>
          <w:bCs/>
        </w:rPr>
      </w:pPr>
    </w:p>
    <w:p w:rsidR="001E1D37" w:rsidRPr="005D5E65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5D5E65">
        <w:t xml:space="preserve">Гарантийный срок на выполненные Работы составляет </w:t>
      </w:r>
      <w:r>
        <w:t xml:space="preserve">12 (двенадцать) месяцев с </w:t>
      </w:r>
      <w:r w:rsidRPr="005D5E65">
        <w:t xml:space="preserve">момента подписания Сторонами акта </w:t>
      </w:r>
      <w:r w:rsidRPr="00997080">
        <w:t>сдачи-приемки выполненных Работ.</w:t>
      </w:r>
    </w:p>
    <w:p w:rsidR="001E1D37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440145">
        <w:t>В течение гарантийного срока Исполнитель обязуется</w:t>
      </w:r>
      <w:r>
        <w:t xml:space="preserve"> з</w:t>
      </w:r>
      <w:r w:rsidRPr="00440145">
        <w:rPr>
          <w:color w:val="000000"/>
        </w:rPr>
        <w:t>а 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</w:t>
      </w:r>
      <w:r>
        <w:rPr>
          <w:color w:val="000000"/>
        </w:rPr>
        <w:t>, в</w:t>
      </w:r>
      <w:r w:rsidRPr="003E6E5B">
        <w:t xml:space="preserve">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Договором. </w:t>
      </w:r>
    </w:p>
    <w:p w:rsidR="001E1D37" w:rsidRDefault="001E1D37" w:rsidP="00CC75DB">
      <w:pPr>
        <w:widowControl w:val="0"/>
        <w:numPr>
          <w:ilvl w:val="1"/>
          <w:numId w:val="17"/>
        </w:numPr>
        <w:overflowPunct w:val="0"/>
        <w:autoSpaceDE w:val="0"/>
        <w:autoSpaceDN w:val="0"/>
        <w:adjustRightInd w:val="0"/>
        <w:jc w:val="both"/>
        <w:textAlignment w:val="baseline"/>
        <w:outlineLvl w:val="1"/>
      </w:pPr>
      <w:r w:rsidRPr="003E6E5B"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1E1D37" w:rsidRDefault="001E1D37" w:rsidP="00CC75DB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1E1D37" w:rsidRDefault="001E1D37" w:rsidP="00CC75DB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1E1D37" w:rsidRDefault="001E1D37" w:rsidP="00CC75DB">
      <w:pPr>
        <w:widowControl w:val="0"/>
        <w:numPr>
          <w:ilvl w:val="0"/>
          <w:numId w:val="17"/>
        </w:numPr>
        <w:ind w:left="357" w:hanging="357"/>
        <w:jc w:val="center"/>
        <w:outlineLvl w:val="0"/>
        <w:rPr>
          <w:b/>
          <w:bCs/>
        </w:rPr>
      </w:pPr>
      <w:bookmarkStart w:id="34" w:name="_Toc300837327"/>
      <w:bookmarkStart w:id="35" w:name="_Toc308688484"/>
      <w:r w:rsidRPr="003B56EF">
        <w:rPr>
          <w:b/>
          <w:bCs/>
          <w:caps/>
          <w:kern w:val="32"/>
          <w:szCs w:val="32"/>
        </w:rPr>
        <w:t>ПОРЯДОК</w:t>
      </w:r>
      <w:r w:rsidRPr="003B56EF">
        <w:rPr>
          <w:b/>
          <w:bCs/>
        </w:rPr>
        <w:t xml:space="preserve"> РАЗРЕШЕНИЯ СПОРОВ</w:t>
      </w:r>
      <w:bookmarkEnd w:id="34"/>
      <w:bookmarkEnd w:id="35"/>
    </w:p>
    <w:p w:rsidR="001E1D37" w:rsidRDefault="001E1D37" w:rsidP="00CC75DB">
      <w:pPr>
        <w:widowControl w:val="0"/>
        <w:ind w:left="357"/>
        <w:outlineLvl w:val="0"/>
        <w:rPr>
          <w:b/>
          <w:bCs/>
        </w:rPr>
      </w:pPr>
    </w:p>
    <w:p w:rsidR="001E1D37" w:rsidRPr="00684F9E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684F9E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1E1D37" w:rsidRDefault="001E1D37" w:rsidP="00CC75DB">
      <w:pPr>
        <w:widowControl w:val="0"/>
        <w:numPr>
          <w:ilvl w:val="1"/>
          <w:numId w:val="17"/>
        </w:numPr>
        <w:jc w:val="both"/>
        <w:outlineLvl w:val="1"/>
      </w:pPr>
      <w:r w:rsidRPr="0044047E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1E1D37" w:rsidRDefault="001E1D37" w:rsidP="00CC75DB">
      <w:pPr>
        <w:widowControl w:val="0"/>
        <w:ind w:left="142"/>
        <w:jc w:val="both"/>
        <w:outlineLvl w:val="1"/>
      </w:pPr>
    </w:p>
    <w:p w:rsidR="001E1D37" w:rsidRPr="0044047E" w:rsidRDefault="001E1D37" w:rsidP="00CC75DB">
      <w:pPr>
        <w:widowControl w:val="0"/>
        <w:ind w:left="142"/>
        <w:jc w:val="both"/>
        <w:outlineLvl w:val="1"/>
      </w:pPr>
    </w:p>
    <w:p w:rsidR="001E1D37" w:rsidRDefault="001E1D37" w:rsidP="00CC75DB">
      <w:pPr>
        <w:widowControl w:val="0"/>
        <w:numPr>
          <w:ilvl w:val="0"/>
          <w:numId w:val="17"/>
        </w:numPr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6" w:name="_Toc300837328"/>
      <w:bookmarkStart w:id="37" w:name="_Toc308688485"/>
      <w:r>
        <w:rPr>
          <w:b/>
          <w:bCs/>
          <w:caps/>
          <w:kern w:val="32"/>
          <w:szCs w:val="32"/>
        </w:rPr>
        <w:t>ПРОЧИЕ УСЛОВИЯ</w:t>
      </w:r>
      <w:bookmarkEnd w:id="36"/>
      <w:bookmarkEnd w:id="37"/>
    </w:p>
    <w:p w:rsidR="001E1D37" w:rsidRDefault="001E1D37" w:rsidP="00CC75DB">
      <w:pPr>
        <w:widowControl w:val="0"/>
        <w:ind w:left="357"/>
        <w:outlineLvl w:val="0"/>
        <w:rPr>
          <w:b/>
          <w:bCs/>
          <w:caps/>
          <w:kern w:val="32"/>
          <w:szCs w:val="32"/>
        </w:rPr>
      </w:pPr>
    </w:p>
    <w:p w:rsidR="001E1D37" w:rsidRPr="0035687C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35687C">
        <w:t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момента их передачи Заказчику.</w:t>
      </w:r>
    </w:p>
    <w:p w:rsidR="001E1D37" w:rsidRPr="0035687C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35687C">
        <w:t>Результаты, полученные в ходе выполнения обязательств по настоящему договору, не могут быть использованы Исполнителем без согласования с Заказчиком.</w:t>
      </w:r>
    </w:p>
    <w:p w:rsidR="001E1D37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D63FC">
        <w:t xml:space="preserve">В настоящий </w:t>
      </w:r>
      <w:r>
        <w:t>Договор</w:t>
      </w:r>
      <w:r w:rsidRPr="001D63FC"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t>Договор</w:t>
      </w:r>
      <w:r w:rsidRPr="001D63FC">
        <w:t>у</w:t>
      </w:r>
      <w:r>
        <w:t>.</w:t>
      </w:r>
    </w:p>
    <w:p w:rsidR="001E1D37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D63FC">
        <w:t xml:space="preserve">Настоящий </w:t>
      </w:r>
      <w:r>
        <w:t>Договор</w:t>
      </w:r>
      <w:r w:rsidRPr="001D63FC">
        <w:t xml:space="preserve"> может быть досрочно расторгнут по основаниям, предусмотренным законодательством Российской Федерации</w:t>
      </w:r>
      <w:r>
        <w:t>.</w:t>
      </w:r>
    </w:p>
    <w:p w:rsidR="001E1D37" w:rsidRDefault="001E1D37" w:rsidP="00CC75DB">
      <w:pPr>
        <w:numPr>
          <w:ilvl w:val="1"/>
          <w:numId w:val="17"/>
        </w:numPr>
        <w:jc w:val="both"/>
      </w:pPr>
      <w:bookmarkStart w:id="38" w:name="_Toc300837330"/>
      <w:bookmarkStart w:id="39" w:name="_Toc308688487"/>
      <w:r>
        <w:t xml:space="preserve"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</w:t>
      </w:r>
      <w:r w:rsidRPr="00F8306B">
        <w:t xml:space="preserve">направленные с адреса электронной почты </w:t>
      </w:r>
      <w:r>
        <w:t xml:space="preserve">Исполнителя ________________ </w:t>
      </w:r>
      <w:r w:rsidRPr="00F8306B">
        <w:t xml:space="preserve">на адреса электронной почты Заказчика </w:t>
      </w:r>
      <w:hyperlink r:id="rId7" w:history="1">
        <w:r w:rsidRPr="00525045">
          <w:rPr>
            <w:rStyle w:val="Hyperlink"/>
          </w:rPr>
          <w:t>niae</w:t>
        </w:r>
        <w:r w:rsidRPr="00525045">
          <w:rPr>
            <w:rStyle w:val="Hyperlink"/>
            <w:lang w:val="en-US"/>
          </w:rPr>
          <w:t>p</w:t>
        </w:r>
        <w:r w:rsidRPr="00525045">
          <w:rPr>
            <w:rStyle w:val="Hyperlink"/>
          </w:rPr>
          <w:t>@niaep.ru</w:t>
        </w:r>
      </w:hyperlink>
      <w:r>
        <w:t>, (далее – Сведения), являются полными, точными и достоверными.</w:t>
      </w:r>
    </w:p>
    <w:p w:rsidR="001E1D37" w:rsidRDefault="001E1D37" w:rsidP="00CC75DB">
      <w:pPr>
        <w:ind w:firstLine="567"/>
        <w:jc w:val="both"/>
      </w:pPr>
      <w:r>
        <w:t xml:space="preserve"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1E1D37" w:rsidRDefault="001E1D37" w:rsidP="00CC75DB">
      <w:pPr>
        <w:ind w:firstLine="567"/>
        <w:jc w:val="both"/>
      </w:pPr>
      <w: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Госкорпарации «Росатом» и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1E1D37" w:rsidRDefault="001E1D37" w:rsidP="00CC75DB">
      <w:pPr>
        <w:ind w:firstLine="567"/>
        <w:jc w:val="both"/>
      </w:pPr>
      <w:r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E1D37" w:rsidRDefault="001E1D37" w:rsidP="00CC75DB">
      <w:pPr>
        <w:ind w:firstLine="567"/>
        <w:jc w:val="both"/>
      </w:pPr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1E1D37" w:rsidRDefault="001E1D37" w:rsidP="00CC75DB">
      <w:pPr>
        <w:ind w:firstLine="567"/>
        <w:jc w:val="both"/>
      </w:pPr>
    </w:p>
    <w:p w:rsidR="001E1D37" w:rsidRPr="00B65B02" w:rsidRDefault="001E1D37" w:rsidP="00CC75DB">
      <w:pPr>
        <w:ind w:firstLine="567"/>
        <w:jc w:val="both"/>
      </w:pPr>
    </w:p>
    <w:p w:rsidR="001E1D37" w:rsidRDefault="001E1D37" w:rsidP="00CC75DB">
      <w:pPr>
        <w:widowControl w:val="0"/>
        <w:numPr>
          <w:ilvl w:val="0"/>
          <w:numId w:val="17"/>
        </w:numPr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r w:rsidRPr="003B56EF">
        <w:rPr>
          <w:b/>
          <w:bCs/>
          <w:caps/>
          <w:kern w:val="32"/>
          <w:szCs w:val="32"/>
        </w:rPr>
        <w:t>КОНФИДЕНЦИАЛЬНОСТЬ</w:t>
      </w:r>
      <w:bookmarkEnd w:id="38"/>
      <w:bookmarkEnd w:id="39"/>
    </w:p>
    <w:p w:rsidR="001E1D37" w:rsidRDefault="001E1D37" w:rsidP="00CC75DB">
      <w:pPr>
        <w:widowControl w:val="0"/>
        <w:ind w:left="357"/>
        <w:outlineLvl w:val="0"/>
        <w:rPr>
          <w:b/>
          <w:bCs/>
          <w:caps/>
          <w:kern w:val="32"/>
          <w:szCs w:val="32"/>
        </w:rPr>
      </w:pP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Исполнитель признает, что настоящий Договор накладывает на него обязательства, связанные с обеспечением конфиденциальности информации, к которой он при выполнении работ получил доступ.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Исполнитель признаёт, что ему предоставляется доступ к принадлежащей Заказчику и его контрагентам информации, представленной в электронной форме или виде, которая может не иметь реквизитов документа,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Исполнителю запрещается осуществлять продажу, обмен, передачу, опубликование, либо распространение информации, к которой он получил доступ, без предварительного письменного согласия Заказчика.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Исполнитель соглашается не передавать прямо или косвенно любую информацию, к которой он получил</w:t>
      </w:r>
      <w:r>
        <w:t xml:space="preserve"> доступ, любой третьей стороне</w:t>
      </w:r>
      <w:r w:rsidRPr="00110485">
        <w:t>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Исполнитель при необходимости разглашения  в соответствии с судебным или иным решением, предусмотренным законодательством РФ информации, к которой ему был предоставлен доступ, обязан заблаговременно уведомить Заказчика о требовании такого разглашении, предоставить Заказчику данные о перечне, содержании и объеме информации, подлежащей разглашению, и примет меры к ограничению объема разглашаемых сведений и количества лиц, которым они разглашаются.</w:t>
      </w:r>
    </w:p>
    <w:p w:rsidR="001E1D37" w:rsidRPr="00C7374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C73745">
        <w:t>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3.2.5 настоящего Договора.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Исполнитель обязуется принимать все необходимые организационные и технические меры для обеспечения конфиденциальности, целостности и 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 xml:space="preserve">Требования по обеспечению безопасности информации, предъявляемые Заказчиком в отношении своих информационных ресурсов,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Исполнителем. 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Исполнитель обязан заключить со своими работниками, привлекаемыми к выполнению работ по данному договору, соглашение о неразглашении информации ОАО «НИАЭП» и контролировать выполнение работниками   требований по обеспечению безопасности информации.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При утрате документов или разглашении информации ограниченного доступа Заказчика или информации полученной (созданной) на её основе, Стороны незамедлительно информируют друг друга, проводят консультации и организуют расследование.</w:t>
      </w:r>
    </w:p>
    <w:p w:rsidR="001E1D37" w:rsidRPr="00110485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При наличии доказанного в ходе проведения расследования факта разглашения Исполнителем информации, к которой он получил доступ, или её передачи (предоставления) третьим лицам с нарушением условий настоящего Договора, в том числе неумышленных, ошибочных действий или бездействия, Исполнитель несёт ответственность в соответствии с законодательством Российской Федерации и обязан возместить убытки Заказчику и его контрагентам.</w:t>
      </w:r>
    </w:p>
    <w:p w:rsidR="001E1D37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110485">
        <w:t>Факт заключения и предмет настоящего Договора не являются конфиденциальными и могут использоваться Сторонами в рекламно-маркетинговых целях.</w:t>
      </w:r>
    </w:p>
    <w:p w:rsidR="001E1D37" w:rsidRDefault="001E1D37" w:rsidP="00CC75DB">
      <w:pPr>
        <w:widowControl w:val="0"/>
        <w:tabs>
          <w:tab w:val="left" w:pos="993"/>
        </w:tabs>
        <w:ind w:left="142"/>
        <w:jc w:val="both"/>
        <w:outlineLvl w:val="1"/>
      </w:pPr>
    </w:p>
    <w:p w:rsidR="001E1D37" w:rsidRDefault="001E1D37" w:rsidP="00CC75DB">
      <w:pPr>
        <w:widowControl w:val="0"/>
        <w:tabs>
          <w:tab w:val="left" w:pos="993"/>
        </w:tabs>
        <w:ind w:left="142"/>
        <w:jc w:val="both"/>
        <w:outlineLvl w:val="1"/>
      </w:pPr>
    </w:p>
    <w:p w:rsidR="001E1D37" w:rsidRPr="00110485" w:rsidRDefault="001E1D37" w:rsidP="00CC75DB">
      <w:pPr>
        <w:widowControl w:val="0"/>
        <w:tabs>
          <w:tab w:val="left" w:pos="993"/>
        </w:tabs>
        <w:ind w:left="142"/>
        <w:jc w:val="both"/>
        <w:outlineLvl w:val="1"/>
      </w:pPr>
    </w:p>
    <w:p w:rsidR="001E1D37" w:rsidRDefault="001E1D37" w:rsidP="00CC75DB">
      <w:pPr>
        <w:widowControl w:val="0"/>
        <w:numPr>
          <w:ilvl w:val="0"/>
          <w:numId w:val="17"/>
        </w:numPr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40" w:name="_Toc300837331"/>
      <w:bookmarkStart w:id="41" w:name="_Toc308688488"/>
      <w:r w:rsidRPr="001C0E76">
        <w:rPr>
          <w:b/>
          <w:bCs/>
          <w:caps/>
          <w:kern w:val="32"/>
          <w:szCs w:val="32"/>
        </w:rPr>
        <w:t>ВСТУПЛЕНИЕ ДОГОВОРА В СИЛУ И СРОК ДЕЙСТВИЯ ДОГОВОРА</w:t>
      </w:r>
      <w:bookmarkEnd w:id="40"/>
      <w:bookmarkEnd w:id="41"/>
    </w:p>
    <w:p w:rsidR="001E1D37" w:rsidRDefault="001E1D37" w:rsidP="00CC75DB">
      <w:pPr>
        <w:widowControl w:val="0"/>
        <w:tabs>
          <w:tab w:val="left" w:pos="993"/>
        </w:tabs>
        <w:ind w:left="574"/>
        <w:jc w:val="both"/>
        <w:outlineLvl w:val="1"/>
      </w:pPr>
    </w:p>
    <w:p w:rsidR="001E1D37" w:rsidRPr="00684F9E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684F9E">
        <w:t>Договор вступает в силу с даты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1E1D37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684F9E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1E1D37" w:rsidRDefault="001E1D37" w:rsidP="00CC75DB">
      <w:pPr>
        <w:widowControl w:val="0"/>
        <w:tabs>
          <w:tab w:val="left" w:pos="993"/>
        </w:tabs>
        <w:ind w:left="142"/>
        <w:jc w:val="both"/>
        <w:outlineLvl w:val="1"/>
      </w:pPr>
    </w:p>
    <w:p w:rsidR="001E1D37" w:rsidRDefault="001E1D37" w:rsidP="00CC75DB">
      <w:pPr>
        <w:widowControl w:val="0"/>
        <w:tabs>
          <w:tab w:val="left" w:pos="993"/>
        </w:tabs>
        <w:ind w:left="142"/>
        <w:jc w:val="both"/>
        <w:outlineLvl w:val="1"/>
      </w:pPr>
    </w:p>
    <w:p w:rsidR="001E1D37" w:rsidRDefault="001E1D37" w:rsidP="00CC75DB">
      <w:pPr>
        <w:widowControl w:val="0"/>
        <w:numPr>
          <w:ilvl w:val="0"/>
          <w:numId w:val="17"/>
        </w:numPr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42" w:name="_Toc300837332"/>
      <w:bookmarkStart w:id="43" w:name="_Toc308688489"/>
      <w:r w:rsidRPr="001C0E76">
        <w:rPr>
          <w:b/>
          <w:bCs/>
          <w:caps/>
          <w:kern w:val="32"/>
          <w:szCs w:val="32"/>
        </w:rPr>
        <w:t>ЮРИДИЧЕСКИЕ АДРЕСА И БАНКОВСКИЕ РЕКВИЗИТЫ СТОРОН</w:t>
      </w:r>
      <w:bookmarkEnd w:id="42"/>
      <w:bookmarkEnd w:id="43"/>
    </w:p>
    <w:p w:rsidR="001E1D37" w:rsidRPr="001C0E76" w:rsidRDefault="001E1D37" w:rsidP="00CC75DB">
      <w:pPr>
        <w:widowControl w:val="0"/>
        <w:jc w:val="center"/>
        <w:outlineLvl w:val="0"/>
        <w:rPr>
          <w:b/>
          <w:bCs/>
          <w:caps/>
          <w:kern w:val="32"/>
          <w:szCs w:val="32"/>
        </w:rPr>
      </w:pPr>
    </w:p>
    <w:p w:rsidR="001E1D37" w:rsidRDefault="001E1D37" w:rsidP="00CC75DB">
      <w:pPr>
        <w:widowControl w:val="0"/>
        <w:numPr>
          <w:ilvl w:val="1"/>
          <w:numId w:val="17"/>
        </w:numPr>
        <w:tabs>
          <w:tab w:val="left" w:pos="993"/>
        </w:tabs>
        <w:jc w:val="both"/>
        <w:outlineLvl w:val="1"/>
      </w:pPr>
      <w:r w:rsidRPr="00684F9E">
        <w:t>В случае изменения фак</w:t>
      </w:r>
      <w:r>
        <w:t>т</w:t>
      </w:r>
      <w:r w:rsidRPr="00684F9E">
        <w:t xml:space="preserve">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1E1D37" w:rsidRDefault="001E1D37" w:rsidP="00ED552B">
      <w:pPr>
        <w:widowControl w:val="0"/>
        <w:tabs>
          <w:tab w:val="left" w:pos="993"/>
        </w:tabs>
        <w:ind w:left="142"/>
        <w:jc w:val="both"/>
        <w:outlineLvl w:val="1"/>
      </w:pPr>
    </w:p>
    <w:tbl>
      <w:tblPr>
        <w:tblW w:w="0" w:type="auto"/>
        <w:tblLook w:val="01E0"/>
      </w:tblPr>
      <w:tblGrid>
        <w:gridCol w:w="4827"/>
        <w:gridCol w:w="4827"/>
      </w:tblGrid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b/>
                <w:color w:val="000000"/>
              </w:rPr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1C0E76">
              <w:rPr>
                <w:b/>
                <w:color w:val="000000"/>
              </w:rPr>
              <w:t>ОАО «НИАЭП»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rPr>
                <w:color w:val="000000"/>
              </w:rPr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827" w:type="dxa"/>
          </w:tcPr>
          <w:p w:rsidR="001E1D37" w:rsidRPr="00F8721F" w:rsidRDefault="001E1D37" w:rsidP="00CC75DB">
            <w:pPr>
              <w:tabs>
                <w:tab w:val="left" w:pos="4882"/>
              </w:tabs>
              <w:rPr>
                <w:color w:val="000000"/>
                <w:lang w:val="en-US"/>
              </w:rPr>
            </w:pPr>
            <w:r w:rsidRPr="001C0E76">
              <w:rPr>
                <w:color w:val="000000"/>
              </w:rPr>
              <w:t>р/сч. 40</w:t>
            </w:r>
            <w:r>
              <w:rPr>
                <w:color w:val="000000"/>
              </w:rPr>
              <w:t>7</w:t>
            </w:r>
            <w:r w:rsidRPr="001C0E76">
              <w:rPr>
                <w:color w:val="000000"/>
              </w:rPr>
              <w:t>0281</w:t>
            </w:r>
            <w:r>
              <w:rPr>
                <w:color w:val="000000"/>
                <w:lang w:val="en-US"/>
              </w:rPr>
              <w:t>0200000002518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в НФ "ГАРАНТИЯ" ОАО "АКБ САРОВБИЗНЕСБАНК" г.Н.Новгород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К/сч. 30101810400000000710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rPr>
                <w:color w:val="000000"/>
              </w:rPr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  <w:tr w:rsidR="001E1D37" w:rsidRPr="001C0E76" w:rsidTr="00F72CD8"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827" w:type="dxa"/>
          </w:tcPr>
          <w:p w:rsidR="001E1D37" w:rsidRPr="001C0E76" w:rsidRDefault="001E1D37" w:rsidP="00CC75DB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1E1D37" w:rsidRPr="001B6E5B" w:rsidRDefault="001E1D37" w:rsidP="00CC75DB">
      <w:pPr>
        <w:pStyle w:val="BodyText"/>
        <w:spacing w:after="0"/>
        <w:rPr>
          <w:bCs/>
          <w:color w:val="000000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1E1D37" w:rsidRPr="00875DF7" w:rsidRDefault="001E1D37" w:rsidP="00CC75DB">
      <w:pPr>
        <w:ind w:firstLine="539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1E1D37" w:rsidRPr="003C5C13" w:rsidTr="00F72CD8">
        <w:tc>
          <w:tcPr>
            <w:tcW w:w="4968" w:type="dxa"/>
          </w:tcPr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 xml:space="preserve">От </w:t>
            </w:r>
            <w:r w:rsidRPr="003C5C13">
              <w:rPr>
                <w:bCs/>
                <w:color w:val="000000"/>
              </w:rPr>
              <w:t>Исполнителя</w:t>
            </w:r>
            <w:r w:rsidRPr="003C5C13">
              <w:rPr>
                <w:color w:val="000000"/>
              </w:rPr>
              <w:t>:</w:t>
            </w:r>
          </w:p>
          <w:p w:rsidR="001E1D37" w:rsidRPr="003C5C13" w:rsidRDefault="001E1D37" w:rsidP="00CC75DB">
            <w:pPr>
              <w:rPr>
                <w:color w:val="000000"/>
              </w:rPr>
            </w:pPr>
          </w:p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>_________________  /</w:t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</w:rPr>
              <w:t xml:space="preserve">./ </w:t>
            </w:r>
          </w:p>
          <w:p w:rsidR="001E1D37" w:rsidRPr="003C5C13" w:rsidRDefault="001E1D37" w:rsidP="00CC75DB">
            <w:pPr>
              <w:rPr>
                <w:color w:val="000000"/>
                <w:vertAlign w:val="superscript"/>
              </w:rPr>
            </w:pPr>
            <w:r w:rsidRPr="003C5C13">
              <w:rPr>
                <w:color w:val="000000"/>
                <w:vertAlign w:val="superscript"/>
              </w:rPr>
              <w:tab/>
              <w:t>подпись</w:t>
            </w:r>
          </w:p>
          <w:p w:rsidR="001E1D37" w:rsidRPr="003C5C13" w:rsidRDefault="001E1D37" w:rsidP="00CC75DB">
            <w:pPr>
              <w:rPr>
                <w:bCs/>
                <w:color w:val="000000"/>
              </w:rPr>
            </w:pPr>
            <w:r w:rsidRPr="003C5C1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3</w:t>
            </w:r>
            <w:r w:rsidRPr="003C5C13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 xml:space="preserve">От </w:t>
            </w:r>
            <w:r w:rsidRPr="003C5C13">
              <w:rPr>
                <w:bCs/>
                <w:color w:val="000000"/>
              </w:rPr>
              <w:t>Заказчика</w:t>
            </w:r>
            <w:r w:rsidRPr="003C5C13">
              <w:rPr>
                <w:color w:val="000000"/>
              </w:rPr>
              <w:t>:</w:t>
            </w:r>
          </w:p>
          <w:p w:rsidR="001E1D37" w:rsidRPr="003C5C13" w:rsidRDefault="001E1D37" w:rsidP="00CC75DB">
            <w:pPr>
              <w:rPr>
                <w:color w:val="000000"/>
              </w:rPr>
            </w:pPr>
          </w:p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>_________________   /</w:t>
            </w:r>
            <w:r w:rsidRPr="00684F9E"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  <w:t xml:space="preserve">    </w:t>
            </w:r>
            <w:r w:rsidRPr="003C5C13">
              <w:rPr>
                <w:color w:val="000000"/>
              </w:rPr>
              <w:t>/</w:t>
            </w:r>
          </w:p>
          <w:p w:rsidR="001E1D37" w:rsidRPr="003C5C13" w:rsidRDefault="001E1D37" w:rsidP="00CC75DB">
            <w:pPr>
              <w:rPr>
                <w:color w:val="000000"/>
                <w:vertAlign w:val="superscript"/>
              </w:rPr>
            </w:pPr>
            <w:r w:rsidRPr="003C5C13">
              <w:rPr>
                <w:color w:val="000000"/>
                <w:vertAlign w:val="superscript"/>
              </w:rPr>
              <w:tab/>
              <w:t>подпись</w:t>
            </w:r>
          </w:p>
          <w:p w:rsidR="001E1D37" w:rsidRPr="003C5C13" w:rsidRDefault="001E1D37" w:rsidP="00CC75DB">
            <w:pPr>
              <w:rPr>
                <w:bCs/>
                <w:color w:val="000000"/>
              </w:rPr>
            </w:pPr>
            <w:r w:rsidRPr="003C5C1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3</w:t>
            </w:r>
            <w:r w:rsidRPr="003C5C13">
              <w:rPr>
                <w:color w:val="000000"/>
              </w:rPr>
              <w:t xml:space="preserve"> г.</w:t>
            </w:r>
          </w:p>
        </w:tc>
      </w:tr>
    </w:tbl>
    <w:p w:rsidR="001E1D37" w:rsidRDefault="001E1D37" w:rsidP="006B2056">
      <w:pPr>
        <w:spacing w:after="120"/>
        <w:ind w:left="6804"/>
        <w:rPr>
          <w:bCs/>
          <w:color w:val="000000"/>
        </w:rPr>
      </w:pPr>
      <w:bookmarkStart w:id="44" w:name="_Toc300837333"/>
      <w:r>
        <w:rPr>
          <w:bCs/>
          <w:color w:val="000000"/>
        </w:rPr>
        <w:br w:type="page"/>
      </w:r>
      <w:bookmarkEnd w:id="44"/>
      <w:r w:rsidRPr="00933A68">
        <w:rPr>
          <w:b/>
          <w:bCs/>
          <w:color w:val="000000"/>
        </w:rPr>
        <w:t>Приложение № </w:t>
      </w:r>
      <w:r>
        <w:rPr>
          <w:b/>
          <w:bCs/>
          <w:color w:val="000000"/>
        </w:rPr>
        <w:t>1</w:t>
      </w:r>
      <w:r w:rsidRPr="006D0907">
        <w:rPr>
          <w:bCs/>
          <w:color w:val="000000"/>
        </w:rPr>
        <w:t xml:space="preserve"> </w:t>
      </w:r>
    </w:p>
    <w:p w:rsidR="001E1D37" w:rsidRDefault="001E1D37" w:rsidP="006B2056">
      <w:pPr>
        <w:ind w:left="6804"/>
        <w:rPr>
          <w:bCs/>
          <w:color w:val="000000"/>
        </w:rPr>
      </w:pPr>
      <w:r w:rsidRPr="006D0907">
        <w:rPr>
          <w:bCs/>
          <w:color w:val="000000"/>
        </w:rPr>
        <w:t xml:space="preserve">к </w:t>
      </w:r>
      <w:r>
        <w:rPr>
          <w:bCs/>
          <w:color w:val="000000"/>
        </w:rPr>
        <w:t>д</w:t>
      </w:r>
      <w:r w:rsidRPr="006D0907">
        <w:rPr>
          <w:bCs/>
          <w:color w:val="000000"/>
        </w:rPr>
        <w:t>оговору № __</w:t>
      </w:r>
      <w:r>
        <w:rPr>
          <w:bCs/>
          <w:color w:val="000000"/>
        </w:rPr>
        <w:t>____</w:t>
      </w:r>
      <w:r w:rsidRPr="006D0907">
        <w:rPr>
          <w:bCs/>
          <w:color w:val="000000"/>
        </w:rPr>
        <w:t>_______</w:t>
      </w:r>
    </w:p>
    <w:p w:rsidR="001E1D37" w:rsidRPr="006D0907" w:rsidRDefault="001E1D37" w:rsidP="006B2056">
      <w:pPr>
        <w:ind w:left="6804"/>
        <w:rPr>
          <w:bCs/>
          <w:color w:val="000000"/>
        </w:rPr>
      </w:pPr>
      <w:r>
        <w:rPr>
          <w:bCs/>
          <w:color w:val="000000"/>
        </w:rPr>
        <w:t>от  «</w:t>
      </w:r>
      <w:r w:rsidRPr="006D0907">
        <w:rPr>
          <w:bCs/>
          <w:color w:val="000000"/>
        </w:rPr>
        <w:t>___</w:t>
      </w:r>
      <w:r>
        <w:rPr>
          <w:bCs/>
          <w:color w:val="000000"/>
        </w:rPr>
        <w:t>» ______</w:t>
      </w:r>
      <w:r w:rsidRPr="006D0907">
        <w:rPr>
          <w:bCs/>
          <w:color w:val="000000"/>
        </w:rPr>
        <w:t>____</w:t>
      </w:r>
      <w:r>
        <w:rPr>
          <w:bCs/>
          <w:color w:val="000000"/>
        </w:rPr>
        <w:t xml:space="preserve"> 2013 </w:t>
      </w:r>
      <w:r w:rsidRPr="006D0907">
        <w:rPr>
          <w:bCs/>
          <w:color w:val="000000"/>
        </w:rPr>
        <w:t>г</w:t>
      </w:r>
      <w:r>
        <w:rPr>
          <w:bCs/>
          <w:color w:val="000000"/>
        </w:rPr>
        <w:t>.</w:t>
      </w:r>
    </w:p>
    <w:p w:rsidR="001E1D37" w:rsidRPr="00F40921" w:rsidRDefault="001E1D37" w:rsidP="006B2056">
      <w:pPr>
        <w:jc w:val="right"/>
        <w:rPr>
          <w:bCs/>
          <w:color w:val="000000"/>
        </w:rPr>
      </w:pPr>
    </w:p>
    <w:p w:rsidR="001E1D37" w:rsidRPr="00F40921" w:rsidRDefault="001E1D37" w:rsidP="00CC75DB">
      <w:pPr>
        <w:widowControl w:val="0"/>
        <w:jc w:val="right"/>
        <w:outlineLvl w:val="1"/>
        <w:rPr>
          <w:bCs/>
          <w:color w:val="000000"/>
        </w:rPr>
      </w:pPr>
    </w:p>
    <w:p w:rsidR="001E1D37" w:rsidRPr="00F40921" w:rsidRDefault="001E1D37" w:rsidP="00CC75DB">
      <w:pPr>
        <w:widowControl w:val="0"/>
        <w:jc w:val="right"/>
        <w:outlineLvl w:val="1"/>
        <w:rPr>
          <w:bCs/>
          <w:color w:val="000000"/>
        </w:rPr>
      </w:pPr>
    </w:p>
    <w:p w:rsidR="001E1D37" w:rsidRDefault="001E1D37" w:rsidP="00CC75DB">
      <w:pPr>
        <w:jc w:val="center"/>
        <w:rPr>
          <w:b/>
          <w:sz w:val="32"/>
          <w:szCs w:val="32"/>
        </w:rPr>
      </w:pPr>
    </w:p>
    <w:p w:rsidR="001E1D37" w:rsidRDefault="001E1D37" w:rsidP="00CC75DB">
      <w:pPr>
        <w:jc w:val="center"/>
        <w:rPr>
          <w:b/>
          <w:sz w:val="32"/>
          <w:szCs w:val="32"/>
        </w:rPr>
      </w:pPr>
    </w:p>
    <w:p w:rsidR="001E1D37" w:rsidRDefault="001E1D37" w:rsidP="00CC75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ТЕХНИЧЕСКОЕ ЗАДАНИЕ</w:t>
      </w:r>
    </w:p>
    <w:p w:rsidR="001E1D37" w:rsidRPr="00F40921" w:rsidRDefault="001E1D37" w:rsidP="00CC75DB">
      <w:pPr>
        <w:jc w:val="center"/>
        <w:rPr>
          <w:b/>
          <w:sz w:val="28"/>
          <w:szCs w:val="28"/>
        </w:rPr>
      </w:pPr>
      <w:r w:rsidRPr="00591C2F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тему:</w:t>
      </w:r>
    </w:p>
    <w:p w:rsidR="001E1D37" w:rsidRPr="00F40921" w:rsidRDefault="001E1D37" w:rsidP="006B2056">
      <w:pPr>
        <w:rPr>
          <w:sz w:val="28"/>
          <w:szCs w:val="28"/>
        </w:rPr>
      </w:pPr>
    </w:p>
    <w:p w:rsidR="001E1D37" w:rsidRPr="006B2056" w:rsidRDefault="001E1D37" w:rsidP="00CC75DB">
      <w:pPr>
        <w:jc w:val="center"/>
        <w:rPr>
          <w:color w:val="FF0000"/>
        </w:rPr>
      </w:pPr>
      <w:r w:rsidRPr="006B2056">
        <w:rPr>
          <w:color w:val="FF0000"/>
          <w:sz w:val="28"/>
          <w:szCs w:val="28"/>
        </w:rPr>
        <w:t xml:space="preserve">Приложено в технической части документации (Том </w:t>
      </w:r>
      <w:r w:rsidRPr="006B2056">
        <w:rPr>
          <w:color w:val="FF0000"/>
          <w:sz w:val="28"/>
          <w:szCs w:val="28"/>
          <w:lang w:val="en-US"/>
        </w:rPr>
        <w:t>II</w:t>
      </w:r>
      <w:r w:rsidRPr="006B2056">
        <w:rPr>
          <w:color w:val="FF0000"/>
          <w:sz w:val="28"/>
          <w:szCs w:val="28"/>
        </w:rPr>
        <w:t>)</w:t>
      </w: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1E1D37" w:rsidRPr="003C5C13" w:rsidTr="001507E2">
        <w:tc>
          <w:tcPr>
            <w:tcW w:w="4968" w:type="dxa"/>
          </w:tcPr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 xml:space="preserve">От </w:t>
            </w:r>
            <w:r w:rsidRPr="003C5C13">
              <w:rPr>
                <w:bCs/>
                <w:color w:val="000000"/>
              </w:rPr>
              <w:t>Исполнителя</w:t>
            </w:r>
            <w:r w:rsidRPr="003C5C13">
              <w:rPr>
                <w:color w:val="000000"/>
              </w:rPr>
              <w:t>:</w:t>
            </w:r>
          </w:p>
          <w:p w:rsidR="001E1D37" w:rsidRPr="003C5C13" w:rsidRDefault="001E1D37" w:rsidP="00CC75DB">
            <w:pPr>
              <w:rPr>
                <w:color w:val="000000"/>
              </w:rPr>
            </w:pPr>
          </w:p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>_________________  /</w:t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</w:rPr>
              <w:t xml:space="preserve">./ </w:t>
            </w:r>
          </w:p>
          <w:p w:rsidR="001E1D37" w:rsidRPr="003C5C13" w:rsidRDefault="001E1D37" w:rsidP="00CC75DB">
            <w:pPr>
              <w:rPr>
                <w:color w:val="000000"/>
                <w:vertAlign w:val="superscript"/>
              </w:rPr>
            </w:pPr>
            <w:r w:rsidRPr="003C5C13">
              <w:rPr>
                <w:color w:val="000000"/>
                <w:vertAlign w:val="superscript"/>
              </w:rPr>
              <w:tab/>
              <w:t>подпись</w:t>
            </w:r>
          </w:p>
          <w:p w:rsidR="001E1D37" w:rsidRPr="003C5C13" w:rsidRDefault="001E1D37" w:rsidP="00CC75DB">
            <w:pPr>
              <w:rPr>
                <w:bCs/>
                <w:color w:val="000000"/>
              </w:rPr>
            </w:pPr>
            <w:r w:rsidRPr="003C5C1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2</w:t>
            </w:r>
            <w:r w:rsidRPr="003C5C13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 xml:space="preserve">От </w:t>
            </w:r>
            <w:r w:rsidRPr="003C5C13">
              <w:rPr>
                <w:bCs/>
                <w:color w:val="000000"/>
              </w:rPr>
              <w:t>Заказчика</w:t>
            </w:r>
            <w:r w:rsidRPr="003C5C13">
              <w:rPr>
                <w:color w:val="000000"/>
              </w:rPr>
              <w:t>:</w:t>
            </w:r>
          </w:p>
          <w:p w:rsidR="001E1D37" w:rsidRPr="003C5C13" w:rsidRDefault="001E1D37" w:rsidP="00CC75DB">
            <w:pPr>
              <w:rPr>
                <w:color w:val="000000"/>
              </w:rPr>
            </w:pPr>
          </w:p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>_________________   /</w:t>
            </w:r>
            <w:r w:rsidRPr="00684F9E"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  <w:t xml:space="preserve">   </w:t>
            </w:r>
            <w:r w:rsidRPr="003C5C13">
              <w:rPr>
                <w:color w:val="000000"/>
              </w:rPr>
              <w:t>/</w:t>
            </w:r>
          </w:p>
          <w:p w:rsidR="001E1D37" w:rsidRPr="003C5C13" w:rsidRDefault="001E1D37" w:rsidP="00CC75DB">
            <w:pPr>
              <w:rPr>
                <w:color w:val="000000"/>
                <w:vertAlign w:val="superscript"/>
              </w:rPr>
            </w:pPr>
            <w:r w:rsidRPr="003C5C13">
              <w:rPr>
                <w:color w:val="000000"/>
                <w:vertAlign w:val="superscript"/>
              </w:rPr>
              <w:tab/>
              <w:t>подпись</w:t>
            </w:r>
          </w:p>
          <w:p w:rsidR="001E1D37" w:rsidRPr="003C5C13" w:rsidRDefault="001E1D37" w:rsidP="00CC75DB">
            <w:pPr>
              <w:rPr>
                <w:bCs/>
                <w:color w:val="000000"/>
              </w:rPr>
            </w:pPr>
            <w:r w:rsidRPr="003C5C1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2</w:t>
            </w:r>
            <w:r w:rsidRPr="003C5C13">
              <w:rPr>
                <w:color w:val="000000"/>
              </w:rPr>
              <w:t xml:space="preserve"> г.</w:t>
            </w:r>
          </w:p>
        </w:tc>
      </w:tr>
    </w:tbl>
    <w:p w:rsidR="001E1D37" w:rsidRDefault="001E1D37" w:rsidP="00CC75DB">
      <w:pPr>
        <w:jc w:val="right"/>
        <w:rPr>
          <w:b/>
          <w:bCs/>
          <w:color w:val="000000"/>
        </w:rPr>
      </w:pPr>
      <w:bookmarkStart w:id="45" w:name="_Toc300837337"/>
      <w:bookmarkStart w:id="46" w:name="_Toc308688493"/>
    </w:p>
    <w:p w:rsidR="001E1D37" w:rsidRDefault="001E1D37" w:rsidP="006B2056">
      <w:pPr>
        <w:spacing w:after="120"/>
        <w:ind w:left="6804"/>
        <w:rPr>
          <w:bCs/>
          <w:color w:val="000000"/>
        </w:rPr>
      </w:pPr>
      <w:r>
        <w:rPr>
          <w:b/>
          <w:bCs/>
          <w:color w:val="000000"/>
        </w:rPr>
        <w:br w:type="page"/>
      </w:r>
      <w:r w:rsidRPr="00933A68">
        <w:rPr>
          <w:b/>
          <w:bCs/>
          <w:color w:val="000000"/>
        </w:rPr>
        <w:t>Приложение № </w:t>
      </w:r>
      <w:r>
        <w:rPr>
          <w:b/>
          <w:bCs/>
          <w:color w:val="000000"/>
        </w:rPr>
        <w:t>2</w:t>
      </w:r>
      <w:r w:rsidRPr="006D0907">
        <w:rPr>
          <w:bCs/>
          <w:color w:val="000000"/>
        </w:rPr>
        <w:t xml:space="preserve"> </w:t>
      </w:r>
    </w:p>
    <w:p w:rsidR="001E1D37" w:rsidRDefault="001E1D37" w:rsidP="006B2056">
      <w:pPr>
        <w:ind w:left="6804"/>
        <w:rPr>
          <w:bCs/>
          <w:color w:val="000000"/>
        </w:rPr>
      </w:pPr>
      <w:r w:rsidRPr="006D0907">
        <w:rPr>
          <w:bCs/>
          <w:color w:val="000000"/>
        </w:rPr>
        <w:t>к</w:t>
      </w:r>
      <w:bookmarkEnd w:id="45"/>
      <w:bookmarkEnd w:id="46"/>
      <w:r w:rsidRPr="006D0907">
        <w:rPr>
          <w:bCs/>
          <w:color w:val="000000"/>
        </w:rPr>
        <w:t xml:space="preserve"> </w:t>
      </w:r>
      <w:bookmarkStart w:id="47" w:name="_Toc300837338"/>
      <w:bookmarkStart w:id="48" w:name="_Toc308688494"/>
      <w:r>
        <w:rPr>
          <w:bCs/>
          <w:color w:val="000000"/>
        </w:rPr>
        <w:t>д</w:t>
      </w:r>
      <w:r w:rsidRPr="006D0907">
        <w:rPr>
          <w:bCs/>
          <w:color w:val="000000"/>
        </w:rPr>
        <w:t>оговору № __</w:t>
      </w:r>
      <w:r>
        <w:rPr>
          <w:bCs/>
          <w:color w:val="000000"/>
        </w:rPr>
        <w:t>____</w:t>
      </w:r>
      <w:r w:rsidRPr="006D0907">
        <w:rPr>
          <w:bCs/>
          <w:color w:val="000000"/>
        </w:rPr>
        <w:t>_______</w:t>
      </w:r>
    </w:p>
    <w:p w:rsidR="001E1D37" w:rsidRPr="006D0907" w:rsidRDefault="001E1D37" w:rsidP="006B2056">
      <w:pPr>
        <w:ind w:left="6804"/>
        <w:rPr>
          <w:bCs/>
          <w:color w:val="000000"/>
        </w:rPr>
      </w:pPr>
      <w:r>
        <w:rPr>
          <w:bCs/>
          <w:color w:val="000000"/>
        </w:rPr>
        <w:t>от  «</w:t>
      </w:r>
      <w:r w:rsidRPr="006D0907">
        <w:rPr>
          <w:bCs/>
          <w:color w:val="000000"/>
        </w:rPr>
        <w:t>___</w:t>
      </w:r>
      <w:r>
        <w:rPr>
          <w:bCs/>
          <w:color w:val="000000"/>
        </w:rPr>
        <w:t>» ______</w:t>
      </w:r>
      <w:r w:rsidRPr="006D0907">
        <w:rPr>
          <w:bCs/>
          <w:color w:val="000000"/>
        </w:rPr>
        <w:t>____</w:t>
      </w:r>
      <w:r>
        <w:rPr>
          <w:bCs/>
          <w:color w:val="000000"/>
        </w:rPr>
        <w:t xml:space="preserve"> 2013 </w:t>
      </w:r>
      <w:r w:rsidRPr="006D0907">
        <w:rPr>
          <w:bCs/>
          <w:color w:val="000000"/>
        </w:rPr>
        <w:t>г</w:t>
      </w:r>
      <w:r>
        <w:rPr>
          <w:bCs/>
          <w:color w:val="000000"/>
        </w:rPr>
        <w:t>.</w:t>
      </w:r>
      <w:bookmarkEnd w:id="47"/>
      <w:bookmarkEnd w:id="48"/>
    </w:p>
    <w:p w:rsidR="001E1D37" w:rsidRDefault="001E1D37" w:rsidP="00CC75DB">
      <w:pPr>
        <w:widowControl w:val="0"/>
        <w:ind w:left="283"/>
        <w:jc w:val="both"/>
      </w:pPr>
    </w:p>
    <w:p w:rsidR="001E1D37" w:rsidRDefault="001E1D37" w:rsidP="00CC75DB">
      <w:pPr>
        <w:widowControl w:val="0"/>
        <w:ind w:left="283"/>
        <w:jc w:val="both"/>
      </w:pPr>
    </w:p>
    <w:p w:rsidR="001E1D37" w:rsidRDefault="001E1D37" w:rsidP="00CC75DB">
      <w:pPr>
        <w:widowControl w:val="0"/>
        <w:ind w:left="283"/>
        <w:jc w:val="both"/>
      </w:pPr>
    </w:p>
    <w:p w:rsidR="001E1D37" w:rsidRDefault="001E1D37" w:rsidP="00CC75DB">
      <w:pPr>
        <w:widowControl w:val="0"/>
        <w:ind w:left="283"/>
        <w:jc w:val="both"/>
      </w:pPr>
    </w:p>
    <w:p w:rsidR="001E1D37" w:rsidRDefault="001E1D37" w:rsidP="00CC75DB">
      <w:pPr>
        <w:widowControl w:val="0"/>
        <w:ind w:left="283"/>
        <w:jc w:val="both"/>
      </w:pPr>
    </w:p>
    <w:p w:rsidR="001E1D37" w:rsidRPr="006B2056" w:rsidRDefault="001E1D37" w:rsidP="006B2056">
      <w:pPr>
        <w:jc w:val="center"/>
        <w:rPr>
          <w:b/>
          <w:sz w:val="32"/>
          <w:szCs w:val="32"/>
        </w:rPr>
      </w:pPr>
      <w:r w:rsidRPr="006B2056">
        <w:rPr>
          <w:b/>
          <w:sz w:val="32"/>
          <w:szCs w:val="32"/>
        </w:rPr>
        <w:t>Расчет стоимости Работ</w:t>
      </w:r>
    </w:p>
    <w:p w:rsidR="001E1D37" w:rsidRDefault="001E1D37" w:rsidP="00CC75DB">
      <w:pPr>
        <w:widowControl w:val="0"/>
        <w:ind w:left="283"/>
        <w:jc w:val="center"/>
        <w:rPr>
          <w:b/>
        </w:rPr>
      </w:pPr>
    </w:p>
    <w:p w:rsidR="001E1D37" w:rsidRPr="006B2056" w:rsidRDefault="001E1D37" w:rsidP="006B2056">
      <w:pPr>
        <w:widowControl w:val="0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Предоставля</w:t>
      </w:r>
      <w:r w:rsidRPr="006B2056">
        <w:rPr>
          <w:b/>
          <w:color w:val="FF0000"/>
          <w:sz w:val="28"/>
          <w:szCs w:val="28"/>
        </w:rPr>
        <w:t>ется участником</w:t>
      </w:r>
    </w:p>
    <w:p w:rsidR="001E1D37" w:rsidRDefault="001E1D37" w:rsidP="00CC75DB">
      <w:pPr>
        <w:widowControl w:val="0"/>
        <w:ind w:left="283"/>
        <w:jc w:val="center"/>
        <w:rPr>
          <w:b/>
        </w:rPr>
      </w:pPr>
    </w:p>
    <w:p w:rsidR="001E1D37" w:rsidRDefault="001E1D37" w:rsidP="00CC75DB">
      <w:pPr>
        <w:widowControl w:val="0"/>
        <w:ind w:left="283"/>
        <w:jc w:val="center"/>
        <w:rPr>
          <w:b/>
        </w:rPr>
      </w:pPr>
    </w:p>
    <w:p w:rsidR="001E1D37" w:rsidRDefault="001E1D37" w:rsidP="00CC75DB">
      <w:pPr>
        <w:widowControl w:val="0"/>
        <w:ind w:left="283"/>
        <w:jc w:val="center"/>
        <w:rPr>
          <w:b/>
        </w:rPr>
      </w:pPr>
    </w:p>
    <w:p w:rsidR="001E1D37" w:rsidRDefault="001E1D37" w:rsidP="00CC75DB">
      <w:pPr>
        <w:widowControl w:val="0"/>
        <w:ind w:left="283"/>
        <w:jc w:val="center"/>
        <w:rPr>
          <w:b/>
        </w:rPr>
      </w:pPr>
    </w:p>
    <w:p w:rsidR="001E1D37" w:rsidRDefault="001E1D37" w:rsidP="00CC75DB">
      <w:pPr>
        <w:widowControl w:val="0"/>
        <w:ind w:left="283"/>
        <w:jc w:val="center"/>
        <w:rPr>
          <w:b/>
        </w:rPr>
      </w:pPr>
    </w:p>
    <w:p w:rsidR="001E1D37" w:rsidRDefault="001E1D37" w:rsidP="00CC75DB">
      <w:pPr>
        <w:rPr>
          <w:sz w:val="20"/>
          <w:szCs w:val="20"/>
        </w:rPr>
      </w:pPr>
    </w:p>
    <w:p w:rsidR="001E1D37" w:rsidRDefault="001E1D37" w:rsidP="00CC75DB">
      <w:pPr>
        <w:rPr>
          <w:sz w:val="20"/>
          <w:szCs w:val="20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1E1D37" w:rsidRPr="003C5C13" w:rsidTr="00741F80">
        <w:tc>
          <w:tcPr>
            <w:tcW w:w="4968" w:type="dxa"/>
          </w:tcPr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 xml:space="preserve">От </w:t>
            </w:r>
            <w:r w:rsidRPr="003C5C13">
              <w:rPr>
                <w:bCs/>
                <w:color w:val="000000"/>
              </w:rPr>
              <w:t>Исполнителя</w:t>
            </w:r>
            <w:r w:rsidRPr="003C5C13">
              <w:rPr>
                <w:color w:val="000000"/>
              </w:rPr>
              <w:t>:</w:t>
            </w:r>
          </w:p>
          <w:p w:rsidR="001E1D37" w:rsidRPr="003C5C13" w:rsidRDefault="001E1D37" w:rsidP="00CC75DB">
            <w:pPr>
              <w:rPr>
                <w:color w:val="000000"/>
              </w:rPr>
            </w:pPr>
          </w:p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>_________________  /</w:t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  <w:u w:val="single"/>
              </w:rPr>
              <w:tab/>
            </w:r>
            <w:r w:rsidRPr="003C5C13">
              <w:rPr>
                <w:color w:val="000000"/>
              </w:rPr>
              <w:t xml:space="preserve">./ </w:t>
            </w:r>
          </w:p>
          <w:p w:rsidR="001E1D37" w:rsidRPr="003C5C13" w:rsidRDefault="001E1D37" w:rsidP="00CC75DB">
            <w:pPr>
              <w:rPr>
                <w:color w:val="000000"/>
                <w:vertAlign w:val="superscript"/>
              </w:rPr>
            </w:pPr>
            <w:r w:rsidRPr="003C5C13">
              <w:rPr>
                <w:color w:val="000000"/>
                <w:vertAlign w:val="superscript"/>
              </w:rPr>
              <w:tab/>
              <w:t>подпись</w:t>
            </w:r>
          </w:p>
          <w:p w:rsidR="001E1D37" w:rsidRPr="003C5C13" w:rsidRDefault="001E1D37" w:rsidP="00CC75DB">
            <w:pPr>
              <w:rPr>
                <w:bCs/>
                <w:color w:val="000000"/>
              </w:rPr>
            </w:pPr>
            <w:r w:rsidRPr="003C5C1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2</w:t>
            </w:r>
            <w:r w:rsidRPr="003C5C13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 xml:space="preserve">От </w:t>
            </w:r>
            <w:r w:rsidRPr="003C5C13">
              <w:rPr>
                <w:bCs/>
                <w:color w:val="000000"/>
              </w:rPr>
              <w:t>Заказчика</w:t>
            </w:r>
            <w:r w:rsidRPr="003C5C13">
              <w:rPr>
                <w:color w:val="000000"/>
              </w:rPr>
              <w:t>:</w:t>
            </w:r>
          </w:p>
          <w:p w:rsidR="001E1D37" w:rsidRPr="003C5C13" w:rsidRDefault="001E1D37" w:rsidP="00CC75DB">
            <w:pPr>
              <w:rPr>
                <w:color w:val="000000"/>
              </w:rPr>
            </w:pPr>
          </w:p>
          <w:p w:rsidR="001E1D37" w:rsidRPr="003C5C13" w:rsidRDefault="001E1D37" w:rsidP="00CC75DB">
            <w:pPr>
              <w:rPr>
                <w:color w:val="000000"/>
              </w:rPr>
            </w:pPr>
            <w:r w:rsidRPr="003C5C13">
              <w:rPr>
                <w:color w:val="000000"/>
              </w:rPr>
              <w:t>_________________   /</w:t>
            </w:r>
            <w:r w:rsidRPr="00684F9E"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  <w:t xml:space="preserve">     </w:t>
            </w:r>
            <w:r w:rsidRPr="00684F9E">
              <w:t>.</w:t>
            </w:r>
            <w:r w:rsidRPr="003C5C13">
              <w:rPr>
                <w:color w:val="000000"/>
              </w:rPr>
              <w:t>/</w:t>
            </w:r>
          </w:p>
          <w:p w:rsidR="001E1D37" w:rsidRPr="003C5C13" w:rsidRDefault="001E1D37" w:rsidP="00CC75DB">
            <w:pPr>
              <w:rPr>
                <w:color w:val="000000"/>
                <w:vertAlign w:val="superscript"/>
              </w:rPr>
            </w:pPr>
            <w:r w:rsidRPr="003C5C13">
              <w:rPr>
                <w:color w:val="000000"/>
                <w:vertAlign w:val="superscript"/>
              </w:rPr>
              <w:tab/>
              <w:t>подпись</w:t>
            </w:r>
          </w:p>
          <w:p w:rsidR="001E1D37" w:rsidRPr="003C5C13" w:rsidRDefault="001E1D37" w:rsidP="00CC75DB">
            <w:pPr>
              <w:rPr>
                <w:bCs/>
                <w:color w:val="000000"/>
              </w:rPr>
            </w:pPr>
            <w:r w:rsidRPr="003C5C13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2</w:t>
            </w:r>
            <w:r w:rsidRPr="003C5C13">
              <w:rPr>
                <w:color w:val="000000"/>
              </w:rPr>
              <w:t xml:space="preserve"> г.</w:t>
            </w:r>
          </w:p>
        </w:tc>
      </w:tr>
    </w:tbl>
    <w:p w:rsidR="001E1D37" w:rsidRDefault="001E1D37" w:rsidP="00CC75DB">
      <w:pPr>
        <w:widowControl w:val="0"/>
        <w:ind w:left="283"/>
        <w:jc w:val="both"/>
      </w:pPr>
    </w:p>
    <w:p w:rsidR="001E1D37" w:rsidRDefault="001E1D37" w:rsidP="00CC75DB"/>
    <w:p w:rsidR="001E1D37" w:rsidRPr="00405BF3" w:rsidRDefault="001E1D37" w:rsidP="005C6A8A">
      <w:pPr>
        <w:widowControl w:val="0"/>
        <w:jc w:val="right"/>
        <w:outlineLvl w:val="1"/>
      </w:pPr>
    </w:p>
    <w:sectPr w:rsidR="001E1D37" w:rsidRPr="00405BF3" w:rsidSect="005C6A8A">
      <w:footerReference w:type="default" r:id="rId8"/>
      <w:pgSz w:w="11906" w:h="16838"/>
      <w:pgMar w:top="737" w:right="624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D37" w:rsidRDefault="001E1D37" w:rsidP="00E91FCA">
      <w:r>
        <w:separator/>
      </w:r>
    </w:p>
  </w:endnote>
  <w:endnote w:type="continuationSeparator" w:id="0">
    <w:p w:rsidR="001E1D37" w:rsidRDefault="001E1D37" w:rsidP="00E91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D37" w:rsidRDefault="001E1D37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1E1D37" w:rsidRDefault="001E1D3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D37" w:rsidRDefault="001E1D37" w:rsidP="00E91FCA">
      <w:r>
        <w:separator/>
      </w:r>
    </w:p>
  </w:footnote>
  <w:footnote w:type="continuationSeparator" w:id="0">
    <w:p w:rsidR="001E1D37" w:rsidRDefault="001E1D37" w:rsidP="00E91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54A1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F2F6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0C256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4362D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89283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9823E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458CC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56E6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828AD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F9AFF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19"/>
    <w:multiLevelType w:val="multilevel"/>
    <w:tmpl w:val="894EE88B"/>
    <w:lvl w:ilvl="0">
      <w:start w:val="11"/>
      <w:numFmt w:val="decimal"/>
      <w:isLgl/>
      <w:suff w:val="nothing"/>
      <w:lvlText w:val="%1"/>
      <w:lvlJc w:val="left"/>
      <w:pPr>
        <w:ind w:firstLine="432"/>
      </w:pPr>
      <w:rPr>
        <w:rFonts w:cs="Times New Roman"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/>
      </w:pPr>
      <w:rPr>
        <w:rFonts w:cs="Times New Roman"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firstLine="720"/>
      </w:pPr>
      <w:rPr>
        <w:rFonts w:cs="Times New Roman"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firstLine="864"/>
      </w:pPr>
      <w:rPr>
        <w:rFonts w:cs="Times New Roman"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firstLine="1008"/>
      </w:pPr>
      <w:rPr>
        <w:rFonts w:cs="Times New Roman"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firstLine="1152"/>
      </w:pPr>
      <w:rPr>
        <w:rFonts w:cs="Times New Roman"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firstLine="1296"/>
      </w:pPr>
      <w:rPr>
        <w:rFonts w:cs="Times New Roman"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firstLine="1440"/>
      </w:pPr>
      <w:rPr>
        <w:rFonts w:cs="Times New Roman"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firstLine="1584"/>
      </w:pPr>
      <w:rPr>
        <w:rFonts w:cs="Times New Roman" w:hint="default"/>
        <w:color w:val="000000"/>
        <w:position w:val="0"/>
        <w:sz w:val="28"/>
      </w:rPr>
    </w:lvl>
  </w:abstractNum>
  <w:abstractNum w:abstractNumId="1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>
    <w:nsid w:val="0348186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3">
    <w:nsid w:val="044867FF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>
    <w:nsid w:val="0A384A8F"/>
    <w:multiLevelType w:val="hybridMultilevel"/>
    <w:tmpl w:val="34305B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B167237"/>
    <w:multiLevelType w:val="multilevel"/>
    <w:tmpl w:val="C01EB8E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>
    <w:nsid w:val="0D6D5315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9">
    <w:nsid w:val="199C215F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1E235DB8"/>
    <w:multiLevelType w:val="multilevel"/>
    <w:tmpl w:val="6C1CD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/>
        <w:i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>
    <w:nsid w:val="26717FBF"/>
    <w:multiLevelType w:val="hybridMultilevel"/>
    <w:tmpl w:val="DCF071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2BD11C45"/>
    <w:multiLevelType w:val="multilevel"/>
    <w:tmpl w:val="DE9245D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>
    <w:nsid w:val="2F800359"/>
    <w:multiLevelType w:val="multilevel"/>
    <w:tmpl w:val="48C66648"/>
    <w:lvl w:ilvl="0">
      <w:start w:val="1"/>
      <w:numFmt w:val="decimal"/>
      <w:suff w:val="space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>
    <w:nsid w:val="31D20F70"/>
    <w:multiLevelType w:val="multilevel"/>
    <w:tmpl w:val="D6D681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225643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8">
    <w:nsid w:val="33284A9B"/>
    <w:multiLevelType w:val="hybridMultilevel"/>
    <w:tmpl w:val="CA825024"/>
    <w:lvl w:ilvl="0" w:tplc="61C8C3B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6080D54"/>
    <w:multiLevelType w:val="multilevel"/>
    <w:tmpl w:val="444A47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898695E"/>
    <w:multiLevelType w:val="multilevel"/>
    <w:tmpl w:val="F1503B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>
    <w:nsid w:val="3AFF158A"/>
    <w:multiLevelType w:val="multilevel"/>
    <w:tmpl w:val="C8DC16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49FA4266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4B164240"/>
    <w:multiLevelType w:val="multilevel"/>
    <w:tmpl w:val="444A47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527C2580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6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37">
    <w:nsid w:val="5FCF4FED"/>
    <w:multiLevelType w:val="multilevel"/>
    <w:tmpl w:val="EE0E14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672013BC"/>
    <w:multiLevelType w:val="multilevel"/>
    <w:tmpl w:val="72B4C486"/>
    <w:lvl w:ilvl="0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0">
    <w:nsid w:val="725571D5"/>
    <w:multiLevelType w:val="multilevel"/>
    <w:tmpl w:val="A88ECD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77570ACF"/>
    <w:multiLevelType w:val="multilevel"/>
    <w:tmpl w:val="B1EC266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39"/>
  </w:num>
  <w:num w:numId="2">
    <w:abstractNumId w:val="11"/>
  </w:num>
  <w:num w:numId="3">
    <w:abstractNumId w:val="22"/>
  </w:num>
  <w:num w:numId="4">
    <w:abstractNumId w:val="32"/>
  </w:num>
  <w:num w:numId="5">
    <w:abstractNumId w:val="18"/>
  </w:num>
  <w:num w:numId="6">
    <w:abstractNumId w:val="10"/>
  </w:num>
  <w:num w:numId="7">
    <w:abstractNumId w:val="28"/>
  </w:num>
  <w:num w:numId="8">
    <w:abstractNumId w:val="21"/>
  </w:num>
  <w:num w:numId="9">
    <w:abstractNumId w:val="12"/>
  </w:num>
  <w:num w:numId="10">
    <w:abstractNumId w:val="27"/>
  </w:num>
  <w:num w:numId="11">
    <w:abstractNumId w:val="35"/>
  </w:num>
  <w:num w:numId="12">
    <w:abstractNumId w:val="33"/>
  </w:num>
  <w:num w:numId="13">
    <w:abstractNumId w:val="16"/>
  </w:num>
  <w:num w:numId="14">
    <w:abstractNumId w:val="17"/>
  </w:num>
  <w:num w:numId="15">
    <w:abstractNumId w:val="30"/>
  </w:num>
  <w:num w:numId="16">
    <w:abstractNumId w:val="19"/>
  </w:num>
  <w:num w:numId="17">
    <w:abstractNumId w:val="37"/>
  </w:num>
  <w:num w:numId="18">
    <w:abstractNumId w:val="20"/>
  </w:num>
  <w:num w:numId="19">
    <w:abstractNumId w:val="24"/>
  </w:num>
  <w:num w:numId="20">
    <w:abstractNumId w:val="41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15"/>
  </w:num>
  <w:num w:numId="32">
    <w:abstractNumId w:val="36"/>
  </w:num>
  <w:num w:numId="33">
    <w:abstractNumId w:val="40"/>
  </w:num>
  <w:num w:numId="34">
    <w:abstractNumId w:val="29"/>
  </w:num>
  <w:num w:numId="35">
    <w:abstractNumId w:val="23"/>
  </w:num>
  <w:num w:numId="36">
    <w:abstractNumId w:val="34"/>
  </w:num>
  <w:num w:numId="37">
    <w:abstractNumId w:val="38"/>
  </w:num>
  <w:num w:numId="38">
    <w:abstractNumId w:val="26"/>
  </w:num>
  <w:num w:numId="39">
    <w:abstractNumId w:val="13"/>
  </w:num>
  <w:num w:numId="40">
    <w:abstractNumId w:val="42"/>
  </w:num>
  <w:num w:numId="41">
    <w:abstractNumId w:val="25"/>
  </w:num>
  <w:num w:numId="42">
    <w:abstractNumId w:val="31"/>
  </w:num>
  <w:num w:numId="4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4C1"/>
    <w:rsid w:val="0000725E"/>
    <w:rsid w:val="00083CC6"/>
    <w:rsid w:val="00096BB6"/>
    <w:rsid w:val="000A4550"/>
    <w:rsid w:val="000F2BE5"/>
    <w:rsid w:val="00110485"/>
    <w:rsid w:val="0013403A"/>
    <w:rsid w:val="001507E2"/>
    <w:rsid w:val="00164D81"/>
    <w:rsid w:val="00195BDF"/>
    <w:rsid w:val="001A10D9"/>
    <w:rsid w:val="001A3339"/>
    <w:rsid w:val="001B6E5B"/>
    <w:rsid w:val="001C0E76"/>
    <w:rsid w:val="001D63FC"/>
    <w:rsid w:val="001E1D37"/>
    <w:rsid w:val="001F4B37"/>
    <w:rsid w:val="002050BA"/>
    <w:rsid w:val="00207E03"/>
    <w:rsid w:val="00210DAE"/>
    <w:rsid w:val="00223479"/>
    <w:rsid w:val="002471ED"/>
    <w:rsid w:val="002607A8"/>
    <w:rsid w:val="002769DB"/>
    <w:rsid w:val="002A4E26"/>
    <w:rsid w:val="002B5D30"/>
    <w:rsid w:val="002D19FA"/>
    <w:rsid w:val="002D7E2A"/>
    <w:rsid w:val="002E06F4"/>
    <w:rsid w:val="003051CE"/>
    <w:rsid w:val="00306D27"/>
    <w:rsid w:val="0032223D"/>
    <w:rsid w:val="00327A49"/>
    <w:rsid w:val="00330F23"/>
    <w:rsid w:val="00334EB1"/>
    <w:rsid w:val="00346B3C"/>
    <w:rsid w:val="0035687C"/>
    <w:rsid w:val="00371428"/>
    <w:rsid w:val="003B56EF"/>
    <w:rsid w:val="003C5C13"/>
    <w:rsid w:val="003C6327"/>
    <w:rsid w:val="003E6E5B"/>
    <w:rsid w:val="004032EC"/>
    <w:rsid w:val="00405BF3"/>
    <w:rsid w:val="0043029A"/>
    <w:rsid w:val="00432B38"/>
    <w:rsid w:val="00440145"/>
    <w:rsid w:val="0044047E"/>
    <w:rsid w:val="00444AB7"/>
    <w:rsid w:val="004518C6"/>
    <w:rsid w:val="00454EF3"/>
    <w:rsid w:val="004752F0"/>
    <w:rsid w:val="004D3546"/>
    <w:rsid w:val="00524157"/>
    <w:rsid w:val="00525045"/>
    <w:rsid w:val="005820D3"/>
    <w:rsid w:val="00591C2F"/>
    <w:rsid w:val="00593261"/>
    <w:rsid w:val="005B4931"/>
    <w:rsid w:val="005C6A8A"/>
    <w:rsid w:val="005D5865"/>
    <w:rsid w:val="005D5E65"/>
    <w:rsid w:val="006050B5"/>
    <w:rsid w:val="00616AF7"/>
    <w:rsid w:val="00632A45"/>
    <w:rsid w:val="00637AA1"/>
    <w:rsid w:val="006552F1"/>
    <w:rsid w:val="00684F9E"/>
    <w:rsid w:val="006901E4"/>
    <w:rsid w:val="006A3F23"/>
    <w:rsid w:val="006B2056"/>
    <w:rsid w:val="006B66F1"/>
    <w:rsid w:val="006C4FB3"/>
    <w:rsid w:val="006D0907"/>
    <w:rsid w:val="006D171D"/>
    <w:rsid w:val="00741F32"/>
    <w:rsid w:val="00741F80"/>
    <w:rsid w:val="00742645"/>
    <w:rsid w:val="00756C28"/>
    <w:rsid w:val="00772B7B"/>
    <w:rsid w:val="00782A79"/>
    <w:rsid w:val="00784067"/>
    <w:rsid w:val="00792C64"/>
    <w:rsid w:val="00797612"/>
    <w:rsid w:val="007A5B64"/>
    <w:rsid w:val="007C1875"/>
    <w:rsid w:val="008163B6"/>
    <w:rsid w:val="00817E8C"/>
    <w:rsid w:val="008327BF"/>
    <w:rsid w:val="0084667F"/>
    <w:rsid w:val="00860BA3"/>
    <w:rsid w:val="00875DF7"/>
    <w:rsid w:val="00880CDD"/>
    <w:rsid w:val="00884C10"/>
    <w:rsid w:val="00891AE5"/>
    <w:rsid w:val="008B248F"/>
    <w:rsid w:val="008C749D"/>
    <w:rsid w:val="008D0E64"/>
    <w:rsid w:val="008D0FBF"/>
    <w:rsid w:val="008D23BF"/>
    <w:rsid w:val="008D74C1"/>
    <w:rsid w:val="009277C4"/>
    <w:rsid w:val="009331DE"/>
    <w:rsid w:val="009338C4"/>
    <w:rsid w:val="00933A68"/>
    <w:rsid w:val="009350A1"/>
    <w:rsid w:val="00991B00"/>
    <w:rsid w:val="00997080"/>
    <w:rsid w:val="009A71C9"/>
    <w:rsid w:val="009E4BAE"/>
    <w:rsid w:val="00A11C6D"/>
    <w:rsid w:val="00A259F1"/>
    <w:rsid w:val="00A41E45"/>
    <w:rsid w:val="00A51087"/>
    <w:rsid w:val="00A96BDC"/>
    <w:rsid w:val="00AA5387"/>
    <w:rsid w:val="00AA5D55"/>
    <w:rsid w:val="00AB66CF"/>
    <w:rsid w:val="00AD6D7D"/>
    <w:rsid w:val="00AE314B"/>
    <w:rsid w:val="00AF53A1"/>
    <w:rsid w:val="00B11281"/>
    <w:rsid w:val="00B12533"/>
    <w:rsid w:val="00B21000"/>
    <w:rsid w:val="00B231B0"/>
    <w:rsid w:val="00B50666"/>
    <w:rsid w:val="00B5256B"/>
    <w:rsid w:val="00B52843"/>
    <w:rsid w:val="00B531C3"/>
    <w:rsid w:val="00B5645A"/>
    <w:rsid w:val="00B570E6"/>
    <w:rsid w:val="00B643EA"/>
    <w:rsid w:val="00B65B02"/>
    <w:rsid w:val="00B76D16"/>
    <w:rsid w:val="00B77788"/>
    <w:rsid w:val="00BB786E"/>
    <w:rsid w:val="00BC01E1"/>
    <w:rsid w:val="00BC2308"/>
    <w:rsid w:val="00BD6157"/>
    <w:rsid w:val="00C06E5E"/>
    <w:rsid w:val="00C17563"/>
    <w:rsid w:val="00C5383B"/>
    <w:rsid w:val="00C6658E"/>
    <w:rsid w:val="00C73745"/>
    <w:rsid w:val="00CB5D09"/>
    <w:rsid w:val="00CC317F"/>
    <w:rsid w:val="00CC571C"/>
    <w:rsid w:val="00CC75DB"/>
    <w:rsid w:val="00CD0D66"/>
    <w:rsid w:val="00CD5921"/>
    <w:rsid w:val="00CE68DE"/>
    <w:rsid w:val="00CF6006"/>
    <w:rsid w:val="00D21BD8"/>
    <w:rsid w:val="00D3421E"/>
    <w:rsid w:val="00D41D48"/>
    <w:rsid w:val="00D45F65"/>
    <w:rsid w:val="00D470D6"/>
    <w:rsid w:val="00D77481"/>
    <w:rsid w:val="00D826C0"/>
    <w:rsid w:val="00E37F7C"/>
    <w:rsid w:val="00E52E0A"/>
    <w:rsid w:val="00E557BB"/>
    <w:rsid w:val="00E708AF"/>
    <w:rsid w:val="00E74871"/>
    <w:rsid w:val="00E91FCA"/>
    <w:rsid w:val="00E923F2"/>
    <w:rsid w:val="00EA03E2"/>
    <w:rsid w:val="00EA3048"/>
    <w:rsid w:val="00EC56AF"/>
    <w:rsid w:val="00ED552B"/>
    <w:rsid w:val="00EE5495"/>
    <w:rsid w:val="00EF76FD"/>
    <w:rsid w:val="00F1666E"/>
    <w:rsid w:val="00F21D33"/>
    <w:rsid w:val="00F40921"/>
    <w:rsid w:val="00F515C3"/>
    <w:rsid w:val="00F72CD8"/>
    <w:rsid w:val="00F76855"/>
    <w:rsid w:val="00F8101C"/>
    <w:rsid w:val="00F8306B"/>
    <w:rsid w:val="00F8721F"/>
    <w:rsid w:val="00FA5DAA"/>
    <w:rsid w:val="00FB034E"/>
    <w:rsid w:val="00FB4294"/>
    <w:rsid w:val="00FD5823"/>
    <w:rsid w:val="00FE4BF8"/>
    <w:rsid w:val="00FF6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Heading for Top Section,1,H1"/>
    <w:basedOn w:val="Normal"/>
    <w:next w:val="Normal"/>
    <w:link w:val="Heading1Char"/>
    <w:uiPriority w:val="99"/>
    <w:qFormat/>
    <w:rsid w:val="001507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PlainText"/>
    <w:link w:val="Heading2Char"/>
    <w:uiPriority w:val="99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for Top Section Char,1 Char,H1 Char"/>
    <w:basedOn w:val="DefaultParagraphFont"/>
    <w:link w:val="Heading1"/>
    <w:uiPriority w:val="99"/>
    <w:locked/>
    <w:rsid w:val="001507E2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11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8D74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D74C1"/>
    <w:rPr>
      <w:rFonts w:ascii="Times New Roman" w:hAnsi="Times New Roman"/>
      <w:sz w:val="24"/>
      <w:lang w:eastAsia="ru-RU"/>
    </w:rPr>
  </w:style>
  <w:style w:type="paragraph" w:customStyle="1" w:styleId="10">
    <w:name w:val="10_Номерованный текст"/>
    <w:uiPriority w:val="99"/>
    <w:rsid w:val="008D74C1"/>
    <w:pPr>
      <w:tabs>
        <w:tab w:val="left" w:pos="140"/>
        <w:tab w:val="left" w:pos="1660"/>
      </w:tabs>
      <w:spacing w:after="100"/>
      <w:jc w:val="both"/>
    </w:pPr>
    <w:rPr>
      <w:rFonts w:ascii="Arial" w:hAnsi="Arial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rsid w:val="00CD0D66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E91FC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91FCA"/>
    <w:rPr>
      <w:rFonts w:ascii="Times New Roman" w:hAnsi="Times New Roman"/>
    </w:rPr>
  </w:style>
  <w:style w:type="character" w:styleId="FootnoteReference">
    <w:name w:val="footnote reference"/>
    <w:basedOn w:val="DefaultParagraphFont"/>
    <w:uiPriority w:val="99"/>
    <w:rsid w:val="00E91FCA"/>
    <w:rPr>
      <w:rFonts w:cs="Times New Roman"/>
      <w:vertAlign w:val="superscript"/>
    </w:rPr>
  </w:style>
  <w:style w:type="paragraph" w:customStyle="1" w:styleId="CoverTitle">
    <w:name w:val="Cover Title"/>
    <w:basedOn w:val="Normal"/>
    <w:next w:val="Normal"/>
    <w:uiPriority w:val="99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styleId="ListParagraph">
    <w:name w:val="List Paragraph"/>
    <w:basedOn w:val="Normal"/>
    <w:uiPriority w:val="99"/>
    <w:qFormat/>
    <w:rsid w:val="0035687C"/>
    <w:pPr>
      <w:ind w:left="708"/>
    </w:pPr>
  </w:style>
  <w:style w:type="table" w:styleId="TableGrid">
    <w:name w:val="Table Grid"/>
    <w:basedOn w:val="TableNormal"/>
    <w:uiPriority w:val="99"/>
    <w:rsid w:val="0032223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2C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110"/>
    <w:rPr>
      <w:rFonts w:ascii="Times New Roman" w:eastAsia="Times New Roman" w:hAnsi="Times New Roman"/>
      <w:sz w:val="0"/>
      <w:szCs w:val="0"/>
    </w:rPr>
  </w:style>
  <w:style w:type="paragraph" w:customStyle="1" w:styleId="Times12">
    <w:name w:val="Times 12"/>
    <w:basedOn w:val="Normal"/>
    <w:uiPriority w:val="99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ункт б/н"/>
    <w:basedOn w:val="Normal"/>
    <w:uiPriority w:val="99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TOCHeading">
    <w:name w:val="TOC Heading"/>
    <w:basedOn w:val="Heading1"/>
    <w:next w:val="Normal"/>
    <w:uiPriority w:val="99"/>
    <w:qFormat/>
    <w:rsid w:val="001507E2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TOC1">
    <w:name w:val="toc 1"/>
    <w:basedOn w:val="Normal"/>
    <w:next w:val="Normal"/>
    <w:autoRedefine/>
    <w:uiPriority w:val="99"/>
    <w:rsid w:val="001507E2"/>
    <w:pPr>
      <w:spacing w:after="100"/>
    </w:pPr>
    <w:rPr>
      <w:sz w:val="20"/>
      <w:szCs w:val="20"/>
      <w:lang w:eastAsia="en-US"/>
    </w:rPr>
  </w:style>
  <w:style w:type="paragraph" w:styleId="TOC2">
    <w:name w:val="toc 2"/>
    <w:basedOn w:val="Normal"/>
    <w:next w:val="Normal"/>
    <w:autoRedefine/>
    <w:uiPriority w:val="99"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880CD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0CDD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80CD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80CDD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8751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lainText">
    <w:name w:val="Plain Text"/>
    <w:basedOn w:val="Normal"/>
    <w:link w:val="PlainTextChar"/>
    <w:uiPriority w:val="99"/>
    <w:rsid w:val="00D3421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75110"/>
    <w:rPr>
      <w:rFonts w:ascii="Courier New" w:eastAsia="Times New Roman" w:hAnsi="Courier New" w:cs="Courier New"/>
      <w:sz w:val="20"/>
      <w:szCs w:val="20"/>
    </w:rPr>
  </w:style>
  <w:style w:type="numbering" w:customStyle="1" w:styleId="1">
    <w:name w:val="Стиль1"/>
    <w:rsid w:val="00875110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33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iaep@niae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10</Pages>
  <Words>3323</Words>
  <Characters>18942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 </dc:title>
  <dc:subject/>
  <dc:creator>mtr01</dc:creator>
  <cp:keywords/>
  <dc:description/>
  <cp:lastModifiedBy>6690</cp:lastModifiedBy>
  <cp:revision>4</cp:revision>
  <cp:lastPrinted>2013-04-26T08:57:00Z</cp:lastPrinted>
  <dcterms:created xsi:type="dcterms:W3CDTF">2013-06-27T08:12:00Z</dcterms:created>
  <dcterms:modified xsi:type="dcterms:W3CDTF">2013-07-05T09:02:00Z</dcterms:modified>
</cp:coreProperties>
</file>