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DAF" w:rsidRPr="00DD1858" w:rsidRDefault="00106DAF" w:rsidP="00D25B29">
      <w:pPr>
        <w:jc w:val="center"/>
        <w:rPr>
          <w:b/>
          <w:color w:val="000000"/>
        </w:rPr>
      </w:pPr>
      <w:r w:rsidRPr="00DD1858">
        <w:rPr>
          <w:b/>
          <w:color w:val="000000"/>
        </w:rPr>
        <w:t xml:space="preserve">ИЗВЕЩЕНИЕ </w:t>
      </w:r>
    </w:p>
    <w:p w:rsidR="00106DAF" w:rsidRPr="00DD1858" w:rsidRDefault="00106DAF" w:rsidP="00D25B29">
      <w:pPr>
        <w:jc w:val="center"/>
        <w:rPr>
          <w:b/>
          <w:color w:val="000000"/>
        </w:rPr>
      </w:pPr>
      <w:r w:rsidRPr="00DD1858">
        <w:rPr>
          <w:b/>
          <w:color w:val="000000"/>
        </w:rPr>
        <w:t xml:space="preserve">О ПРОВЕДЕНИИ  ОТКРЫТОГО ЗАПРОСА ПРЕДЛОЖЕНИЙ </w:t>
      </w:r>
    </w:p>
    <w:p w:rsidR="00106DAF" w:rsidRPr="00DD1858" w:rsidRDefault="00106DAF" w:rsidP="00D25B29">
      <w:pPr>
        <w:jc w:val="center"/>
        <w:rPr>
          <w:color w:val="000000"/>
        </w:rPr>
      </w:pPr>
      <w:r w:rsidRPr="00DD1858">
        <w:rPr>
          <w:b/>
          <w:color w:val="000000"/>
        </w:rPr>
        <w:t>В ЭЛЕКТРОННОЙ ФОРМЕ БЕЗ КВАЛИФИКАЦИОННОГО ОТБОРА</w:t>
      </w:r>
    </w:p>
    <w:p w:rsidR="00106DAF" w:rsidRPr="00161ED7" w:rsidRDefault="00106DAF" w:rsidP="00161ED7">
      <w:pPr>
        <w:tabs>
          <w:tab w:val="left" w:pos="9575"/>
        </w:tabs>
        <w:jc w:val="center"/>
        <w:rPr>
          <w:sz w:val="22"/>
          <w:szCs w:val="22"/>
          <w:lang w:eastAsia="ru-RU"/>
        </w:rPr>
      </w:pPr>
      <w:r w:rsidRPr="00DD1858">
        <w:rPr>
          <w:color w:val="000000"/>
        </w:rPr>
        <w:t xml:space="preserve">на </w:t>
      </w:r>
      <w:r w:rsidRPr="00DD1858">
        <w:rPr>
          <w:sz w:val="22"/>
          <w:szCs w:val="22"/>
          <w:lang w:eastAsia="ru-RU"/>
        </w:rPr>
        <w:t xml:space="preserve">разработку </w:t>
      </w:r>
      <w:r>
        <w:rPr>
          <w:sz w:val="22"/>
          <w:szCs w:val="22"/>
          <w:lang w:eastAsia="ru-RU"/>
        </w:rPr>
        <w:t xml:space="preserve">Проектной и </w:t>
      </w:r>
      <w:r w:rsidRPr="00DD1858">
        <w:rPr>
          <w:sz w:val="22"/>
          <w:szCs w:val="22"/>
          <w:lang w:eastAsia="ru-RU"/>
        </w:rPr>
        <w:t xml:space="preserve">Рабочей документации по объекту: </w:t>
      </w:r>
      <w:r>
        <w:rPr>
          <w:sz w:val="22"/>
          <w:szCs w:val="22"/>
          <w:lang w:eastAsia="ru-RU"/>
        </w:rPr>
        <w:t>«Склад хранения продуктов»</w:t>
      </w:r>
    </w:p>
    <w:p w:rsidR="00106DAF" w:rsidRPr="00DD1858" w:rsidRDefault="00106DAF" w:rsidP="00D25B29">
      <w:pPr>
        <w:tabs>
          <w:tab w:val="left" w:pos="360"/>
        </w:tabs>
        <w:jc w:val="both"/>
      </w:pPr>
      <w:r w:rsidRPr="00DD1858">
        <w:t>_____________________________________________________________________________</w:t>
      </w:r>
    </w:p>
    <w:p w:rsidR="00106DAF" w:rsidRPr="00DD1858" w:rsidRDefault="00106DAF" w:rsidP="00D25B29">
      <w:pPr>
        <w:tabs>
          <w:tab w:val="left" w:pos="360"/>
        </w:tabs>
        <w:jc w:val="both"/>
      </w:pPr>
    </w:p>
    <w:p w:rsidR="00106DAF" w:rsidRPr="00DD1858" w:rsidRDefault="00106DAF" w:rsidP="00D25B29">
      <w:pPr>
        <w:tabs>
          <w:tab w:val="left" w:pos="360"/>
        </w:tabs>
        <w:jc w:val="both"/>
        <w:rPr>
          <w:color w:val="000000"/>
        </w:rPr>
      </w:pPr>
      <w:r w:rsidRPr="00DD1858">
        <w:rPr>
          <w:color w:val="000000"/>
        </w:rPr>
        <w:t>1.</w:t>
      </w:r>
      <w:r w:rsidRPr="00DD1858">
        <w:rPr>
          <w:b/>
          <w:color w:val="000000"/>
        </w:rPr>
        <w:t xml:space="preserve"> Форма процедуры закупки:</w:t>
      </w:r>
      <w:r w:rsidRPr="00DD1858">
        <w:rPr>
          <w:color w:val="000000"/>
        </w:rPr>
        <w:t xml:space="preserve"> открытый одноэтапный запрос предложений в электронной форме без квалификационного отбора.</w:t>
      </w:r>
    </w:p>
    <w:p w:rsidR="00106DAF" w:rsidRPr="00DD1858" w:rsidRDefault="00106DAF" w:rsidP="00D25B29">
      <w:pPr>
        <w:tabs>
          <w:tab w:val="left" w:pos="1134"/>
        </w:tabs>
        <w:suppressAutoHyphens w:val="0"/>
        <w:spacing w:after="200" w:line="276" w:lineRule="auto"/>
        <w:ind w:firstLine="709"/>
        <w:contextualSpacing/>
        <w:jc w:val="both"/>
        <w:rPr>
          <w:b/>
          <w:i/>
          <w:lang w:eastAsia="ru-RU"/>
        </w:rPr>
      </w:pPr>
      <w:r w:rsidRPr="00DD1858">
        <w:rPr>
          <w:spacing w:val="-6"/>
          <w:lang w:eastAsia="ru-RU"/>
        </w:rPr>
        <w:t>2. Заказчик</w:t>
      </w:r>
      <w:r w:rsidRPr="00DD1858">
        <w:rPr>
          <w:b/>
          <w:spacing w:val="-6"/>
          <w:lang w:eastAsia="ru-RU"/>
        </w:rPr>
        <w:t xml:space="preserve"> </w:t>
      </w:r>
      <w:r w:rsidRPr="00DD1858">
        <w:rPr>
          <w:b/>
          <w:i/>
          <w:lang w:eastAsia="ru-RU"/>
        </w:rPr>
        <w:t>Федеральное государственное унитарное предприятие «Комбинат «Электрохимприбор».</w:t>
      </w:r>
    </w:p>
    <w:p w:rsidR="00106DAF" w:rsidRPr="00DD1858" w:rsidRDefault="00106DAF" w:rsidP="00D25B29">
      <w:pPr>
        <w:suppressAutoHyphens w:val="0"/>
        <w:ind w:firstLine="709"/>
        <w:jc w:val="both"/>
        <w:rPr>
          <w:lang w:eastAsia="ru-RU"/>
        </w:rPr>
      </w:pPr>
      <w:r w:rsidRPr="00DD1858">
        <w:rPr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624200, г"/>
        </w:smartTagPr>
        <w:r w:rsidRPr="00DD1858">
          <w:rPr>
            <w:lang w:eastAsia="ru-RU"/>
          </w:rPr>
          <w:t>624200, г</w:t>
        </w:r>
      </w:smartTag>
      <w:r w:rsidRPr="00DD1858">
        <w:rPr>
          <w:lang w:eastAsia="ru-RU"/>
        </w:rPr>
        <w:t>.</w:t>
      </w:r>
      <w:r w:rsidRPr="00DD1858">
        <w:rPr>
          <w:lang w:val="en-US" w:eastAsia="ru-RU"/>
        </w:rPr>
        <w:t> </w:t>
      </w:r>
      <w:r w:rsidRPr="00DD1858">
        <w:rPr>
          <w:lang w:eastAsia="ru-RU"/>
        </w:rPr>
        <w:t>Лесной Свердловской области, Коммунистический проспект, 6а.</w:t>
      </w:r>
    </w:p>
    <w:p w:rsidR="00106DAF" w:rsidRPr="00DD1858" w:rsidRDefault="00106DAF" w:rsidP="00D25B29">
      <w:pPr>
        <w:suppressAutoHyphens w:val="0"/>
        <w:ind w:firstLine="709"/>
        <w:jc w:val="both"/>
        <w:rPr>
          <w:lang w:eastAsia="ru-RU"/>
        </w:rPr>
      </w:pPr>
      <w:r w:rsidRPr="00DD1858">
        <w:rPr>
          <w:lang w:eastAsia="ru-RU"/>
        </w:rPr>
        <w:t xml:space="preserve">Почтовый адрес: </w:t>
      </w:r>
      <w:smartTag w:uri="urn:schemas-microsoft-com:office:smarttags" w:element="metricconverter">
        <w:smartTagPr>
          <w:attr w:name="ProductID" w:val="624200, г"/>
        </w:smartTagPr>
        <w:r w:rsidRPr="00DD1858">
          <w:rPr>
            <w:lang w:eastAsia="ru-RU"/>
          </w:rPr>
          <w:t>624200, г</w:t>
        </w:r>
      </w:smartTag>
      <w:r w:rsidRPr="00DD1858">
        <w:rPr>
          <w:lang w:eastAsia="ru-RU"/>
        </w:rPr>
        <w:t>.</w:t>
      </w:r>
      <w:r w:rsidRPr="00DD1858">
        <w:rPr>
          <w:lang w:val="en-US" w:eastAsia="ru-RU"/>
        </w:rPr>
        <w:t> </w:t>
      </w:r>
      <w:r w:rsidRPr="00DD1858">
        <w:rPr>
          <w:lang w:eastAsia="ru-RU"/>
        </w:rPr>
        <w:t>Лесной Свердловской области, ул. Орджоникидзе, 1 отдел капитального строительства.</w:t>
      </w:r>
    </w:p>
    <w:p w:rsidR="00106DAF" w:rsidRPr="00DD1858" w:rsidRDefault="00106DAF" w:rsidP="00D25B29">
      <w:pPr>
        <w:tabs>
          <w:tab w:val="left" w:pos="1134"/>
        </w:tabs>
        <w:suppressAutoHyphens w:val="0"/>
        <w:ind w:firstLine="709"/>
        <w:contextualSpacing/>
        <w:jc w:val="both"/>
        <w:rPr>
          <w:lang w:eastAsia="ru-RU"/>
        </w:rPr>
      </w:pPr>
      <w:r w:rsidRPr="00DD1858">
        <w:rPr>
          <w:lang w:eastAsia="ru-RU"/>
        </w:rPr>
        <w:t>Тел. (34342) 9-53-28, факс (34342) 2-65-19, е-</w:t>
      </w:r>
      <w:r w:rsidRPr="00DD1858">
        <w:rPr>
          <w:lang w:val="en-US" w:eastAsia="ru-RU"/>
        </w:rPr>
        <w:t>mail</w:t>
      </w:r>
      <w:r w:rsidRPr="00DD1858">
        <w:rPr>
          <w:lang w:eastAsia="ru-RU"/>
        </w:rPr>
        <w:t xml:space="preserve">: </w:t>
      </w:r>
      <w:hyperlink r:id="rId4" w:history="1">
        <w:r w:rsidRPr="00DD1858">
          <w:rPr>
            <w:color w:val="0000FF"/>
            <w:u w:val="single"/>
            <w:lang w:val="en-US" w:eastAsia="ru-RU"/>
          </w:rPr>
          <w:t>main</w:t>
        </w:r>
        <w:r w:rsidRPr="00DD1858">
          <w:rPr>
            <w:color w:val="0000FF"/>
            <w:u w:val="single"/>
            <w:lang w:eastAsia="ru-RU"/>
          </w:rPr>
          <w:t>@</w:t>
        </w:r>
        <w:r w:rsidRPr="00DD1858">
          <w:rPr>
            <w:color w:val="0000FF"/>
            <w:u w:val="single"/>
            <w:lang w:val="en-US" w:eastAsia="ru-RU"/>
          </w:rPr>
          <w:t>ehp</w:t>
        </w:r>
        <w:r w:rsidRPr="00DD1858">
          <w:rPr>
            <w:color w:val="0000FF"/>
            <w:u w:val="single"/>
            <w:lang w:eastAsia="ru-RU"/>
          </w:rPr>
          <w:t>-</w:t>
        </w:r>
        <w:r w:rsidRPr="00DD1858">
          <w:rPr>
            <w:color w:val="0000FF"/>
            <w:u w:val="single"/>
            <w:lang w:val="en-US" w:eastAsia="ru-RU"/>
          </w:rPr>
          <w:t>atom</w:t>
        </w:r>
        <w:r w:rsidRPr="00DD1858">
          <w:rPr>
            <w:color w:val="0000FF"/>
            <w:u w:val="single"/>
            <w:lang w:eastAsia="ru-RU"/>
          </w:rPr>
          <w:t>.</w:t>
        </w:r>
        <w:r w:rsidRPr="00DD1858">
          <w:rPr>
            <w:color w:val="0000FF"/>
            <w:u w:val="single"/>
            <w:lang w:val="en-US" w:eastAsia="ru-RU"/>
          </w:rPr>
          <w:t>ru</w:t>
        </w:r>
      </w:hyperlink>
    </w:p>
    <w:p w:rsidR="00106DAF" w:rsidRPr="00DD1858" w:rsidRDefault="00106DAF" w:rsidP="00D25B29">
      <w:pPr>
        <w:tabs>
          <w:tab w:val="num" w:pos="720"/>
          <w:tab w:val="left" w:pos="1134"/>
        </w:tabs>
        <w:suppressAutoHyphens w:val="0"/>
        <w:spacing w:after="200" w:line="276" w:lineRule="auto"/>
        <w:ind w:firstLine="709"/>
        <w:contextualSpacing/>
        <w:jc w:val="both"/>
        <w:rPr>
          <w:b/>
          <w:i/>
          <w:lang w:eastAsia="ru-RU"/>
        </w:rPr>
      </w:pPr>
      <w:r w:rsidRPr="00DD1858">
        <w:rPr>
          <w:lang w:eastAsia="ru-RU"/>
        </w:rPr>
        <w:t xml:space="preserve">3. Организатор запроса предложений </w:t>
      </w:r>
      <w:r w:rsidRPr="00DD1858">
        <w:rPr>
          <w:b/>
          <w:i/>
          <w:lang w:eastAsia="ru-RU"/>
        </w:rPr>
        <w:t>Федеральное государственное унитарное предприятие «Комбинат «Электрохимприбор».</w:t>
      </w:r>
    </w:p>
    <w:p w:rsidR="00106DAF" w:rsidRPr="00DD1858" w:rsidRDefault="00106DAF" w:rsidP="00D25B29">
      <w:pPr>
        <w:suppressAutoHyphens w:val="0"/>
        <w:ind w:firstLine="709"/>
        <w:jc w:val="both"/>
        <w:rPr>
          <w:lang w:eastAsia="ru-RU"/>
        </w:rPr>
      </w:pPr>
      <w:r w:rsidRPr="00DD1858">
        <w:rPr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624200, г"/>
        </w:smartTagPr>
        <w:r w:rsidRPr="00DD1858">
          <w:rPr>
            <w:lang w:eastAsia="ru-RU"/>
          </w:rPr>
          <w:t>624200, г</w:t>
        </w:r>
      </w:smartTag>
      <w:r w:rsidRPr="00DD1858">
        <w:rPr>
          <w:lang w:eastAsia="ru-RU"/>
        </w:rPr>
        <w:t>.</w:t>
      </w:r>
      <w:r w:rsidRPr="00DD1858">
        <w:rPr>
          <w:lang w:val="en-US" w:eastAsia="ru-RU"/>
        </w:rPr>
        <w:t> </w:t>
      </w:r>
      <w:r w:rsidRPr="00DD1858">
        <w:rPr>
          <w:lang w:eastAsia="ru-RU"/>
        </w:rPr>
        <w:t>Лесной Свердловской области, Коммунистический проспект, 6а.</w:t>
      </w:r>
    </w:p>
    <w:p w:rsidR="00106DAF" w:rsidRPr="00DD1858" w:rsidRDefault="00106DAF" w:rsidP="00D25B29">
      <w:pPr>
        <w:suppressAutoHyphens w:val="0"/>
        <w:ind w:firstLine="709"/>
        <w:jc w:val="both"/>
        <w:rPr>
          <w:lang w:eastAsia="ru-RU"/>
        </w:rPr>
      </w:pPr>
      <w:r w:rsidRPr="00DD1858">
        <w:rPr>
          <w:lang w:eastAsia="ru-RU"/>
        </w:rPr>
        <w:t xml:space="preserve">Почтовый адрес: </w:t>
      </w:r>
      <w:smartTag w:uri="urn:schemas-microsoft-com:office:smarttags" w:element="metricconverter">
        <w:smartTagPr>
          <w:attr w:name="ProductID" w:val="624200, г"/>
        </w:smartTagPr>
        <w:r w:rsidRPr="00DD1858">
          <w:rPr>
            <w:lang w:eastAsia="ru-RU"/>
          </w:rPr>
          <w:t>624200, г</w:t>
        </w:r>
      </w:smartTag>
      <w:r w:rsidRPr="00DD1858">
        <w:rPr>
          <w:lang w:eastAsia="ru-RU"/>
        </w:rPr>
        <w:t>. Лесной Свердловской области, ул. Орджоникидзе, 1 отдел капитального строительства.</w:t>
      </w:r>
    </w:p>
    <w:p w:rsidR="00106DAF" w:rsidRPr="00DD1858" w:rsidRDefault="00106DAF" w:rsidP="00D25B29">
      <w:pPr>
        <w:overflowPunct w:val="0"/>
        <w:autoSpaceDE w:val="0"/>
        <w:ind w:firstLine="709"/>
        <w:jc w:val="both"/>
        <w:textAlignment w:val="baseline"/>
        <w:rPr>
          <w:b/>
          <w:bCs/>
          <w:color w:val="000000"/>
        </w:rPr>
      </w:pPr>
      <w:r w:rsidRPr="00DD1858">
        <w:rPr>
          <w:b/>
          <w:bCs/>
          <w:color w:val="000000"/>
        </w:rPr>
        <w:t>Контактная информация:</w:t>
      </w:r>
    </w:p>
    <w:p w:rsidR="00106DAF" w:rsidRPr="00DD1858" w:rsidRDefault="00106DAF" w:rsidP="00D25B29">
      <w:pPr>
        <w:overflowPunct w:val="0"/>
        <w:autoSpaceDE w:val="0"/>
        <w:ind w:firstLine="709"/>
        <w:jc w:val="both"/>
        <w:textAlignment w:val="baseline"/>
        <w:rPr>
          <w:color w:val="000000"/>
        </w:rPr>
      </w:pPr>
      <w:r w:rsidRPr="00DD1858">
        <w:rPr>
          <w:bCs/>
          <w:color w:val="000000"/>
        </w:rPr>
        <w:t xml:space="preserve">- по вопросам проведения процедуры закупки: </w:t>
      </w:r>
      <w:r>
        <w:rPr>
          <w:color w:val="000000"/>
        </w:rPr>
        <w:t>Скурихина Юлия Игоревна</w:t>
      </w:r>
      <w:r w:rsidRPr="003C4974">
        <w:rPr>
          <w:color w:val="000000"/>
        </w:rPr>
        <w:t xml:space="preserve">, тел./факс: </w:t>
      </w:r>
      <w:r>
        <w:rPr>
          <w:color w:val="000000"/>
        </w:rPr>
        <w:t>(34342) 9-53-26</w:t>
      </w:r>
      <w:r w:rsidRPr="003C4974">
        <w:rPr>
          <w:color w:val="000000"/>
        </w:rPr>
        <w:t xml:space="preserve"> / 2-65-19, е-</w:t>
      </w:r>
      <w:r w:rsidRPr="003C4974">
        <w:rPr>
          <w:color w:val="000000"/>
          <w:lang w:val="en-US"/>
        </w:rPr>
        <w:t>mail</w:t>
      </w:r>
      <w:r w:rsidRPr="003C4974">
        <w:rPr>
          <w:color w:val="000000"/>
        </w:rPr>
        <w:t xml:space="preserve">: </w:t>
      </w:r>
      <w:hyperlink r:id="rId5" w:history="1">
        <w:r w:rsidRPr="00FB757B">
          <w:rPr>
            <w:rStyle w:val="Hyperlink"/>
          </w:rPr>
          <w:t>skurihina.u@ehp-atom.ru</w:t>
        </w:r>
      </w:hyperlink>
      <w:r>
        <w:t>;</w:t>
      </w:r>
    </w:p>
    <w:p w:rsidR="00106DAF" w:rsidRPr="00DD1858" w:rsidRDefault="00106DAF" w:rsidP="00D25B29">
      <w:pPr>
        <w:overflowPunct w:val="0"/>
        <w:autoSpaceDE w:val="0"/>
        <w:ind w:firstLine="709"/>
        <w:jc w:val="both"/>
        <w:textAlignment w:val="baseline"/>
        <w:rPr>
          <w:bCs/>
          <w:color w:val="000000"/>
        </w:rPr>
      </w:pPr>
      <w:r w:rsidRPr="00DD1858">
        <w:rPr>
          <w:color w:val="000000"/>
        </w:rPr>
        <w:t>- по техническим вопросам: Батаев Сергей Сергеевич, тел. (34342) 9-53-37.</w:t>
      </w:r>
    </w:p>
    <w:p w:rsidR="00106DAF" w:rsidRPr="00DD1858" w:rsidRDefault="00106DAF" w:rsidP="00D25B29">
      <w:pPr>
        <w:overflowPunct w:val="0"/>
        <w:autoSpaceDE w:val="0"/>
        <w:ind w:firstLine="709"/>
        <w:jc w:val="both"/>
        <w:textAlignment w:val="baseline"/>
        <w:rPr>
          <w:color w:val="000000"/>
        </w:rPr>
      </w:pPr>
      <w:r w:rsidRPr="00DD1858">
        <w:rPr>
          <w:color w:val="000000"/>
        </w:rPr>
        <w:t>Время работы в рабочие дни с 6-00 до 15-00 (время Московское).</w:t>
      </w:r>
    </w:p>
    <w:p w:rsidR="00106DAF" w:rsidRPr="006F14B4" w:rsidRDefault="00106DAF" w:rsidP="00094A04">
      <w:pPr>
        <w:tabs>
          <w:tab w:val="left" w:pos="9575"/>
        </w:tabs>
        <w:jc w:val="both"/>
        <w:rPr>
          <w:lang w:eastAsia="ru-RU"/>
        </w:rPr>
      </w:pPr>
      <w:r w:rsidRPr="00DD1858">
        <w:rPr>
          <w:color w:val="000000"/>
        </w:rPr>
        <w:t>4.</w:t>
      </w:r>
      <w:r w:rsidRPr="00DD1858">
        <w:rPr>
          <w:b/>
          <w:color w:val="000000"/>
        </w:rPr>
        <w:t xml:space="preserve"> Предмет договора:</w:t>
      </w:r>
      <w:r w:rsidRPr="00DD1858">
        <w:rPr>
          <w:color w:val="000000"/>
        </w:rPr>
        <w:t xml:space="preserve"> </w:t>
      </w:r>
      <w:r w:rsidRPr="006F14B4">
        <w:rPr>
          <w:lang w:eastAsia="ru-RU"/>
        </w:rPr>
        <w:t>разработка Проектной и Рабочей документации по объекту: «Склад хранения продуктов»</w:t>
      </w:r>
    </w:p>
    <w:p w:rsidR="00106DAF" w:rsidRPr="00DD1858" w:rsidRDefault="00106DAF" w:rsidP="00D25B29">
      <w:pPr>
        <w:tabs>
          <w:tab w:val="left" w:pos="9575"/>
        </w:tabs>
        <w:ind w:firstLine="709"/>
        <w:jc w:val="both"/>
        <w:rPr>
          <w:b/>
          <w:color w:val="000000"/>
        </w:rPr>
      </w:pPr>
      <w:r w:rsidRPr="00DD1858">
        <w:rPr>
          <w:b/>
          <w:color w:val="000000"/>
        </w:rPr>
        <w:t xml:space="preserve">Состав и объем работ: </w:t>
      </w:r>
    </w:p>
    <w:p w:rsidR="00106DAF" w:rsidRDefault="00106DAF" w:rsidP="00D25B29">
      <w:pPr>
        <w:tabs>
          <w:tab w:val="left" w:pos="9575"/>
        </w:tabs>
        <w:ind w:firstLine="709"/>
        <w:jc w:val="both"/>
        <w:rPr>
          <w:color w:val="000000"/>
        </w:rPr>
      </w:pPr>
      <w:bookmarkStart w:id="0" w:name="_GoBack"/>
      <w:r>
        <w:rPr>
          <w:color w:val="000000"/>
        </w:rPr>
        <w:t>а) Обследование строительных конструкций зд. 244 в полном объеме.</w:t>
      </w:r>
    </w:p>
    <w:p w:rsidR="00106DAF" w:rsidRDefault="00106DAF" w:rsidP="00D25B29">
      <w:pPr>
        <w:tabs>
          <w:tab w:val="left" w:pos="9575"/>
        </w:tabs>
        <w:ind w:firstLine="709"/>
        <w:jc w:val="both"/>
        <w:rPr>
          <w:color w:val="000000"/>
        </w:rPr>
      </w:pPr>
      <w:r>
        <w:rPr>
          <w:color w:val="000000"/>
        </w:rPr>
        <w:t>б)</w:t>
      </w:r>
      <w:r w:rsidRPr="0045382A">
        <w:rPr>
          <w:color w:val="000000"/>
        </w:rPr>
        <w:t xml:space="preserve"> </w:t>
      </w:r>
      <w:r>
        <w:rPr>
          <w:color w:val="000000"/>
        </w:rPr>
        <w:t>Проведение инженерных изысканий:</w:t>
      </w:r>
    </w:p>
    <w:p w:rsidR="00106DAF" w:rsidRDefault="00106DAF" w:rsidP="00D25B29">
      <w:pPr>
        <w:tabs>
          <w:tab w:val="left" w:pos="9575"/>
        </w:tabs>
        <w:ind w:firstLine="709"/>
        <w:jc w:val="both"/>
        <w:rPr>
          <w:color w:val="000000"/>
        </w:rPr>
      </w:pPr>
      <w:r>
        <w:rPr>
          <w:color w:val="000000"/>
        </w:rPr>
        <w:t>- инженерно-геодезические;</w:t>
      </w:r>
    </w:p>
    <w:p w:rsidR="00106DAF" w:rsidRDefault="00106DAF" w:rsidP="00D25B29">
      <w:pPr>
        <w:tabs>
          <w:tab w:val="left" w:pos="9575"/>
        </w:tabs>
        <w:ind w:firstLine="709"/>
        <w:jc w:val="both"/>
        <w:rPr>
          <w:color w:val="000000"/>
        </w:rPr>
      </w:pPr>
      <w:r>
        <w:rPr>
          <w:color w:val="000000"/>
        </w:rPr>
        <w:t>- инженерно-геологические;</w:t>
      </w:r>
    </w:p>
    <w:p w:rsidR="00106DAF" w:rsidRPr="0045382A" w:rsidRDefault="00106DAF" w:rsidP="00D25B29">
      <w:pPr>
        <w:tabs>
          <w:tab w:val="left" w:pos="9575"/>
        </w:tabs>
        <w:ind w:firstLine="709"/>
        <w:jc w:val="both"/>
        <w:rPr>
          <w:color w:val="000000"/>
        </w:rPr>
      </w:pPr>
      <w:r>
        <w:rPr>
          <w:color w:val="000000"/>
        </w:rPr>
        <w:t>- инженерно-экологические.</w:t>
      </w:r>
    </w:p>
    <w:p w:rsidR="00106DAF" w:rsidRDefault="00106DAF" w:rsidP="00D25B29">
      <w:pPr>
        <w:pStyle w:val="BodyText"/>
        <w:overflowPunct w:val="0"/>
        <w:autoSpaceDE w:val="0"/>
        <w:spacing w:after="0"/>
        <w:ind w:firstLine="709"/>
        <w:jc w:val="both"/>
        <w:textAlignment w:val="baseline"/>
        <w:rPr>
          <w:color w:val="000000"/>
        </w:rPr>
      </w:pPr>
      <w:r>
        <w:rPr>
          <w:color w:val="000000"/>
        </w:rPr>
        <w:t>в) Разработка Проектной документации.</w:t>
      </w:r>
    </w:p>
    <w:p w:rsidR="00106DAF" w:rsidRDefault="00106DAF" w:rsidP="00D25B29">
      <w:pPr>
        <w:pStyle w:val="BodyText"/>
        <w:overflowPunct w:val="0"/>
        <w:autoSpaceDE w:val="0"/>
        <w:spacing w:after="0"/>
        <w:ind w:firstLine="709"/>
        <w:jc w:val="both"/>
        <w:textAlignment w:val="baseline"/>
        <w:rPr>
          <w:color w:val="000000"/>
        </w:rPr>
      </w:pPr>
      <w:r>
        <w:rPr>
          <w:color w:val="000000"/>
        </w:rPr>
        <w:t>г) П</w:t>
      </w:r>
      <w:r w:rsidRPr="0026108B">
        <w:rPr>
          <w:color w:val="000000"/>
        </w:rPr>
        <w:t xml:space="preserve">роведение экспертизы промышленной безопасности </w:t>
      </w:r>
      <w:r>
        <w:rPr>
          <w:color w:val="000000"/>
        </w:rPr>
        <w:t>Проектной</w:t>
      </w:r>
      <w:r w:rsidRPr="0026108B">
        <w:rPr>
          <w:color w:val="000000"/>
        </w:rPr>
        <w:t xml:space="preserve"> документации;</w:t>
      </w:r>
    </w:p>
    <w:p w:rsidR="00106DAF" w:rsidRPr="00094A04" w:rsidRDefault="00106DAF" w:rsidP="00094A04">
      <w:pPr>
        <w:tabs>
          <w:tab w:val="left" w:pos="0"/>
          <w:tab w:val="left" w:pos="426"/>
        </w:tabs>
        <w:overflowPunct w:val="0"/>
        <w:autoSpaceDE w:val="0"/>
        <w:ind w:firstLine="709"/>
        <w:jc w:val="both"/>
        <w:textAlignment w:val="baseline"/>
        <w:rPr>
          <w:color w:val="000000"/>
          <w:lang w:eastAsia="ru-RU"/>
        </w:rPr>
      </w:pPr>
      <w:r>
        <w:rPr>
          <w:color w:val="000000"/>
          <w:lang w:eastAsia="ru-RU"/>
        </w:rPr>
        <w:t>д) Р</w:t>
      </w:r>
      <w:r w:rsidRPr="00094A04">
        <w:rPr>
          <w:color w:val="000000"/>
          <w:lang w:eastAsia="ru-RU"/>
        </w:rPr>
        <w:t xml:space="preserve">егистрация положительного заключения экспертизы промышленной безопасности </w:t>
      </w:r>
      <w:r>
        <w:rPr>
          <w:color w:val="000000"/>
        </w:rPr>
        <w:t>Проектной документации</w:t>
      </w:r>
      <w:r w:rsidRPr="00094A04">
        <w:rPr>
          <w:color w:val="000000"/>
          <w:lang w:eastAsia="ru-RU"/>
        </w:rPr>
        <w:t xml:space="preserve"> в Ура</w:t>
      </w:r>
      <w:r>
        <w:rPr>
          <w:color w:val="000000"/>
          <w:lang w:eastAsia="ru-RU"/>
        </w:rPr>
        <w:t>льском управлении Ростехнадзора.</w:t>
      </w:r>
    </w:p>
    <w:p w:rsidR="00106DAF" w:rsidRDefault="00106DAF" w:rsidP="00094A04">
      <w:pPr>
        <w:tabs>
          <w:tab w:val="left" w:pos="0"/>
          <w:tab w:val="left" w:pos="426"/>
        </w:tabs>
        <w:overflowPunct w:val="0"/>
        <w:autoSpaceDE w:val="0"/>
        <w:ind w:firstLine="709"/>
        <w:jc w:val="both"/>
        <w:textAlignment w:val="baseline"/>
        <w:rPr>
          <w:color w:val="000000"/>
          <w:lang w:eastAsia="ru-RU"/>
        </w:rPr>
      </w:pPr>
      <w:r>
        <w:rPr>
          <w:color w:val="000000"/>
          <w:lang w:eastAsia="ru-RU"/>
        </w:rPr>
        <w:t>е) П</w:t>
      </w:r>
      <w:r w:rsidRPr="00094A04">
        <w:rPr>
          <w:color w:val="000000"/>
          <w:lang w:eastAsia="ru-RU"/>
        </w:rPr>
        <w:t>роведение экспертизы достоверности сметной стоимости разработанной Проектной документации в ООО «Уральский региональный центр экономики и ценообразования в строительстве» для ФГУП «Комбинат «Электрохимприбор».</w:t>
      </w:r>
    </w:p>
    <w:p w:rsidR="00106DAF" w:rsidRPr="00094A04" w:rsidRDefault="00106DAF" w:rsidP="00094A04">
      <w:pPr>
        <w:pStyle w:val="BodyText"/>
        <w:overflowPunct w:val="0"/>
        <w:autoSpaceDE w:val="0"/>
        <w:spacing w:after="0"/>
        <w:ind w:firstLine="709"/>
        <w:jc w:val="both"/>
        <w:textAlignment w:val="baseline"/>
        <w:rPr>
          <w:color w:val="000000"/>
        </w:rPr>
      </w:pPr>
      <w:r>
        <w:rPr>
          <w:color w:val="000000"/>
        </w:rPr>
        <w:t>ж) Разработка Рабочей документации.</w:t>
      </w:r>
    </w:p>
    <w:bookmarkEnd w:id="0"/>
    <w:p w:rsidR="00106DAF" w:rsidRPr="00DD1858" w:rsidRDefault="00106DAF" w:rsidP="00D25B29">
      <w:pPr>
        <w:tabs>
          <w:tab w:val="left" w:pos="284"/>
        </w:tabs>
        <w:ind w:firstLine="709"/>
        <w:jc w:val="both"/>
        <w:rPr>
          <w:b/>
          <w:i/>
          <w:color w:val="000000"/>
        </w:rPr>
      </w:pPr>
      <w:r w:rsidRPr="00DD1858">
        <w:rPr>
          <w:b/>
          <w:color w:val="000000"/>
        </w:rPr>
        <w:t xml:space="preserve">Срок выполнения работ/оказания услуг с </w:t>
      </w:r>
      <w:r w:rsidRPr="005C7383">
        <w:rPr>
          <w:b/>
          <w:i/>
          <w:color w:val="0000CC"/>
        </w:rPr>
        <w:t xml:space="preserve">« </w:t>
      </w:r>
      <w:r w:rsidRPr="00A95349">
        <w:rPr>
          <w:b/>
          <w:i/>
          <w:color w:val="0000CC"/>
        </w:rPr>
        <w:t>07</w:t>
      </w:r>
      <w:r w:rsidRPr="005C7383">
        <w:rPr>
          <w:b/>
          <w:i/>
          <w:color w:val="0000CC"/>
        </w:rPr>
        <w:t xml:space="preserve"> » </w:t>
      </w:r>
      <w:r>
        <w:rPr>
          <w:b/>
          <w:i/>
          <w:color w:val="0000CC"/>
        </w:rPr>
        <w:t>октября 2013 г</w:t>
      </w:r>
      <w:r w:rsidRPr="005C7383">
        <w:rPr>
          <w:b/>
          <w:i/>
          <w:color w:val="0000CC"/>
        </w:rPr>
        <w:t>ода:</w:t>
      </w:r>
      <w:r w:rsidRPr="005C7383">
        <w:rPr>
          <w:i/>
          <w:color w:val="0000CC"/>
        </w:rPr>
        <w:t xml:space="preserve"> </w:t>
      </w:r>
      <w:r w:rsidRPr="005C7383">
        <w:rPr>
          <w:b/>
          <w:i/>
          <w:color w:val="0000CC"/>
          <w:lang w:val="en-US"/>
        </w:rPr>
        <w:t>min</w:t>
      </w:r>
      <w:r w:rsidRPr="005C7383">
        <w:rPr>
          <w:b/>
          <w:i/>
          <w:color w:val="0000CC"/>
        </w:rPr>
        <w:t xml:space="preserve"> – </w:t>
      </w:r>
      <w:r>
        <w:rPr>
          <w:b/>
          <w:i/>
          <w:color w:val="0000CC"/>
        </w:rPr>
        <w:t>07</w:t>
      </w:r>
      <w:r w:rsidRPr="005C7383">
        <w:rPr>
          <w:b/>
          <w:i/>
          <w:color w:val="0000CC"/>
        </w:rPr>
        <w:t xml:space="preserve"> </w:t>
      </w:r>
      <w:r>
        <w:rPr>
          <w:b/>
          <w:i/>
          <w:color w:val="0000CC"/>
        </w:rPr>
        <w:t>января</w:t>
      </w:r>
      <w:r w:rsidRPr="005C7383">
        <w:rPr>
          <w:b/>
          <w:i/>
          <w:color w:val="0000CC"/>
        </w:rPr>
        <w:t xml:space="preserve"> 201</w:t>
      </w:r>
      <w:r>
        <w:rPr>
          <w:b/>
          <w:i/>
          <w:color w:val="0000CC"/>
        </w:rPr>
        <w:t>4</w:t>
      </w:r>
      <w:r w:rsidRPr="005C7383">
        <w:rPr>
          <w:b/>
          <w:i/>
          <w:color w:val="0000CC"/>
        </w:rPr>
        <w:t xml:space="preserve">г., </w:t>
      </w:r>
      <w:r w:rsidRPr="005C7383">
        <w:rPr>
          <w:b/>
          <w:i/>
          <w:color w:val="0000CC"/>
          <w:lang w:val="en-US"/>
        </w:rPr>
        <w:t>max</w:t>
      </w:r>
      <w:r>
        <w:rPr>
          <w:b/>
          <w:i/>
          <w:color w:val="0000CC"/>
        </w:rPr>
        <w:t xml:space="preserve"> – 07 мая 2014</w:t>
      </w:r>
      <w:r w:rsidRPr="005C7383">
        <w:rPr>
          <w:b/>
          <w:i/>
          <w:color w:val="0000CC"/>
        </w:rPr>
        <w:t>г.</w:t>
      </w:r>
    </w:p>
    <w:p w:rsidR="00106DAF" w:rsidRPr="00DD1858" w:rsidRDefault="00106DAF" w:rsidP="00D25B29">
      <w:pPr>
        <w:tabs>
          <w:tab w:val="num" w:pos="720"/>
          <w:tab w:val="left" w:pos="1134"/>
        </w:tabs>
        <w:suppressAutoHyphens w:val="0"/>
        <w:spacing w:after="200" w:line="276" w:lineRule="auto"/>
        <w:ind w:firstLine="709"/>
        <w:contextualSpacing/>
        <w:jc w:val="both"/>
        <w:rPr>
          <w:spacing w:val="-6"/>
          <w:lang w:eastAsia="ru-RU"/>
        </w:rPr>
      </w:pPr>
      <w:r w:rsidRPr="00DD1858">
        <w:rPr>
          <w:lang w:eastAsia="ru-RU"/>
        </w:rPr>
        <w:t xml:space="preserve">5. </w:t>
      </w:r>
      <w:r w:rsidRPr="00DD1858">
        <w:rPr>
          <w:b/>
          <w:lang w:eastAsia="ru-RU"/>
        </w:rPr>
        <w:t xml:space="preserve">Место выполнения работ: </w:t>
      </w:r>
      <w:r w:rsidRPr="00DD1858">
        <w:rPr>
          <w:spacing w:val="-6"/>
          <w:lang w:eastAsia="ru-RU"/>
        </w:rPr>
        <w:t>по месту нахождения подрядчика.</w:t>
      </w:r>
    </w:p>
    <w:p w:rsidR="00106DAF" w:rsidRPr="00DD1858" w:rsidRDefault="00106DAF" w:rsidP="00D25B29">
      <w:pPr>
        <w:tabs>
          <w:tab w:val="num" w:pos="720"/>
          <w:tab w:val="left" w:pos="1134"/>
        </w:tabs>
        <w:suppressAutoHyphens w:val="0"/>
        <w:spacing w:line="276" w:lineRule="auto"/>
        <w:ind w:firstLine="709"/>
        <w:contextualSpacing/>
        <w:jc w:val="both"/>
        <w:rPr>
          <w:lang w:eastAsia="ru-RU"/>
        </w:rPr>
      </w:pPr>
      <w:r w:rsidRPr="00DD1858">
        <w:rPr>
          <w:bCs/>
        </w:rPr>
        <w:t>6.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06DAF" w:rsidRPr="00DD1858" w:rsidRDefault="00106DAF" w:rsidP="00D25B29">
      <w:pPr>
        <w:tabs>
          <w:tab w:val="left" w:pos="1134"/>
        </w:tabs>
        <w:ind w:firstLine="709"/>
        <w:contextualSpacing/>
        <w:jc w:val="both"/>
        <w:rPr>
          <w:lang w:eastAsia="ru-RU"/>
        </w:rPr>
      </w:pPr>
      <w:r w:rsidRPr="00DD1858">
        <w:rPr>
          <w:lang w:eastAsia="ru-RU"/>
        </w:rPr>
        <w:t xml:space="preserve">Запрос предложений проводится на Электронной Торговой Площадке (ЭТП)  "Аукционный Конкурсной Дом" в сети «Интернет» по адресу: </w:t>
      </w:r>
      <w:hyperlink r:id="rId6" w:history="1">
        <w:r w:rsidRPr="00DD1858">
          <w:rPr>
            <w:i/>
            <w:color w:val="0000CC"/>
            <w:u w:val="single"/>
          </w:rPr>
          <w:t>http://www.a-k-d.ru</w:t>
        </w:r>
      </w:hyperlink>
      <w:r w:rsidRPr="00DD1858">
        <w:rPr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06DAF" w:rsidRPr="00DD1858" w:rsidRDefault="00106DAF" w:rsidP="00D25B29">
      <w:pPr>
        <w:tabs>
          <w:tab w:val="left" w:pos="1134"/>
        </w:tabs>
        <w:ind w:firstLine="709"/>
        <w:contextualSpacing/>
        <w:jc w:val="both"/>
        <w:rPr>
          <w:lang w:eastAsia="ru-RU"/>
        </w:rPr>
      </w:pPr>
      <w:r w:rsidRPr="00DD1858">
        <w:rPr>
          <w:lang w:eastAsia="ru-RU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06DAF" w:rsidRPr="00DD1858" w:rsidRDefault="00106DAF" w:rsidP="00D25B29">
      <w:pPr>
        <w:tabs>
          <w:tab w:val="left" w:pos="1134"/>
        </w:tabs>
        <w:ind w:firstLine="709"/>
        <w:contextualSpacing/>
        <w:jc w:val="both"/>
      </w:pPr>
      <w:r w:rsidRPr="00DD1858">
        <w:rPr>
          <w:lang w:eastAsia="ru-RU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106DAF" w:rsidRPr="00DD1858" w:rsidRDefault="00106DAF" w:rsidP="00D25B29">
      <w:pPr>
        <w:tabs>
          <w:tab w:val="left" w:pos="480"/>
          <w:tab w:val="left" w:pos="1134"/>
        </w:tabs>
        <w:ind w:firstLine="709"/>
        <w:contextualSpacing/>
        <w:jc w:val="both"/>
        <w:rPr>
          <w:spacing w:val="-6"/>
          <w:lang w:eastAsia="ru-RU"/>
        </w:rPr>
      </w:pPr>
      <w:r w:rsidRPr="00DD1858">
        <w:rPr>
          <w:bCs/>
          <w:spacing w:val="-6"/>
          <w:lang w:eastAsia="ru-RU"/>
        </w:rPr>
        <w:t>7. Срок, место и порядок предоставления документации по запросу предложений:</w:t>
      </w:r>
    </w:p>
    <w:p w:rsidR="00106DAF" w:rsidRPr="00DD1858" w:rsidRDefault="00106DAF" w:rsidP="00D25B29">
      <w:pPr>
        <w:tabs>
          <w:tab w:val="left" w:pos="1134"/>
        </w:tabs>
        <w:ind w:firstLine="709"/>
        <w:contextualSpacing/>
        <w:jc w:val="both"/>
        <w:rPr>
          <w:spacing w:val="-6"/>
          <w:lang w:eastAsia="ru-RU"/>
        </w:rPr>
      </w:pPr>
      <w:r w:rsidRPr="00DD1858">
        <w:rPr>
          <w:spacing w:val="-6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7" w:history="1">
        <w:r w:rsidRPr="00DD1858">
          <w:rPr>
            <w:i/>
            <w:color w:val="0000CC"/>
            <w:u w:val="single"/>
          </w:rPr>
          <w:t>http://www.zakupki.gov.ru</w:t>
        </w:r>
      </w:hyperlink>
      <w:r w:rsidRPr="00DD1858">
        <w:rPr>
          <w:spacing w:val="-6"/>
          <w:lang w:eastAsia="ru-RU"/>
        </w:rPr>
        <w:t xml:space="preserve">, на официальном сайте </w:t>
      </w:r>
      <w:r w:rsidRPr="00DD1858">
        <w:rPr>
          <w:lang w:eastAsia="ru-RU"/>
        </w:rPr>
        <w:t xml:space="preserve">в информационно-телекоммуникационной сети «Интернет» по закупкам атомной отрасли </w:t>
      </w:r>
      <w:r w:rsidRPr="00DD1858">
        <w:rPr>
          <w:spacing w:val="-6"/>
          <w:lang w:eastAsia="ru-RU"/>
        </w:rPr>
        <w:t>Госкорпорации «Росатом»</w:t>
      </w:r>
      <w:r w:rsidRPr="00DD1858">
        <w:rPr>
          <w:lang w:eastAsia="ru-RU"/>
        </w:rPr>
        <w:t xml:space="preserve"> </w:t>
      </w:r>
      <w:hyperlink r:id="rId8" w:history="1">
        <w:r w:rsidRPr="00DD1858">
          <w:rPr>
            <w:i/>
            <w:color w:val="0000CC"/>
            <w:u w:val="single"/>
          </w:rPr>
          <w:t>http://zakupki.rosatom.ru</w:t>
        </w:r>
      </w:hyperlink>
      <w:r w:rsidRPr="00DD1858">
        <w:rPr>
          <w:i/>
          <w:color w:val="0000CC"/>
          <w:spacing w:val="-6"/>
          <w:lang w:eastAsia="ru-RU"/>
        </w:rPr>
        <w:t xml:space="preserve"> </w:t>
      </w:r>
      <w:r w:rsidRPr="00DD1858">
        <w:rPr>
          <w:spacing w:val="-6"/>
          <w:lang w:eastAsia="ru-RU"/>
        </w:rPr>
        <w:t xml:space="preserve">конкурсная документация находится в открытом доступе, начиная </w:t>
      </w:r>
      <w:r w:rsidRPr="00DD1858">
        <w:rPr>
          <w:lang w:eastAsia="ru-RU"/>
        </w:rPr>
        <w:t>с даты размещения настоящего извещения и конкурсной документации</w:t>
      </w:r>
      <w:r w:rsidRPr="00DD1858">
        <w:rPr>
          <w:spacing w:val="-6"/>
          <w:lang w:eastAsia="ru-RU"/>
        </w:rPr>
        <w:t xml:space="preserve">. Порядок получения конкурсной документации на ЭТП «Аукционный Конкурсный Дом» </w:t>
      </w:r>
      <w:hyperlink r:id="rId9" w:history="1">
        <w:r w:rsidRPr="00DD1858">
          <w:rPr>
            <w:i/>
            <w:color w:val="0000CC"/>
            <w:u w:val="single"/>
          </w:rPr>
          <w:t>www.a-k-d.ru</w:t>
        </w:r>
      </w:hyperlink>
      <w:r w:rsidRPr="00DD1858">
        <w:rPr>
          <w:b/>
          <w:lang w:eastAsia="ru-RU"/>
        </w:rPr>
        <w:t xml:space="preserve"> </w:t>
      </w:r>
      <w:r w:rsidRPr="00DD1858">
        <w:rPr>
          <w:spacing w:val="-6"/>
          <w:lang w:eastAsia="ru-RU"/>
        </w:rPr>
        <w:t>определяется правилами данной электронной торговой площадки.</w:t>
      </w:r>
    </w:p>
    <w:p w:rsidR="00106DAF" w:rsidRPr="00DD1858" w:rsidRDefault="00106DAF" w:rsidP="00D25B29">
      <w:pPr>
        <w:ind w:firstLine="709"/>
        <w:jc w:val="both"/>
      </w:pPr>
      <w:r w:rsidRPr="00DD1858">
        <w:rPr>
          <w:color w:val="000000"/>
        </w:rPr>
        <w:t>8.</w:t>
      </w:r>
      <w:r w:rsidRPr="00DD1858">
        <w:rPr>
          <w:b/>
          <w:color w:val="000000"/>
        </w:rPr>
        <w:t xml:space="preserve"> Начальная (максимальная) цена договора:</w:t>
      </w:r>
      <w:r w:rsidRPr="00DD1858">
        <w:t xml:space="preserve">  </w:t>
      </w:r>
    </w:p>
    <w:p w:rsidR="00106DAF" w:rsidRPr="00DD1858" w:rsidRDefault="00106DAF" w:rsidP="00D25B29">
      <w:pPr>
        <w:ind w:firstLine="709"/>
        <w:jc w:val="both"/>
      </w:pPr>
      <w:r w:rsidRPr="00DD1858">
        <w:t xml:space="preserve">- </w:t>
      </w:r>
      <w:r>
        <w:t>6 268 379</w:t>
      </w:r>
      <w:r w:rsidRPr="00DD1858">
        <w:t xml:space="preserve"> (</w:t>
      </w:r>
      <w:r>
        <w:t>шесть миллионов двести шестьдесят восемь тысяч триста семьдесят девять</w:t>
      </w:r>
      <w:r w:rsidRPr="00DD1858">
        <w:t xml:space="preserve">) руб. </w:t>
      </w:r>
      <w:r>
        <w:t>66</w:t>
      </w:r>
      <w:r w:rsidRPr="00DD1858">
        <w:t xml:space="preserve"> коп. без НДС, </w:t>
      </w:r>
    </w:p>
    <w:p w:rsidR="00106DAF" w:rsidRPr="00DD1858" w:rsidRDefault="00106DAF" w:rsidP="00D25B29">
      <w:pPr>
        <w:ind w:firstLine="709"/>
        <w:jc w:val="both"/>
      </w:pPr>
      <w:r w:rsidRPr="00DD1858">
        <w:t xml:space="preserve">- НДС </w:t>
      </w:r>
      <w:r>
        <w:t>1 128 308</w:t>
      </w:r>
      <w:r w:rsidRPr="00DD1858">
        <w:t xml:space="preserve"> (</w:t>
      </w:r>
      <w:r>
        <w:t>один миллион сто двадцать восемь тысяч триста восемь один</w:t>
      </w:r>
      <w:r w:rsidRPr="00DD1858">
        <w:t xml:space="preserve">) руб. </w:t>
      </w:r>
      <w:r>
        <w:t xml:space="preserve">34 </w:t>
      </w:r>
      <w:r w:rsidRPr="00DD1858">
        <w:t xml:space="preserve">коп., </w:t>
      </w:r>
    </w:p>
    <w:p w:rsidR="00106DAF" w:rsidRPr="00DD1858" w:rsidRDefault="00106DAF" w:rsidP="00D25B29">
      <w:pPr>
        <w:ind w:firstLine="709"/>
        <w:jc w:val="both"/>
        <w:rPr>
          <w:b/>
        </w:rPr>
      </w:pPr>
      <w:r w:rsidRPr="00DD1858">
        <w:t xml:space="preserve">- </w:t>
      </w:r>
      <w:r>
        <w:t>7 396 688</w:t>
      </w:r>
      <w:r w:rsidRPr="00DD1858">
        <w:t xml:space="preserve"> (</w:t>
      </w:r>
      <w:r>
        <w:t>семь миллионов триста девяносто шесть тысяч шестьсот восемьдесят восемь</w:t>
      </w:r>
      <w:r w:rsidRPr="00DD1858">
        <w:t>) руб. 00 коп., в том числе с НДС (18%).</w:t>
      </w:r>
    </w:p>
    <w:p w:rsidR="00106DAF" w:rsidRPr="00DD1858" w:rsidRDefault="00106DAF" w:rsidP="00D25B29">
      <w:pPr>
        <w:shd w:val="clear" w:color="auto" w:fill="FFFFFF"/>
        <w:ind w:firstLine="709"/>
        <w:jc w:val="both"/>
      </w:pPr>
      <w:r w:rsidRPr="00DD1858">
        <w:rPr>
          <w:b/>
        </w:rPr>
        <w:t>Цена договора включает в себя</w:t>
      </w:r>
      <w:r w:rsidRPr="00DD1858">
        <w:t>:</w:t>
      </w:r>
      <w:r w:rsidRPr="00DD1858">
        <w:rPr>
          <w:spacing w:val="11"/>
        </w:rPr>
        <w:t xml:space="preserve"> </w:t>
      </w:r>
      <w:r w:rsidRPr="00DD1858">
        <w:t>уплату таможенных пошлин, налогов и сборов, расходы на упаковку, стоимость полного комплекта документации, на получение необходимых согласований, обследований, изысканий, разрешений, заключений, и других платежей необходимых при исполнении данного Договора</w:t>
      </w:r>
      <w:r w:rsidRPr="00DD1858">
        <w:rPr>
          <w:spacing w:val="4"/>
        </w:rPr>
        <w:t>.</w:t>
      </w:r>
    </w:p>
    <w:p w:rsidR="00106DAF" w:rsidRPr="00DD1858" w:rsidRDefault="00106DAF" w:rsidP="00D25B29">
      <w:pPr>
        <w:shd w:val="clear" w:color="auto" w:fill="FFFFFF"/>
        <w:ind w:firstLine="720"/>
        <w:jc w:val="both"/>
      </w:pPr>
      <w:r w:rsidRPr="00DD1858">
        <w:t>В цену Договора включены все работы, необходимые для полного исполнения обязательств Подрядчика по настоящему договору, а также все работы, не детализированные в настоящем Договоре, но необходимые для качественного выполнения работ.</w:t>
      </w:r>
    </w:p>
    <w:p w:rsidR="00106DAF" w:rsidRPr="00DD1858" w:rsidRDefault="00106DAF" w:rsidP="00D25B29">
      <w:pPr>
        <w:tabs>
          <w:tab w:val="left" w:pos="480"/>
          <w:tab w:val="left" w:pos="1134"/>
        </w:tabs>
        <w:ind w:firstLine="709"/>
        <w:contextualSpacing/>
        <w:jc w:val="both"/>
        <w:rPr>
          <w:lang w:eastAsia="ru-RU"/>
        </w:rPr>
      </w:pPr>
      <w:r w:rsidRPr="00DD1858">
        <w:rPr>
          <w:bCs/>
          <w:lang w:eastAsia="ru-RU"/>
        </w:rPr>
        <w:t>9. Обеспечение заявки на участие в запросе предложений:</w:t>
      </w:r>
      <w:r w:rsidRPr="00DD1858">
        <w:rPr>
          <w:b/>
          <w:lang w:eastAsia="ru-RU"/>
        </w:rPr>
        <w:t xml:space="preserve"> </w:t>
      </w:r>
      <w:r w:rsidRPr="00DD1858">
        <w:rPr>
          <w:b/>
          <w:i/>
          <w:lang w:eastAsia="ru-RU"/>
        </w:rPr>
        <w:t>не требуется</w:t>
      </w:r>
      <w:r w:rsidRPr="00DD1858">
        <w:rPr>
          <w:lang w:eastAsia="ru-RU"/>
        </w:rPr>
        <w:t>.</w:t>
      </w:r>
    </w:p>
    <w:p w:rsidR="00106DAF" w:rsidRPr="00DD1858" w:rsidRDefault="00106DAF" w:rsidP="00D25B29">
      <w:pPr>
        <w:tabs>
          <w:tab w:val="left" w:pos="480"/>
          <w:tab w:val="left" w:pos="1134"/>
        </w:tabs>
        <w:ind w:firstLine="709"/>
        <w:contextualSpacing/>
        <w:jc w:val="both"/>
        <w:rPr>
          <w:lang w:eastAsia="ru-RU"/>
        </w:rPr>
      </w:pPr>
      <w:r w:rsidRPr="00DD1858">
        <w:rPr>
          <w:bCs/>
          <w:spacing w:val="-6"/>
          <w:lang w:eastAsia="ru-RU"/>
        </w:rPr>
        <w:t xml:space="preserve">10. Возможность проведения процедуры переторжки по снижению </w:t>
      </w:r>
      <w:r w:rsidRPr="00DD1858">
        <w:rPr>
          <w:bCs/>
          <w:lang w:eastAsia="ru-RU"/>
        </w:rPr>
        <w:t>первоначально указанной в заявке на участие в запросе предложений цены</w:t>
      </w:r>
      <w:r w:rsidRPr="00DD1858">
        <w:rPr>
          <w:bCs/>
          <w:spacing w:val="-6"/>
          <w:lang w:eastAsia="ru-RU"/>
        </w:rPr>
        <w:t>:</w:t>
      </w:r>
      <w:r w:rsidRPr="00DD1858">
        <w:rPr>
          <w:spacing w:val="-6"/>
          <w:lang w:eastAsia="ru-RU"/>
        </w:rPr>
        <w:t xml:space="preserve"> </w:t>
      </w:r>
      <w:r w:rsidRPr="00DD1858">
        <w:rPr>
          <w:b/>
          <w:i/>
          <w:spacing w:val="-6"/>
          <w:lang w:eastAsia="ru-RU"/>
        </w:rPr>
        <w:t>нет</w:t>
      </w:r>
      <w:r w:rsidRPr="00DD1858">
        <w:rPr>
          <w:spacing w:val="-6"/>
          <w:lang w:eastAsia="ru-RU"/>
        </w:rPr>
        <w:t>.</w:t>
      </w:r>
    </w:p>
    <w:p w:rsidR="00106DAF" w:rsidRPr="00DD1858" w:rsidRDefault="00106DAF" w:rsidP="00D25B29">
      <w:pPr>
        <w:tabs>
          <w:tab w:val="left" w:pos="480"/>
          <w:tab w:val="left" w:pos="1134"/>
        </w:tabs>
        <w:ind w:firstLine="709"/>
        <w:contextualSpacing/>
        <w:jc w:val="both"/>
        <w:rPr>
          <w:spacing w:val="-6"/>
          <w:lang w:eastAsia="ru-RU"/>
        </w:rPr>
      </w:pPr>
      <w:r w:rsidRPr="00DD1858">
        <w:rPr>
          <w:bCs/>
          <w:spacing w:val="-6"/>
          <w:lang w:eastAsia="ru-RU"/>
        </w:rPr>
        <w:t>11.</w:t>
      </w:r>
      <w:r w:rsidRPr="00DD1858">
        <w:rPr>
          <w:b/>
          <w:bCs/>
          <w:spacing w:val="-6"/>
          <w:lang w:eastAsia="ru-RU"/>
        </w:rPr>
        <w:t xml:space="preserve"> Дата начала и дата и время окончания подачи заявок на участие в запросе предложений, место и порядок их подачи участниками</w:t>
      </w:r>
      <w:r w:rsidRPr="00DD1858">
        <w:rPr>
          <w:bCs/>
          <w:spacing w:val="-6"/>
          <w:lang w:eastAsia="ru-RU"/>
        </w:rPr>
        <w:t>:</w:t>
      </w:r>
    </w:p>
    <w:p w:rsidR="00106DAF" w:rsidRPr="00DD1858" w:rsidRDefault="00106DAF" w:rsidP="00D25B29">
      <w:pPr>
        <w:ind w:firstLine="710"/>
        <w:contextualSpacing/>
        <w:jc w:val="both"/>
      </w:pPr>
      <w:r w:rsidRPr="00DD1858">
        <w:rPr>
          <w:spacing w:val="-6"/>
          <w:lang w:eastAsia="ru-RU"/>
        </w:rPr>
        <w:t xml:space="preserve">Заявки на участие в запросе предложений предоставляются на </w:t>
      </w:r>
      <w:r w:rsidRPr="00DD1858">
        <w:rPr>
          <w:color w:val="000000"/>
          <w:spacing w:val="-6"/>
          <w:lang w:eastAsia="ru-RU"/>
        </w:rPr>
        <w:t>ЭТП «Аукционный Конкурсный Дом»</w:t>
      </w:r>
      <w:r w:rsidRPr="00DD1858">
        <w:rPr>
          <w:spacing w:val="-6"/>
          <w:lang w:eastAsia="ru-RU"/>
        </w:rPr>
        <w:t xml:space="preserve"> </w:t>
      </w:r>
      <w:hyperlink r:id="rId10" w:history="1">
        <w:r w:rsidRPr="00DD1858">
          <w:rPr>
            <w:i/>
            <w:color w:val="0000CC"/>
            <w:u w:val="single"/>
          </w:rPr>
          <w:t>http://www.a-k-d.ru</w:t>
        </w:r>
      </w:hyperlink>
      <w:r w:rsidRPr="00DD1858">
        <w:rPr>
          <w:lang w:eastAsia="ru-RU"/>
        </w:rPr>
        <w:t xml:space="preserve">, </w:t>
      </w:r>
      <w:r w:rsidRPr="00DD1858">
        <w:rPr>
          <w:spacing w:val="-6"/>
          <w:lang w:eastAsia="ru-RU"/>
        </w:rPr>
        <w:t>начиная с даты</w:t>
      </w:r>
      <w:r w:rsidRPr="00DD1858">
        <w:rPr>
          <w:b/>
          <w:lang w:eastAsia="ru-RU"/>
        </w:rPr>
        <w:t xml:space="preserve"> </w:t>
      </w:r>
      <w:r w:rsidRPr="00DD1858">
        <w:rPr>
          <w:lang w:eastAsia="ru-RU"/>
        </w:rPr>
        <w:t>размещения настоящего извещения и документации по запросу предложений на официальном сайте и на данной ЭТП,</w:t>
      </w:r>
      <w:r w:rsidRPr="00DD1858">
        <w:rPr>
          <w:spacing w:val="-6"/>
          <w:lang w:eastAsia="ru-RU"/>
        </w:rPr>
        <w:t xml:space="preserve"> в порядке и в соответствии с регламентом работы данной ЭТП, в срок не позднее </w:t>
      </w:r>
      <w:r w:rsidRPr="00DD1858">
        <w:rPr>
          <w:color w:val="0000FF"/>
          <w:spacing w:val="-6"/>
          <w:lang w:eastAsia="ru-RU"/>
        </w:rPr>
        <w:t xml:space="preserve">06-00 (время Московское)  </w:t>
      </w:r>
      <w:r>
        <w:rPr>
          <w:b/>
          <w:i/>
          <w:color w:val="0000FF"/>
          <w:spacing w:val="-6"/>
          <w:lang w:eastAsia="ru-RU"/>
        </w:rPr>
        <w:t xml:space="preserve">13 сентября </w:t>
      </w:r>
      <w:r w:rsidRPr="00DD1858">
        <w:rPr>
          <w:b/>
          <w:i/>
          <w:color w:val="0000FF"/>
          <w:spacing w:val="-6"/>
          <w:lang w:eastAsia="ru-RU"/>
        </w:rPr>
        <w:t>2013 года.</w:t>
      </w:r>
      <w:r w:rsidRPr="00DD1858">
        <w:rPr>
          <w:color w:val="0000FF"/>
          <w:spacing w:val="-6"/>
          <w:lang w:eastAsia="ru-RU"/>
        </w:rPr>
        <w:t xml:space="preserve"> </w:t>
      </w:r>
    </w:p>
    <w:p w:rsidR="00106DAF" w:rsidRPr="00DD1858" w:rsidRDefault="00106DAF" w:rsidP="00D25B29">
      <w:pPr>
        <w:ind w:left="11" w:firstLine="721"/>
        <w:contextualSpacing/>
        <w:jc w:val="both"/>
        <w:rPr>
          <w:spacing w:val="-6"/>
          <w:lang w:eastAsia="ru-RU"/>
        </w:rPr>
      </w:pPr>
      <w:r w:rsidRPr="00DD1858">
        <w:rPr>
          <w:bCs/>
          <w:spacing w:val="-6"/>
          <w:lang w:eastAsia="ru-RU"/>
        </w:rPr>
        <w:t>12</w:t>
      </w:r>
      <w:r w:rsidRPr="00DD1858">
        <w:rPr>
          <w:b/>
          <w:bCs/>
          <w:spacing w:val="-6"/>
          <w:lang w:eastAsia="ru-RU"/>
        </w:rPr>
        <w:t>. Место, дата и время открытия доступа к поданным заявкам на участие в запросе предложений</w:t>
      </w:r>
      <w:r w:rsidRPr="00DD1858">
        <w:rPr>
          <w:bCs/>
          <w:spacing w:val="-6"/>
          <w:lang w:eastAsia="ru-RU"/>
        </w:rPr>
        <w:t>:</w:t>
      </w:r>
      <w:r w:rsidRPr="00DD1858">
        <w:rPr>
          <w:spacing w:val="-6"/>
          <w:lang w:eastAsia="ru-RU"/>
        </w:rPr>
        <w:t xml:space="preserve"> Свердловская область, г. Лесной, ул. Орджоникидзе, 1, отдел капитального строительства, кабинет 20 «А». Открытие доступа к поданным заявкам на участие в открытом запросе предложений состоится </w:t>
      </w:r>
      <w:r w:rsidRPr="00DD1858">
        <w:rPr>
          <w:bCs/>
          <w:spacing w:val="-6"/>
          <w:lang w:eastAsia="ru-RU"/>
        </w:rPr>
        <w:t>не позднее</w:t>
      </w:r>
      <w:r w:rsidRPr="00DD1858">
        <w:rPr>
          <w:spacing w:val="-6"/>
          <w:lang w:eastAsia="ru-RU"/>
        </w:rPr>
        <w:t xml:space="preserve"> </w:t>
      </w:r>
      <w:r>
        <w:rPr>
          <w:b/>
          <w:i/>
          <w:color w:val="0000FF"/>
          <w:spacing w:val="-6"/>
          <w:lang w:eastAsia="ru-RU"/>
        </w:rPr>
        <w:t xml:space="preserve">13 сентября </w:t>
      </w:r>
      <w:r w:rsidRPr="00DD1858">
        <w:rPr>
          <w:b/>
          <w:i/>
          <w:color w:val="0000FF"/>
          <w:spacing w:val="-6"/>
          <w:lang w:eastAsia="ru-RU"/>
        </w:rPr>
        <w:t>2013 года..</w:t>
      </w:r>
    </w:p>
    <w:p w:rsidR="00106DAF" w:rsidRPr="00DD1858" w:rsidRDefault="00106DAF" w:rsidP="00D25B29">
      <w:pPr>
        <w:ind w:left="11" w:firstLine="721"/>
        <w:contextualSpacing/>
        <w:jc w:val="both"/>
        <w:rPr>
          <w:b/>
          <w:i/>
          <w:color w:val="0000FF"/>
          <w:spacing w:val="-6"/>
          <w:lang w:eastAsia="ru-RU"/>
        </w:rPr>
      </w:pPr>
      <w:r w:rsidRPr="00DD1858">
        <w:rPr>
          <w:bCs/>
          <w:color w:val="000000"/>
          <w:spacing w:val="-6"/>
          <w:lang w:eastAsia="ru-RU"/>
        </w:rPr>
        <w:t>13.</w:t>
      </w:r>
      <w:r w:rsidRPr="00DD1858">
        <w:rPr>
          <w:b/>
          <w:bCs/>
          <w:color w:val="000000"/>
          <w:spacing w:val="-6"/>
          <w:lang w:eastAsia="ru-RU"/>
        </w:rPr>
        <w:t xml:space="preserve"> </w:t>
      </w:r>
      <w:r w:rsidRPr="00DD1858">
        <w:rPr>
          <w:b/>
          <w:bCs/>
          <w:spacing w:val="-6"/>
          <w:lang w:eastAsia="ru-RU"/>
        </w:rPr>
        <w:t>Место и дата проведения отборочной стадии:</w:t>
      </w:r>
      <w:r w:rsidRPr="00DD1858">
        <w:rPr>
          <w:spacing w:val="-6"/>
          <w:lang w:eastAsia="ru-RU"/>
        </w:rPr>
        <w:t xml:space="preserve"> Свердловская область, г. Лесной, ул. Орджоникидзе, 1, отдел капитального строительства, кабинет 20 «А», </w:t>
      </w:r>
      <w:r w:rsidRPr="00DD1858">
        <w:rPr>
          <w:bCs/>
          <w:spacing w:val="-6"/>
          <w:lang w:eastAsia="ru-RU"/>
        </w:rPr>
        <w:t>не позднее</w:t>
      </w:r>
      <w:r w:rsidRPr="00DD1858">
        <w:rPr>
          <w:spacing w:val="-6"/>
          <w:lang w:eastAsia="ru-RU"/>
        </w:rPr>
        <w:t xml:space="preserve"> </w:t>
      </w:r>
      <w:r>
        <w:rPr>
          <w:b/>
          <w:i/>
          <w:color w:val="0000FF"/>
          <w:spacing w:val="-6"/>
          <w:lang w:eastAsia="ru-RU"/>
        </w:rPr>
        <w:t xml:space="preserve">18 сентября </w:t>
      </w:r>
      <w:r w:rsidRPr="00DD1858">
        <w:rPr>
          <w:b/>
          <w:i/>
          <w:color w:val="0000FF"/>
          <w:spacing w:val="-6"/>
          <w:lang w:eastAsia="ru-RU"/>
        </w:rPr>
        <w:t>2013 года.</w:t>
      </w:r>
    </w:p>
    <w:p w:rsidR="00106DAF" w:rsidRPr="00DD1858" w:rsidRDefault="00106DAF" w:rsidP="00D25B29">
      <w:pPr>
        <w:ind w:left="11" w:firstLine="721"/>
        <w:contextualSpacing/>
        <w:jc w:val="both"/>
        <w:rPr>
          <w:spacing w:val="-6"/>
          <w:lang w:eastAsia="ru-RU"/>
        </w:rPr>
      </w:pPr>
      <w:r w:rsidRPr="00DD1858">
        <w:rPr>
          <w:color w:val="000000"/>
          <w:spacing w:val="-6"/>
          <w:lang w:eastAsia="ru-RU"/>
        </w:rPr>
        <w:t>14.</w:t>
      </w:r>
      <w:r w:rsidRPr="00DD1858">
        <w:rPr>
          <w:b/>
          <w:color w:val="000000"/>
          <w:spacing w:val="-6"/>
          <w:lang w:eastAsia="ru-RU"/>
        </w:rPr>
        <w:t xml:space="preserve"> Дата и место проведения оценочной стадии и подведения итогов запроса предложений: </w:t>
      </w:r>
      <w:r w:rsidRPr="00DD1858">
        <w:rPr>
          <w:color w:val="000000"/>
          <w:spacing w:val="-6"/>
          <w:lang w:eastAsia="ru-RU"/>
        </w:rPr>
        <w:t xml:space="preserve">Свердловская область, г. Лесной, ул. Орджоникидзе, 1, отдел капитального строительства, кабинет 20 «А», не позднее </w:t>
      </w:r>
      <w:r>
        <w:rPr>
          <w:b/>
          <w:i/>
          <w:color w:val="0000FF"/>
          <w:spacing w:val="-6"/>
          <w:lang w:eastAsia="ru-RU"/>
        </w:rPr>
        <w:t xml:space="preserve">20 сентября </w:t>
      </w:r>
      <w:r w:rsidRPr="00DD1858">
        <w:rPr>
          <w:b/>
          <w:i/>
          <w:color w:val="0000FF"/>
          <w:spacing w:val="-6"/>
          <w:lang w:eastAsia="ru-RU"/>
        </w:rPr>
        <w:t>2013 года..</w:t>
      </w:r>
    </w:p>
    <w:p w:rsidR="00106DAF" w:rsidRPr="00DD1858" w:rsidRDefault="00106DAF" w:rsidP="00D25B29">
      <w:pPr>
        <w:tabs>
          <w:tab w:val="left" w:pos="480"/>
          <w:tab w:val="left" w:pos="1134"/>
        </w:tabs>
        <w:ind w:firstLine="709"/>
        <w:contextualSpacing/>
        <w:jc w:val="both"/>
        <w:rPr>
          <w:spacing w:val="-6"/>
          <w:lang w:eastAsia="ru-RU"/>
        </w:rPr>
      </w:pPr>
      <w:r w:rsidRPr="00DD1858">
        <w:rPr>
          <w:bCs/>
          <w:spacing w:val="-6"/>
          <w:lang w:eastAsia="ru-RU"/>
        </w:rPr>
        <w:t>15.</w:t>
      </w:r>
      <w:r w:rsidRPr="00DD1858">
        <w:rPr>
          <w:b/>
          <w:bCs/>
          <w:spacing w:val="-6"/>
          <w:lang w:eastAsia="ru-RU"/>
        </w:rPr>
        <w:t xml:space="preserve"> Срок заключения договора после определения победителя запроса предложений:</w:t>
      </w:r>
      <w:r w:rsidRPr="00DD1858">
        <w:rPr>
          <w:spacing w:val="-6"/>
          <w:lang w:eastAsia="ru-RU"/>
        </w:rPr>
        <w:t xml:space="preserve"> не ранее чем через 10 дней после публикации итогового протокола.</w:t>
      </w:r>
    </w:p>
    <w:p w:rsidR="00106DAF" w:rsidRPr="00DD1858" w:rsidRDefault="00106DAF" w:rsidP="00D25B29">
      <w:pPr>
        <w:tabs>
          <w:tab w:val="left" w:pos="480"/>
          <w:tab w:val="left" w:pos="1134"/>
        </w:tabs>
        <w:ind w:firstLine="709"/>
        <w:contextualSpacing/>
        <w:jc w:val="both"/>
        <w:rPr>
          <w:spacing w:val="-6"/>
          <w:lang w:eastAsia="ru-RU"/>
        </w:rPr>
      </w:pPr>
      <w:r w:rsidRPr="00DD1858">
        <w:rPr>
          <w:spacing w:val="-6"/>
          <w:lang w:eastAsia="ru-RU"/>
        </w:rPr>
        <w:t xml:space="preserve">16. </w:t>
      </w:r>
      <w:r w:rsidRPr="00DD1858">
        <w:rPr>
          <w:b/>
          <w:bCs/>
          <w:spacing w:val="-6"/>
          <w:lang w:eastAsia="ru-RU"/>
        </w:rPr>
        <w:t>Форма, размер и срок предоставления обеспечения исполнения договора:</w:t>
      </w:r>
      <w:r w:rsidRPr="00DD1858">
        <w:rPr>
          <w:spacing w:val="-6"/>
          <w:lang w:eastAsia="ru-RU"/>
        </w:rPr>
        <w:t xml:space="preserve"> </w:t>
      </w:r>
    </w:p>
    <w:p w:rsidR="00106DAF" w:rsidRPr="00DD1858" w:rsidRDefault="00106DAF" w:rsidP="00D25B29">
      <w:pPr>
        <w:suppressAutoHyphens w:val="0"/>
        <w:ind w:right="153" w:firstLine="709"/>
        <w:jc w:val="both"/>
        <w:rPr>
          <w:bCs/>
          <w:lang w:eastAsia="ru-RU"/>
        </w:rPr>
      </w:pPr>
      <w:r w:rsidRPr="00DD1858">
        <w:rPr>
          <w:bCs/>
          <w:lang w:eastAsia="ru-RU"/>
        </w:rPr>
        <w:t>- обеспечение исполнения договора - не требуется;</w:t>
      </w:r>
    </w:p>
    <w:p w:rsidR="00106DAF" w:rsidRPr="00DD1858" w:rsidRDefault="00106DAF" w:rsidP="00D25B29">
      <w:pPr>
        <w:tabs>
          <w:tab w:val="left" w:pos="480"/>
          <w:tab w:val="left" w:pos="1134"/>
        </w:tabs>
        <w:ind w:firstLine="709"/>
        <w:contextualSpacing/>
        <w:jc w:val="both"/>
        <w:rPr>
          <w:bCs/>
          <w:lang w:eastAsia="ru-RU"/>
        </w:rPr>
      </w:pPr>
      <w:r w:rsidRPr="00DD1858">
        <w:rPr>
          <w:bCs/>
          <w:lang w:eastAsia="ru-RU"/>
        </w:rPr>
        <w:t>- аванс – не предоставляется.</w:t>
      </w:r>
    </w:p>
    <w:p w:rsidR="00106DAF" w:rsidRPr="00DD1858" w:rsidRDefault="00106DAF" w:rsidP="00D25B29">
      <w:pPr>
        <w:tabs>
          <w:tab w:val="left" w:pos="480"/>
          <w:tab w:val="left" w:pos="1134"/>
        </w:tabs>
        <w:ind w:firstLine="709"/>
        <w:contextualSpacing/>
        <w:jc w:val="both"/>
        <w:rPr>
          <w:lang w:eastAsia="ru-RU"/>
        </w:rPr>
      </w:pPr>
      <w:r w:rsidRPr="00DD1858">
        <w:rPr>
          <w:lang w:eastAsia="ru-RU"/>
        </w:rPr>
        <w:t>17.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06DAF" w:rsidRPr="00DD1858" w:rsidRDefault="00106DAF" w:rsidP="00D25B29">
      <w:pPr>
        <w:tabs>
          <w:tab w:val="left" w:pos="480"/>
          <w:tab w:val="left" w:pos="1134"/>
        </w:tabs>
        <w:ind w:firstLine="709"/>
        <w:contextualSpacing/>
        <w:jc w:val="both"/>
        <w:rPr>
          <w:lang w:eastAsia="ru-RU"/>
        </w:rPr>
      </w:pPr>
      <w:r w:rsidRPr="00DD1858">
        <w:rPr>
          <w:lang w:eastAsia="ru-RU"/>
        </w:rPr>
        <w:t>18. Организатор запроса предложений вправе отказаться от проведения запроса предложений</w:t>
      </w:r>
      <w:r w:rsidRPr="00DD1858">
        <w:rPr>
          <w:b/>
          <w:lang w:eastAsia="ru-RU"/>
        </w:rPr>
        <w:t xml:space="preserve"> </w:t>
      </w:r>
      <w:r w:rsidRPr="00DD1858">
        <w:rPr>
          <w:lang w:eastAsia="ru-RU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06DAF" w:rsidRPr="00DD1858" w:rsidRDefault="00106DAF" w:rsidP="00D25B29">
      <w:pPr>
        <w:tabs>
          <w:tab w:val="left" w:pos="480"/>
          <w:tab w:val="left" w:pos="1134"/>
        </w:tabs>
        <w:ind w:firstLine="709"/>
        <w:contextualSpacing/>
        <w:jc w:val="both"/>
      </w:pPr>
      <w:r w:rsidRPr="00DD1858">
        <w:rPr>
          <w:lang w:eastAsia="ru-RU"/>
        </w:rPr>
        <w:t>19.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06DAF" w:rsidRDefault="00106DAF"/>
    <w:sectPr w:rsidR="00106DAF" w:rsidSect="00196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5B29"/>
    <w:rsid w:val="00001845"/>
    <w:rsid w:val="00011324"/>
    <w:rsid w:val="000146B9"/>
    <w:rsid w:val="0001550C"/>
    <w:rsid w:val="00016236"/>
    <w:rsid w:val="00020473"/>
    <w:rsid w:val="00023A8A"/>
    <w:rsid w:val="00026C9E"/>
    <w:rsid w:val="0002751E"/>
    <w:rsid w:val="0003433B"/>
    <w:rsid w:val="00034DA5"/>
    <w:rsid w:val="000363C4"/>
    <w:rsid w:val="00037181"/>
    <w:rsid w:val="000406B5"/>
    <w:rsid w:val="00040C6C"/>
    <w:rsid w:val="00043E48"/>
    <w:rsid w:val="00045646"/>
    <w:rsid w:val="000533BC"/>
    <w:rsid w:val="00057189"/>
    <w:rsid w:val="00062F15"/>
    <w:rsid w:val="0006496B"/>
    <w:rsid w:val="0006542A"/>
    <w:rsid w:val="000708B6"/>
    <w:rsid w:val="00075BA5"/>
    <w:rsid w:val="0008266D"/>
    <w:rsid w:val="000843E0"/>
    <w:rsid w:val="00084690"/>
    <w:rsid w:val="00084E48"/>
    <w:rsid w:val="00087689"/>
    <w:rsid w:val="00091D9B"/>
    <w:rsid w:val="00092212"/>
    <w:rsid w:val="00092DEA"/>
    <w:rsid w:val="00092F04"/>
    <w:rsid w:val="00094A04"/>
    <w:rsid w:val="00094ADA"/>
    <w:rsid w:val="0009535D"/>
    <w:rsid w:val="000954DF"/>
    <w:rsid w:val="000A2C89"/>
    <w:rsid w:val="000B2D4E"/>
    <w:rsid w:val="000B520A"/>
    <w:rsid w:val="000B6EE5"/>
    <w:rsid w:val="000C05C4"/>
    <w:rsid w:val="000C2697"/>
    <w:rsid w:val="000D05B7"/>
    <w:rsid w:val="000D1196"/>
    <w:rsid w:val="000D6598"/>
    <w:rsid w:val="000E342A"/>
    <w:rsid w:val="000E4BDD"/>
    <w:rsid w:val="000E7C0A"/>
    <w:rsid w:val="000F0501"/>
    <w:rsid w:val="000F720A"/>
    <w:rsid w:val="0010019F"/>
    <w:rsid w:val="00100B55"/>
    <w:rsid w:val="00105CE4"/>
    <w:rsid w:val="00106DAF"/>
    <w:rsid w:val="001126C7"/>
    <w:rsid w:val="00116268"/>
    <w:rsid w:val="001169C3"/>
    <w:rsid w:val="0011753F"/>
    <w:rsid w:val="00117821"/>
    <w:rsid w:val="001219ED"/>
    <w:rsid w:val="0012455E"/>
    <w:rsid w:val="001247E6"/>
    <w:rsid w:val="00125A44"/>
    <w:rsid w:val="00126149"/>
    <w:rsid w:val="00132ED4"/>
    <w:rsid w:val="001349D1"/>
    <w:rsid w:val="00137B9F"/>
    <w:rsid w:val="001401F8"/>
    <w:rsid w:val="00142BEA"/>
    <w:rsid w:val="00145EE0"/>
    <w:rsid w:val="00147421"/>
    <w:rsid w:val="00150C98"/>
    <w:rsid w:val="00153063"/>
    <w:rsid w:val="0015598A"/>
    <w:rsid w:val="00157772"/>
    <w:rsid w:val="00161ED7"/>
    <w:rsid w:val="001659D1"/>
    <w:rsid w:val="00170CB1"/>
    <w:rsid w:val="00174282"/>
    <w:rsid w:val="00176485"/>
    <w:rsid w:val="00177CFC"/>
    <w:rsid w:val="00184415"/>
    <w:rsid w:val="001844FD"/>
    <w:rsid w:val="00190FF1"/>
    <w:rsid w:val="001915AB"/>
    <w:rsid w:val="00196755"/>
    <w:rsid w:val="00197D76"/>
    <w:rsid w:val="001A125D"/>
    <w:rsid w:val="001A7DA3"/>
    <w:rsid w:val="001B09B9"/>
    <w:rsid w:val="001B3DB3"/>
    <w:rsid w:val="001B3F54"/>
    <w:rsid w:val="001B664E"/>
    <w:rsid w:val="001C0449"/>
    <w:rsid w:val="001C1445"/>
    <w:rsid w:val="001C4890"/>
    <w:rsid w:val="001C4A7E"/>
    <w:rsid w:val="001C6861"/>
    <w:rsid w:val="001D0006"/>
    <w:rsid w:val="001D0EA0"/>
    <w:rsid w:val="001D5C9A"/>
    <w:rsid w:val="001D5E18"/>
    <w:rsid w:val="001E546A"/>
    <w:rsid w:val="001F1CC2"/>
    <w:rsid w:val="001F2740"/>
    <w:rsid w:val="002001EC"/>
    <w:rsid w:val="0020367B"/>
    <w:rsid w:val="00204C1B"/>
    <w:rsid w:val="00205E5C"/>
    <w:rsid w:val="00220CEE"/>
    <w:rsid w:val="002219BE"/>
    <w:rsid w:val="00222680"/>
    <w:rsid w:val="00223F7C"/>
    <w:rsid w:val="00230713"/>
    <w:rsid w:val="00231E9B"/>
    <w:rsid w:val="00233E9F"/>
    <w:rsid w:val="00241629"/>
    <w:rsid w:val="0024282C"/>
    <w:rsid w:val="002457B2"/>
    <w:rsid w:val="00246569"/>
    <w:rsid w:val="002515D0"/>
    <w:rsid w:val="0026108B"/>
    <w:rsid w:val="002636B3"/>
    <w:rsid w:val="00264654"/>
    <w:rsid w:val="00274001"/>
    <w:rsid w:val="00274922"/>
    <w:rsid w:val="00275D5F"/>
    <w:rsid w:val="00276334"/>
    <w:rsid w:val="00280B6F"/>
    <w:rsid w:val="002818FB"/>
    <w:rsid w:val="002827E2"/>
    <w:rsid w:val="00285CA4"/>
    <w:rsid w:val="002945EF"/>
    <w:rsid w:val="00295593"/>
    <w:rsid w:val="002A08C0"/>
    <w:rsid w:val="002A1A20"/>
    <w:rsid w:val="002A2008"/>
    <w:rsid w:val="002A2E14"/>
    <w:rsid w:val="002A38C1"/>
    <w:rsid w:val="002A6186"/>
    <w:rsid w:val="002B30DF"/>
    <w:rsid w:val="002B37CA"/>
    <w:rsid w:val="002B48DD"/>
    <w:rsid w:val="002C3959"/>
    <w:rsid w:val="002C3F31"/>
    <w:rsid w:val="002C4CBE"/>
    <w:rsid w:val="002C4E29"/>
    <w:rsid w:val="002D2D40"/>
    <w:rsid w:val="002D7E45"/>
    <w:rsid w:val="002D7E51"/>
    <w:rsid w:val="002D7FB4"/>
    <w:rsid w:val="002E01BC"/>
    <w:rsid w:val="002E25C1"/>
    <w:rsid w:val="002E4B7C"/>
    <w:rsid w:val="002E5513"/>
    <w:rsid w:val="002F2D98"/>
    <w:rsid w:val="002F34A7"/>
    <w:rsid w:val="002F380A"/>
    <w:rsid w:val="002F6B9B"/>
    <w:rsid w:val="002F7712"/>
    <w:rsid w:val="00300194"/>
    <w:rsid w:val="00300542"/>
    <w:rsid w:val="00303133"/>
    <w:rsid w:val="003031A6"/>
    <w:rsid w:val="00304270"/>
    <w:rsid w:val="00306664"/>
    <w:rsid w:val="003068F5"/>
    <w:rsid w:val="00312182"/>
    <w:rsid w:val="003146EC"/>
    <w:rsid w:val="00316A19"/>
    <w:rsid w:val="003207F5"/>
    <w:rsid w:val="003208F7"/>
    <w:rsid w:val="00320AD5"/>
    <w:rsid w:val="003214B6"/>
    <w:rsid w:val="003224E1"/>
    <w:rsid w:val="003243F1"/>
    <w:rsid w:val="003250BF"/>
    <w:rsid w:val="00331117"/>
    <w:rsid w:val="0033608E"/>
    <w:rsid w:val="00342BE3"/>
    <w:rsid w:val="003436AD"/>
    <w:rsid w:val="00343843"/>
    <w:rsid w:val="00346E5F"/>
    <w:rsid w:val="0035180A"/>
    <w:rsid w:val="0035511F"/>
    <w:rsid w:val="00357D46"/>
    <w:rsid w:val="00360656"/>
    <w:rsid w:val="003613E1"/>
    <w:rsid w:val="00363821"/>
    <w:rsid w:val="00365B80"/>
    <w:rsid w:val="00367241"/>
    <w:rsid w:val="00376849"/>
    <w:rsid w:val="00376B02"/>
    <w:rsid w:val="0038250B"/>
    <w:rsid w:val="003830AD"/>
    <w:rsid w:val="00384CEE"/>
    <w:rsid w:val="00386492"/>
    <w:rsid w:val="003930E1"/>
    <w:rsid w:val="003955E5"/>
    <w:rsid w:val="00395B19"/>
    <w:rsid w:val="003975DD"/>
    <w:rsid w:val="003A4033"/>
    <w:rsid w:val="003B09AF"/>
    <w:rsid w:val="003B4B98"/>
    <w:rsid w:val="003B4C29"/>
    <w:rsid w:val="003B572F"/>
    <w:rsid w:val="003B5BC8"/>
    <w:rsid w:val="003C008F"/>
    <w:rsid w:val="003C0217"/>
    <w:rsid w:val="003C07AC"/>
    <w:rsid w:val="003C3119"/>
    <w:rsid w:val="003C36BF"/>
    <w:rsid w:val="003C4974"/>
    <w:rsid w:val="003C5B51"/>
    <w:rsid w:val="003C5DD4"/>
    <w:rsid w:val="003C65E2"/>
    <w:rsid w:val="003D1F3A"/>
    <w:rsid w:val="003D4818"/>
    <w:rsid w:val="003D4921"/>
    <w:rsid w:val="003D56BE"/>
    <w:rsid w:val="003D65E5"/>
    <w:rsid w:val="003E0A75"/>
    <w:rsid w:val="003F04D3"/>
    <w:rsid w:val="003F15FE"/>
    <w:rsid w:val="003F6582"/>
    <w:rsid w:val="004005B7"/>
    <w:rsid w:val="0040136F"/>
    <w:rsid w:val="00410BB4"/>
    <w:rsid w:val="00411FC6"/>
    <w:rsid w:val="00413F0E"/>
    <w:rsid w:val="004142B5"/>
    <w:rsid w:val="00416482"/>
    <w:rsid w:val="004212AE"/>
    <w:rsid w:val="00424130"/>
    <w:rsid w:val="00426D66"/>
    <w:rsid w:val="004276E1"/>
    <w:rsid w:val="004341C4"/>
    <w:rsid w:val="00436954"/>
    <w:rsid w:val="00440111"/>
    <w:rsid w:val="00445746"/>
    <w:rsid w:val="00445E24"/>
    <w:rsid w:val="00447F55"/>
    <w:rsid w:val="00452C00"/>
    <w:rsid w:val="0045382A"/>
    <w:rsid w:val="00453A1E"/>
    <w:rsid w:val="004567F4"/>
    <w:rsid w:val="00460FA2"/>
    <w:rsid w:val="0046376A"/>
    <w:rsid w:val="00466279"/>
    <w:rsid w:val="00470595"/>
    <w:rsid w:val="00471145"/>
    <w:rsid w:val="004834B3"/>
    <w:rsid w:val="0048687F"/>
    <w:rsid w:val="0049528E"/>
    <w:rsid w:val="004A0AC8"/>
    <w:rsid w:val="004A1F46"/>
    <w:rsid w:val="004A298E"/>
    <w:rsid w:val="004A39F7"/>
    <w:rsid w:val="004A3FFD"/>
    <w:rsid w:val="004A5262"/>
    <w:rsid w:val="004A66F3"/>
    <w:rsid w:val="004A6C16"/>
    <w:rsid w:val="004B5932"/>
    <w:rsid w:val="004B736A"/>
    <w:rsid w:val="004B781A"/>
    <w:rsid w:val="004C1B4D"/>
    <w:rsid w:val="004C2E3A"/>
    <w:rsid w:val="004D207F"/>
    <w:rsid w:val="004D440A"/>
    <w:rsid w:val="004D4599"/>
    <w:rsid w:val="004D6ADC"/>
    <w:rsid w:val="004D7F0A"/>
    <w:rsid w:val="004E0386"/>
    <w:rsid w:val="004E59A4"/>
    <w:rsid w:val="004E6C03"/>
    <w:rsid w:val="004F083B"/>
    <w:rsid w:val="004F0C9E"/>
    <w:rsid w:val="004F0F62"/>
    <w:rsid w:val="004F1494"/>
    <w:rsid w:val="004F245C"/>
    <w:rsid w:val="004F26F9"/>
    <w:rsid w:val="004F2A55"/>
    <w:rsid w:val="004F41F8"/>
    <w:rsid w:val="004F7EFF"/>
    <w:rsid w:val="00501B6A"/>
    <w:rsid w:val="005031EE"/>
    <w:rsid w:val="0050723A"/>
    <w:rsid w:val="00510CFB"/>
    <w:rsid w:val="005132CB"/>
    <w:rsid w:val="00515652"/>
    <w:rsid w:val="005176CA"/>
    <w:rsid w:val="00517BDA"/>
    <w:rsid w:val="00520DD0"/>
    <w:rsid w:val="00522445"/>
    <w:rsid w:val="005248EB"/>
    <w:rsid w:val="005255AE"/>
    <w:rsid w:val="00535EBC"/>
    <w:rsid w:val="0054213E"/>
    <w:rsid w:val="005428EB"/>
    <w:rsid w:val="0055018D"/>
    <w:rsid w:val="00551DFE"/>
    <w:rsid w:val="00553AD2"/>
    <w:rsid w:val="0055400E"/>
    <w:rsid w:val="005622FB"/>
    <w:rsid w:val="00563FB6"/>
    <w:rsid w:val="005659CA"/>
    <w:rsid w:val="00567696"/>
    <w:rsid w:val="00571E34"/>
    <w:rsid w:val="00572F96"/>
    <w:rsid w:val="005737DA"/>
    <w:rsid w:val="00573D82"/>
    <w:rsid w:val="005761A1"/>
    <w:rsid w:val="00577CDE"/>
    <w:rsid w:val="0058342C"/>
    <w:rsid w:val="00583489"/>
    <w:rsid w:val="005864F2"/>
    <w:rsid w:val="00594855"/>
    <w:rsid w:val="0059486F"/>
    <w:rsid w:val="005A000F"/>
    <w:rsid w:val="005A12C0"/>
    <w:rsid w:val="005A1D57"/>
    <w:rsid w:val="005A3940"/>
    <w:rsid w:val="005B0DB6"/>
    <w:rsid w:val="005B0F91"/>
    <w:rsid w:val="005B1929"/>
    <w:rsid w:val="005B33DB"/>
    <w:rsid w:val="005B6957"/>
    <w:rsid w:val="005B6AED"/>
    <w:rsid w:val="005C0A44"/>
    <w:rsid w:val="005C410F"/>
    <w:rsid w:val="005C4A3C"/>
    <w:rsid w:val="005C7383"/>
    <w:rsid w:val="005C7DD2"/>
    <w:rsid w:val="005D4AAA"/>
    <w:rsid w:val="005D522A"/>
    <w:rsid w:val="005E09E6"/>
    <w:rsid w:val="005E0C82"/>
    <w:rsid w:val="005E4CCD"/>
    <w:rsid w:val="005F164E"/>
    <w:rsid w:val="005F29AE"/>
    <w:rsid w:val="005F5D22"/>
    <w:rsid w:val="005F674F"/>
    <w:rsid w:val="005F6B69"/>
    <w:rsid w:val="00602EEA"/>
    <w:rsid w:val="0060627D"/>
    <w:rsid w:val="00612371"/>
    <w:rsid w:val="006141B1"/>
    <w:rsid w:val="006203CB"/>
    <w:rsid w:val="006217C2"/>
    <w:rsid w:val="00621F2F"/>
    <w:rsid w:val="0062264D"/>
    <w:rsid w:val="0062311B"/>
    <w:rsid w:val="0062604E"/>
    <w:rsid w:val="006304BB"/>
    <w:rsid w:val="0063157B"/>
    <w:rsid w:val="0063207D"/>
    <w:rsid w:val="006344FA"/>
    <w:rsid w:val="00634CF5"/>
    <w:rsid w:val="00642E1F"/>
    <w:rsid w:val="0064324C"/>
    <w:rsid w:val="00651C77"/>
    <w:rsid w:val="00664F47"/>
    <w:rsid w:val="00672BE0"/>
    <w:rsid w:val="0067326D"/>
    <w:rsid w:val="00681090"/>
    <w:rsid w:val="006814B2"/>
    <w:rsid w:val="00682D49"/>
    <w:rsid w:val="00683ECB"/>
    <w:rsid w:val="00685292"/>
    <w:rsid w:val="00692A44"/>
    <w:rsid w:val="00692EBA"/>
    <w:rsid w:val="0069414C"/>
    <w:rsid w:val="006945D4"/>
    <w:rsid w:val="00694B1D"/>
    <w:rsid w:val="00695683"/>
    <w:rsid w:val="00697921"/>
    <w:rsid w:val="006A3266"/>
    <w:rsid w:val="006A4C7C"/>
    <w:rsid w:val="006B33BB"/>
    <w:rsid w:val="006C6A4D"/>
    <w:rsid w:val="006D2A1C"/>
    <w:rsid w:val="006D2EC9"/>
    <w:rsid w:val="006D6DC0"/>
    <w:rsid w:val="006D6E64"/>
    <w:rsid w:val="006E02BE"/>
    <w:rsid w:val="006E0565"/>
    <w:rsid w:val="006E0BC1"/>
    <w:rsid w:val="006E2C3C"/>
    <w:rsid w:val="006E2DC6"/>
    <w:rsid w:val="006E422B"/>
    <w:rsid w:val="006E60D3"/>
    <w:rsid w:val="006E745F"/>
    <w:rsid w:val="006E7CB1"/>
    <w:rsid w:val="006F14B4"/>
    <w:rsid w:val="006F5371"/>
    <w:rsid w:val="006F654E"/>
    <w:rsid w:val="00700B91"/>
    <w:rsid w:val="007013AF"/>
    <w:rsid w:val="007041E6"/>
    <w:rsid w:val="007061A5"/>
    <w:rsid w:val="007064B5"/>
    <w:rsid w:val="0071110F"/>
    <w:rsid w:val="00720544"/>
    <w:rsid w:val="00723853"/>
    <w:rsid w:val="007252F7"/>
    <w:rsid w:val="007279DE"/>
    <w:rsid w:val="00727ED9"/>
    <w:rsid w:val="007327F7"/>
    <w:rsid w:val="00734D03"/>
    <w:rsid w:val="00737A78"/>
    <w:rsid w:val="00746D6F"/>
    <w:rsid w:val="00754C3D"/>
    <w:rsid w:val="0075576E"/>
    <w:rsid w:val="0076459F"/>
    <w:rsid w:val="00764957"/>
    <w:rsid w:val="00765840"/>
    <w:rsid w:val="00765E97"/>
    <w:rsid w:val="0077154E"/>
    <w:rsid w:val="00775C38"/>
    <w:rsid w:val="007840BC"/>
    <w:rsid w:val="00786565"/>
    <w:rsid w:val="00787F87"/>
    <w:rsid w:val="007946D6"/>
    <w:rsid w:val="007949DA"/>
    <w:rsid w:val="007A08B0"/>
    <w:rsid w:val="007A0CDB"/>
    <w:rsid w:val="007A234C"/>
    <w:rsid w:val="007B0D8B"/>
    <w:rsid w:val="007B71D4"/>
    <w:rsid w:val="007C72AC"/>
    <w:rsid w:val="007C7EA4"/>
    <w:rsid w:val="007D0FED"/>
    <w:rsid w:val="007D234D"/>
    <w:rsid w:val="007D4850"/>
    <w:rsid w:val="007D4DDE"/>
    <w:rsid w:val="007D56FC"/>
    <w:rsid w:val="007E039A"/>
    <w:rsid w:val="007E45ED"/>
    <w:rsid w:val="007E635B"/>
    <w:rsid w:val="007E6E7C"/>
    <w:rsid w:val="007E6E9A"/>
    <w:rsid w:val="007F0B9B"/>
    <w:rsid w:val="007F116B"/>
    <w:rsid w:val="00803D88"/>
    <w:rsid w:val="00821097"/>
    <w:rsid w:val="00822FDC"/>
    <w:rsid w:val="0082309C"/>
    <w:rsid w:val="008232F5"/>
    <w:rsid w:val="00823698"/>
    <w:rsid w:val="00823CCA"/>
    <w:rsid w:val="00834010"/>
    <w:rsid w:val="0084069B"/>
    <w:rsid w:val="0084086D"/>
    <w:rsid w:val="00840B7F"/>
    <w:rsid w:val="008434D1"/>
    <w:rsid w:val="00843859"/>
    <w:rsid w:val="00844A00"/>
    <w:rsid w:val="00847F1F"/>
    <w:rsid w:val="008518A2"/>
    <w:rsid w:val="00852E57"/>
    <w:rsid w:val="00860756"/>
    <w:rsid w:val="00861165"/>
    <w:rsid w:val="00861E53"/>
    <w:rsid w:val="00862687"/>
    <w:rsid w:val="00863382"/>
    <w:rsid w:val="0086498D"/>
    <w:rsid w:val="008729ED"/>
    <w:rsid w:val="00872E04"/>
    <w:rsid w:val="00875F97"/>
    <w:rsid w:val="00876F30"/>
    <w:rsid w:val="008806FE"/>
    <w:rsid w:val="00883E39"/>
    <w:rsid w:val="0088522E"/>
    <w:rsid w:val="00887282"/>
    <w:rsid w:val="008917D9"/>
    <w:rsid w:val="00892581"/>
    <w:rsid w:val="00895347"/>
    <w:rsid w:val="00896BF1"/>
    <w:rsid w:val="00897585"/>
    <w:rsid w:val="008A07D7"/>
    <w:rsid w:val="008A4B8B"/>
    <w:rsid w:val="008A7677"/>
    <w:rsid w:val="008B0062"/>
    <w:rsid w:val="008B0858"/>
    <w:rsid w:val="008B1EC4"/>
    <w:rsid w:val="008B4EBF"/>
    <w:rsid w:val="008B5B5F"/>
    <w:rsid w:val="008C113A"/>
    <w:rsid w:val="008C3197"/>
    <w:rsid w:val="008C7AB5"/>
    <w:rsid w:val="008D22AD"/>
    <w:rsid w:val="008E0BFE"/>
    <w:rsid w:val="008E2711"/>
    <w:rsid w:val="008E3A7F"/>
    <w:rsid w:val="008E5315"/>
    <w:rsid w:val="008F0191"/>
    <w:rsid w:val="008F147B"/>
    <w:rsid w:val="008F1C22"/>
    <w:rsid w:val="008F2E97"/>
    <w:rsid w:val="00900341"/>
    <w:rsid w:val="00900E95"/>
    <w:rsid w:val="0090261A"/>
    <w:rsid w:val="00903D3E"/>
    <w:rsid w:val="00904DB4"/>
    <w:rsid w:val="009058D8"/>
    <w:rsid w:val="00911721"/>
    <w:rsid w:val="00913025"/>
    <w:rsid w:val="009178C5"/>
    <w:rsid w:val="00917F58"/>
    <w:rsid w:val="009209EA"/>
    <w:rsid w:val="009218CD"/>
    <w:rsid w:val="00922EFC"/>
    <w:rsid w:val="00923C05"/>
    <w:rsid w:val="00930071"/>
    <w:rsid w:val="00935BD6"/>
    <w:rsid w:val="00937083"/>
    <w:rsid w:val="009378B0"/>
    <w:rsid w:val="00943683"/>
    <w:rsid w:val="00944282"/>
    <w:rsid w:val="009464A7"/>
    <w:rsid w:val="00950BB9"/>
    <w:rsid w:val="0095151A"/>
    <w:rsid w:val="00951E25"/>
    <w:rsid w:val="00956597"/>
    <w:rsid w:val="00956E7B"/>
    <w:rsid w:val="00962E5F"/>
    <w:rsid w:val="00962F3C"/>
    <w:rsid w:val="00963326"/>
    <w:rsid w:val="00965924"/>
    <w:rsid w:val="0096782A"/>
    <w:rsid w:val="00967DEB"/>
    <w:rsid w:val="009710DE"/>
    <w:rsid w:val="009716CE"/>
    <w:rsid w:val="0097189F"/>
    <w:rsid w:val="00981BC6"/>
    <w:rsid w:val="009824A3"/>
    <w:rsid w:val="00983BFD"/>
    <w:rsid w:val="009847D6"/>
    <w:rsid w:val="009849D0"/>
    <w:rsid w:val="00993809"/>
    <w:rsid w:val="009A790A"/>
    <w:rsid w:val="009B0533"/>
    <w:rsid w:val="009B5957"/>
    <w:rsid w:val="009B7F1D"/>
    <w:rsid w:val="009C27D1"/>
    <w:rsid w:val="009C6356"/>
    <w:rsid w:val="009D1CB4"/>
    <w:rsid w:val="009D2A1E"/>
    <w:rsid w:val="009D7600"/>
    <w:rsid w:val="009D768B"/>
    <w:rsid w:val="009E098C"/>
    <w:rsid w:val="009E1AF2"/>
    <w:rsid w:val="009E33EC"/>
    <w:rsid w:val="009E340E"/>
    <w:rsid w:val="009E4426"/>
    <w:rsid w:val="009E4B56"/>
    <w:rsid w:val="009E7042"/>
    <w:rsid w:val="009E745F"/>
    <w:rsid w:val="009F1D94"/>
    <w:rsid w:val="009F6845"/>
    <w:rsid w:val="009F69A1"/>
    <w:rsid w:val="00A00CAA"/>
    <w:rsid w:val="00A02F88"/>
    <w:rsid w:val="00A055BA"/>
    <w:rsid w:val="00A1081C"/>
    <w:rsid w:val="00A13E9E"/>
    <w:rsid w:val="00A1707A"/>
    <w:rsid w:val="00A25718"/>
    <w:rsid w:val="00A26D4C"/>
    <w:rsid w:val="00A3318C"/>
    <w:rsid w:val="00A3483D"/>
    <w:rsid w:val="00A36529"/>
    <w:rsid w:val="00A44610"/>
    <w:rsid w:val="00A46858"/>
    <w:rsid w:val="00A4711D"/>
    <w:rsid w:val="00A50546"/>
    <w:rsid w:val="00A517A3"/>
    <w:rsid w:val="00A54B32"/>
    <w:rsid w:val="00A56618"/>
    <w:rsid w:val="00A61B15"/>
    <w:rsid w:val="00A635FC"/>
    <w:rsid w:val="00A637FF"/>
    <w:rsid w:val="00A70EC8"/>
    <w:rsid w:val="00A739F9"/>
    <w:rsid w:val="00A74588"/>
    <w:rsid w:val="00A75DA8"/>
    <w:rsid w:val="00A76161"/>
    <w:rsid w:val="00A76564"/>
    <w:rsid w:val="00A80715"/>
    <w:rsid w:val="00A80BB9"/>
    <w:rsid w:val="00A813DA"/>
    <w:rsid w:val="00A816F8"/>
    <w:rsid w:val="00A820FC"/>
    <w:rsid w:val="00A86B1A"/>
    <w:rsid w:val="00A86C04"/>
    <w:rsid w:val="00A87F03"/>
    <w:rsid w:val="00A90902"/>
    <w:rsid w:val="00A9217B"/>
    <w:rsid w:val="00A92AB9"/>
    <w:rsid w:val="00A93D05"/>
    <w:rsid w:val="00A94D1A"/>
    <w:rsid w:val="00A95349"/>
    <w:rsid w:val="00AA64A3"/>
    <w:rsid w:val="00AA65F8"/>
    <w:rsid w:val="00AA6DC5"/>
    <w:rsid w:val="00AB01F9"/>
    <w:rsid w:val="00AB1709"/>
    <w:rsid w:val="00AB2BBE"/>
    <w:rsid w:val="00AB3088"/>
    <w:rsid w:val="00AB4838"/>
    <w:rsid w:val="00AB6F81"/>
    <w:rsid w:val="00AB771F"/>
    <w:rsid w:val="00AC3613"/>
    <w:rsid w:val="00AE19D2"/>
    <w:rsid w:val="00AE2873"/>
    <w:rsid w:val="00AE3AC1"/>
    <w:rsid w:val="00AE3D88"/>
    <w:rsid w:val="00AE70B7"/>
    <w:rsid w:val="00AE7FAF"/>
    <w:rsid w:val="00AF0C5D"/>
    <w:rsid w:val="00AF0EF3"/>
    <w:rsid w:val="00AF27BA"/>
    <w:rsid w:val="00AF4912"/>
    <w:rsid w:val="00AF604A"/>
    <w:rsid w:val="00AF7505"/>
    <w:rsid w:val="00B017DE"/>
    <w:rsid w:val="00B1768E"/>
    <w:rsid w:val="00B23CEA"/>
    <w:rsid w:val="00B276B5"/>
    <w:rsid w:val="00B33CAD"/>
    <w:rsid w:val="00B43D80"/>
    <w:rsid w:val="00B43E2B"/>
    <w:rsid w:val="00B47E52"/>
    <w:rsid w:val="00B52699"/>
    <w:rsid w:val="00B65A1C"/>
    <w:rsid w:val="00B6770F"/>
    <w:rsid w:val="00B71080"/>
    <w:rsid w:val="00B73E38"/>
    <w:rsid w:val="00B741F0"/>
    <w:rsid w:val="00B80FA9"/>
    <w:rsid w:val="00B81049"/>
    <w:rsid w:val="00B84D1B"/>
    <w:rsid w:val="00B8686E"/>
    <w:rsid w:val="00B87B0C"/>
    <w:rsid w:val="00B96DA7"/>
    <w:rsid w:val="00BA0D73"/>
    <w:rsid w:val="00BA2116"/>
    <w:rsid w:val="00BA3E98"/>
    <w:rsid w:val="00BA5E06"/>
    <w:rsid w:val="00BA5FF6"/>
    <w:rsid w:val="00BB11D5"/>
    <w:rsid w:val="00BB132D"/>
    <w:rsid w:val="00BB418A"/>
    <w:rsid w:val="00BB7933"/>
    <w:rsid w:val="00BC2805"/>
    <w:rsid w:val="00BC39FC"/>
    <w:rsid w:val="00BD0A06"/>
    <w:rsid w:val="00BD0F49"/>
    <w:rsid w:val="00BD2A1A"/>
    <w:rsid w:val="00BD36D2"/>
    <w:rsid w:val="00BD3735"/>
    <w:rsid w:val="00BD49A2"/>
    <w:rsid w:val="00BD4E84"/>
    <w:rsid w:val="00BD578D"/>
    <w:rsid w:val="00BE1901"/>
    <w:rsid w:val="00BE2380"/>
    <w:rsid w:val="00BE2AEA"/>
    <w:rsid w:val="00BE3C63"/>
    <w:rsid w:val="00BE3ED8"/>
    <w:rsid w:val="00BE4108"/>
    <w:rsid w:val="00BE47C1"/>
    <w:rsid w:val="00BE4A36"/>
    <w:rsid w:val="00BE5830"/>
    <w:rsid w:val="00BF12ED"/>
    <w:rsid w:val="00BF4804"/>
    <w:rsid w:val="00BF78FE"/>
    <w:rsid w:val="00C04121"/>
    <w:rsid w:val="00C04785"/>
    <w:rsid w:val="00C07557"/>
    <w:rsid w:val="00C07D4B"/>
    <w:rsid w:val="00C15075"/>
    <w:rsid w:val="00C15D2C"/>
    <w:rsid w:val="00C15F22"/>
    <w:rsid w:val="00C206AB"/>
    <w:rsid w:val="00C32C09"/>
    <w:rsid w:val="00C45F0A"/>
    <w:rsid w:val="00C47EB4"/>
    <w:rsid w:val="00C5143E"/>
    <w:rsid w:val="00C532CF"/>
    <w:rsid w:val="00C62021"/>
    <w:rsid w:val="00C63BEA"/>
    <w:rsid w:val="00C73DAB"/>
    <w:rsid w:val="00C75257"/>
    <w:rsid w:val="00C76FCB"/>
    <w:rsid w:val="00C77F9B"/>
    <w:rsid w:val="00C80D9E"/>
    <w:rsid w:val="00C82952"/>
    <w:rsid w:val="00C84BD3"/>
    <w:rsid w:val="00C85A33"/>
    <w:rsid w:val="00C876EB"/>
    <w:rsid w:val="00C901E8"/>
    <w:rsid w:val="00C9169B"/>
    <w:rsid w:val="00C92C5B"/>
    <w:rsid w:val="00C969F7"/>
    <w:rsid w:val="00CA024E"/>
    <w:rsid w:val="00CA1E09"/>
    <w:rsid w:val="00CA2317"/>
    <w:rsid w:val="00CA2B52"/>
    <w:rsid w:val="00CA2D37"/>
    <w:rsid w:val="00CA370F"/>
    <w:rsid w:val="00CA49D8"/>
    <w:rsid w:val="00CA766E"/>
    <w:rsid w:val="00CB06AF"/>
    <w:rsid w:val="00CB1852"/>
    <w:rsid w:val="00CB29D7"/>
    <w:rsid w:val="00CB304C"/>
    <w:rsid w:val="00CC16B8"/>
    <w:rsid w:val="00CD0F09"/>
    <w:rsid w:val="00CD1103"/>
    <w:rsid w:val="00CD183B"/>
    <w:rsid w:val="00CD3E8D"/>
    <w:rsid w:val="00CD7170"/>
    <w:rsid w:val="00CE0ABF"/>
    <w:rsid w:val="00CE1709"/>
    <w:rsid w:val="00CE1D6B"/>
    <w:rsid w:val="00CE2055"/>
    <w:rsid w:val="00CE7D1B"/>
    <w:rsid w:val="00CF0263"/>
    <w:rsid w:val="00CF54EE"/>
    <w:rsid w:val="00D00EBA"/>
    <w:rsid w:val="00D02F38"/>
    <w:rsid w:val="00D030C4"/>
    <w:rsid w:val="00D035CA"/>
    <w:rsid w:val="00D03E05"/>
    <w:rsid w:val="00D03E40"/>
    <w:rsid w:val="00D053F5"/>
    <w:rsid w:val="00D07872"/>
    <w:rsid w:val="00D1062D"/>
    <w:rsid w:val="00D123D4"/>
    <w:rsid w:val="00D1341E"/>
    <w:rsid w:val="00D13596"/>
    <w:rsid w:val="00D13B4E"/>
    <w:rsid w:val="00D16B54"/>
    <w:rsid w:val="00D25B29"/>
    <w:rsid w:val="00D268DE"/>
    <w:rsid w:val="00D31A27"/>
    <w:rsid w:val="00D325B6"/>
    <w:rsid w:val="00D35CCC"/>
    <w:rsid w:val="00D36EA5"/>
    <w:rsid w:val="00D36F06"/>
    <w:rsid w:val="00D3742D"/>
    <w:rsid w:val="00D37D8C"/>
    <w:rsid w:val="00D42BDD"/>
    <w:rsid w:val="00D43EDE"/>
    <w:rsid w:val="00D440AE"/>
    <w:rsid w:val="00D51126"/>
    <w:rsid w:val="00D5168D"/>
    <w:rsid w:val="00D51A20"/>
    <w:rsid w:val="00D5491E"/>
    <w:rsid w:val="00D56103"/>
    <w:rsid w:val="00D61918"/>
    <w:rsid w:val="00D638B7"/>
    <w:rsid w:val="00D63FFE"/>
    <w:rsid w:val="00D66BE9"/>
    <w:rsid w:val="00D72654"/>
    <w:rsid w:val="00D726B9"/>
    <w:rsid w:val="00D72EDD"/>
    <w:rsid w:val="00D8077D"/>
    <w:rsid w:val="00D82353"/>
    <w:rsid w:val="00D82A79"/>
    <w:rsid w:val="00D83739"/>
    <w:rsid w:val="00D83BDD"/>
    <w:rsid w:val="00D84505"/>
    <w:rsid w:val="00D84C0E"/>
    <w:rsid w:val="00D8538C"/>
    <w:rsid w:val="00D87B4E"/>
    <w:rsid w:val="00D925B4"/>
    <w:rsid w:val="00D940A6"/>
    <w:rsid w:val="00DA196C"/>
    <w:rsid w:val="00DA248D"/>
    <w:rsid w:val="00DA3301"/>
    <w:rsid w:val="00DA377A"/>
    <w:rsid w:val="00DA4788"/>
    <w:rsid w:val="00DA49BE"/>
    <w:rsid w:val="00DA7202"/>
    <w:rsid w:val="00DB02AA"/>
    <w:rsid w:val="00DB30AE"/>
    <w:rsid w:val="00DB5F7C"/>
    <w:rsid w:val="00DB78F0"/>
    <w:rsid w:val="00DC7365"/>
    <w:rsid w:val="00DD1858"/>
    <w:rsid w:val="00DD307A"/>
    <w:rsid w:val="00DD5971"/>
    <w:rsid w:val="00DE6072"/>
    <w:rsid w:val="00DE7A33"/>
    <w:rsid w:val="00DF09A4"/>
    <w:rsid w:val="00DF45EC"/>
    <w:rsid w:val="00DF7FA0"/>
    <w:rsid w:val="00E022EF"/>
    <w:rsid w:val="00E0471F"/>
    <w:rsid w:val="00E0658E"/>
    <w:rsid w:val="00E07619"/>
    <w:rsid w:val="00E13822"/>
    <w:rsid w:val="00E14A68"/>
    <w:rsid w:val="00E1676A"/>
    <w:rsid w:val="00E167EE"/>
    <w:rsid w:val="00E179F4"/>
    <w:rsid w:val="00E22CA3"/>
    <w:rsid w:val="00E2334B"/>
    <w:rsid w:val="00E23562"/>
    <w:rsid w:val="00E23B13"/>
    <w:rsid w:val="00E256F1"/>
    <w:rsid w:val="00E25A32"/>
    <w:rsid w:val="00E261E2"/>
    <w:rsid w:val="00E26C36"/>
    <w:rsid w:val="00E27BCF"/>
    <w:rsid w:val="00E30D9B"/>
    <w:rsid w:val="00E34676"/>
    <w:rsid w:val="00E37118"/>
    <w:rsid w:val="00E377E9"/>
    <w:rsid w:val="00E419DB"/>
    <w:rsid w:val="00E4318B"/>
    <w:rsid w:val="00E4573C"/>
    <w:rsid w:val="00E461F7"/>
    <w:rsid w:val="00E465CD"/>
    <w:rsid w:val="00E4696F"/>
    <w:rsid w:val="00E5618A"/>
    <w:rsid w:val="00E650E9"/>
    <w:rsid w:val="00E6775F"/>
    <w:rsid w:val="00E71404"/>
    <w:rsid w:val="00E72D3C"/>
    <w:rsid w:val="00E73021"/>
    <w:rsid w:val="00E73147"/>
    <w:rsid w:val="00E73C5F"/>
    <w:rsid w:val="00E74E28"/>
    <w:rsid w:val="00E770D7"/>
    <w:rsid w:val="00E77452"/>
    <w:rsid w:val="00E801EC"/>
    <w:rsid w:val="00E92C8B"/>
    <w:rsid w:val="00E9315B"/>
    <w:rsid w:val="00E95D2C"/>
    <w:rsid w:val="00E96FB4"/>
    <w:rsid w:val="00E974D4"/>
    <w:rsid w:val="00EA27F5"/>
    <w:rsid w:val="00EA2846"/>
    <w:rsid w:val="00EA3E20"/>
    <w:rsid w:val="00EB3A58"/>
    <w:rsid w:val="00EB4FA9"/>
    <w:rsid w:val="00EB6731"/>
    <w:rsid w:val="00EB7014"/>
    <w:rsid w:val="00EC001B"/>
    <w:rsid w:val="00EC23AB"/>
    <w:rsid w:val="00ED1BF6"/>
    <w:rsid w:val="00ED279B"/>
    <w:rsid w:val="00ED2870"/>
    <w:rsid w:val="00ED46B1"/>
    <w:rsid w:val="00ED4C3B"/>
    <w:rsid w:val="00ED6887"/>
    <w:rsid w:val="00ED6F0D"/>
    <w:rsid w:val="00EE5272"/>
    <w:rsid w:val="00EF01EF"/>
    <w:rsid w:val="00EF23AC"/>
    <w:rsid w:val="00EF35F6"/>
    <w:rsid w:val="00F01549"/>
    <w:rsid w:val="00F030AE"/>
    <w:rsid w:val="00F035CE"/>
    <w:rsid w:val="00F0409E"/>
    <w:rsid w:val="00F0684A"/>
    <w:rsid w:val="00F10913"/>
    <w:rsid w:val="00F12A12"/>
    <w:rsid w:val="00F16503"/>
    <w:rsid w:val="00F16DF0"/>
    <w:rsid w:val="00F179CF"/>
    <w:rsid w:val="00F263A4"/>
    <w:rsid w:val="00F26DA8"/>
    <w:rsid w:val="00F30F31"/>
    <w:rsid w:val="00F3458B"/>
    <w:rsid w:val="00F36E58"/>
    <w:rsid w:val="00F40A57"/>
    <w:rsid w:val="00F420D7"/>
    <w:rsid w:val="00F428BF"/>
    <w:rsid w:val="00F42E0E"/>
    <w:rsid w:val="00F43ABA"/>
    <w:rsid w:val="00F44C3D"/>
    <w:rsid w:val="00F54243"/>
    <w:rsid w:val="00F550E4"/>
    <w:rsid w:val="00F66864"/>
    <w:rsid w:val="00F72088"/>
    <w:rsid w:val="00F751D9"/>
    <w:rsid w:val="00F767AE"/>
    <w:rsid w:val="00F771C3"/>
    <w:rsid w:val="00F85DDC"/>
    <w:rsid w:val="00F8638A"/>
    <w:rsid w:val="00F8656B"/>
    <w:rsid w:val="00F87AC7"/>
    <w:rsid w:val="00F9049C"/>
    <w:rsid w:val="00F9152E"/>
    <w:rsid w:val="00F91ED0"/>
    <w:rsid w:val="00F93091"/>
    <w:rsid w:val="00F945C2"/>
    <w:rsid w:val="00F95220"/>
    <w:rsid w:val="00F95B29"/>
    <w:rsid w:val="00FA05B9"/>
    <w:rsid w:val="00FA1022"/>
    <w:rsid w:val="00FA5DDD"/>
    <w:rsid w:val="00FA6706"/>
    <w:rsid w:val="00FB265C"/>
    <w:rsid w:val="00FB301C"/>
    <w:rsid w:val="00FB613E"/>
    <w:rsid w:val="00FB6379"/>
    <w:rsid w:val="00FB757B"/>
    <w:rsid w:val="00FC00B2"/>
    <w:rsid w:val="00FC10A8"/>
    <w:rsid w:val="00FC43FD"/>
    <w:rsid w:val="00FC4A43"/>
    <w:rsid w:val="00FC5DBE"/>
    <w:rsid w:val="00FC6750"/>
    <w:rsid w:val="00FD0FF8"/>
    <w:rsid w:val="00FD6237"/>
    <w:rsid w:val="00FE19B5"/>
    <w:rsid w:val="00FE22DE"/>
    <w:rsid w:val="00FE25AC"/>
    <w:rsid w:val="00FE3D49"/>
    <w:rsid w:val="00FF1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B29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D25B2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D25B29"/>
    <w:rPr>
      <w:rFonts w:ascii="Times New Roman" w:hAnsi="Times New Roman" w:cs="Times New Roman"/>
      <w:sz w:val="24"/>
      <w:szCs w:val="24"/>
      <w:lang w:eastAsia="zh-CN"/>
    </w:rPr>
  </w:style>
  <w:style w:type="character" w:styleId="Hyperlink">
    <w:name w:val="Hyperlink"/>
    <w:basedOn w:val="DefaultParagraphFont"/>
    <w:uiPriority w:val="99"/>
    <w:rsid w:val="00161ED7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CB06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B06AF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kurihina.u@ehp-ato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hyperlink" Target="mailto:main@ehp-atom.ru" TargetMode="Externa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88</TotalTime>
  <Pages>3</Pages>
  <Words>1116</Words>
  <Characters>6364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072-Mishin</dc:creator>
  <cp:keywords/>
  <dc:description/>
  <cp:lastModifiedBy>User</cp:lastModifiedBy>
  <cp:revision>8</cp:revision>
  <cp:lastPrinted>2013-06-28T01:41:00Z</cp:lastPrinted>
  <dcterms:created xsi:type="dcterms:W3CDTF">2013-05-24T08:07:00Z</dcterms:created>
  <dcterms:modified xsi:type="dcterms:W3CDTF">2013-08-29T06:21:00Z</dcterms:modified>
</cp:coreProperties>
</file>