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990" w:rsidRPr="007F12B5" w:rsidRDefault="001B1990" w:rsidP="00093C58">
      <w:pPr>
        <w:jc w:val="center"/>
        <w:outlineLvl w:val="0"/>
        <w:rPr>
          <w:rFonts w:ascii="Times New Roman" w:hAnsi="Times New Roman" w:cs="Times New Roman"/>
        </w:rPr>
      </w:pPr>
      <w:r w:rsidRPr="007F12B5">
        <w:rPr>
          <w:rFonts w:ascii="Times New Roman" w:hAnsi="Times New Roman" w:cs="Times New Roman"/>
        </w:rPr>
        <w:t>ИЗВЕЩЕНИЕ О ПРОДЛЕНИИ СРОКА ПОДАЧИ ЗАЯВОК</w:t>
      </w:r>
    </w:p>
    <w:p w:rsidR="001B1990" w:rsidRPr="00331F42" w:rsidRDefault="001B1990" w:rsidP="009B22B8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224/67-03/13-341/2 ОЗЦЭ</w:t>
      </w:r>
      <w:bookmarkStart w:id="0" w:name="_GoBack"/>
      <w:bookmarkEnd w:id="0"/>
    </w:p>
    <w:p w:rsidR="001B1990" w:rsidRPr="00331F42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1B1990" w:rsidRPr="00331F42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B1990" w:rsidRPr="00331F42" w:rsidRDefault="001B1990" w:rsidP="009B22B8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1B1990" w:rsidRPr="00331F42" w:rsidRDefault="001B1990" w:rsidP="009B22B8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1B1990" w:rsidRPr="00331F42" w:rsidRDefault="001B1990" w:rsidP="009B22B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kern w:val="1"/>
        </w:rPr>
        <w:t>Калякин Дмитрий Георгиевич</w:t>
      </w:r>
      <w:r w:rsidRPr="00331F42">
        <w:rPr>
          <w:rFonts w:ascii="Times New Roman" w:hAnsi="Times New Roman" w:cs="Times New Roman"/>
        </w:rPr>
        <w:t>, (48439) 9-4</w:t>
      </w:r>
      <w:r>
        <w:rPr>
          <w:rFonts w:ascii="Times New Roman" w:hAnsi="Times New Roman" w:cs="Times New Roman"/>
        </w:rPr>
        <w:t>8-96</w:t>
      </w:r>
      <w:r w:rsidRPr="00331F42">
        <w:rPr>
          <w:rFonts w:ascii="Times New Roman" w:hAnsi="Times New Roman" w:cs="Times New Roman"/>
        </w:rPr>
        <w:t xml:space="preserve">, факс (48439) 9-49-30, </w:t>
      </w:r>
      <w:r w:rsidRPr="0000344F">
        <w:rPr>
          <w:rFonts w:ascii="Times New Roman" w:hAnsi="Times New Roman" w:cs="Times New Roman"/>
          <w:lang w:val="en-US"/>
        </w:rPr>
        <w:t>dgkalyakin</w:t>
      </w:r>
      <w:r w:rsidRPr="00562B4A">
        <w:rPr>
          <w:rFonts w:ascii="Times New Roman" w:hAnsi="Times New Roman" w:cs="Times New Roman"/>
        </w:rPr>
        <w:t>@</w:t>
      </w:r>
      <w:r w:rsidRPr="0000344F">
        <w:rPr>
          <w:rFonts w:ascii="Times New Roman" w:hAnsi="Times New Roman" w:cs="Times New Roman"/>
          <w:lang w:val="en-US"/>
        </w:rPr>
        <w:t>ippe</w:t>
      </w:r>
      <w:r w:rsidRPr="00562B4A">
        <w:rPr>
          <w:rFonts w:ascii="Times New Roman" w:hAnsi="Times New Roman" w:cs="Times New Roman"/>
        </w:rPr>
        <w:t>.</w:t>
      </w:r>
      <w:r w:rsidRPr="0000344F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;</w:t>
      </w:r>
    </w:p>
    <w:p w:rsidR="001B1990" w:rsidRPr="00331F42" w:rsidRDefault="001B1990" w:rsidP="009B22B8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1B1990" w:rsidRPr="00331F42" w:rsidRDefault="001B1990" w:rsidP="009B22B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договора:</w:t>
      </w:r>
      <w:r w:rsidRPr="00331F42">
        <w:rPr>
          <w:rFonts w:ascii="Times New Roman" w:hAnsi="Times New Roman" w:cs="Times New Roman"/>
        </w:rPr>
        <w:t xml:space="preserve"> поставка </w:t>
      </w:r>
      <w:r w:rsidRPr="00F72DD5">
        <w:rPr>
          <w:rFonts w:ascii="Times New Roman" w:hAnsi="Times New Roman" w:cs="Times New Roman"/>
        </w:rPr>
        <w:t xml:space="preserve">оптического кабеля с комплектующими </w:t>
      </w:r>
      <w:r w:rsidRPr="00331F42">
        <w:rPr>
          <w:rFonts w:ascii="Times New Roman" w:hAnsi="Times New Roman" w:cs="Times New Roman"/>
        </w:rPr>
        <w:t>для нужд ФГУП «ГНЦ РФ-ФЭИ».</w:t>
      </w:r>
    </w:p>
    <w:p w:rsidR="001B1990" w:rsidRPr="00331F42" w:rsidRDefault="001B1990" w:rsidP="009B22B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1B1990" w:rsidRPr="00331F42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331F42">
        <w:rPr>
          <w:rFonts w:ascii="Times New Roman" w:hAnsi="Times New Roman" w:cs="Times New Roman"/>
        </w:rPr>
        <w:t>249033, Калужская обл., г. Обнинск, пл. Бондаренко, д.1</w:t>
      </w:r>
    </w:p>
    <w:p w:rsidR="001B1990" w:rsidRPr="00331F42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1B1990" w:rsidRPr="00331F42" w:rsidRDefault="001B1990" w:rsidP="009B22B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1990" w:rsidRPr="00331F42" w:rsidRDefault="001B1990" w:rsidP="009B22B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1990" w:rsidRPr="00331F42" w:rsidRDefault="001B1990" w:rsidP="009B22B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B1990" w:rsidRPr="00F546EE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536BA0">
        <w:rPr>
          <w:rFonts w:ascii="Times New Roman" w:hAnsi="Times New Roman" w:cs="Times New Roman"/>
        </w:rPr>
        <w:t>: 170 235, 28 (Сто семьдесят тысяч двести тридцать пять</w:t>
      </w:r>
      <w:r w:rsidRPr="00536BA0">
        <w:rPr>
          <w:rFonts w:ascii="Times New Roman" w:hAnsi="Times New Roman" w:cs="Times New Roman"/>
          <w:color w:val="000000"/>
        </w:rPr>
        <w:t xml:space="preserve"> рублей 28 копеек) рубля,</w:t>
      </w:r>
      <w:r w:rsidRPr="00536BA0">
        <w:rPr>
          <w:rFonts w:ascii="Times New Roman" w:hAnsi="Times New Roman" w:cs="Times New Roman"/>
        </w:rPr>
        <w:t xml:space="preserve"> включая НДС. </w:t>
      </w:r>
      <w:r w:rsidRPr="00F546EE">
        <w:rPr>
          <w:rFonts w:ascii="Times New Roman" w:hAnsi="Times New Roman" w:cs="Times New Roman"/>
        </w:rPr>
        <w:t xml:space="preserve">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F546EE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1B1990" w:rsidRPr="00536BA0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1B1990" w:rsidRPr="00331F42" w:rsidRDefault="001B1990" w:rsidP="009B22B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1B1990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1B1990" w:rsidRPr="007F12B5" w:rsidRDefault="001B1990" w:rsidP="00093C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F12B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7F12B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7F12B5">
        <w:rPr>
          <w:rFonts w:ascii="Times New Roman" w:hAnsi="Times New Roman" w:cs="Times New Roman"/>
          <w:b/>
          <w:bCs/>
        </w:rPr>
        <w:t>:</w:t>
      </w:r>
    </w:p>
    <w:p w:rsidR="001B1990" w:rsidRPr="00093C58" w:rsidRDefault="001B1990" w:rsidP="00093C58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F12B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7F12B5">
        <w:rPr>
          <w:rFonts w:ascii="Times New Roman" w:hAnsi="Times New Roman" w:cs="Times New Roman"/>
          <w:color w:val="0000FF"/>
        </w:rPr>
        <w:t xml:space="preserve"> </w:t>
      </w:r>
      <w:r w:rsidRPr="007F12B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7F12B5">
        <w:rPr>
          <w:rFonts w:ascii="Times New Roman" w:hAnsi="Times New Roman" w:cs="Times New Roman"/>
          <w:spacing w:val="-6"/>
        </w:rPr>
        <w:t>на участие в запросе цен</w:t>
      </w:r>
      <w:r w:rsidRPr="007F12B5">
        <w:rPr>
          <w:rFonts w:ascii="Times New Roman" w:hAnsi="Times New Roman" w:cs="Times New Roman"/>
        </w:rPr>
        <w:t xml:space="preserve"> продлевается на 4 рабочих дня.</w:t>
      </w:r>
    </w:p>
    <w:p w:rsidR="001B1990" w:rsidRPr="00331F42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1B1990" w:rsidRPr="00331F42" w:rsidRDefault="001B1990" w:rsidP="009B22B8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16</w:t>
      </w:r>
      <w:r w:rsidRPr="00331F42">
        <w:rPr>
          <w:rFonts w:ascii="Times New Roman" w:hAnsi="Times New Roman" w:cs="Times New Roman"/>
          <w:spacing w:val="-6"/>
          <w:highlight w:val="yellow"/>
        </w:rPr>
        <w:t>» октября 2013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1B1990" w:rsidRPr="00331F42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«22</w:t>
      </w:r>
      <w:r w:rsidRPr="00331F42">
        <w:rPr>
          <w:rFonts w:ascii="Times New Roman" w:hAnsi="Times New Roman" w:cs="Times New Roman"/>
          <w:spacing w:val="-6"/>
          <w:highlight w:val="yellow"/>
        </w:rPr>
        <w:t>» октября 2013 года.</w:t>
      </w:r>
    </w:p>
    <w:p w:rsidR="001B1990" w:rsidRPr="00331F42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«22</w:t>
      </w:r>
      <w:r w:rsidRPr="00331F42">
        <w:rPr>
          <w:rFonts w:ascii="Times New Roman" w:hAnsi="Times New Roman" w:cs="Times New Roman"/>
          <w:spacing w:val="-6"/>
          <w:highlight w:val="yellow"/>
        </w:rPr>
        <w:t>» октября 2013 года.</w:t>
      </w:r>
    </w:p>
    <w:p w:rsidR="001B1990" w:rsidRPr="00331F42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1B1990" w:rsidRPr="00331F42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1B1990" w:rsidRPr="00331F42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B1990" w:rsidRPr="00331F42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B1990" w:rsidRPr="00331F42" w:rsidRDefault="001B1990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B1990" w:rsidRDefault="001B1990">
      <w:pPr>
        <w:rPr>
          <w:rFonts w:cs="Times New Roman"/>
        </w:rPr>
      </w:pPr>
    </w:p>
    <w:sectPr w:rsidR="001B1990" w:rsidSect="00474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7E89"/>
    <w:rsid w:val="0000344F"/>
    <w:rsid w:val="00093C58"/>
    <w:rsid w:val="001B1990"/>
    <w:rsid w:val="002A7E89"/>
    <w:rsid w:val="00331F42"/>
    <w:rsid w:val="00474246"/>
    <w:rsid w:val="00536BA0"/>
    <w:rsid w:val="00562B4A"/>
    <w:rsid w:val="007F12B5"/>
    <w:rsid w:val="008E3C0C"/>
    <w:rsid w:val="009B22B8"/>
    <w:rsid w:val="00BD5B66"/>
    <w:rsid w:val="00C572F3"/>
    <w:rsid w:val="00D42E6F"/>
    <w:rsid w:val="00F0368B"/>
    <w:rsid w:val="00F546EE"/>
    <w:rsid w:val="00F72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2B8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730</Words>
  <Characters>4166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3</cp:revision>
  <dcterms:created xsi:type="dcterms:W3CDTF">2013-10-02T07:29:00Z</dcterms:created>
  <dcterms:modified xsi:type="dcterms:W3CDTF">2013-10-09T07:17:00Z</dcterms:modified>
</cp:coreProperties>
</file>