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10319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680"/>
        <w:gridCol w:w="4799"/>
        <w:gridCol w:w="2693"/>
        <w:gridCol w:w="709"/>
        <w:gridCol w:w="750"/>
        <w:gridCol w:w="688"/>
      </w:tblGrid>
      <w:tr w:rsidR="008D1476" w:rsidRPr="007779F0" w:rsidTr="008D1476">
        <w:trPr>
          <w:trHeight w:val="245"/>
          <w:jc w:val="center"/>
        </w:trPr>
        <w:tc>
          <w:tcPr>
            <w:tcW w:w="6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№</w:t>
            </w:r>
          </w:p>
        </w:tc>
        <w:tc>
          <w:tcPr>
            <w:tcW w:w="479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Наименование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Марка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Ед. и</w:t>
            </w:r>
            <w:r w:rsidRPr="00617F1A">
              <w:rPr>
                <w:rFonts w:cs="GOST type A"/>
                <w:iCs/>
                <w:sz w:val="24"/>
              </w:rPr>
              <w:t>з</w:t>
            </w:r>
            <w:r w:rsidRPr="00617F1A">
              <w:rPr>
                <w:rFonts w:cs="GOST type A"/>
                <w:iCs/>
                <w:sz w:val="24"/>
              </w:rPr>
              <w:t>мер.</w:t>
            </w:r>
          </w:p>
        </w:tc>
        <w:tc>
          <w:tcPr>
            <w:tcW w:w="143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Колич.</w:t>
            </w:r>
          </w:p>
        </w:tc>
      </w:tr>
      <w:tr w:rsidR="008D1476" w:rsidRPr="007779F0" w:rsidTr="008D1476">
        <w:trPr>
          <w:trHeight w:val="243"/>
          <w:jc w:val="center"/>
        </w:trPr>
        <w:tc>
          <w:tcPr>
            <w:tcW w:w="6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</w:p>
        </w:tc>
        <w:tc>
          <w:tcPr>
            <w:tcW w:w="47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</w:p>
        </w:tc>
        <w:tc>
          <w:tcPr>
            <w:tcW w:w="26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штат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476" w:rsidRPr="00617F1A" w:rsidRDefault="008D1476" w:rsidP="0071484D">
            <w:pPr>
              <w:jc w:val="center"/>
              <w:rPr>
                <w:rFonts w:cs="GOST type A"/>
                <w:iCs/>
                <w:sz w:val="24"/>
              </w:rPr>
            </w:pPr>
            <w:r w:rsidRPr="00617F1A">
              <w:rPr>
                <w:rFonts w:cs="GOST type A"/>
                <w:iCs/>
                <w:sz w:val="24"/>
              </w:rPr>
              <w:t>резер</w:t>
            </w:r>
          </w:p>
        </w:tc>
      </w:tr>
      <w:tr w:rsidR="00533D3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</w:t>
            </w:r>
          </w:p>
        </w:tc>
        <w:tc>
          <w:tcPr>
            <w:tcW w:w="47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Пульт централизованного наблюдения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ОКО-3-ППУ-Р22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41256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</w:t>
            </w:r>
          </w:p>
        </w:tc>
        <w:tc>
          <w:tcPr>
            <w:tcW w:w="47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Радиомодем УКВ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D2DAF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ОКО-</w:t>
            </w:r>
            <w:r w:rsidR="00BD2DAF">
              <w:rPr>
                <w:rFonts w:cs="GOST type A"/>
                <w:iCs/>
                <w:sz w:val="24"/>
                <w:szCs w:val="24"/>
              </w:rPr>
              <w:t>ППК-200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533D3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</w:t>
            </w:r>
          </w:p>
        </w:tc>
        <w:tc>
          <w:tcPr>
            <w:tcW w:w="47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 xml:space="preserve">Антенна внешняя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  <w:lang w:val="en-US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АНТЭЛ-UHF-2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Антенна УКВ выносная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BD2DAF" w:rsidRDefault="00617F1A" w:rsidP="00BD2DAF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МА</w:t>
            </w:r>
            <w:r w:rsidR="00BD2DAF">
              <w:rPr>
                <w:rFonts w:cs="GOST type A"/>
                <w:iCs/>
                <w:sz w:val="24"/>
                <w:szCs w:val="24"/>
              </w:rPr>
              <w:t>РТ-VHF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AA3E5E" w:rsidRPr="0071463F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5</w:t>
            </w:r>
          </w:p>
        </w:tc>
        <w:tc>
          <w:tcPr>
            <w:tcW w:w="47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617F1A" w:rsidRDefault="00AA3E5E" w:rsidP="00533D3A">
            <w:pPr>
              <w:rPr>
                <w:rFonts w:cs="GOST type A"/>
                <w:iCs/>
                <w:sz w:val="24"/>
                <w:szCs w:val="24"/>
                <w:lang w:val="en-US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Ноутбук</w:t>
            </w: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 xml:space="preserve"> </w:t>
            </w:r>
            <w:r w:rsidRPr="00617F1A">
              <w:rPr>
                <w:rFonts w:cs="GOST type A"/>
                <w:iCs/>
                <w:sz w:val="24"/>
                <w:szCs w:val="24"/>
              </w:rPr>
              <w:t>с</w:t>
            </w: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 xml:space="preserve"> CPU "Intel Core i3", память 3Gb.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617F1A" w:rsidRDefault="00AA3E5E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617F1A" w:rsidRDefault="00AA3E5E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617F1A" w:rsidRDefault="00AA3E5E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E5E" w:rsidRPr="00617F1A" w:rsidRDefault="00AA3E5E" w:rsidP="008D1476">
            <w:pPr>
              <w:rPr>
                <w:rFonts w:cs="GOST type A"/>
                <w:iCs/>
                <w:sz w:val="24"/>
                <w:szCs w:val="24"/>
                <w:lang w:val="en-US"/>
              </w:rPr>
            </w:pPr>
          </w:p>
        </w:tc>
      </w:tr>
      <w:tr w:rsidR="00533D3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6</w:t>
            </w:r>
          </w:p>
        </w:tc>
        <w:tc>
          <w:tcPr>
            <w:tcW w:w="47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Карта COM порта для ноутбука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>WF-100 (или аналог)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3A" w:rsidRPr="00617F1A" w:rsidRDefault="00533D3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7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Прибор приемно-контрольный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Сигнал-20-</w:t>
            </w: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>SMD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8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Пульт контроля и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С2000М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9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Блок индикации радиомодема с ТМ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ОКО-БИ-101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10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Блок индикации кнопочный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С2000-БКИ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Блок сигнально - пусковой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С2000-СП1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Блок контроля линии оповещения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БКЛО-12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Релейный усилитель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УК-ВК-02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Резервированный источник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РИП-12-</w:t>
            </w: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>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Резервированный источник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Скат-1200Р20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16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Батарея аккумулятоорная 12 вольт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АКБ-12-17 а*час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17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A6F24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Батарея аккумулятоорная 12 вольт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A6F24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АКБ-12-26 а*час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A6F24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A6F24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18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E77541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Батарея аккумулятоорная 12 вольт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2049E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АКБ-12-7 а*час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E77541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617F1A" w:rsidP="00E77541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19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Бокс настенный для АКБ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767F91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 xml:space="preserve">для </w:t>
            </w:r>
            <w:r w:rsidR="008D1476" w:rsidRPr="00617F1A">
              <w:rPr>
                <w:rFonts w:cs="GOST type A"/>
                <w:iCs/>
                <w:sz w:val="24"/>
                <w:szCs w:val="24"/>
              </w:rPr>
              <w:t>АКБх2х17а*ч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20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Извещатель пожарный дымовой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 xml:space="preserve">ИП212-73 </w:t>
            </w: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>Pro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52454F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198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20</w:t>
            </w: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 xml:space="preserve">Базовое основание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  <w:lang w:val="en-US"/>
              </w:rPr>
              <w:t>BL40</w:t>
            </w: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52454F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198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Извещатель пожарный ручной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ИПР-3СУ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8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Автоматический выключатель с коробом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ИЭК-1А-6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Оповещатель пожарный речевой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Соната-М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Усилитель речевого оповещателя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Соната-У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</w:t>
            </w: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26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Устройство контроля шлейфа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УКШ-1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45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27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Световое табло ВЫХОД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Молния-12-ВЫХОД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24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</w:t>
            </w: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28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Коробка телефонная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РКУ-10х2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641256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14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29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Коробка универсальная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УК-2П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114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30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Коробка монтажная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ТУСО-100х100х55 IP55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641256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6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Шкаф металлический с остекленной дверкой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SR12830</w:t>
            </w:r>
            <w:r w:rsidR="00BD6AB0">
              <w:rPr>
                <w:rFonts w:cs="GOST type A"/>
                <w:iCs/>
                <w:sz w:val="24"/>
                <w:szCs w:val="24"/>
              </w:rPr>
              <w:t xml:space="preserve"> (12</w:t>
            </w:r>
            <w:r w:rsidRPr="00617F1A">
              <w:rPr>
                <w:rFonts w:cs="GOST type A"/>
                <w:iCs/>
                <w:sz w:val="24"/>
                <w:szCs w:val="24"/>
              </w:rPr>
              <w:t>00х800х300)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D1476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Лампа аварийного освещения светодиодная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4A73FE">
            <w:pPr>
              <w:rPr>
                <w:rFonts w:cs="GOST type A"/>
                <w:iCs/>
                <w:sz w:val="24"/>
                <w:szCs w:val="24"/>
                <w:lang w:val="en-US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 xml:space="preserve">SKAT LT-2330 LED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476" w:rsidRPr="00617F1A" w:rsidRDefault="008D1476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617F1A">
        <w:trPr>
          <w:trHeight w:hRule="exact" w:val="34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AA3E5E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16C0E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Разъемы для подключения антенны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16C0E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(по разъемам пульта ОКО)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16C0E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16C0E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8D1476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 сигнальный огнестойкий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1D" w:rsidRPr="00617F1A" w:rsidRDefault="00863B74" w:rsidP="00BC0DDB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КПСнг(А)-FRLS 1х2х0,</w:t>
            </w:r>
            <w:r w:rsidR="009A6972">
              <w:rPr>
                <w:rFonts w:cs="GOST type A"/>
                <w:iCs/>
                <w:sz w:val="24"/>
                <w:szCs w:val="24"/>
              </w:rPr>
              <w:t>5</w:t>
            </w:r>
            <w:r>
              <w:rPr>
                <w:rFonts w:cs="GOST type A"/>
                <w:iCs/>
                <w:sz w:val="24"/>
                <w:szCs w:val="24"/>
              </w:rPr>
              <w:t>2</w:t>
            </w:r>
            <w:r w:rsidR="006E591D">
              <w:rPr>
                <w:rFonts w:cs="GOST type A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3200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lastRenderedPageBreak/>
              <w:t>35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 сигнальный огнестойкий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КПСнг(А)-FRLS 2х2х0,75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600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F113F3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</w:t>
            </w:r>
            <w:r w:rsidR="00036130">
              <w:rPr>
                <w:rFonts w:cs="GOST type A"/>
                <w:iCs/>
              </w:rPr>
              <w:t>6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 силовой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ВВГнг-3х1,5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100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37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 радиочастотный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РК-50-7-312 (RG-312)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38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 витая пара интерфейсный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КВП-5е 2х2х0,52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39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Кабельный канал пластиковый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25х16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46</w:t>
            </w:r>
            <w:r w:rsidRPr="00617F1A">
              <w:rPr>
                <w:rFonts w:cs="GOST type A"/>
                <w:iCs/>
                <w:sz w:val="24"/>
                <w:szCs w:val="24"/>
              </w:rPr>
              <w:t>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40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Кабельный канал пластиковый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25х40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1200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03613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Кабельный канал пластиковый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40х60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BC0DDB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40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454897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 xml:space="preserve">Стальная струна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1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  <w:r w:rsidRPr="00617F1A">
              <w:rPr>
                <w:rFonts w:cs="GOST type A"/>
                <w:iCs/>
                <w:sz w:val="24"/>
                <w:szCs w:val="24"/>
              </w:rPr>
              <w:t>м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41256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6</w:t>
            </w:r>
            <w:r w:rsidR="00617F1A" w:rsidRPr="00617F1A">
              <w:rPr>
                <w:rFonts w:cs="GOST type A"/>
                <w:iCs/>
                <w:sz w:val="24"/>
                <w:szCs w:val="24"/>
              </w:rPr>
              <w:t>00</w:t>
            </w: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617F1A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617F1A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8C7CF1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Знаки пожарной безопасности.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617F1A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7779F0" w:rsidRDefault="00617F1A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852E20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1A" w:rsidRPr="00617F1A" w:rsidRDefault="00617F1A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454897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Знак огнетушителя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852E20" w:rsidRDefault="00852E20" w:rsidP="0071484D">
            <w:pPr>
              <w:rPr>
                <w:rFonts w:cs="GOST type A"/>
                <w:iCs/>
                <w:sz w:val="24"/>
                <w:szCs w:val="24"/>
                <w:lang w:val="en-US"/>
              </w:rPr>
            </w:pPr>
            <w:r>
              <w:rPr>
                <w:rFonts w:cs="GOST type A"/>
                <w:iCs/>
                <w:sz w:val="24"/>
                <w:szCs w:val="24"/>
                <w:lang w:val="en-US"/>
              </w:rPr>
              <w:t>F04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10</w:t>
            </w: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454897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Знак направления к эвакуационному выходу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852E20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  <w:lang w:val="en-US"/>
              </w:rPr>
              <w:t>E</w:t>
            </w:r>
            <w:r w:rsidRPr="00852E20">
              <w:rPr>
                <w:rFonts w:cs="GOST type A"/>
                <w:i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12</w:t>
            </w: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454897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Знак направления к эвакуационному выход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852E20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  <w:lang w:val="en-US"/>
              </w:rPr>
              <w:t>E</w:t>
            </w:r>
            <w:r w:rsidRPr="00852E20">
              <w:rPr>
                <w:rFonts w:cs="GOST type A"/>
                <w:i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F95AA7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12</w:t>
            </w: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  <w:r>
              <w:rPr>
                <w:rFonts w:cs="GOST type A"/>
                <w:iCs/>
              </w:rPr>
              <w:t>4</w:t>
            </w:r>
            <w:r w:rsidR="00454897">
              <w:rPr>
                <w:rFonts w:cs="GOST type A"/>
                <w:iCs/>
              </w:rPr>
              <w:t>6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Знак по лестнице вниз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852E20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  <w:lang w:val="en-US"/>
              </w:rPr>
              <w:t>E</w:t>
            </w:r>
            <w:r w:rsidRPr="00852E20">
              <w:rPr>
                <w:rFonts w:cs="GOST type A"/>
                <w:iCs/>
                <w:sz w:val="24"/>
                <w:szCs w:val="24"/>
              </w:rPr>
              <w:t xml:space="preserve">13 </w:t>
            </w:r>
            <w:r>
              <w:rPr>
                <w:rFonts w:cs="GOST type A"/>
                <w:iCs/>
                <w:sz w:val="24"/>
                <w:szCs w:val="24"/>
              </w:rPr>
              <w:t xml:space="preserve">и </w:t>
            </w:r>
            <w:r>
              <w:rPr>
                <w:rFonts w:cs="GOST type A"/>
                <w:iCs/>
                <w:sz w:val="24"/>
                <w:szCs w:val="24"/>
                <w:lang w:val="en-US"/>
              </w:rPr>
              <w:t>E</w:t>
            </w:r>
            <w:r w:rsidRPr="00852E20">
              <w:rPr>
                <w:rFonts w:cs="GOST type A"/>
                <w:iCs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F95AA7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шт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  <w:r>
              <w:rPr>
                <w:rFonts w:cs="GOST type A"/>
                <w:iCs/>
                <w:sz w:val="24"/>
                <w:szCs w:val="24"/>
              </w:rPr>
              <w:t>7</w:t>
            </w: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  <w:tr w:rsidR="00852E20" w:rsidRPr="007779F0" w:rsidTr="008D1476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7779F0" w:rsidRDefault="00852E20" w:rsidP="0071484D">
            <w:pPr>
              <w:rPr>
                <w:rFonts w:cs="GOST type A"/>
                <w:iCs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E20" w:rsidRPr="00617F1A" w:rsidRDefault="00852E20" w:rsidP="0071484D">
            <w:pPr>
              <w:rPr>
                <w:rFonts w:cs="GOST type A"/>
                <w:iCs/>
                <w:sz w:val="24"/>
                <w:szCs w:val="24"/>
              </w:rPr>
            </w:pPr>
          </w:p>
        </w:tc>
      </w:tr>
    </w:tbl>
    <w:p w:rsidR="00A73DBB" w:rsidRPr="007779F0" w:rsidRDefault="00A73DBB" w:rsidP="0055109E"/>
    <w:sectPr w:rsidR="00A73DBB" w:rsidRPr="007779F0" w:rsidSect="002E4BD0">
      <w:headerReference w:type="default" r:id="rId8"/>
      <w:headerReference w:type="first" r:id="rId9"/>
      <w:footerReference w:type="first" r:id="rId10"/>
      <w:pgSz w:w="11906" w:h="16838" w:code="9"/>
      <w:pgMar w:top="709" w:right="352" w:bottom="1276" w:left="1134" w:header="284" w:footer="87" w:gutter="0"/>
      <w:pgNumType w:start="1" w:chapSep="period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796" w:rsidRDefault="00442796">
      <w:r>
        <w:separator/>
      </w:r>
    </w:p>
  </w:endnote>
  <w:endnote w:type="continuationSeparator" w:id="1">
    <w:p w:rsidR="00442796" w:rsidRDefault="00442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type B">
    <w:altName w:val="Microsoft YaHei"/>
    <w:charset w:val="CC"/>
    <w:family w:val="swiss"/>
    <w:pitch w:val="variable"/>
    <w:sig w:usb0="00000001" w:usb1="00000000" w:usb2="00000000" w:usb3="00000000" w:csb0="00000005" w:csb1="00000000"/>
  </w:font>
  <w:font w:name="GOST type A">
    <w:altName w:val="Microsoft YaHei"/>
    <w:charset w:val="CC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D" w:rsidRPr="00876AF8" w:rsidRDefault="00927D0D">
    <w:pPr>
      <w:pStyle w:val="a5"/>
      <w:rPr>
        <w:sz w:val="24"/>
      </w:rPr>
    </w:pPr>
    <w:r w:rsidRPr="00876AF8">
      <w:rPr>
        <w:noProof/>
        <w:sz w:val="24"/>
      </w:rPr>
      <w:drawing>
        <wp:anchor distT="0" distB="0" distL="114300" distR="114300" simplePos="0" relativeHeight="251645952" behindDoc="1" locked="0" layoutInCell="1" allowOverlap="1">
          <wp:simplePos x="0" y="0"/>
          <wp:positionH relativeFrom="column">
            <wp:posOffset>1990090</wp:posOffset>
          </wp:positionH>
          <wp:positionV relativeFrom="paragraph">
            <wp:posOffset>1895475</wp:posOffset>
          </wp:positionV>
          <wp:extent cx="685800" cy="344170"/>
          <wp:effectExtent l="19050" t="0" r="0" b="0"/>
          <wp:wrapNone/>
          <wp:docPr id="65" name="Рисунок 65" descr="Подпись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5" descr="Подпись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344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76AF8">
      <w:rPr>
        <w:noProof/>
        <w:sz w:val="24"/>
      </w:rPr>
      <w:drawing>
        <wp:anchor distT="0" distB="0" distL="114300" distR="114300" simplePos="0" relativeHeight="251644928" behindDoc="1" locked="0" layoutInCell="1" allowOverlap="1">
          <wp:simplePos x="0" y="0"/>
          <wp:positionH relativeFrom="column">
            <wp:posOffset>2135505</wp:posOffset>
          </wp:positionH>
          <wp:positionV relativeFrom="paragraph">
            <wp:posOffset>879475</wp:posOffset>
          </wp:positionV>
          <wp:extent cx="685800" cy="344170"/>
          <wp:effectExtent l="19050" t="0" r="0" b="0"/>
          <wp:wrapNone/>
          <wp:docPr id="64" name="Рисунок 64" descr="Подпись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 descr="Подпись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344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796" w:rsidRDefault="00442796">
      <w:r>
        <w:separator/>
      </w:r>
    </w:p>
  </w:footnote>
  <w:footnote w:type="continuationSeparator" w:id="1">
    <w:p w:rsidR="00442796" w:rsidRDefault="00442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D" w:rsidRDefault="00E85911">
    <w:pPr>
      <w:pStyle w:val="a3"/>
    </w:pPr>
    <w:r>
      <w:rPr>
        <w:noProof/>
      </w:rPr>
      <w:pict>
        <v:group id="_x0000_s2098" style="position:absolute;margin-left:23.15pt;margin-top:16.75pt;width:552.75pt;height:804.1pt;z-index:-251655168;mso-position-horizontal-relative:page;mso-position-vertical-relative:page" coordorigin="454,369" coordsize="11055,16159">
          <v:group id="_x0000_s2099" style="position:absolute;left:454;top:11709;width:692;height:4819" coordorigin="442,11720" coordsize="692,4819">
            <v:line id="_x0000_s2100" style="position:absolute;flip:y" from="454,11720" to="454,16539" strokeweight="1.5pt"/>
            <v:line id="_x0000_s2101" style="position:absolute;flip:y" from="737,11720" to="737,16539" strokeweight="1.5pt"/>
            <v:line id="_x0000_s2102" style="position:absolute" from="442,16539" to="1122,16539" strokeweight="1.5pt"/>
            <v:line id="_x0000_s2103" style="position:absolute" from="454,15122" to="1134,15122" strokeweight="1.5pt"/>
            <v:line id="_x0000_s2104" style="position:absolute" from="454,13137" to="1134,13137" strokeweight="1.5pt"/>
            <v:line id="_x0000_s2105" style="position:absolute" from="442,11720" to="1122,11720" strokeweight="1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6" type="#_x0000_t202" style="position:absolute;left:482;top:15196;width:227;height:1270" strokecolor="white">
              <v:textbox style="layout-flow:vertical;mso-layout-flow-alt:bottom-to-top;mso-next-textbox:#_x0000_s2106" inset=".1mm,1mm,.1mm,1mm">
                <w:txbxContent>
                  <w:p w:rsidR="00927D0D" w:rsidRPr="00EC606D" w:rsidRDefault="00927D0D" w:rsidP="002967CB">
                    <w:pPr>
                      <w:jc w:val="center"/>
                      <w:rPr>
                        <w:rFonts w:ascii="GOST type A" w:hAnsi="GOST type A"/>
                        <w:spacing w:val="20"/>
                        <w:sz w:val="18"/>
                      </w:rPr>
                    </w:pPr>
                    <w:r w:rsidRPr="00EC606D">
                      <w:rPr>
                        <w:rFonts w:ascii="GOST type A" w:hAnsi="GOST type A"/>
                        <w:spacing w:val="20"/>
                        <w:sz w:val="18"/>
                      </w:rPr>
                      <w:t>Инв. № подл.</w:t>
                    </w:r>
                  </w:p>
                </w:txbxContent>
              </v:textbox>
            </v:shape>
            <v:shape id="_x0000_s2107" type="#_x0000_t202" style="position:absolute;left:482;top:13211;width:227;height:1780" strokecolor="white">
              <v:textbox style="layout-flow:vertical;mso-layout-flow-alt:bottom-to-top;mso-next-textbox:#_x0000_s2107" inset=".1mm,1mm,.1mm,1mm">
                <w:txbxContent>
                  <w:p w:rsidR="00927D0D" w:rsidRPr="00EC606D" w:rsidRDefault="00927D0D" w:rsidP="002967CB">
                    <w:pPr>
                      <w:jc w:val="center"/>
                      <w:rPr>
                        <w:rFonts w:ascii="GOST type A" w:hAnsi="GOST type A"/>
                        <w:spacing w:val="20"/>
                        <w:sz w:val="18"/>
                      </w:rPr>
                    </w:pPr>
                    <w:r w:rsidRPr="00EC606D">
                      <w:rPr>
                        <w:rFonts w:ascii="GOST type A" w:hAnsi="GOST type A"/>
                        <w:spacing w:val="20"/>
                        <w:sz w:val="18"/>
                      </w:rPr>
                      <w:t>Подпись и д</w:t>
                    </w:r>
                    <w:r w:rsidRPr="00EC606D">
                      <w:rPr>
                        <w:rFonts w:ascii="GOST type A" w:hAnsi="GOST type A"/>
                        <w:spacing w:val="20"/>
                        <w:sz w:val="18"/>
                      </w:rPr>
                      <w:t>а</w:t>
                    </w:r>
                    <w:r w:rsidRPr="00EC606D">
                      <w:rPr>
                        <w:rFonts w:ascii="GOST type A" w:hAnsi="GOST type A"/>
                        <w:spacing w:val="20"/>
                        <w:sz w:val="18"/>
                      </w:rPr>
                      <w:t>та</w:t>
                    </w:r>
                  </w:p>
                </w:txbxContent>
              </v:textbox>
            </v:shape>
            <v:shape id="_x0000_s2108" type="#_x0000_t202" style="position:absolute;left:482;top:11822;width:227;height:1270" strokecolor="white">
              <v:textbox style="layout-flow:vertical;mso-layout-flow-alt:bottom-to-top;mso-next-textbox:#_x0000_s2108" inset=".1mm,1mm,.1mm,1mm">
                <w:txbxContent>
                  <w:p w:rsidR="00927D0D" w:rsidRPr="00EC606D" w:rsidRDefault="00927D0D" w:rsidP="002967CB">
                    <w:pPr>
                      <w:jc w:val="center"/>
                      <w:rPr>
                        <w:rFonts w:ascii="GOST type A" w:hAnsi="GOST type A"/>
                        <w:spacing w:val="20"/>
                        <w:sz w:val="18"/>
                      </w:rPr>
                    </w:pPr>
                    <w:r w:rsidRPr="00EC606D">
                      <w:rPr>
                        <w:rFonts w:ascii="GOST type A" w:hAnsi="GOST type A"/>
                        <w:spacing w:val="20"/>
                        <w:sz w:val="18"/>
                      </w:rPr>
                      <w:t xml:space="preserve">Взам. инв. № </w:t>
                    </w:r>
                  </w:p>
                </w:txbxContent>
              </v:textbox>
            </v:shape>
          </v:group>
          <v:rect id="_x0000_s2109" style="position:absolute;left:1134;top:369;width:10375;height:16157" filled="f" strokeweight="1.5pt"/>
          <w10:wrap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786" w:rsidRDefault="005B2786">
    <w:pPr>
      <w:pStyle w:val="a3"/>
    </w:pPr>
    <w:r>
      <w:rPr>
        <w:b/>
        <w:sz w:val="22"/>
        <w:szCs w:val="22"/>
        <w:u w:val="single"/>
      </w:rPr>
      <w:t>Приложение № 4 к извещению</w:t>
    </w:r>
  </w:p>
  <w:p w:rsidR="00927D0D" w:rsidRDefault="00927D0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62C2"/>
    <w:multiLevelType w:val="multilevel"/>
    <w:tmpl w:val="07B85F7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875D2"/>
    <w:multiLevelType w:val="multilevel"/>
    <w:tmpl w:val="416C612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E96A05"/>
    <w:multiLevelType w:val="multilevel"/>
    <w:tmpl w:val="163C679A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E6E8D"/>
    <w:multiLevelType w:val="hybridMultilevel"/>
    <w:tmpl w:val="C1C41F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0AB50539"/>
    <w:multiLevelType w:val="multilevel"/>
    <w:tmpl w:val="C4C4212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4C6421"/>
    <w:multiLevelType w:val="hybridMultilevel"/>
    <w:tmpl w:val="D91A57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20EEE"/>
    <w:multiLevelType w:val="multilevel"/>
    <w:tmpl w:val="36A81B42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9468F9"/>
    <w:multiLevelType w:val="hybridMultilevel"/>
    <w:tmpl w:val="E3B06460"/>
    <w:lvl w:ilvl="0" w:tplc="60622094">
      <w:start w:val="1"/>
      <w:numFmt w:val="decimal"/>
      <w:lvlText w:val="%1."/>
      <w:lvlJc w:val="left"/>
      <w:pPr>
        <w:tabs>
          <w:tab w:val="num" w:pos="590"/>
        </w:tabs>
        <w:ind w:left="590" w:hanging="3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05522F"/>
    <w:multiLevelType w:val="hybridMultilevel"/>
    <w:tmpl w:val="47AE6D20"/>
    <w:lvl w:ilvl="0" w:tplc="9830EB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3048B7"/>
    <w:multiLevelType w:val="hybridMultilevel"/>
    <w:tmpl w:val="D1BA60A2"/>
    <w:lvl w:ilvl="0" w:tplc="FB3E294E">
      <w:start w:val="1"/>
      <w:numFmt w:val="bullet"/>
      <w:lvlText w:val="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80C3F6B"/>
    <w:multiLevelType w:val="multilevel"/>
    <w:tmpl w:val="9F6099E8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6A3799"/>
    <w:multiLevelType w:val="hybridMultilevel"/>
    <w:tmpl w:val="88DE27AA"/>
    <w:lvl w:ilvl="0" w:tplc="462A4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1011A7"/>
    <w:multiLevelType w:val="multilevel"/>
    <w:tmpl w:val="DC842C60"/>
    <w:lvl w:ilvl="0">
      <w:start w:val="1"/>
      <w:numFmt w:val="decimal"/>
      <w:suff w:val="space"/>
      <w:lvlText w:val="%1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6"/>
      </w:rPr>
    </w:lvl>
    <w:lvl w:ilvl="1">
      <w:start w:val="1"/>
      <w:numFmt w:val="none"/>
      <w:suff w:val="space"/>
      <w:lvlText w:val="1.1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6"/>
        <w:vertAlign w:val="baseline"/>
      </w:rPr>
    </w:lvl>
    <w:lvl w:ilvl="2">
      <w:start w:val="1"/>
      <w:numFmt w:val="decimal"/>
      <w:lvlText w:val="1.%2%3.1."/>
      <w:lvlJc w:val="left"/>
      <w:pPr>
        <w:tabs>
          <w:tab w:val="num" w:pos="1457"/>
        </w:tabs>
        <w:ind w:left="0" w:firstLine="737"/>
      </w:pPr>
      <w:rPr>
        <w:rFonts w:ascii="Times New Roman" w:hAnsi="Times New Roman" w:hint="default"/>
        <w:b w:val="0"/>
        <w:i w:val="0"/>
        <w:sz w:val="26"/>
      </w:rPr>
    </w:lvl>
    <w:lvl w:ilvl="3">
      <w:start w:val="1"/>
      <w:numFmt w:val="decimal"/>
      <w:suff w:val="space"/>
      <w:lvlText w:val="%4.%3.1.1."/>
      <w:lvlJc w:val="left"/>
      <w:pPr>
        <w:ind w:left="0" w:firstLine="737"/>
      </w:pPr>
    </w:lvl>
    <w:lvl w:ilvl="4">
      <w:start w:val="1"/>
      <w:numFmt w:val="decimal"/>
      <w:lvlText w:val="%1.1%2.%3.%4.%5"/>
      <w:lvlJc w:val="left"/>
      <w:pPr>
        <w:tabs>
          <w:tab w:val="num" w:pos="1817"/>
        </w:tabs>
        <w:ind w:left="0" w:firstLine="737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BEC6952"/>
    <w:multiLevelType w:val="multilevel"/>
    <w:tmpl w:val="48CC284A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6C6FBE"/>
    <w:multiLevelType w:val="multilevel"/>
    <w:tmpl w:val="47AE6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0F1963"/>
    <w:multiLevelType w:val="multilevel"/>
    <w:tmpl w:val="F2D0D522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2210CAF"/>
    <w:multiLevelType w:val="hybridMultilevel"/>
    <w:tmpl w:val="A8AEA4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C52181"/>
    <w:multiLevelType w:val="multilevel"/>
    <w:tmpl w:val="6274518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4503FC2"/>
    <w:multiLevelType w:val="multilevel"/>
    <w:tmpl w:val="D1B6D9D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5B5869"/>
    <w:multiLevelType w:val="multilevel"/>
    <w:tmpl w:val="4E28C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E271F6"/>
    <w:multiLevelType w:val="hybridMultilevel"/>
    <w:tmpl w:val="7868ADEE"/>
    <w:lvl w:ilvl="0" w:tplc="38547C12">
      <w:start w:val="2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1943F3"/>
    <w:multiLevelType w:val="hybridMultilevel"/>
    <w:tmpl w:val="0F56C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5765CA"/>
    <w:multiLevelType w:val="multilevel"/>
    <w:tmpl w:val="92729178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076FA8"/>
    <w:multiLevelType w:val="multilevel"/>
    <w:tmpl w:val="0802A2B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83F28"/>
    <w:multiLevelType w:val="multilevel"/>
    <w:tmpl w:val="0BD0AF62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314745"/>
    <w:multiLevelType w:val="multilevel"/>
    <w:tmpl w:val="EC4E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467DEE"/>
    <w:multiLevelType w:val="multilevel"/>
    <w:tmpl w:val="9C90DD4E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B7C98"/>
    <w:multiLevelType w:val="singleLevel"/>
    <w:tmpl w:val="4E06A58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3F67764"/>
    <w:multiLevelType w:val="multilevel"/>
    <w:tmpl w:val="85DCC21C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DC5B8C"/>
    <w:multiLevelType w:val="multilevel"/>
    <w:tmpl w:val="0802A2B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AF75B9"/>
    <w:multiLevelType w:val="multilevel"/>
    <w:tmpl w:val="416C612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394C4F"/>
    <w:multiLevelType w:val="multilevel"/>
    <w:tmpl w:val="EC4E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98A7B04"/>
    <w:multiLevelType w:val="multilevel"/>
    <w:tmpl w:val="627C8AD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597075"/>
    <w:multiLevelType w:val="multilevel"/>
    <w:tmpl w:val="416C612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2984F16"/>
    <w:multiLevelType w:val="multilevel"/>
    <w:tmpl w:val="07E4323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4E108BA"/>
    <w:multiLevelType w:val="multilevel"/>
    <w:tmpl w:val="CA4C7FEE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E16B2E"/>
    <w:multiLevelType w:val="multilevel"/>
    <w:tmpl w:val="92FE996C"/>
    <w:lvl w:ilvl="0">
      <w:start w:val="1"/>
      <w:numFmt w:val="decimal"/>
      <w:lvlText w:val="%1"/>
      <w:lvlJc w:val="left"/>
      <w:pPr>
        <w:tabs>
          <w:tab w:val="num" w:pos="1097"/>
        </w:tabs>
        <w:ind w:left="0" w:firstLine="737"/>
      </w:pPr>
    </w:lvl>
    <w:lvl w:ilvl="1">
      <w:start w:val="1"/>
      <w:numFmt w:val="decimal"/>
      <w:pStyle w:val="2"/>
      <w:suff w:val="space"/>
      <w:lvlText w:val="1.%2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pStyle w:val="3"/>
      <w:lvlText w:val="%1.%2.%3"/>
      <w:lvlJc w:val="left"/>
      <w:pPr>
        <w:tabs>
          <w:tab w:val="num" w:pos="1457"/>
        </w:tabs>
        <w:ind w:left="0" w:firstLine="737"/>
      </w:pPr>
      <w:rPr>
        <w:rFonts w:ascii="Times New Roman" w:hAnsi="Times New Roman" w:hint="default"/>
        <w:b w:val="0"/>
        <w:i w:val="0"/>
        <w:sz w:val="26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7">
    <w:nsid w:val="5BC01E60"/>
    <w:multiLevelType w:val="multilevel"/>
    <w:tmpl w:val="C1C41F3E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5C586829"/>
    <w:multiLevelType w:val="multilevel"/>
    <w:tmpl w:val="74C2C5C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61C75652"/>
    <w:multiLevelType w:val="hybridMultilevel"/>
    <w:tmpl w:val="1EFAACC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9065D6C"/>
    <w:multiLevelType w:val="hybridMultilevel"/>
    <w:tmpl w:val="4AD2B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7A3551"/>
    <w:multiLevelType w:val="hybridMultilevel"/>
    <w:tmpl w:val="372E5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6B63E2"/>
    <w:multiLevelType w:val="multilevel"/>
    <w:tmpl w:val="CA1C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2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0E4D32"/>
    <w:multiLevelType w:val="multilevel"/>
    <w:tmpl w:val="EE70DD9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2C42A0C"/>
    <w:multiLevelType w:val="multilevel"/>
    <w:tmpl w:val="416C612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B2D70"/>
    <w:multiLevelType w:val="multilevel"/>
    <w:tmpl w:val="44A26BFE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42B6840"/>
    <w:multiLevelType w:val="hybridMultilevel"/>
    <w:tmpl w:val="4AD2B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E97DF6"/>
    <w:multiLevelType w:val="hybridMultilevel"/>
    <w:tmpl w:val="23EA2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963085"/>
    <w:multiLevelType w:val="multilevel"/>
    <w:tmpl w:val="125E1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C1B6A31"/>
    <w:multiLevelType w:val="multilevel"/>
    <w:tmpl w:val="04081784"/>
    <w:lvl w:ilvl="0">
      <w:start w:val="1"/>
      <w:numFmt w:val="decimal"/>
      <w:pStyle w:val="1"/>
      <w:lvlText w:val="%1."/>
      <w:lvlJc w:val="left"/>
      <w:pPr>
        <w:tabs>
          <w:tab w:val="num" w:pos="1097"/>
        </w:tabs>
        <w:ind w:left="0" w:firstLine="737"/>
      </w:pPr>
    </w:lvl>
    <w:lvl w:ilvl="1">
      <w:start w:val="1"/>
      <w:numFmt w:val="decimal"/>
      <w:lvlText w:val="%1.%2."/>
      <w:lvlJc w:val="left"/>
      <w:pPr>
        <w:tabs>
          <w:tab w:val="num" w:pos="1457"/>
        </w:tabs>
        <w:ind w:left="0" w:firstLine="737"/>
      </w:pPr>
    </w:lvl>
    <w:lvl w:ilvl="2">
      <w:start w:val="1"/>
      <w:numFmt w:val="decimal"/>
      <w:lvlText w:val="%1.%2.%3."/>
      <w:lvlJc w:val="left"/>
      <w:pPr>
        <w:tabs>
          <w:tab w:val="num" w:pos="1457"/>
        </w:tabs>
        <w:ind w:left="0" w:firstLine="737"/>
      </w:pPr>
      <w:rPr>
        <w:rFonts w:ascii="Times New Roman" w:hAnsi="Times New Roman" w:hint="default"/>
        <w:b w:val="0"/>
        <w:i w:val="0"/>
        <w:sz w:val="26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49"/>
  </w:num>
  <w:num w:numId="3">
    <w:abstractNumId w:val="36"/>
  </w:num>
  <w:num w:numId="4">
    <w:abstractNumId w:val="38"/>
  </w:num>
  <w:num w:numId="5">
    <w:abstractNumId w:val="9"/>
  </w:num>
  <w:num w:numId="6">
    <w:abstractNumId w:val="41"/>
  </w:num>
  <w:num w:numId="7">
    <w:abstractNumId w:val="7"/>
  </w:num>
  <w:num w:numId="8">
    <w:abstractNumId w:val="31"/>
  </w:num>
  <w:num w:numId="9">
    <w:abstractNumId w:val="25"/>
  </w:num>
  <w:num w:numId="10">
    <w:abstractNumId w:val="42"/>
  </w:num>
  <w:num w:numId="11">
    <w:abstractNumId w:val="19"/>
  </w:num>
  <w:num w:numId="12">
    <w:abstractNumId w:val="34"/>
  </w:num>
  <w:num w:numId="13">
    <w:abstractNumId w:val="26"/>
  </w:num>
  <w:num w:numId="14">
    <w:abstractNumId w:val="18"/>
  </w:num>
  <w:num w:numId="15">
    <w:abstractNumId w:val="22"/>
  </w:num>
  <w:num w:numId="16">
    <w:abstractNumId w:val="10"/>
  </w:num>
  <w:num w:numId="17">
    <w:abstractNumId w:val="13"/>
  </w:num>
  <w:num w:numId="18">
    <w:abstractNumId w:val="28"/>
  </w:num>
  <w:num w:numId="19">
    <w:abstractNumId w:val="2"/>
  </w:num>
  <w:num w:numId="20">
    <w:abstractNumId w:val="29"/>
  </w:num>
  <w:num w:numId="21">
    <w:abstractNumId w:val="23"/>
  </w:num>
  <w:num w:numId="22">
    <w:abstractNumId w:val="4"/>
  </w:num>
  <w:num w:numId="23">
    <w:abstractNumId w:val="0"/>
  </w:num>
  <w:num w:numId="24">
    <w:abstractNumId w:val="15"/>
  </w:num>
  <w:num w:numId="25">
    <w:abstractNumId w:val="45"/>
  </w:num>
  <w:num w:numId="26">
    <w:abstractNumId w:val="35"/>
  </w:num>
  <w:num w:numId="27">
    <w:abstractNumId w:val="24"/>
  </w:num>
  <w:num w:numId="28">
    <w:abstractNumId w:val="17"/>
  </w:num>
  <w:num w:numId="29">
    <w:abstractNumId w:val="43"/>
  </w:num>
  <w:num w:numId="30">
    <w:abstractNumId w:val="32"/>
  </w:num>
  <w:num w:numId="31">
    <w:abstractNumId w:val="1"/>
  </w:num>
  <w:num w:numId="32">
    <w:abstractNumId w:val="44"/>
  </w:num>
  <w:num w:numId="33">
    <w:abstractNumId w:val="33"/>
  </w:num>
  <w:num w:numId="34">
    <w:abstractNumId w:val="3"/>
  </w:num>
  <w:num w:numId="35">
    <w:abstractNumId w:val="37"/>
  </w:num>
  <w:num w:numId="36">
    <w:abstractNumId w:val="21"/>
  </w:num>
  <w:num w:numId="37">
    <w:abstractNumId w:val="8"/>
  </w:num>
  <w:num w:numId="38">
    <w:abstractNumId w:val="48"/>
  </w:num>
  <w:num w:numId="39">
    <w:abstractNumId w:val="30"/>
  </w:num>
  <w:num w:numId="40">
    <w:abstractNumId w:val="14"/>
  </w:num>
  <w:num w:numId="41">
    <w:abstractNumId w:val="20"/>
  </w:num>
  <w:num w:numId="42">
    <w:abstractNumId w:val="6"/>
  </w:num>
  <w:num w:numId="43">
    <w:abstractNumId w:val="27"/>
  </w:num>
  <w:num w:numId="44">
    <w:abstractNumId w:val="5"/>
  </w:num>
  <w:num w:numId="45">
    <w:abstractNumId w:val="40"/>
  </w:num>
  <w:num w:numId="46">
    <w:abstractNumId w:val="46"/>
  </w:num>
  <w:num w:numId="47">
    <w:abstractNumId w:val="39"/>
  </w:num>
  <w:num w:numId="48">
    <w:abstractNumId w:val="11"/>
  </w:num>
  <w:num w:numId="49">
    <w:abstractNumId w:val="47"/>
  </w:num>
  <w:num w:numId="5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activeWritingStyle w:appName="MSWord" w:lang="ru-RU" w:vendorID="1" w:dllVersion="512" w:checkStyle="1"/>
  <w:attachedTemplate r:id="rId1"/>
  <w:stylePaneFormatFilter w:val="3F01"/>
  <w:defaultTabStop w:val="720"/>
  <w:autoHyphenation/>
  <w:hyphenationZone w:val="170"/>
  <w:drawingGridHorizontalSpacing w:val="57"/>
  <w:drawingGridVerticalSpacing w:val="57"/>
  <w:doNotUseMarginsForDrawingGridOrigin/>
  <w:drawingGridVerticalOrigin w:val="1985"/>
  <w:noPunctuationKerning/>
  <w:characterSpacingControl w:val="doNotCompress"/>
  <w:hdrShapeDefaults>
    <o:shapedefaults v:ext="edit" spidmax="35842" fillcolor="white" strokecolor="white">
      <v:fill color="white"/>
      <v:stroke color="white" weight="0"/>
      <v:textbox inset="0,,,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049EB"/>
    <w:rsid w:val="000025B6"/>
    <w:rsid w:val="00002770"/>
    <w:rsid w:val="00002D56"/>
    <w:rsid w:val="00003A20"/>
    <w:rsid w:val="000040F8"/>
    <w:rsid w:val="000041F1"/>
    <w:rsid w:val="00004B39"/>
    <w:rsid w:val="000060A6"/>
    <w:rsid w:val="00007EE1"/>
    <w:rsid w:val="00010B24"/>
    <w:rsid w:val="00010C9E"/>
    <w:rsid w:val="0001111B"/>
    <w:rsid w:val="000126F7"/>
    <w:rsid w:val="0001311E"/>
    <w:rsid w:val="00013177"/>
    <w:rsid w:val="0001335E"/>
    <w:rsid w:val="0001407B"/>
    <w:rsid w:val="00014099"/>
    <w:rsid w:val="00016B05"/>
    <w:rsid w:val="000214AD"/>
    <w:rsid w:val="00021CDB"/>
    <w:rsid w:val="00023202"/>
    <w:rsid w:val="000234DB"/>
    <w:rsid w:val="000236B5"/>
    <w:rsid w:val="0002466A"/>
    <w:rsid w:val="00024798"/>
    <w:rsid w:val="00025393"/>
    <w:rsid w:val="0002548D"/>
    <w:rsid w:val="0002591F"/>
    <w:rsid w:val="00026355"/>
    <w:rsid w:val="00026E50"/>
    <w:rsid w:val="00030409"/>
    <w:rsid w:val="00030D77"/>
    <w:rsid w:val="00032124"/>
    <w:rsid w:val="0003276D"/>
    <w:rsid w:val="000335B4"/>
    <w:rsid w:val="00035902"/>
    <w:rsid w:val="00036130"/>
    <w:rsid w:val="0003748A"/>
    <w:rsid w:val="00037CFB"/>
    <w:rsid w:val="000406F0"/>
    <w:rsid w:val="0004108D"/>
    <w:rsid w:val="00043826"/>
    <w:rsid w:val="00044079"/>
    <w:rsid w:val="00044846"/>
    <w:rsid w:val="00044F9C"/>
    <w:rsid w:val="000457A3"/>
    <w:rsid w:val="0004585D"/>
    <w:rsid w:val="000458A8"/>
    <w:rsid w:val="000464F5"/>
    <w:rsid w:val="00047580"/>
    <w:rsid w:val="00047B3B"/>
    <w:rsid w:val="00050622"/>
    <w:rsid w:val="00050A00"/>
    <w:rsid w:val="000513DB"/>
    <w:rsid w:val="00052AAF"/>
    <w:rsid w:val="00052C0E"/>
    <w:rsid w:val="0005314B"/>
    <w:rsid w:val="00053FD2"/>
    <w:rsid w:val="00054AE3"/>
    <w:rsid w:val="00060812"/>
    <w:rsid w:val="000617FC"/>
    <w:rsid w:val="00063507"/>
    <w:rsid w:val="00063BDC"/>
    <w:rsid w:val="000640C5"/>
    <w:rsid w:val="00064B6F"/>
    <w:rsid w:val="00064C83"/>
    <w:rsid w:val="00065EC7"/>
    <w:rsid w:val="000665A9"/>
    <w:rsid w:val="0006677D"/>
    <w:rsid w:val="00067AAC"/>
    <w:rsid w:val="00067AB3"/>
    <w:rsid w:val="000708D4"/>
    <w:rsid w:val="00070C5A"/>
    <w:rsid w:val="0007312D"/>
    <w:rsid w:val="00073FC1"/>
    <w:rsid w:val="00074034"/>
    <w:rsid w:val="0007445B"/>
    <w:rsid w:val="00075492"/>
    <w:rsid w:val="000761B0"/>
    <w:rsid w:val="000762A1"/>
    <w:rsid w:val="00076492"/>
    <w:rsid w:val="000768FD"/>
    <w:rsid w:val="0008079C"/>
    <w:rsid w:val="00081A40"/>
    <w:rsid w:val="00083287"/>
    <w:rsid w:val="00083F7A"/>
    <w:rsid w:val="0008412B"/>
    <w:rsid w:val="000847B0"/>
    <w:rsid w:val="00084A57"/>
    <w:rsid w:val="000854A6"/>
    <w:rsid w:val="000866EF"/>
    <w:rsid w:val="00086942"/>
    <w:rsid w:val="000869BA"/>
    <w:rsid w:val="000872A5"/>
    <w:rsid w:val="000876A4"/>
    <w:rsid w:val="00087BA8"/>
    <w:rsid w:val="000900D1"/>
    <w:rsid w:val="000907B3"/>
    <w:rsid w:val="00091C82"/>
    <w:rsid w:val="000925C2"/>
    <w:rsid w:val="00092925"/>
    <w:rsid w:val="00093374"/>
    <w:rsid w:val="00093F98"/>
    <w:rsid w:val="00094475"/>
    <w:rsid w:val="000946B4"/>
    <w:rsid w:val="000962BE"/>
    <w:rsid w:val="000A0001"/>
    <w:rsid w:val="000A0D86"/>
    <w:rsid w:val="000A0DD7"/>
    <w:rsid w:val="000A0F38"/>
    <w:rsid w:val="000A1449"/>
    <w:rsid w:val="000A241C"/>
    <w:rsid w:val="000A317E"/>
    <w:rsid w:val="000A44D9"/>
    <w:rsid w:val="000A544F"/>
    <w:rsid w:val="000A58D9"/>
    <w:rsid w:val="000A65BD"/>
    <w:rsid w:val="000A67C9"/>
    <w:rsid w:val="000A7558"/>
    <w:rsid w:val="000B02B8"/>
    <w:rsid w:val="000B1350"/>
    <w:rsid w:val="000B206E"/>
    <w:rsid w:val="000B27AC"/>
    <w:rsid w:val="000B44AF"/>
    <w:rsid w:val="000B4972"/>
    <w:rsid w:val="000B59CB"/>
    <w:rsid w:val="000B5E72"/>
    <w:rsid w:val="000B5E7F"/>
    <w:rsid w:val="000B6351"/>
    <w:rsid w:val="000B741F"/>
    <w:rsid w:val="000B766A"/>
    <w:rsid w:val="000B7710"/>
    <w:rsid w:val="000B774C"/>
    <w:rsid w:val="000B77ED"/>
    <w:rsid w:val="000B7BC1"/>
    <w:rsid w:val="000C0762"/>
    <w:rsid w:val="000C14A9"/>
    <w:rsid w:val="000C20A8"/>
    <w:rsid w:val="000C3452"/>
    <w:rsid w:val="000C355A"/>
    <w:rsid w:val="000C39B0"/>
    <w:rsid w:val="000C42D8"/>
    <w:rsid w:val="000C55FD"/>
    <w:rsid w:val="000C58C2"/>
    <w:rsid w:val="000C62A4"/>
    <w:rsid w:val="000C6406"/>
    <w:rsid w:val="000C64BC"/>
    <w:rsid w:val="000C66FE"/>
    <w:rsid w:val="000C692E"/>
    <w:rsid w:val="000C7209"/>
    <w:rsid w:val="000D02FD"/>
    <w:rsid w:val="000D0373"/>
    <w:rsid w:val="000D124E"/>
    <w:rsid w:val="000D20C9"/>
    <w:rsid w:val="000D23E0"/>
    <w:rsid w:val="000D30A2"/>
    <w:rsid w:val="000D3AF6"/>
    <w:rsid w:val="000D47B3"/>
    <w:rsid w:val="000D6F6A"/>
    <w:rsid w:val="000D7127"/>
    <w:rsid w:val="000D751B"/>
    <w:rsid w:val="000D7A15"/>
    <w:rsid w:val="000E22B4"/>
    <w:rsid w:val="000E3142"/>
    <w:rsid w:val="000E3E1A"/>
    <w:rsid w:val="000E4C12"/>
    <w:rsid w:val="000E536F"/>
    <w:rsid w:val="000E5B5C"/>
    <w:rsid w:val="000E6046"/>
    <w:rsid w:val="000E6889"/>
    <w:rsid w:val="000E6FE0"/>
    <w:rsid w:val="000E7209"/>
    <w:rsid w:val="000E751D"/>
    <w:rsid w:val="000E7731"/>
    <w:rsid w:val="000F0AB2"/>
    <w:rsid w:val="000F1DEE"/>
    <w:rsid w:val="000F3D76"/>
    <w:rsid w:val="000F4572"/>
    <w:rsid w:val="000F4BE9"/>
    <w:rsid w:val="000F54FE"/>
    <w:rsid w:val="000F5F97"/>
    <w:rsid w:val="000F6A6B"/>
    <w:rsid w:val="000F6B15"/>
    <w:rsid w:val="000F6BF1"/>
    <w:rsid w:val="000F7156"/>
    <w:rsid w:val="00100024"/>
    <w:rsid w:val="00100800"/>
    <w:rsid w:val="00101898"/>
    <w:rsid w:val="00101C60"/>
    <w:rsid w:val="00101F26"/>
    <w:rsid w:val="00101F3F"/>
    <w:rsid w:val="001030D3"/>
    <w:rsid w:val="0010325F"/>
    <w:rsid w:val="00103B36"/>
    <w:rsid w:val="001056E6"/>
    <w:rsid w:val="00105B7A"/>
    <w:rsid w:val="001070BB"/>
    <w:rsid w:val="00107325"/>
    <w:rsid w:val="00107FF8"/>
    <w:rsid w:val="00111241"/>
    <w:rsid w:val="001122BC"/>
    <w:rsid w:val="001125E9"/>
    <w:rsid w:val="0011267B"/>
    <w:rsid w:val="001130AC"/>
    <w:rsid w:val="001132BC"/>
    <w:rsid w:val="00113D36"/>
    <w:rsid w:val="00114743"/>
    <w:rsid w:val="00114C61"/>
    <w:rsid w:val="00114D23"/>
    <w:rsid w:val="0011525E"/>
    <w:rsid w:val="001161CC"/>
    <w:rsid w:val="001161EA"/>
    <w:rsid w:val="00116B14"/>
    <w:rsid w:val="00116C8B"/>
    <w:rsid w:val="00117832"/>
    <w:rsid w:val="00117A99"/>
    <w:rsid w:val="0012082F"/>
    <w:rsid w:val="00120F72"/>
    <w:rsid w:val="00121C4C"/>
    <w:rsid w:val="00122E57"/>
    <w:rsid w:val="0012315C"/>
    <w:rsid w:val="001237BA"/>
    <w:rsid w:val="0012383C"/>
    <w:rsid w:val="001242CB"/>
    <w:rsid w:val="00124380"/>
    <w:rsid w:val="00124B6E"/>
    <w:rsid w:val="00124CDA"/>
    <w:rsid w:val="001254E8"/>
    <w:rsid w:val="001257C0"/>
    <w:rsid w:val="00125BB5"/>
    <w:rsid w:val="001266C4"/>
    <w:rsid w:val="001268F2"/>
    <w:rsid w:val="00130868"/>
    <w:rsid w:val="001324DF"/>
    <w:rsid w:val="00133C9B"/>
    <w:rsid w:val="001343D4"/>
    <w:rsid w:val="00134939"/>
    <w:rsid w:val="001354FB"/>
    <w:rsid w:val="001378FB"/>
    <w:rsid w:val="00137B8D"/>
    <w:rsid w:val="001408E9"/>
    <w:rsid w:val="001409C1"/>
    <w:rsid w:val="001415B2"/>
    <w:rsid w:val="001419A7"/>
    <w:rsid w:val="00141D3D"/>
    <w:rsid w:val="00141E0C"/>
    <w:rsid w:val="00141F99"/>
    <w:rsid w:val="00142005"/>
    <w:rsid w:val="001434A8"/>
    <w:rsid w:val="001439A5"/>
    <w:rsid w:val="0014414E"/>
    <w:rsid w:val="00144C60"/>
    <w:rsid w:val="001451AE"/>
    <w:rsid w:val="00145971"/>
    <w:rsid w:val="001464DE"/>
    <w:rsid w:val="001473F0"/>
    <w:rsid w:val="00150C3A"/>
    <w:rsid w:val="0015105F"/>
    <w:rsid w:val="001517E3"/>
    <w:rsid w:val="00151F98"/>
    <w:rsid w:val="00153610"/>
    <w:rsid w:val="001536B2"/>
    <w:rsid w:val="001545C5"/>
    <w:rsid w:val="00156D85"/>
    <w:rsid w:val="00156FB5"/>
    <w:rsid w:val="00157826"/>
    <w:rsid w:val="00157E75"/>
    <w:rsid w:val="001606F2"/>
    <w:rsid w:val="00161455"/>
    <w:rsid w:val="00162162"/>
    <w:rsid w:val="00162555"/>
    <w:rsid w:val="00163C85"/>
    <w:rsid w:val="00164214"/>
    <w:rsid w:val="001642FC"/>
    <w:rsid w:val="0016528D"/>
    <w:rsid w:val="00166345"/>
    <w:rsid w:val="00166FAB"/>
    <w:rsid w:val="001673BE"/>
    <w:rsid w:val="0016794A"/>
    <w:rsid w:val="0017000E"/>
    <w:rsid w:val="001704C4"/>
    <w:rsid w:val="0017118A"/>
    <w:rsid w:val="00171572"/>
    <w:rsid w:val="00171989"/>
    <w:rsid w:val="00171CD6"/>
    <w:rsid w:val="00174C96"/>
    <w:rsid w:val="00174E80"/>
    <w:rsid w:val="00175A5A"/>
    <w:rsid w:val="00175E92"/>
    <w:rsid w:val="00176231"/>
    <w:rsid w:val="001765CD"/>
    <w:rsid w:val="00176C55"/>
    <w:rsid w:val="00177995"/>
    <w:rsid w:val="00180E08"/>
    <w:rsid w:val="00184648"/>
    <w:rsid w:val="00184CBE"/>
    <w:rsid w:val="00184D09"/>
    <w:rsid w:val="001851A3"/>
    <w:rsid w:val="00185AB1"/>
    <w:rsid w:val="00185AFB"/>
    <w:rsid w:val="001863F1"/>
    <w:rsid w:val="001867DC"/>
    <w:rsid w:val="00186C6F"/>
    <w:rsid w:val="0018730F"/>
    <w:rsid w:val="00190DC8"/>
    <w:rsid w:val="001926B0"/>
    <w:rsid w:val="00192C03"/>
    <w:rsid w:val="00192E48"/>
    <w:rsid w:val="0019358A"/>
    <w:rsid w:val="0019475A"/>
    <w:rsid w:val="00194913"/>
    <w:rsid w:val="001953F9"/>
    <w:rsid w:val="00196E78"/>
    <w:rsid w:val="0019780B"/>
    <w:rsid w:val="00197BCB"/>
    <w:rsid w:val="001A0BBE"/>
    <w:rsid w:val="001A0C1D"/>
    <w:rsid w:val="001A1F9E"/>
    <w:rsid w:val="001A23D9"/>
    <w:rsid w:val="001A2B48"/>
    <w:rsid w:val="001A2C41"/>
    <w:rsid w:val="001A3039"/>
    <w:rsid w:val="001A309D"/>
    <w:rsid w:val="001A32E4"/>
    <w:rsid w:val="001A3C05"/>
    <w:rsid w:val="001A3DDA"/>
    <w:rsid w:val="001A437F"/>
    <w:rsid w:val="001A6361"/>
    <w:rsid w:val="001A788D"/>
    <w:rsid w:val="001B0CCD"/>
    <w:rsid w:val="001B3744"/>
    <w:rsid w:val="001B38D3"/>
    <w:rsid w:val="001B40FF"/>
    <w:rsid w:val="001B43B0"/>
    <w:rsid w:val="001B66B2"/>
    <w:rsid w:val="001B6944"/>
    <w:rsid w:val="001B7ABE"/>
    <w:rsid w:val="001C0716"/>
    <w:rsid w:val="001C07B6"/>
    <w:rsid w:val="001C096B"/>
    <w:rsid w:val="001C150B"/>
    <w:rsid w:val="001C1512"/>
    <w:rsid w:val="001C193D"/>
    <w:rsid w:val="001C229D"/>
    <w:rsid w:val="001C2ABE"/>
    <w:rsid w:val="001C365F"/>
    <w:rsid w:val="001C38C3"/>
    <w:rsid w:val="001C39DE"/>
    <w:rsid w:val="001C4322"/>
    <w:rsid w:val="001C45CB"/>
    <w:rsid w:val="001C4A88"/>
    <w:rsid w:val="001C53FA"/>
    <w:rsid w:val="001C64F5"/>
    <w:rsid w:val="001C6C17"/>
    <w:rsid w:val="001D192A"/>
    <w:rsid w:val="001D1C4A"/>
    <w:rsid w:val="001D1FFC"/>
    <w:rsid w:val="001D2A3D"/>
    <w:rsid w:val="001D2ADE"/>
    <w:rsid w:val="001D34CE"/>
    <w:rsid w:val="001D388A"/>
    <w:rsid w:val="001D3934"/>
    <w:rsid w:val="001D62A1"/>
    <w:rsid w:val="001D63C1"/>
    <w:rsid w:val="001D78FA"/>
    <w:rsid w:val="001D79A9"/>
    <w:rsid w:val="001D7D71"/>
    <w:rsid w:val="001E01A4"/>
    <w:rsid w:val="001E051F"/>
    <w:rsid w:val="001E07F0"/>
    <w:rsid w:val="001E0BAA"/>
    <w:rsid w:val="001E1563"/>
    <w:rsid w:val="001E180C"/>
    <w:rsid w:val="001E1B9F"/>
    <w:rsid w:val="001E1CF4"/>
    <w:rsid w:val="001E210B"/>
    <w:rsid w:val="001E2909"/>
    <w:rsid w:val="001E2D44"/>
    <w:rsid w:val="001E314F"/>
    <w:rsid w:val="001E356A"/>
    <w:rsid w:val="001E3DF9"/>
    <w:rsid w:val="001E40DB"/>
    <w:rsid w:val="001E49DF"/>
    <w:rsid w:val="001E508B"/>
    <w:rsid w:val="001E50F9"/>
    <w:rsid w:val="001E5CB3"/>
    <w:rsid w:val="001E6248"/>
    <w:rsid w:val="001E6303"/>
    <w:rsid w:val="001E630A"/>
    <w:rsid w:val="001E6BD3"/>
    <w:rsid w:val="001E71DB"/>
    <w:rsid w:val="001F0F0E"/>
    <w:rsid w:val="001F1022"/>
    <w:rsid w:val="001F1C64"/>
    <w:rsid w:val="001F3117"/>
    <w:rsid w:val="001F3329"/>
    <w:rsid w:val="001F3BE1"/>
    <w:rsid w:val="001F453C"/>
    <w:rsid w:val="001F47D3"/>
    <w:rsid w:val="001F4CBF"/>
    <w:rsid w:val="001F4E99"/>
    <w:rsid w:val="001F57BB"/>
    <w:rsid w:val="001F777B"/>
    <w:rsid w:val="0020007C"/>
    <w:rsid w:val="0020014E"/>
    <w:rsid w:val="0020081B"/>
    <w:rsid w:val="0020116B"/>
    <w:rsid w:val="00201446"/>
    <w:rsid w:val="002026F6"/>
    <w:rsid w:val="00203CCF"/>
    <w:rsid w:val="0020444E"/>
    <w:rsid w:val="002044B6"/>
    <w:rsid w:val="002046BE"/>
    <w:rsid w:val="002049EB"/>
    <w:rsid w:val="00205B82"/>
    <w:rsid w:val="002062D5"/>
    <w:rsid w:val="00206807"/>
    <w:rsid w:val="00211721"/>
    <w:rsid w:val="00212226"/>
    <w:rsid w:val="002123B6"/>
    <w:rsid w:val="0021292F"/>
    <w:rsid w:val="00213FE6"/>
    <w:rsid w:val="00217E20"/>
    <w:rsid w:val="00220129"/>
    <w:rsid w:val="002206A1"/>
    <w:rsid w:val="002224EE"/>
    <w:rsid w:val="00222806"/>
    <w:rsid w:val="00222CF1"/>
    <w:rsid w:val="00223BDE"/>
    <w:rsid w:val="00224034"/>
    <w:rsid w:val="00224CCE"/>
    <w:rsid w:val="002258B8"/>
    <w:rsid w:val="00225930"/>
    <w:rsid w:val="00225AD6"/>
    <w:rsid w:val="00225BF3"/>
    <w:rsid w:val="0022655F"/>
    <w:rsid w:val="002265DF"/>
    <w:rsid w:val="002267DB"/>
    <w:rsid w:val="00227FE5"/>
    <w:rsid w:val="002300F1"/>
    <w:rsid w:val="00230166"/>
    <w:rsid w:val="002318F4"/>
    <w:rsid w:val="00231F3F"/>
    <w:rsid w:val="00233524"/>
    <w:rsid w:val="002338C7"/>
    <w:rsid w:val="002339BC"/>
    <w:rsid w:val="002341D3"/>
    <w:rsid w:val="00234310"/>
    <w:rsid w:val="00234F03"/>
    <w:rsid w:val="002350D7"/>
    <w:rsid w:val="00235562"/>
    <w:rsid w:val="00236658"/>
    <w:rsid w:val="002367EE"/>
    <w:rsid w:val="00237A1B"/>
    <w:rsid w:val="0024042C"/>
    <w:rsid w:val="002404FF"/>
    <w:rsid w:val="00240639"/>
    <w:rsid w:val="00241240"/>
    <w:rsid w:val="00241533"/>
    <w:rsid w:val="002432B0"/>
    <w:rsid w:val="002434E5"/>
    <w:rsid w:val="00243F87"/>
    <w:rsid w:val="00244365"/>
    <w:rsid w:val="0024494E"/>
    <w:rsid w:val="00244E84"/>
    <w:rsid w:val="00245BA3"/>
    <w:rsid w:val="00245DFB"/>
    <w:rsid w:val="00247380"/>
    <w:rsid w:val="002475C4"/>
    <w:rsid w:val="002475E1"/>
    <w:rsid w:val="00250074"/>
    <w:rsid w:val="00250567"/>
    <w:rsid w:val="0025056E"/>
    <w:rsid w:val="002506DB"/>
    <w:rsid w:val="002509A3"/>
    <w:rsid w:val="002532F6"/>
    <w:rsid w:val="00253A9E"/>
    <w:rsid w:val="00253E69"/>
    <w:rsid w:val="002555F7"/>
    <w:rsid w:val="00257212"/>
    <w:rsid w:val="0026012C"/>
    <w:rsid w:val="00260542"/>
    <w:rsid w:val="00260ECE"/>
    <w:rsid w:val="002611CE"/>
    <w:rsid w:val="0026129C"/>
    <w:rsid w:val="00261C24"/>
    <w:rsid w:val="00261E55"/>
    <w:rsid w:val="00262146"/>
    <w:rsid w:val="00262867"/>
    <w:rsid w:val="00262BA7"/>
    <w:rsid w:val="00262BB3"/>
    <w:rsid w:val="00263707"/>
    <w:rsid w:val="0026398F"/>
    <w:rsid w:val="00264F69"/>
    <w:rsid w:val="0026545A"/>
    <w:rsid w:val="00265585"/>
    <w:rsid w:val="00265A5B"/>
    <w:rsid w:val="00265BF6"/>
    <w:rsid w:val="002662A5"/>
    <w:rsid w:val="002666CF"/>
    <w:rsid w:val="0026680B"/>
    <w:rsid w:val="00266A96"/>
    <w:rsid w:val="00266DFE"/>
    <w:rsid w:val="00266E9C"/>
    <w:rsid w:val="0026704E"/>
    <w:rsid w:val="00267915"/>
    <w:rsid w:val="002679F9"/>
    <w:rsid w:val="0027057B"/>
    <w:rsid w:val="002712C9"/>
    <w:rsid w:val="002721D2"/>
    <w:rsid w:val="00272C77"/>
    <w:rsid w:val="00273A6E"/>
    <w:rsid w:val="00274794"/>
    <w:rsid w:val="00274ED6"/>
    <w:rsid w:val="002776DD"/>
    <w:rsid w:val="0028016F"/>
    <w:rsid w:val="002817FF"/>
    <w:rsid w:val="0028230D"/>
    <w:rsid w:val="002827F9"/>
    <w:rsid w:val="00283153"/>
    <w:rsid w:val="00283442"/>
    <w:rsid w:val="00283E48"/>
    <w:rsid w:val="00285009"/>
    <w:rsid w:val="002852AF"/>
    <w:rsid w:val="00285E62"/>
    <w:rsid w:val="00286AFB"/>
    <w:rsid w:val="00286F33"/>
    <w:rsid w:val="00287956"/>
    <w:rsid w:val="00287BD8"/>
    <w:rsid w:val="0029010F"/>
    <w:rsid w:val="002916D3"/>
    <w:rsid w:val="00292060"/>
    <w:rsid w:val="002920B0"/>
    <w:rsid w:val="002925A5"/>
    <w:rsid w:val="0029388F"/>
    <w:rsid w:val="0029467D"/>
    <w:rsid w:val="00294A4F"/>
    <w:rsid w:val="00294F02"/>
    <w:rsid w:val="0029517C"/>
    <w:rsid w:val="002967CB"/>
    <w:rsid w:val="00296C52"/>
    <w:rsid w:val="00297A6D"/>
    <w:rsid w:val="002A0C28"/>
    <w:rsid w:val="002A139F"/>
    <w:rsid w:val="002A153E"/>
    <w:rsid w:val="002A2109"/>
    <w:rsid w:val="002A238F"/>
    <w:rsid w:val="002A3635"/>
    <w:rsid w:val="002A3834"/>
    <w:rsid w:val="002A3A90"/>
    <w:rsid w:val="002A5E56"/>
    <w:rsid w:val="002A5FE1"/>
    <w:rsid w:val="002A7198"/>
    <w:rsid w:val="002B058A"/>
    <w:rsid w:val="002B0A39"/>
    <w:rsid w:val="002B21E6"/>
    <w:rsid w:val="002B2350"/>
    <w:rsid w:val="002B3341"/>
    <w:rsid w:val="002B53D7"/>
    <w:rsid w:val="002B574B"/>
    <w:rsid w:val="002B6102"/>
    <w:rsid w:val="002B65F1"/>
    <w:rsid w:val="002B7147"/>
    <w:rsid w:val="002B739B"/>
    <w:rsid w:val="002C0134"/>
    <w:rsid w:val="002C01E8"/>
    <w:rsid w:val="002C13E8"/>
    <w:rsid w:val="002C15D2"/>
    <w:rsid w:val="002C4AF2"/>
    <w:rsid w:val="002C4DFC"/>
    <w:rsid w:val="002C52AB"/>
    <w:rsid w:val="002C6E07"/>
    <w:rsid w:val="002D015A"/>
    <w:rsid w:val="002D0265"/>
    <w:rsid w:val="002D0284"/>
    <w:rsid w:val="002D074A"/>
    <w:rsid w:val="002D0C9A"/>
    <w:rsid w:val="002D1DA3"/>
    <w:rsid w:val="002D1EAE"/>
    <w:rsid w:val="002D2092"/>
    <w:rsid w:val="002D20EB"/>
    <w:rsid w:val="002D262B"/>
    <w:rsid w:val="002D2C9F"/>
    <w:rsid w:val="002D2E21"/>
    <w:rsid w:val="002D31B8"/>
    <w:rsid w:val="002D330F"/>
    <w:rsid w:val="002D3CA9"/>
    <w:rsid w:val="002D44F3"/>
    <w:rsid w:val="002D4764"/>
    <w:rsid w:val="002D4C76"/>
    <w:rsid w:val="002D5B68"/>
    <w:rsid w:val="002D5C84"/>
    <w:rsid w:val="002D7C2F"/>
    <w:rsid w:val="002E2610"/>
    <w:rsid w:val="002E2B33"/>
    <w:rsid w:val="002E32CA"/>
    <w:rsid w:val="002E3FC6"/>
    <w:rsid w:val="002E403F"/>
    <w:rsid w:val="002E4354"/>
    <w:rsid w:val="002E4A95"/>
    <w:rsid w:val="002E4BD0"/>
    <w:rsid w:val="002E543C"/>
    <w:rsid w:val="002E556E"/>
    <w:rsid w:val="002E5F8C"/>
    <w:rsid w:val="002E62E9"/>
    <w:rsid w:val="002F1056"/>
    <w:rsid w:val="002F5255"/>
    <w:rsid w:val="002F5A76"/>
    <w:rsid w:val="002F6231"/>
    <w:rsid w:val="002F6738"/>
    <w:rsid w:val="002F67D9"/>
    <w:rsid w:val="002F7C9E"/>
    <w:rsid w:val="002F7D11"/>
    <w:rsid w:val="0030011A"/>
    <w:rsid w:val="00300ADD"/>
    <w:rsid w:val="00300DE5"/>
    <w:rsid w:val="0030117C"/>
    <w:rsid w:val="003019B6"/>
    <w:rsid w:val="00301C05"/>
    <w:rsid w:val="003020F0"/>
    <w:rsid w:val="003029F0"/>
    <w:rsid w:val="00302ED6"/>
    <w:rsid w:val="0030361A"/>
    <w:rsid w:val="0030382D"/>
    <w:rsid w:val="00303EE2"/>
    <w:rsid w:val="00305015"/>
    <w:rsid w:val="003057F2"/>
    <w:rsid w:val="00305DAA"/>
    <w:rsid w:val="00306113"/>
    <w:rsid w:val="0030662E"/>
    <w:rsid w:val="003068AE"/>
    <w:rsid w:val="00307347"/>
    <w:rsid w:val="003079C5"/>
    <w:rsid w:val="00310D9C"/>
    <w:rsid w:val="00310F35"/>
    <w:rsid w:val="00311BA3"/>
    <w:rsid w:val="00312C8A"/>
    <w:rsid w:val="003134FB"/>
    <w:rsid w:val="00313CE0"/>
    <w:rsid w:val="00314AD9"/>
    <w:rsid w:val="0031746B"/>
    <w:rsid w:val="00317D4F"/>
    <w:rsid w:val="00317EB8"/>
    <w:rsid w:val="0032035E"/>
    <w:rsid w:val="003206E8"/>
    <w:rsid w:val="00321321"/>
    <w:rsid w:val="00322A46"/>
    <w:rsid w:val="00322F2D"/>
    <w:rsid w:val="003230AF"/>
    <w:rsid w:val="00323278"/>
    <w:rsid w:val="00324549"/>
    <w:rsid w:val="00324B8D"/>
    <w:rsid w:val="00324C98"/>
    <w:rsid w:val="00325384"/>
    <w:rsid w:val="00326899"/>
    <w:rsid w:val="00326F49"/>
    <w:rsid w:val="00330268"/>
    <w:rsid w:val="0033079D"/>
    <w:rsid w:val="00331E46"/>
    <w:rsid w:val="00332596"/>
    <w:rsid w:val="00332E64"/>
    <w:rsid w:val="00333BAC"/>
    <w:rsid w:val="00334111"/>
    <w:rsid w:val="003347C1"/>
    <w:rsid w:val="0033537E"/>
    <w:rsid w:val="00335381"/>
    <w:rsid w:val="003358D8"/>
    <w:rsid w:val="00335974"/>
    <w:rsid w:val="0033718A"/>
    <w:rsid w:val="00337795"/>
    <w:rsid w:val="003401F1"/>
    <w:rsid w:val="00340B51"/>
    <w:rsid w:val="00340F8E"/>
    <w:rsid w:val="00341246"/>
    <w:rsid w:val="0034163B"/>
    <w:rsid w:val="003417A7"/>
    <w:rsid w:val="00342BBC"/>
    <w:rsid w:val="003438E3"/>
    <w:rsid w:val="00343C66"/>
    <w:rsid w:val="0034686D"/>
    <w:rsid w:val="003470D1"/>
    <w:rsid w:val="00347153"/>
    <w:rsid w:val="003477A6"/>
    <w:rsid w:val="003479E8"/>
    <w:rsid w:val="003505D1"/>
    <w:rsid w:val="00352C32"/>
    <w:rsid w:val="00353C5B"/>
    <w:rsid w:val="00353F7B"/>
    <w:rsid w:val="00353F8F"/>
    <w:rsid w:val="00354203"/>
    <w:rsid w:val="00354A2F"/>
    <w:rsid w:val="00354C66"/>
    <w:rsid w:val="00355394"/>
    <w:rsid w:val="00356773"/>
    <w:rsid w:val="00356B6F"/>
    <w:rsid w:val="00357850"/>
    <w:rsid w:val="0035789B"/>
    <w:rsid w:val="00357D40"/>
    <w:rsid w:val="0036028D"/>
    <w:rsid w:val="00362C22"/>
    <w:rsid w:val="00364D56"/>
    <w:rsid w:val="003656ED"/>
    <w:rsid w:val="00365E7F"/>
    <w:rsid w:val="00366599"/>
    <w:rsid w:val="00366A91"/>
    <w:rsid w:val="00370980"/>
    <w:rsid w:val="003709EC"/>
    <w:rsid w:val="00370C83"/>
    <w:rsid w:val="003716BB"/>
    <w:rsid w:val="00371C86"/>
    <w:rsid w:val="00372044"/>
    <w:rsid w:val="003727C7"/>
    <w:rsid w:val="0037299A"/>
    <w:rsid w:val="00372DD7"/>
    <w:rsid w:val="003732C2"/>
    <w:rsid w:val="003736DB"/>
    <w:rsid w:val="00374763"/>
    <w:rsid w:val="003747D9"/>
    <w:rsid w:val="003749BC"/>
    <w:rsid w:val="00374AFA"/>
    <w:rsid w:val="003759D2"/>
    <w:rsid w:val="00376391"/>
    <w:rsid w:val="00377817"/>
    <w:rsid w:val="00377BCE"/>
    <w:rsid w:val="00380220"/>
    <w:rsid w:val="003811F9"/>
    <w:rsid w:val="00384F1B"/>
    <w:rsid w:val="003850A2"/>
    <w:rsid w:val="003850FB"/>
    <w:rsid w:val="003858E9"/>
    <w:rsid w:val="00385952"/>
    <w:rsid w:val="00385B6E"/>
    <w:rsid w:val="003861A6"/>
    <w:rsid w:val="00386397"/>
    <w:rsid w:val="00387D75"/>
    <w:rsid w:val="00387F25"/>
    <w:rsid w:val="00387FE4"/>
    <w:rsid w:val="003907C8"/>
    <w:rsid w:val="0039138F"/>
    <w:rsid w:val="0039144E"/>
    <w:rsid w:val="0039167F"/>
    <w:rsid w:val="00392BA4"/>
    <w:rsid w:val="00392C53"/>
    <w:rsid w:val="003948DF"/>
    <w:rsid w:val="00394E50"/>
    <w:rsid w:val="003952E5"/>
    <w:rsid w:val="003960EB"/>
    <w:rsid w:val="00396129"/>
    <w:rsid w:val="003A2F9C"/>
    <w:rsid w:val="003A3C08"/>
    <w:rsid w:val="003A4702"/>
    <w:rsid w:val="003A53E5"/>
    <w:rsid w:val="003A55FE"/>
    <w:rsid w:val="003A6A0C"/>
    <w:rsid w:val="003A7337"/>
    <w:rsid w:val="003A7520"/>
    <w:rsid w:val="003B00FD"/>
    <w:rsid w:val="003B0238"/>
    <w:rsid w:val="003B0395"/>
    <w:rsid w:val="003B0ED1"/>
    <w:rsid w:val="003B19C9"/>
    <w:rsid w:val="003B4608"/>
    <w:rsid w:val="003B5231"/>
    <w:rsid w:val="003B5E6A"/>
    <w:rsid w:val="003B6765"/>
    <w:rsid w:val="003B7FDA"/>
    <w:rsid w:val="003C0CFF"/>
    <w:rsid w:val="003C0D38"/>
    <w:rsid w:val="003C10CA"/>
    <w:rsid w:val="003C13D5"/>
    <w:rsid w:val="003C1FD4"/>
    <w:rsid w:val="003C38AB"/>
    <w:rsid w:val="003C43F4"/>
    <w:rsid w:val="003C4ED9"/>
    <w:rsid w:val="003C6287"/>
    <w:rsid w:val="003C7600"/>
    <w:rsid w:val="003D074D"/>
    <w:rsid w:val="003D0D0D"/>
    <w:rsid w:val="003D0EC2"/>
    <w:rsid w:val="003D24C5"/>
    <w:rsid w:val="003D2A61"/>
    <w:rsid w:val="003D2B9F"/>
    <w:rsid w:val="003D3B8B"/>
    <w:rsid w:val="003D4400"/>
    <w:rsid w:val="003D44F6"/>
    <w:rsid w:val="003D4F9C"/>
    <w:rsid w:val="003D6BC8"/>
    <w:rsid w:val="003D6C12"/>
    <w:rsid w:val="003E0847"/>
    <w:rsid w:val="003E10B2"/>
    <w:rsid w:val="003E1B92"/>
    <w:rsid w:val="003E1F34"/>
    <w:rsid w:val="003E2297"/>
    <w:rsid w:val="003E393A"/>
    <w:rsid w:val="003E3A08"/>
    <w:rsid w:val="003E3BE6"/>
    <w:rsid w:val="003E3F69"/>
    <w:rsid w:val="003E43C0"/>
    <w:rsid w:val="003E4BD9"/>
    <w:rsid w:val="003E506C"/>
    <w:rsid w:val="003E50A7"/>
    <w:rsid w:val="003E5462"/>
    <w:rsid w:val="003E5DEA"/>
    <w:rsid w:val="003E649D"/>
    <w:rsid w:val="003E720D"/>
    <w:rsid w:val="003E7B6D"/>
    <w:rsid w:val="003E7BB5"/>
    <w:rsid w:val="003F0826"/>
    <w:rsid w:val="003F2463"/>
    <w:rsid w:val="003F2578"/>
    <w:rsid w:val="003F2661"/>
    <w:rsid w:val="003F26E4"/>
    <w:rsid w:val="003F4498"/>
    <w:rsid w:val="003F4935"/>
    <w:rsid w:val="003F694B"/>
    <w:rsid w:val="003F6ABB"/>
    <w:rsid w:val="003F772C"/>
    <w:rsid w:val="0040184F"/>
    <w:rsid w:val="0040259A"/>
    <w:rsid w:val="00402E01"/>
    <w:rsid w:val="00403225"/>
    <w:rsid w:val="0040383B"/>
    <w:rsid w:val="00403F09"/>
    <w:rsid w:val="00404146"/>
    <w:rsid w:val="00405A34"/>
    <w:rsid w:val="00406960"/>
    <w:rsid w:val="00406E9A"/>
    <w:rsid w:val="0040751E"/>
    <w:rsid w:val="00407AFA"/>
    <w:rsid w:val="00407B90"/>
    <w:rsid w:val="00411D97"/>
    <w:rsid w:val="0041463D"/>
    <w:rsid w:val="00414645"/>
    <w:rsid w:val="00414B62"/>
    <w:rsid w:val="0041529E"/>
    <w:rsid w:val="00415401"/>
    <w:rsid w:val="00415956"/>
    <w:rsid w:val="00415BF0"/>
    <w:rsid w:val="00415EA7"/>
    <w:rsid w:val="00416C25"/>
    <w:rsid w:val="0041713F"/>
    <w:rsid w:val="00422015"/>
    <w:rsid w:val="004227C9"/>
    <w:rsid w:val="00423A2F"/>
    <w:rsid w:val="00423CAC"/>
    <w:rsid w:val="00423CCC"/>
    <w:rsid w:val="0042514E"/>
    <w:rsid w:val="0042609A"/>
    <w:rsid w:val="00426566"/>
    <w:rsid w:val="00427F6B"/>
    <w:rsid w:val="00430EFD"/>
    <w:rsid w:val="00433629"/>
    <w:rsid w:val="004341BE"/>
    <w:rsid w:val="00435034"/>
    <w:rsid w:val="00436315"/>
    <w:rsid w:val="00436A5C"/>
    <w:rsid w:val="00436E68"/>
    <w:rsid w:val="00440B9A"/>
    <w:rsid w:val="00440CD1"/>
    <w:rsid w:val="00441560"/>
    <w:rsid w:val="00442796"/>
    <w:rsid w:val="00442BDD"/>
    <w:rsid w:val="00443065"/>
    <w:rsid w:val="00443216"/>
    <w:rsid w:val="00443628"/>
    <w:rsid w:val="00444359"/>
    <w:rsid w:val="004443D7"/>
    <w:rsid w:val="00444838"/>
    <w:rsid w:val="004453F4"/>
    <w:rsid w:val="00446263"/>
    <w:rsid w:val="00447AF8"/>
    <w:rsid w:val="00447E1A"/>
    <w:rsid w:val="00450A61"/>
    <w:rsid w:val="004517AB"/>
    <w:rsid w:val="004528E3"/>
    <w:rsid w:val="00452F20"/>
    <w:rsid w:val="00453AA1"/>
    <w:rsid w:val="00454458"/>
    <w:rsid w:val="00454897"/>
    <w:rsid w:val="004548F8"/>
    <w:rsid w:val="004565C2"/>
    <w:rsid w:val="00457CF7"/>
    <w:rsid w:val="004603B1"/>
    <w:rsid w:val="004621FE"/>
    <w:rsid w:val="004629AB"/>
    <w:rsid w:val="00462EAB"/>
    <w:rsid w:val="004631D8"/>
    <w:rsid w:val="00463F91"/>
    <w:rsid w:val="00465A15"/>
    <w:rsid w:val="00465B50"/>
    <w:rsid w:val="00465D50"/>
    <w:rsid w:val="00465EEA"/>
    <w:rsid w:val="00465F40"/>
    <w:rsid w:val="00466419"/>
    <w:rsid w:val="004678A2"/>
    <w:rsid w:val="0047023C"/>
    <w:rsid w:val="00471748"/>
    <w:rsid w:val="00471C7F"/>
    <w:rsid w:val="004723D6"/>
    <w:rsid w:val="00472484"/>
    <w:rsid w:val="0047266B"/>
    <w:rsid w:val="004732B3"/>
    <w:rsid w:val="004734D3"/>
    <w:rsid w:val="004737C3"/>
    <w:rsid w:val="00473E5A"/>
    <w:rsid w:val="00475202"/>
    <w:rsid w:val="004760DA"/>
    <w:rsid w:val="004763F3"/>
    <w:rsid w:val="00477201"/>
    <w:rsid w:val="00477EE7"/>
    <w:rsid w:val="00480ECE"/>
    <w:rsid w:val="00480F3B"/>
    <w:rsid w:val="00482631"/>
    <w:rsid w:val="00482CA1"/>
    <w:rsid w:val="004845B8"/>
    <w:rsid w:val="00484CD7"/>
    <w:rsid w:val="00486578"/>
    <w:rsid w:val="00487356"/>
    <w:rsid w:val="00487994"/>
    <w:rsid w:val="004901BC"/>
    <w:rsid w:val="004902A5"/>
    <w:rsid w:val="00490480"/>
    <w:rsid w:val="00490BD1"/>
    <w:rsid w:val="00491F5B"/>
    <w:rsid w:val="00492CAD"/>
    <w:rsid w:val="00493ACD"/>
    <w:rsid w:val="00493D7C"/>
    <w:rsid w:val="00494B17"/>
    <w:rsid w:val="00494BE5"/>
    <w:rsid w:val="004A08D3"/>
    <w:rsid w:val="004A1DBB"/>
    <w:rsid w:val="004A395E"/>
    <w:rsid w:val="004A3D5E"/>
    <w:rsid w:val="004A4C09"/>
    <w:rsid w:val="004A628B"/>
    <w:rsid w:val="004A6391"/>
    <w:rsid w:val="004A6BB2"/>
    <w:rsid w:val="004A714B"/>
    <w:rsid w:val="004A715B"/>
    <w:rsid w:val="004A73FE"/>
    <w:rsid w:val="004A79EA"/>
    <w:rsid w:val="004B06DD"/>
    <w:rsid w:val="004B1DFF"/>
    <w:rsid w:val="004B217C"/>
    <w:rsid w:val="004B2F06"/>
    <w:rsid w:val="004B358C"/>
    <w:rsid w:val="004B3B06"/>
    <w:rsid w:val="004B44D4"/>
    <w:rsid w:val="004B4773"/>
    <w:rsid w:val="004B49AC"/>
    <w:rsid w:val="004B4CFE"/>
    <w:rsid w:val="004B4FEA"/>
    <w:rsid w:val="004B586B"/>
    <w:rsid w:val="004B672C"/>
    <w:rsid w:val="004B6EA8"/>
    <w:rsid w:val="004B7260"/>
    <w:rsid w:val="004C2E41"/>
    <w:rsid w:val="004C2F48"/>
    <w:rsid w:val="004C36FE"/>
    <w:rsid w:val="004C3D77"/>
    <w:rsid w:val="004C3EB3"/>
    <w:rsid w:val="004C4064"/>
    <w:rsid w:val="004C4FEE"/>
    <w:rsid w:val="004C54AE"/>
    <w:rsid w:val="004D09A0"/>
    <w:rsid w:val="004D0A39"/>
    <w:rsid w:val="004D10BD"/>
    <w:rsid w:val="004D250B"/>
    <w:rsid w:val="004D2C80"/>
    <w:rsid w:val="004D38C9"/>
    <w:rsid w:val="004D4339"/>
    <w:rsid w:val="004D46C4"/>
    <w:rsid w:val="004D4C5E"/>
    <w:rsid w:val="004D597D"/>
    <w:rsid w:val="004D6A1E"/>
    <w:rsid w:val="004D75A8"/>
    <w:rsid w:val="004D7946"/>
    <w:rsid w:val="004E0847"/>
    <w:rsid w:val="004E12BE"/>
    <w:rsid w:val="004E2405"/>
    <w:rsid w:val="004E27D3"/>
    <w:rsid w:val="004E2B74"/>
    <w:rsid w:val="004E4280"/>
    <w:rsid w:val="004E46FD"/>
    <w:rsid w:val="004E5235"/>
    <w:rsid w:val="004E669F"/>
    <w:rsid w:val="004E6CA6"/>
    <w:rsid w:val="004E762E"/>
    <w:rsid w:val="004E7A1F"/>
    <w:rsid w:val="004F0152"/>
    <w:rsid w:val="004F20E5"/>
    <w:rsid w:val="004F3A90"/>
    <w:rsid w:val="004F404B"/>
    <w:rsid w:val="004F422F"/>
    <w:rsid w:val="004F55EA"/>
    <w:rsid w:val="004F58D0"/>
    <w:rsid w:val="004F5943"/>
    <w:rsid w:val="004F5E54"/>
    <w:rsid w:val="004F6B13"/>
    <w:rsid w:val="004F6B75"/>
    <w:rsid w:val="004F6B9D"/>
    <w:rsid w:val="00500070"/>
    <w:rsid w:val="005005AC"/>
    <w:rsid w:val="005009B1"/>
    <w:rsid w:val="0050264B"/>
    <w:rsid w:val="005032E3"/>
    <w:rsid w:val="00504571"/>
    <w:rsid w:val="005047A9"/>
    <w:rsid w:val="0050484F"/>
    <w:rsid w:val="00506186"/>
    <w:rsid w:val="00506A41"/>
    <w:rsid w:val="005074B0"/>
    <w:rsid w:val="0050794A"/>
    <w:rsid w:val="00507AC2"/>
    <w:rsid w:val="00507D73"/>
    <w:rsid w:val="005108FA"/>
    <w:rsid w:val="00510F86"/>
    <w:rsid w:val="005110B6"/>
    <w:rsid w:val="00512B62"/>
    <w:rsid w:val="00514B0D"/>
    <w:rsid w:val="00514EB8"/>
    <w:rsid w:val="00514EFD"/>
    <w:rsid w:val="00515353"/>
    <w:rsid w:val="00515513"/>
    <w:rsid w:val="0051647C"/>
    <w:rsid w:val="005166D9"/>
    <w:rsid w:val="00520988"/>
    <w:rsid w:val="00520CFF"/>
    <w:rsid w:val="0052107C"/>
    <w:rsid w:val="00522B89"/>
    <w:rsid w:val="0052454F"/>
    <w:rsid w:val="005255F6"/>
    <w:rsid w:val="00526B6F"/>
    <w:rsid w:val="00527E48"/>
    <w:rsid w:val="00530C13"/>
    <w:rsid w:val="00531C3F"/>
    <w:rsid w:val="0053301D"/>
    <w:rsid w:val="00533A27"/>
    <w:rsid w:val="00533D3A"/>
    <w:rsid w:val="00533ED5"/>
    <w:rsid w:val="00534A12"/>
    <w:rsid w:val="00535470"/>
    <w:rsid w:val="00535488"/>
    <w:rsid w:val="005359AF"/>
    <w:rsid w:val="00535AF2"/>
    <w:rsid w:val="0053643F"/>
    <w:rsid w:val="00536801"/>
    <w:rsid w:val="0053706D"/>
    <w:rsid w:val="00540951"/>
    <w:rsid w:val="00540FFD"/>
    <w:rsid w:val="0054211B"/>
    <w:rsid w:val="00542270"/>
    <w:rsid w:val="00543F33"/>
    <w:rsid w:val="0054523E"/>
    <w:rsid w:val="00545F7B"/>
    <w:rsid w:val="00546057"/>
    <w:rsid w:val="005476C8"/>
    <w:rsid w:val="005501EE"/>
    <w:rsid w:val="005506C7"/>
    <w:rsid w:val="00550DB2"/>
    <w:rsid w:val="0055109E"/>
    <w:rsid w:val="00551223"/>
    <w:rsid w:val="00551319"/>
    <w:rsid w:val="00552578"/>
    <w:rsid w:val="005526FB"/>
    <w:rsid w:val="00553587"/>
    <w:rsid w:val="00553B5A"/>
    <w:rsid w:val="00557029"/>
    <w:rsid w:val="005575FE"/>
    <w:rsid w:val="00557753"/>
    <w:rsid w:val="0056005E"/>
    <w:rsid w:val="00560218"/>
    <w:rsid w:val="0056024F"/>
    <w:rsid w:val="00560710"/>
    <w:rsid w:val="00560E2D"/>
    <w:rsid w:val="0056145C"/>
    <w:rsid w:val="0056170A"/>
    <w:rsid w:val="00562BC9"/>
    <w:rsid w:val="00562D61"/>
    <w:rsid w:val="00562F67"/>
    <w:rsid w:val="00562FD5"/>
    <w:rsid w:val="005636B7"/>
    <w:rsid w:val="00563F26"/>
    <w:rsid w:val="005657CB"/>
    <w:rsid w:val="0056689B"/>
    <w:rsid w:val="00566A50"/>
    <w:rsid w:val="005672D0"/>
    <w:rsid w:val="00570190"/>
    <w:rsid w:val="005702AD"/>
    <w:rsid w:val="0057180D"/>
    <w:rsid w:val="00571A7C"/>
    <w:rsid w:val="005728A8"/>
    <w:rsid w:val="00572941"/>
    <w:rsid w:val="005733DD"/>
    <w:rsid w:val="00573D77"/>
    <w:rsid w:val="00574FE8"/>
    <w:rsid w:val="0057584F"/>
    <w:rsid w:val="00577ADC"/>
    <w:rsid w:val="00580F7D"/>
    <w:rsid w:val="00580FBB"/>
    <w:rsid w:val="005819A3"/>
    <w:rsid w:val="0058260D"/>
    <w:rsid w:val="005827B2"/>
    <w:rsid w:val="00583BCE"/>
    <w:rsid w:val="00583C40"/>
    <w:rsid w:val="005845FD"/>
    <w:rsid w:val="00584707"/>
    <w:rsid w:val="00585366"/>
    <w:rsid w:val="005855D7"/>
    <w:rsid w:val="00586276"/>
    <w:rsid w:val="005862DC"/>
    <w:rsid w:val="0058747A"/>
    <w:rsid w:val="005902FB"/>
    <w:rsid w:val="0059033F"/>
    <w:rsid w:val="005907EE"/>
    <w:rsid w:val="005915C4"/>
    <w:rsid w:val="005915CA"/>
    <w:rsid w:val="005931DA"/>
    <w:rsid w:val="00594405"/>
    <w:rsid w:val="00594E9A"/>
    <w:rsid w:val="00595352"/>
    <w:rsid w:val="00595708"/>
    <w:rsid w:val="00595CCB"/>
    <w:rsid w:val="005A0C99"/>
    <w:rsid w:val="005A1122"/>
    <w:rsid w:val="005A1850"/>
    <w:rsid w:val="005A1B60"/>
    <w:rsid w:val="005A1D1D"/>
    <w:rsid w:val="005A215B"/>
    <w:rsid w:val="005A2998"/>
    <w:rsid w:val="005A2E89"/>
    <w:rsid w:val="005A416E"/>
    <w:rsid w:val="005A4769"/>
    <w:rsid w:val="005A59A4"/>
    <w:rsid w:val="005A5BE4"/>
    <w:rsid w:val="005A67D2"/>
    <w:rsid w:val="005A7000"/>
    <w:rsid w:val="005A740B"/>
    <w:rsid w:val="005B07D3"/>
    <w:rsid w:val="005B0E7B"/>
    <w:rsid w:val="005B2357"/>
    <w:rsid w:val="005B237B"/>
    <w:rsid w:val="005B2786"/>
    <w:rsid w:val="005B3722"/>
    <w:rsid w:val="005B3E05"/>
    <w:rsid w:val="005B4390"/>
    <w:rsid w:val="005B444E"/>
    <w:rsid w:val="005B61A0"/>
    <w:rsid w:val="005B6462"/>
    <w:rsid w:val="005B64D4"/>
    <w:rsid w:val="005B78D6"/>
    <w:rsid w:val="005B79C3"/>
    <w:rsid w:val="005B7DC9"/>
    <w:rsid w:val="005C006A"/>
    <w:rsid w:val="005C0367"/>
    <w:rsid w:val="005C0680"/>
    <w:rsid w:val="005C0D92"/>
    <w:rsid w:val="005C260D"/>
    <w:rsid w:val="005C2743"/>
    <w:rsid w:val="005C2965"/>
    <w:rsid w:val="005C2E8F"/>
    <w:rsid w:val="005C3DB7"/>
    <w:rsid w:val="005C4668"/>
    <w:rsid w:val="005C4763"/>
    <w:rsid w:val="005C64FD"/>
    <w:rsid w:val="005C742A"/>
    <w:rsid w:val="005D0D0B"/>
    <w:rsid w:val="005D2972"/>
    <w:rsid w:val="005D30CC"/>
    <w:rsid w:val="005D3715"/>
    <w:rsid w:val="005D46FF"/>
    <w:rsid w:val="005D5FF0"/>
    <w:rsid w:val="005E0600"/>
    <w:rsid w:val="005E0E2E"/>
    <w:rsid w:val="005E207B"/>
    <w:rsid w:val="005E2839"/>
    <w:rsid w:val="005E4310"/>
    <w:rsid w:val="005E5683"/>
    <w:rsid w:val="005E56ED"/>
    <w:rsid w:val="005E5820"/>
    <w:rsid w:val="005E6237"/>
    <w:rsid w:val="005E6672"/>
    <w:rsid w:val="005F0C2D"/>
    <w:rsid w:val="005F429D"/>
    <w:rsid w:val="005F46F9"/>
    <w:rsid w:val="005F491F"/>
    <w:rsid w:val="005F551D"/>
    <w:rsid w:val="005F5695"/>
    <w:rsid w:val="005F56AE"/>
    <w:rsid w:val="005F5DC4"/>
    <w:rsid w:val="005F6A9E"/>
    <w:rsid w:val="005F6F26"/>
    <w:rsid w:val="00600086"/>
    <w:rsid w:val="0060051E"/>
    <w:rsid w:val="00601935"/>
    <w:rsid w:val="006022DA"/>
    <w:rsid w:val="0060463B"/>
    <w:rsid w:val="00604B29"/>
    <w:rsid w:val="00604EBB"/>
    <w:rsid w:val="00604EFC"/>
    <w:rsid w:val="00604FCE"/>
    <w:rsid w:val="006053D5"/>
    <w:rsid w:val="00606601"/>
    <w:rsid w:val="00606B90"/>
    <w:rsid w:val="00607A43"/>
    <w:rsid w:val="006101F7"/>
    <w:rsid w:val="00610203"/>
    <w:rsid w:val="00610EFE"/>
    <w:rsid w:val="00611654"/>
    <w:rsid w:val="00611F23"/>
    <w:rsid w:val="00612516"/>
    <w:rsid w:val="006125EE"/>
    <w:rsid w:val="0061260E"/>
    <w:rsid w:val="006131D8"/>
    <w:rsid w:val="00613434"/>
    <w:rsid w:val="0061395F"/>
    <w:rsid w:val="00613B5C"/>
    <w:rsid w:val="006147E2"/>
    <w:rsid w:val="00615423"/>
    <w:rsid w:val="006173F7"/>
    <w:rsid w:val="006174A3"/>
    <w:rsid w:val="00617F1A"/>
    <w:rsid w:val="00620694"/>
    <w:rsid w:val="00621626"/>
    <w:rsid w:val="006220B5"/>
    <w:rsid w:val="006223BF"/>
    <w:rsid w:val="00622CBB"/>
    <w:rsid w:val="00622F0E"/>
    <w:rsid w:val="006239EB"/>
    <w:rsid w:val="00623EFF"/>
    <w:rsid w:val="0062468C"/>
    <w:rsid w:val="006251EB"/>
    <w:rsid w:val="00625687"/>
    <w:rsid w:val="00625989"/>
    <w:rsid w:val="00626E18"/>
    <w:rsid w:val="006273D2"/>
    <w:rsid w:val="00627CC8"/>
    <w:rsid w:val="00630451"/>
    <w:rsid w:val="0063065D"/>
    <w:rsid w:val="00631683"/>
    <w:rsid w:val="00632DB4"/>
    <w:rsid w:val="006353BC"/>
    <w:rsid w:val="006361FE"/>
    <w:rsid w:val="00636335"/>
    <w:rsid w:val="00637EFA"/>
    <w:rsid w:val="00641256"/>
    <w:rsid w:val="00641DD1"/>
    <w:rsid w:val="0064284E"/>
    <w:rsid w:val="0064296D"/>
    <w:rsid w:val="00642BAB"/>
    <w:rsid w:val="006435F7"/>
    <w:rsid w:val="00643943"/>
    <w:rsid w:val="0064491B"/>
    <w:rsid w:val="00644DB2"/>
    <w:rsid w:val="00645814"/>
    <w:rsid w:val="00645D36"/>
    <w:rsid w:val="00645DC0"/>
    <w:rsid w:val="006463AD"/>
    <w:rsid w:val="00651592"/>
    <w:rsid w:val="00652527"/>
    <w:rsid w:val="00654026"/>
    <w:rsid w:val="00654838"/>
    <w:rsid w:val="00654BBD"/>
    <w:rsid w:val="00656602"/>
    <w:rsid w:val="0065669F"/>
    <w:rsid w:val="006568ED"/>
    <w:rsid w:val="00657418"/>
    <w:rsid w:val="00657678"/>
    <w:rsid w:val="006613CB"/>
    <w:rsid w:val="00661785"/>
    <w:rsid w:val="006619BA"/>
    <w:rsid w:val="00661ED2"/>
    <w:rsid w:val="00664C99"/>
    <w:rsid w:val="00664DB0"/>
    <w:rsid w:val="0066521D"/>
    <w:rsid w:val="006656BD"/>
    <w:rsid w:val="006659DE"/>
    <w:rsid w:val="00665B0D"/>
    <w:rsid w:val="00665CAC"/>
    <w:rsid w:val="0066630A"/>
    <w:rsid w:val="00671299"/>
    <w:rsid w:val="006721C3"/>
    <w:rsid w:val="0067257C"/>
    <w:rsid w:val="00672698"/>
    <w:rsid w:val="00673407"/>
    <w:rsid w:val="00673A53"/>
    <w:rsid w:val="00674F8A"/>
    <w:rsid w:val="006750E3"/>
    <w:rsid w:val="00675532"/>
    <w:rsid w:val="00676584"/>
    <w:rsid w:val="006767E4"/>
    <w:rsid w:val="006775E9"/>
    <w:rsid w:val="00677FF9"/>
    <w:rsid w:val="00680133"/>
    <w:rsid w:val="006803D6"/>
    <w:rsid w:val="00680842"/>
    <w:rsid w:val="00680EAC"/>
    <w:rsid w:val="00681373"/>
    <w:rsid w:val="00681553"/>
    <w:rsid w:val="00681EA6"/>
    <w:rsid w:val="00682A98"/>
    <w:rsid w:val="00686DB8"/>
    <w:rsid w:val="00687A4E"/>
    <w:rsid w:val="00687E53"/>
    <w:rsid w:val="006904E9"/>
    <w:rsid w:val="00691015"/>
    <w:rsid w:val="00692C75"/>
    <w:rsid w:val="0069338F"/>
    <w:rsid w:val="00693575"/>
    <w:rsid w:val="00694085"/>
    <w:rsid w:val="006942FB"/>
    <w:rsid w:val="00695041"/>
    <w:rsid w:val="00695E2C"/>
    <w:rsid w:val="00696083"/>
    <w:rsid w:val="006965DA"/>
    <w:rsid w:val="00696926"/>
    <w:rsid w:val="0069737E"/>
    <w:rsid w:val="006978EC"/>
    <w:rsid w:val="006A028A"/>
    <w:rsid w:val="006A0CEF"/>
    <w:rsid w:val="006A3284"/>
    <w:rsid w:val="006A49B2"/>
    <w:rsid w:val="006A58A8"/>
    <w:rsid w:val="006A5E7C"/>
    <w:rsid w:val="006A7155"/>
    <w:rsid w:val="006A73BD"/>
    <w:rsid w:val="006B01B9"/>
    <w:rsid w:val="006B0E93"/>
    <w:rsid w:val="006B124D"/>
    <w:rsid w:val="006B165B"/>
    <w:rsid w:val="006B1A43"/>
    <w:rsid w:val="006B1AB9"/>
    <w:rsid w:val="006B25DE"/>
    <w:rsid w:val="006B2F8E"/>
    <w:rsid w:val="006B397A"/>
    <w:rsid w:val="006B3B1F"/>
    <w:rsid w:val="006B3F25"/>
    <w:rsid w:val="006B4BAF"/>
    <w:rsid w:val="006B4D8E"/>
    <w:rsid w:val="006B563E"/>
    <w:rsid w:val="006B59A7"/>
    <w:rsid w:val="006B74D4"/>
    <w:rsid w:val="006B7519"/>
    <w:rsid w:val="006B7ADE"/>
    <w:rsid w:val="006C1828"/>
    <w:rsid w:val="006C1851"/>
    <w:rsid w:val="006C19B6"/>
    <w:rsid w:val="006C1D06"/>
    <w:rsid w:val="006C24BE"/>
    <w:rsid w:val="006C5DA0"/>
    <w:rsid w:val="006C6533"/>
    <w:rsid w:val="006C69AD"/>
    <w:rsid w:val="006C706B"/>
    <w:rsid w:val="006C726E"/>
    <w:rsid w:val="006D12B3"/>
    <w:rsid w:val="006D1C18"/>
    <w:rsid w:val="006D243F"/>
    <w:rsid w:val="006D2727"/>
    <w:rsid w:val="006D364C"/>
    <w:rsid w:val="006D39CC"/>
    <w:rsid w:val="006D3C50"/>
    <w:rsid w:val="006D3C5D"/>
    <w:rsid w:val="006D3E96"/>
    <w:rsid w:val="006D4566"/>
    <w:rsid w:val="006D56C4"/>
    <w:rsid w:val="006D59CD"/>
    <w:rsid w:val="006D5FF9"/>
    <w:rsid w:val="006D62D2"/>
    <w:rsid w:val="006D6DE9"/>
    <w:rsid w:val="006D74FC"/>
    <w:rsid w:val="006E076A"/>
    <w:rsid w:val="006E0814"/>
    <w:rsid w:val="006E158F"/>
    <w:rsid w:val="006E1968"/>
    <w:rsid w:val="006E199E"/>
    <w:rsid w:val="006E1B9A"/>
    <w:rsid w:val="006E1D64"/>
    <w:rsid w:val="006E274A"/>
    <w:rsid w:val="006E27BB"/>
    <w:rsid w:val="006E2C64"/>
    <w:rsid w:val="006E2D2E"/>
    <w:rsid w:val="006E3299"/>
    <w:rsid w:val="006E47E2"/>
    <w:rsid w:val="006E4884"/>
    <w:rsid w:val="006E493B"/>
    <w:rsid w:val="006E514C"/>
    <w:rsid w:val="006E57F2"/>
    <w:rsid w:val="006E591D"/>
    <w:rsid w:val="006E5E72"/>
    <w:rsid w:val="006E6928"/>
    <w:rsid w:val="006E6A7A"/>
    <w:rsid w:val="006E6C33"/>
    <w:rsid w:val="006E6DEB"/>
    <w:rsid w:val="006E7BE4"/>
    <w:rsid w:val="006E7F05"/>
    <w:rsid w:val="006F0CBE"/>
    <w:rsid w:val="006F1346"/>
    <w:rsid w:val="006F1A0D"/>
    <w:rsid w:val="006F22A5"/>
    <w:rsid w:val="006F2780"/>
    <w:rsid w:val="006F2A77"/>
    <w:rsid w:val="006F2EB0"/>
    <w:rsid w:val="006F33FA"/>
    <w:rsid w:val="006F3760"/>
    <w:rsid w:val="006F3CB6"/>
    <w:rsid w:val="006F4056"/>
    <w:rsid w:val="006F41A4"/>
    <w:rsid w:val="006F4748"/>
    <w:rsid w:val="006F4D85"/>
    <w:rsid w:val="006F5321"/>
    <w:rsid w:val="006F5E59"/>
    <w:rsid w:val="006F601A"/>
    <w:rsid w:val="006F6295"/>
    <w:rsid w:val="006F6C0B"/>
    <w:rsid w:val="0070090F"/>
    <w:rsid w:val="00700B83"/>
    <w:rsid w:val="0070148A"/>
    <w:rsid w:val="00701789"/>
    <w:rsid w:val="00701E3F"/>
    <w:rsid w:val="0070667B"/>
    <w:rsid w:val="007067CC"/>
    <w:rsid w:val="00706F5A"/>
    <w:rsid w:val="0070778C"/>
    <w:rsid w:val="00710639"/>
    <w:rsid w:val="007108F2"/>
    <w:rsid w:val="0071097E"/>
    <w:rsid w:val="00710AFD"/>
    <w:rsid w:val="00710BCA"/>
    <w:rsid w:val="00711081"/>
    <w:rsid w:val="00711082"/>
    <w:rsid w:val="007110C8"/>
    <w:rsid w:val="007137FB"/>
    <w:rsid w:val="0071463F"/>
    <w:rsid w:val="00715F8C"/>
    <w:rsid w:val="00715FFC"/>
    <w:rsid w:val="00716C90"/>
    <w:rsid w:val="00717138"/>
    <w:rsid w:val="00717A6A"/>
    <w:rsid w:val="00720046"/>
    <w:rsid w:val="00720565"/>
    <w:rsid w:val="007209C4"/>
    <w:rsid w:val="00720E38"/>
    <w:rsid w:val="007211E4"/>
    <w:rsid w:val="00721872"/>
    <w:rsid w:val="007218F1"/>
    <w:rsid w:val="00721B18"/>
    <w:rsid w:val="00721D32"/>
    <w:rsid w:val="007237B7"/>
    <w:rsid w:val="00725392"/>
    <w:rsid w:val="00726653"/>
    <w:rsid w:val="00731B84"/>
    <w:rsid w:val="00731F45"/>
    <w:rsid w:val="00732893"/>
    <w:rsid w:val="00732E6E"/>
    <w:rsid w:val="007332B7"/>
    <w:rsid w:val="00733A77"/>
    <w:rsid w:val="007344BF"/>
    <w:rsid w:val="0073489D"/>
    <w:rsid w:val="00734A7C"/>
    <w:rsid w:val="0073544A"/>
    <w:rsid w:val="00736F7B"/>
    <w:rsid w:val="00737D7E"/>
    <w:rsid w:val="00740B99"/>
    <w:rsid w:val="00740F4B"/>
    <w:rsid w:val="0074106F"/>
    <w:rsid w:val="00741131"/>
    <w:rsid w:val="007412A9"/>
    <w:rsid w:val="00741863"/>
    <w:rsid w:val="007424DD"/>
    <w:rsid w:val="0074283E"/>
    <w:rsid w:val="00743197"/>
    <w:rsid w:val="007433C9"/>
    <w:rsid w:val="007441F3"/>
    <w:rsid w:val="00744DFF"/>
    <w:rsid w:val="007453BA"/>
    <w:rsid w:val="007458E7"/>
    <w:rsid w:val="007469EB"/>
    <w:rsid w:val="007476BD"/>
    <w:rsid w:val="00747841"/>
    <w:rsid w:val="007478E4"/>
    <w:rsid w:val="00750B3E"/>
    <w:rsid w:val="00750E3D"/>
    <w:rsid w:val="00750EDE"/>
    <w:rsid w:val="00750F63"/>
    <w:rsid w:val="007515B5"/>
    <w:rsid w:val="00752703"/>
    <w:rsid w:val="00752860"/>
    <w:rsid w:val="00752F20"/>
    <w:rsid w:val="00753DD4"/>
    <w:rsid w:val="007540CA"/>
    <w:rsid w:val="00754C38"/>
    <w:rsid w:val="00755C65"/>
    <w:rsid w:val="00756C1B"/>
    <w:rsid w:val="00757835"/>
    <w:rsid w:val="00757898"/>
    <w:rsid w:val="007604E3"/>
    <w:rsid w:val="007608B3"/>
    <w:rsid w:val="00761899"/>
    <w:rsid w:val="00762021"/>
    <w:rsid w:val="00762800"/>
    <w:rsid w:val="00762B67"/>
    <w:rsid w:val="00762BA3"/>
    <w:rsid w:val="00763BC6"/>
    <w:rsid w:val="00764D36"/>
    <w:rsid w:val="00764E59"/>
    <w:rsid w:val="007659A8"/>
    <w:rsid w:val="00767BD1"/>
    <w:rsid w:val="00767F91"/>
    <w:rsid w:val="00770048"/>
    <w:rsid w:val="00770274"/>
    <w:rsid w:val="00770660"/>
    <w:rsid w:val="00770EF8"/>
    <w:rsid w:val="007717FF"/>
    <w:rsid w:val="00771D79"/>
    <w:rsid w:val="0077348B"/>
    <w:rsid w:val="007742AB"/>
    <w:rsid w:val="00774826"/>
    <w:rsid w:val="00775B65"/>
    <w:rsid w:val="007779F0"/>
    <w:rsid w:val="00777CF8"/>
    <w:rsid w:val="00781547"/>
    <w:rsid w:val="00781900"/>
    <w:rsid w:val="00781AF3"/>
    <w:rsid w:val="00781DB4"/>
    <w:rsid w:val="00784693"/>
    <w:rsid w:val="007849CD"/>
    <w:rsid w:val="00784EB2"/>
    <w:rsid w:val="0078552B"/>
    <w:rsid w:val="0078596D"/>
    <w:rsid w:val="007859D8"/>
    <w:rsid w:val="00786191"/>
    <w:rsid w:val="00786B03"/>
    <w:rsid w:val="00786C53"/>
    <w:rsid w:val="00787B27"/>
    <w:rsid w:val="00787CDB"/>
    <w:rsid w:val="00790106"/>
    <w:rsid w:val="0079055E"/>
    <w:rsid w:val="00790F6F"/>
    <w:rsid w:val="007910C0"/>
    <w:rsid w:val="00792AA4"/>
    <w:rsid w:val="00792D5A"/>
    <w:rsid w:val="0079303C"/>
    <w:rsid w:val="0079386D"/>
    <w:rsid w:val="00793A39"/>
    <w:rsid w:val="00793A85"/>
    <w:rsid w:val="00793AEF"/>
    <w:rsid w:val="007954BE"/>
    <w:rsid w:val="007955F8"/>
    <w:rsid w:val="00795F95"/>
    <w:rsid w:val="00796000"/>
    <w:rsid w:val="00796BB6"/>
    <w:rsid w:val="00796E8A"/>
    <w:rsid w:val="00797009"/>
    <w:rsid w:val="00797C85"/>
    <w:rsid w:val="007A1DE0"/>
    <w:rsid w:val="007A2E86"/>
    <w:rsid w:val="007A2E9C"/>
    <w:rsid w:val="007A3C59"/>
    <w:rsid w:val="007A4148"/>
    <w:rsid w:val="007A4508"/>
    <w:rsid w:val="007A59F3"/>
    <w:rsid w:val="007A6E09"/>
    <w:rsid w:val="007A6E28"/>
    <w:rsid w:val="007A717D"/>
    <w:rsid w:val="007A7804"/>
    <w:rsid w:val="007B0008"/>
    <w:rsid w:val="007B076F"/>
    <w:rsid w:val="007B1411"/>
    <w:rsid w:val="007B182B"/>
    <w:rsid w:val="007B269D"/>
    <w:rsid w:val="007B44A0"/>
    <w:rsid w:val="007B47D4"/>
    <w:rsid w:val="007B4EED"/>
    <w:rsid w:val="007B56AD"/>
    <w:rsid w:val="007B57B4"/>
    <w:rsid w:val="007B5BAC"/>
    <w:rsid w:val="007B6170"/>
    <w:rsid w:val="007B631F"/>
    <w:rsid w:val="007B671F"/>
    <w:rsid w:val="007B72EC"/>
    <w:rsid w:val="007C1484"/>
    <w:rsid w:val="007C1913"/>
    <w:rsid w:val="007C1D05"/>
    <w:rsid w:val="007C32DD"/>
    <w:rsid w:val="007C4973"/>
    <w:rsid w:val="007C4F9D"/>
    <w:rsid w:val="007C5161"/>
    <w:rsid w:val="007C5B61"/>
    <w:rsid w:val="007C5C24"/>
    <w:rsid w:val="007C60F1"/>
    <w:rsid w:val="007C77B1"/>
    <w:rsid w:val="007C7C61"/>
    <w:rsid w:val="007D007A"/>
    <w:rsid w:val="007D1BB1"/>
    <w:rsid w:val="007D2004"/>
    <w:rsid w:val="007D374E"/>
    <w:rsid w:val="007D46B8"/>
    <w:rsid w:val="007D54AC"/>
    <w:rsid w:val="007D66E5"/>
    <w:rsid w:val="007D6713"/>
    <w:rsid w:val="007D6E09"/>
    <w:rsid w:val="007D6F0C"/>
    <w:rsid w:val="007D70E1"/>
    <w:rsid w:val="007D72EE"/>
    <w:rsid w:val="007D7B2E"/>
    <w:rsid w:val="007D7DDE"/>
    <w:rsid w:val="007E1186"/>
    <w:rsid w:val="007E1660"/>
    <w:rsid w:val="007E224B"/>
    <w:rsid w:val="007E325C"/>
    <w:rsid w:val="007E39E2"/>
    <w:rsid w:val="007E4438"/>
    <w:rsid w:val="007E4D46"/>
    <w:rsid w:val="007E4EE2"/>
    <w:rsid w:val="007E5FAC"/>
    <w:rsid w:val="007E69A9"/>
    <w:rsid w:val="007E739A"/>
    <w:rsid w:val="007E7F64"/>
    <w:rsid w:val="007E7FCB"/>
    <w:rsid w:val="007F0AD7"/>
    <w:rsid w:val="007F0E62"/>
    <w:rsid w:val="007F0E76"/>
    <w:rsid w:val="007F14D9"/>
    <w:rsid w:val="007F1E0E"/>
    <w:rsid w:val="007F24CD"/>
    <w:rsid w:val="007F24D7"/>
    <w:rsid w:val="007F2631"/>
    <w:rsid w:val="007F2CE3"/>
    <w:rsid w:val="007F3DB7"/>
    <w:rsid w:val="007F4095"/>
    <w:rsid w:val="007F544B"/>
    <w:rsid w:val="007F6FA6"/>
    <w:rsid w:val="007F701C"/>
    <w:rsid w:val="007F70C0"/>
    <w:rsid w:val="007F754D"/>
    <w:rsid w:val="00800461"/>
    <w:rsid w:val="00800CF5"/>
    <w:rsid w:val="00801C98"/>
    <w:rsid w:val="00802AC4"/>
    <w:rsid w:val="00803CC4"/>
    <w:rsid w:val="00803EA0"/>
    <w:rsid w:val="008046B6"/>
    <w:rsid w:val="0080479D"/>
    <w:rsid w:val="0080603A"/>
    <w:rsid w:val="00806C8C"/>
    <w:rsid w:val="00810492"/>
    <w:rsid w:val="00810C20"/>
    <w:rsid w:val="00813843"/>
    <w:rsid w:val="008139CE"/>
    <w:rsid w:val="00813FF2"/>
    <w:rsid w:val="00814947"/>
    <w:rsid w:val="00815357"/>
    <w:rsid w:val="00815E95"/>
    <w:rsid w:val="00816223"/>
    <w:rsid w:val="008165DC"/>
    <w:rsid w:val="00816BBB"/>
    <w:rsid w:val="008172EC"/>
    <w:rsid w:val="00817F55"/>
    <w:rsid w:val="008204F8"/>
    <w:rsid w:val="0082064D"/>
    <w:rsid w:val="00821C37"/>
    <w:rsid w:val="00821CA2"/>
    <w:rsid w:val="008229DF"/>
    <w:rsid w:val="00822C0A"/>
    <w:rsid w:val="00822E0E"/>
    <w:rsid w:val="00823CE4"/>
    <w:rsid w:val="0082479D"/>
    <w:rsid w:val="00825C5B"/>
    <w:rsid w:val="00825DC0"/>
    <w:rsid w:val="00826D50"/>
    <w:rsid w:val="00826F63"/>
    <w:rsid w:val="008279B4"/>
    <w:rsid w:val="008279F7"/>
    <w:rsid w:val="008314B4"/>
    <w:rsid w:val="008320FF"/>
    <w:rsid w:val="00832677"/>
    <w:rsid w:val="00833ACC"/>
    <w:rsid w:val="00834014"/>
    <w:rsid w:val="00834627"/>
    <w:rsid w:val="00834AB9"/>
    <w:rsid w:val="00834C7C"/>
    <w:rsid w:val="00835ED8"/>
    <w:rsid w:val="00836A7B"/>
    <w:rsid w:val="00836C63"/>
    <w:rsid w:val="00837EA3"/>
    <w:rsid w:val="00841134"/>
    <w:rsid w:val="0084114A"/>
    <w:rsid w:val="008418E9"/>
    <w:rsid w:val="00842DF1"/>
    <w:rsid w:val="00843228"/>
    <w:rsid w:val="00843509"/>
    <w:rsid w:val="00846983"/>
    <w:rsid w:val="00846FE2"/>
    <w:rsid w:val="00850AC5"/>
    <w:rsid w:val="00851188"/>
    <w:rsid w:val="00851D78"/>
    <w:rsid w:val="008521A0"/>
    <w:rsid w:val="00852E20"/>
    <w:rsid w:val="008539DE"/>
    <w:rsid w:val="008545D9"/>
    <w:rsid w:val="00854A57"/>
    <w:rsid w:val="00854BEC"/>
    <w:rsid w:val="00855AB3"/>
    <w:rsid w:val="00855D86"/>
    <w:rsid w:val="00856692"/>
    <w:rsid w:val="00856965"/>
    <w:rsid w:val="00856B07"/>
    <w:rsid w:val="0085719A"/>
    <w:rsid w:val="008575CB"/>
    <w:rsid w:val="008576A6"/>
    <w:rsid w:val="008577B1"/>
    <w:rsid w:val="008608AF"/>
    <w:rsid w:val="00860932"/>
    <w:rsid w:val="00860C7D"/>
    <w:rsid w:val="00860F95"/>
    <w:rsid w:val="0086100F"/>
    <w:rsid w:val="00862441"/>
    <w:rsid w:val="00862E65"/>
    <w:rsid w:val="00863B74"/>
    <w:rsid w:val="00863DA0"/>
    <w:rsid w:val="00863F6B"/>
    <w:rsid w:val="00864315"/>
    <w:rsid w:val="0086489D"/>
    <w:rsid w:val="0086586D"/>
    <w:rsid w:val="00865CB8"/>
    <w:rsid w:val="00866D10"/>
    <w:rsid w:val="00866ECA"/>
    <w:rsid w:val="00867100"/>
    <w:rsid w:val="00867336"/>
    <w:rsid w:val="008675F7"/>
    <w:rsid w:val="00870084"/>
    <w:rsid w:val="00873472"/>
    <w:rsid w:val="008747F1"/>
    <w:rsid w:val="00874E27"/>
    <w:rsid w:val="00875128"/>
    <w:rsid w:val="008751EE"/>
    <w:rsid w:val="00875B0B"/>
    <w:rsid w:val="008763B1"/>
    <w:rsid w:val="008766E3"/>
    <w:rsid w:val="00876AF8"/>
    <w:rsid w:val="00876B39"/>
    <w:rsid w:val="00876D3D"/>
    <w:rsid w:val="0087788D"/>
    <w:rsid w:val="0087793B"/>
    <w:rsid w:val="00880524"/>
    <w:rsid w:val="00880945"/>
    <w:rsid w:val="00881051"/>
    <w:rsid w:val="008823AE"/>
    <w:rsid w:val="008839BD"/>
    <w:rsid w:val="00883EE8"/>
    <w:rsid w:val="00883FF8"/>
    <w:rsid w:val="008852A4"/>
    <w:rsid w:val="008855C3"/>
    <w:rsid w:val="00885CAE"/>
    <w:rsid w:val="0088716E"/>
    <w:rsid w:val="00887E14"/>
    <w:rsid w:val="008906AE"/>
    <w:rsid w:val="0089114C"/>
    <w:rsid w:val="00891D75"/>
    <w:rsid w:val="00892606"/>
    <w:rsid w:val="00892A4B"/>
    <w:rsid w:val="00893028"/>
    <w:rsid w:val="00893DB0"/>
    <w:rsid w:val="00894868"/>
    <w:rsid w:val="0089524A"/>
    <w:rsid w:val="0089601B"/>
    <w:rsid w:val="008962FA"/>
    <w:rsid w:val="008972E7"/>
    <w:rsid w:val="00897B46"/>
    <w:rsid w:val="00897D9E"/>
    <w:rsid w:val="008A01E8"/>
    <w:rsid w:val="008A03B7"/>
    <w:rsid w:val="008A0E3B"/>
    <w:rsid w:val="008A300D"/>
    <w:rsid w:val="008A36DE"/>
    <w:rsid w:val="008A3907"/>
    <w:rsid w:val="008A5175"/>
    <w:rsid w:val="008A698F"/>
    <w:rsid w:val="008A6B8D"/>
    <w:rsid w:val="008A6F17"/>
    <w:rsid w:val="008A7143"/>
    <w:rsid w:val="008A789B"/>
    <w:rsid w:val="008A7C4A"/>
    <w:rsid w:val="008A7DDD"/>
    <w:rsid w:val="008B07BB"/>
    <w:rsid w:val="008B1F5B"/>
    <w:rsid w:val="008B356D"/>
    <w:rsid w:val="008B3E8D"/>
    <w:rsid w:val="008B3FD7"/>
    <w:rsid w:val="008B4A9A"/>
    <w:rsid w:val="008B4FDC"/>
    <w:rsid w:val="008B50BE"/>
    <w:rsid w:val="008B5430"/>
    <w:rsid w:val="008B5919"/>
    <w:rsid w:val="008B5C27"/>
    <w:rsid w:val="008B6121"/>
    <w:rsid w:val="008B6F80"/>
    <w:rsid w:val="008B7435"/>
    <w:rsid w:val="008C0F2D"/>
    <w:rsid w:val="008C1996"/>
    <w:rsid w:val="008C2AA9"/>
    <w:rsid w:val="008C344A"/>
    <w:rsid w:val="008C3F2B"/>
    <w:rsid w:val="008C555A"/>
    <w:rsid w:val="008C7096"/>
    <w:rsid w:val="008C797C"/>
    <w:rsid w:val="008C7AB9"/>
    <w:rsid w:val="008C7CF1"/>
    <w:rsid w:val="008D06B4"/>
    <w:rsid w:val="008D1476"/>
    <w:rsid w:val="008D1EFE"/>
    <w:rsid w:val="008D2E6B"/>
    <w:rsid w:val="008D2F25"/>
    <w:rsid w:val="008D2FE7"/>
    <w:rsid w:val="008D4675"/>
    <w:rsid w:val="008D46C0"/>
    <w:rsid w:val="008D4A2B"/>
    <w:rsid w:val="008D4D1A"/>
    <w:rsid w:val="008D54A0"/>
    <w:rsid w:val="008D6719"/>
    <w:rsid w:val="008D769F"/>
    <w:rsid w:val="008D7709"/>
    <w:rsid w:val="008D7951"/>
    <w:rsid w:val="008D7B57"/>
    <w:rsid w:val="008E025D"/>
    <w:rsid w:val="008E0520"/>
    <w:rsid w:val="008E1254"/>
    <w:rsid w:val="008E1B71"/>
    <w:rsid w:val="008E2FF2"/>
    <w:rsid w:val="008E4A43"/>
    <w:rsid w:val="008E4DBE"/>
    <w:rsid w:val="008E5732"/>
    <w:rsid w:val="008E5A33"/>
    <w:rsid w:val="008E6CF2"/>
    <w:rsid w:val="008E70CF"/>
    <w:rsid w:val="008E7403"/>
    <w:rsid w:val="008E7814"/>
    <w:rsid w:val="008F05F1"/>
    <w:rsid w:val="008F065C"/>
    <w:rsid w:val="008F110E"/>
    <w:rsid w:val="008F1BC0"/>
    <w:rsid w:val="008F203D"/>
    <w:rsid w:val="008F2CA9"/>
    <w:rsid w:val="008F3415"/>
    <w:rsid w:val="008F347E"/>
    <w:rsid w:val="008F3576"/>
    <w:rsid w:val="008F420B"/>
    <w:rsid w:val="008F45CB"/>
    <w:rsid w:val="008F580C"/>
    <w:rsid w:val="008F63AD"/>
    <w:rsid w:val="008F66C8"/>
    <w:rsid w:val="008F6927"/>
    <w:rsid w:val="009000F9"/>
    <w:rsid w:val="0090029E"/>
    <w:rsid w:val="00900BFA"/>
    <w:rsid w:val="00901ED2"/>
    <w:rsid w:val="009032A1"/>
    <w:rsid w:val="0090408D"/>
    <w:rsid w:val="009053B9"/>
    <w:rsid w:val="00905A02"/>
    <w:rsid w:val="00905FBD"/>
    <w:rsid w:val="009102E5"/>
    <w:rsid w:val="00911103"/>
    <w:rsid w:val="009121DF"/>
    <w:rsid w:val="009124FA"/>
    <w:rsid w:val="00912F22"/>
    <w:rsid w:val="00913032"/>
    <w:rsid w:val="0091672E"/>
    <w:rsid w:val="00917B5B"/>
    <w:rsid w:val="009214BB"/>
    <w:rsid w:val="00921508"/>
    <w:rsid w:val="0092322F"/>
    <w:rsid w:val="009237C1"/>
    <w:rsid w:val="00923901"/>
    <w:rsid w:val="009249B0"/>
    <w:rsid w:val="0092526A"/>
    <w:rsid w:val="00927860"/>
    <w:rsid w:val="00927BC8"/>
    <w:rsid w:val="00927D0D"/>
    <w:rsid w:val="0093039E"/>
    <w:rsid w:val="0093060A"/>
    <w:rsid w:val="0093073B"/>
    <w:rsid w:val="009310C8"/>
    <w:rsid w:val="00931951"/>
    <w:rsid w:val="00932E68"/>
    <w:rsid w:val="00933090"/>
    <w:rsid w:val="00933366"/>
    <w:rsid w:val="009334AD"/>
    <w:rsid w:val="00933739"/>
    <w:rsid w:val="00934F57"/>
    <w:rsid w:val="0093515C"/>
    <w:rsid w:val="00935885"/>
    <w:rsid w:val="009361EE"/>
    <w:rsid w:val="00940942"/>
    <w:rsid w:val="00940BAB"/>
    <w:rsid w:val="00940D8A"/>
    <w:rsid w:val="00941FD4"/>
    <w:rsid w:val="00942A5E"/>
    <w:rsid w:val="0094383A"/>
    <w:rsid w:val="009445F0"/>
    <w:rsid w:val="00944D86"/>
    <w:rsid w:val="0094562C"/>
    <w:rsid w:val="00945E1B"/>
    <w:rsid w:val="0094682A"/>
    <w:rsid w:val="00947542"/>
    <w:rsid w:val="00947675"/>
    <w:rsid w:val="00947D62"/>
    <w:rsid w:val="00950073"/>
    <w:rsid w:val="009502CE"/>
    <w:rsid w:val="00950652"/>
    <w:rsid w:val="009525AA"/>
    <w:rsid w:val="00953001"/>
    <w:rsid w:val="0095365F"/>
    <w:rsid w:val="009537B4"/>
    <w:rsid w:val="00953859"/>
    <w:rsid w:val="009556EC"/>
    <w:rsid w:val="009558C4"/>
    <w:rsid w:val="00956078"/>
    <w:rsid w:val="009570A8"/>
    <w:rsid w:val="00957A02"/>
    <w:rsid w:val="009602DB"/>
    <w:rsid w:val="00960439"/>
    <w:rsid w:val="00960BA4"/>
    <w:rsid w:val="00961D00"/>
    <w:rsid w:val="00961DA1"/>
    <w:rsid w:val="00961FC0"/>
    <w:rsid w:val="009621A6"/>
    <w:rsid w:val="00963E86"/>
    <w:rsid w:val="00964ACB"/>
    <w:rsid w:val="00964BEC"/>
    <w:rsid w:val="00965213"/>
    <w:rsid w:val="0096651A"/>
    <w:rsid w:val="00966560"/>
    <w:rsid w:val="00966836"/>
    <w:rsid w:val="00966B4F"/>
    <w:rsid w:val="0096765E"/>
    <w:rsid w:val="0097345C"/>
    <w:rsid w:val="009739B4"/>
    <w:rsid w:val="0097420B"/>
    <w:rsid w:val="009748C8"/>
    <w:rsid w:val="00975412"/>
    <w:rsid w:val="00976B1C"/>
    <w:rsid w:val="00977394"/>
    <w:rsid w:val="00977D9E"/>
    <w:rsid w:val="009805E6"/>
    <w:rsid w:val="009814FE"/>
    <w:rsid w:val="00981748"/>
    <w:rsid w:val="00981BAA"/>
    <w:rsid w:val="00982034"/>
    <w:rsid w:val="00983900"/>
    <w:rsid w:val="00984668"/>
    <w:rsid w:val="009847FE"/>
    <w:rsid w:val="00990112"/>
    <w:rsid w:val="009906CF"/>
    <w:rsid w:val="00991B6F"/>
    <w:rsid w:val="009920AD"/>
    <w:rsid w:val="00992B20"/>
    <w:rsid w:val="00994130"/>
    <w:rsid w:val="009950CD"/>
    <w:rsid w:val="009954F3"/>
    <w:rsid w:val="00995583"/>
    <w:rsid w:val="009957F4"/>
    <w:rsid w:val="00995A6B"/>
    <w:rsid w:val="00995E11"/>
    <w:rsid w:val="009964C5"/>
    <w:rsid w:val="00996E69"/>
    <w:rsid w:val="009972E5"/>
    <w:rsid w:val="009977D6"/>
    <w:rsid w:val="00997829"/>
    <w:rsid w:val="00997EB1"/>
    <w:rsid w:val="009A0D0D"/>
    <w:rsid w:val="009A0F0E"/>
    <w:rsid w:val="009A2396"/>
    <w:rsid w:val="009A2715"/>
    <w:rsid w:val="009A28BF"/>
    <w:rsid w:val="009A2F53"/>
    <w:rsid w:val="009A338D"/>
    <w:rsid w:val="009A50A8"/>
    <w:rsid w:val="009A5340"/>
    <w:rsid w:val="009A5450"/>
    <w:rsid w:val="009A5670"/>
    <w:rsid w:val="009A6972"/>
    <w:rsid w:val="009B0F22"/>
    <w:rsid w:val="009B1317"/>
    <w:rsid w:val="009B18CE"/>
    <w:rsid w:val="009B1E92"/>
    <w:rsid w:val="009B2654"/>
    <w:rsid w:val="009B49D3"/>
    <w:rsid w:val="009B729E"/>
    <w:rsid w:val="009C0180"/>
    <w:rsid w:val="009C099A"/>
    <w:rsid w:val="009C0E09"/>
    <w:rsid w:val="009C149D"/>
    <w:rsid w:val="009C1697"/>
    <w:rsid w:val="009C2B96"/>
    <w:rsid w:val="009C33AB"/>
    <w:rsid w:val="009C3E2A"/>
    <w:rsid w:val="009C4109"/>
    <w:rsid w:val="009C559E"/>
    <w:rsid w:val="009C5DA9"/>
    <w:rsid w:val="009C5E29"/>
    <w:rsid w:val="009C7B05"/>
    <w:rsid w:val="009D0016"/>
    <w:rsid w:val="009D0739"/>
    <w:rsid w:val="009D0A8C"/>
    <w:rsid w:val="009D0A9E"/>
    <w:rsid w:val="009D1784"/>
    <w:rsid w:val="009D1F5F"/>
    <w:rsid w:val="009D28E8"/>
    <w:rsid w:val="009D31BA"/>
    <w:rsid w:val="009D404E"/>
    <w:rsid w:val="009D4C07"/>
    <w:rsid w:val="009D5332"/>
    <w:rsid w:val="009D5474"/>
    <w:rsid w:val="009D570C"/>
    <w:rsid w:val="009D5AEC"/>
    <w:rsid w:val="009D5FD5"/>
    <w:rsid w:val="009D6FE8"/>
    <w:rsid w:val="009E0C58"/>
    <w:rsid w:val="009E1545"/>
    <w:rsid w:val="009E2DDC"/>
    <w:rsid w:val="009E38CE"/>
    <w:rsid w:val="009E3B46"/>
    <w:rsid w:val="009E4064"/>
    <w:rsid w:val="009E4147"/>
    <w:rsid w:val="009E5F18"/>
    <w:rsid w:val="009E68E2"/>
    <w:rsid w:val="009E72B5"/>
    <w:rsid w:val="009E7D19"/>
    <w:rsid w:val="009F0AFC"/>
    <w:rsid w:val="009F0C11"/>
    <w:rsid w:val="009F19BD"/>
    <w:rsid w:val="009F2640"/>
    <w:rsid w:val="009F283D"/>
    <w:rsid w:val="009F356B"/>
    <w:rsid w:val="009F59A2"/>
    <w:rsid w:val="00A00587"/>
    <w:rsid w:val="00A00606"/>
    <w:rsid w:val="00A00AF8"/>
    <w:rsid w:val="00A00B54"/>
    <w:rsid w:val="00A026DA"/>
    <w:rsid w:val="00A036CD"/>
    <w:rsid w:val="00A038CD"/>
    <w:rsid w:val="00A06C34"/>
    <w:rsid w:val="00A06F56"/>
    <w:rsid w:val="00A07360"/>
    <w:rsid w:val="00A07502"/>
    <w:rsid w:val="00A11246"/>
    <w:rsid w:val="00A12381"/>
    <w:rsid w:val="00A12471"/>
    <w:rsid w:val="00A12C4E"/>
    <w:rsid w:val="00A12C5A"/>
    <w:rsid w:val="00A13565"/>
    <w:rsid w:val="00A1385C"/>
    <w:rsid w:val="00A13B61"/>
    <w:rsid w:val="00A14335"/>
    <w:rsid w:val="00A16BE3"/>
    <w:rsid w:val="00A20247"/>
    <w:rsid w:val="00A20BF4"/>
    <w:rsid w:val="00A20C36"/>
    <w:rsid w:val="00A20D1D"/>
    <w:rsid w:val="00A21C46"/>
    <w:rsid w:val="00A22E80"/>
    <w:rsid w:val="00A240DD"/>
    <w:rsid w:val="00A24D11"/>
    <w:rsid w:val="00A253FA"/>
    <w:rsid w:val="00A265D6"/>
    <w:rsid w:val="00A2665E"/>
    <w:rsid w:val="00A27462"/>
    <w:rsid w:val="00A27ED1"/>
    <w:rsid w:val="00A307E5"/>
    <w:rsid w:val="00A33098"/>
    <w:rsid w:val="00A33400"/>
    <w:rsid w:val="00A335EB"/>
    <w:rsid w:val="00A34335"/>
    <w:rsid w:val="00A34736"/>
    <w:rsid w:val="00A35009"/>
    <w:rsid w:val="00A350C9"/>
    <w:rsid w:val="00A35A07"/>
    <w:rsid w:val="00A35C4B"/>
    <w:rsid w:val="00A35D4A"/>
    <w:rsid w:val="00A373B8"/>
    <w:rsid w:val="00A4006F"/>
    <w:rsid w:val="00A407B4"/>
    <w:rsid w:val="00A4127F"/>
    <w:rsid w:val="00A41670"/>
    <w:rsid w:val="00A43020"/>
    <w:rsid w:val="00A44DAB"/>
    <w:rsid w:val="00A4559E"/>
    <w:rsid w:val="00A460B3"/>
    <w:rsid w:val="00A46E27"/>
    <w:rsid w:val="00A47E50"/>
    <w:rsid w:val="00A51292"/>
    <w:rsid w:val="00A5164C"/>
    <w:rsid w:val="00A524E2"/>
    <w:rsid w:val="00A52812"/>
    <w:rsid w:val="00A52C20"/>
    <w:rsid w:val="00A5366B"/>
    <w:rsid w:val="00A544FC"/>
    <w:rsid w:val="00A552C3"/>
    <w:rsid w:val="00A559B8"/>
    <w:rsid w:val="00A560E9"/>
    <w:rsid w:val="00A57966"/>
    <w:rsid w:val="00A60F3E"/>
    <w:rsid w:val="00A64542"/>
    <w:rsid w:val="00A64E27"/>
    <w:rsid w:val="00A64E9A"/>
    <w:rsid w:val="00A6511C"/>
    <w:rsid w:val="00A65AEA"/>
    <w:rsid w:val="00A66647"/>
    <w:rsid w:val="00A66A8E"/>
    <w:rsid w:val="00A66D9D"/>
    <w:rsid w:val="00A67177"/>
    <w:rsid w:val="00A678D4"/>
    <w:rsid w:val="00A70C0B"/>
    <w:rsid w:val="00A70D43"/>
    <w:rsid w:val="00A719BB"/>
    <w:rsid w:val="00A72DF6"/>
    <w:rsid w:val="00A73123"/>
    <w:rsid w:val="00A73DBB"/>
    <w:rsid w:val="00A7654A"/>
    <w:rsid w:val="00A7676C"/>
    <w:rsid w:val="00A7681D"/>
    <w:rsid w:val="00A76FF6"/>
    <w:rsid w:val="00A77A93"/>
    <w:rsid w:val="00A77DE0"/>
    <w:rsid w:val="00A809A5"/>
    <w:rsid w:val="00A81BEE"/>
    <w:rsid w:val="00A83482"/>
    <w:rsid w:val="00A8391A"/>
    <w:rsid w:val="00A83956"/>
    <w:rsid w:val="00A8399F"/>
    <w:rsid w:val="00A848A4"/>
    <w:rsid w:val="00A84CDD"/>
    <w:rsid w:val="00A856A4"/>
    <w:rsid w:val="00A879A2"/>
    <w:rsid w:val="00A87CD7"/>
    <w:rsid w:val="00A91E05"/>
    <w:rsid w:val="00A91EBE"/>
    <w:rsid w:val="00A92A67"/>
    <w:rsid w:val="00A94C98"/>
    <w:rsid w:val="00A953E5"/>
    <w:rsid w:val="00A955AC"/>
    <w:rsid w:val="00A961F7"/>
    <w:rsid w:val="00A964D6"/>
    <w:rsid w:val="00AA06D6"/>
    <w:rsid w:val="00AA2087"/>
    <w:rsid w:val="00AA2782"/>
    <w:rsid w:val="00AA2995"/>
    <w:rsid w:val="00AA3709"/>
    <w:rsid w:val="00AA3AA1"/>
    <w:rsid w:val="00AA3B39"/>
    <w:rsid w:val="00AA3E5E"/>
    <w:rsid w:val="00AA4168"/>
    <w:rsid w:val="00AA4A76"/>
    <w:rsid w:val="00AA5BF1"/>
    <w:rsid w:val="00AA6EAF"/>
    <w:rsid w:val="00AA767E"/>
    <w:rsid w:val="00AA76FA"/>
    <w:rsid w:val="00AB00F5"/>
    <w:rsid w:val="00AB0526"/>
    <w:rsid w:val="00AB05FA"/>
    <w:rsid w:val="00AB11A6"/>
    <w:rsid w:val="00AB13E7"/>
    <w:rsid w:val="00AB181D"/>
    <w:rsid w:val="00AB306D"/>
    <w:rsid w:val="00AB3921"/>
    <w:rsid w:val="00AB4648"/>
    <w:rsid w:val="00AB4E44"/>
    <w:rsid w:val="00AB5226"/>
    <w:rsid w:val="00AB5634"/>
    <w:rsid w:val="00AB611E"/>
    <w:rsid w:val="00AB68A2"/>
    <w:rsid w:val="00AB72B2"/>
    <w:rsid w:val="00AB7B43"/>
    <w:rsid w:val="00AC1821"/>
    <w:rsid w:val="00AC1ED1"/>
    <w:rsid w:val="00AC2281"/>
    <w:rsid w:val="00AC2B97"/>
    <w:rsid w:val="00AC2E57"/>
    <w:rsid w:val="00AC45CC"/>
    <w:rsid w:val="00AC4AE5"/>
    <w:rsid w:val="00AC4F06"/>
    <w:rsid w:val="00AC5435"/>
    <w:rsid w:val="00AC6954"/>
    <w:rsid w:val="00AC6E01"/>
    <w:rsid w:val="00AC6F0D"/>
    <w:rsid w:val="00AD1C69"/>
    <w:rsid w:val="00AD1D2F"/>
    <w:rsid w:val="00AD3902"/>
    <w:rsid w:val="00AD4CAD"/>
    <w:rsid w:val="00AD551E"/>
    <w:rsid w:val="00AD5962"/>
    <w:rsid w:val="00AD67D3"/>
    <w:rsid w:val="00AD71D2"/>
    <w:rsid w:val="00AD74FA"/>
    <w:rsid w:val="00AE0553"/>
    <w:rsid w:val="00AE0AFF"/>
    <w:rsid w:val="00AE18FF"/>
    <w:rsid w:val="00AE19BA"/>
    <w:rsid w:val="00AE2185"/>
    <w:rsid w:val="00AE2B24"/>
    <w:rsid w:val="00AE38A9"/>
    <w:rsid w:val="00AE3D99"/>
    <w:rsid w:val="00AE4286"/>
    <w:rsid w:val="00AE4474"/>
    <w:rsid w:val="00AE4882"/>
    <w:rsid w:val="00AE4C08"/>
    <w:rsid w:val="00AE569F"/>
    <w:rsid w:val="00AE5E38"/>
    <w:rsid w:val="00AE6DC7"/>
    <w:rsid w:val="00AE76FD"/>
    <w:rsid w:val="00AF0273"/>
    <w:rsid w:val="00AF0FA2"/>
    <w:rsid w:val="00AF178A"/>
    <w:rsid w:val="00AF1858"/>
    <w:rsid w:val="00AF22CE"/>
    <w:rsid w:val="00AF2B4B"/>
    <w:rsid w:val="00AF2C80"/>
    <w:rsid w:val="00AF3DF7"/>
    <w:rsid w:val="00AF4713"/>
    <w:rsid w:val="00AF4ACC"/>
    <w:rsid w:val="00AF4B85"/>
    <w:rsid w:val="00AF5CAD"/>
    <w:rsid w:val="00AF6207"/>
    <w:rsid w:val="00AF634B"/>
    <w:rsid w:val="00AF6F6B"/>
    <w:rsid w:val="00B01E08"/>
    <w:rsid w:val="00B02DE5"/>
    <w:rsid w:val="00B0544C"/>
    <w:rsid w:val="00B07145"/>
    <w:rsid w:val="00B07E3C"/>
    <w:rsid w:val="00B07E6A"/>
    <w:rsid w:val="00B1048F"/>
    <w:rsid w:val="00B1187A"/>
    <w:rsid w:val="00B11FB1"/>
    <w:rsid w:val="00B1239A"/>
    <w:rsid w:val="00B12DF8"/>
    <w:rsid w:val="00B13230"/>
    <w:rsid w:val="00B14714"/>
    <w:rsid w:val="00B1546A"/>
    <w:rsid w:val="00B15F7C"/>
    <w:rsid w:val="00B2009C"/>
    <w:rsid w:val="00B202A5"/>
    <w:rsid w:val="00B210BB"/>
    <w:rsid w:val="00B215CB"/>
    <w:rsid w:val="00B216EF"/>
    <w:rsid w:val="00B219F8"/>
    <w:rsid w:val="00B2212F"/>
    <w:rsid w:val="00B2225C"/>
    <w:rsid w:val="00B22E21"/>
    <w:rsid w:val="00B23000"/>
    <w:rsid w:val="00B25DA0"/>
    <w:rsid w:val="00B26551"/>
    <w:rsid w:val="00B27241"/>
    <w:rsid w:val="00B3066F"/>
    <w:rsid w:val="00B30D11"/>
    <w:rsid w:val="00B31376"/>
    <w:rsid w:val="00B3279E"/>
    <w:rsid w:val="00B350F1"/>
    <w:rsid w:val="00B35C96"/>
    <w:rsid w:val="00B367E7"/>
    <w:rsid w:val="00B36D12"/>
    <w:rsid w:val="00B36D8C"/>
    <w:rsid w:val="00B36EC5"/>
    <w:rsid w:val="00B3703B"/>
    <w:rsid w:val="00B37CE6"/>
    <w:rsid w:val="00B4015D"/>
    <w:rsid w:val="00B40D7F"/>
    <w:rsid w:val="00B40FDF"/>
    <w:rsid w:val="00B4374F"/>
    <w:rsid w:val="00B43C68"/>
    <w:rsid w:val="00B440FF"/>
    <w:rsid w:val="00B44285"/>
    <w:rsid w:val="00B44FFE"/>
    <w:rsid w:val="00B45521"/>
    <w:rsid w:val="00B455BD"/>
    <w:rsid w:val="00B458C5"/>
    <w:rsid w:val="00B45E62"/>
    <w:rsid w:val="00B4624C"/>
    <w:rsid w:val="00B46900"/>
    <w:rsid w:val="00B47276"/>
    <w:rsid w:val="00B47B58"/>
    <w:rsid w:val="00B5045A"/>
    <w:rsid w:val="00B5137F"/>
    <w:rsid w:val="00B51EA3"/>
    <w:rsid w:val="00B51ED1"/>
    <w:rsid w:val="00B540BB"/>
    <w:rsid w:val="00B540D5"/>
    <w:rsid w:val="00B54D15"/>
    <w:rsid w:val="00B54F92"/>
    <w:rsid w:val="00B5551A"/>
    <w:rsid w:val="00B556C4"/>
    <w:rsid w:val="00B56DEA"/>
    <w:rsid w:val="00B60AB2"/>
    <w:rsid w:val="00B61464"/>
    <w:rsid w:val="00B625F6"/>
    <w:rsid w:val="00B63058"/>
    <w:rsid w:val="00B63381"/>
    <w:rsid w:val="00B64925"/>
    <w:rsid w:val="00B65FA4"/>
    <w:rsid w:val="00B65FF3"/>
    <w:rsid w:val="00B675C6"/>
    <w:rsid w:val="00B67803"/>
    <w:rsid w:val="00B70838"/>
    <w:rsid w:val="00B709F5"/>
    <w:rsid w:val="00B71B44"/>
    <w:rsid w:val="00B721D0"/>
    <w:rsid w:val="00B730DB"/>
    <w:rsid w:val="00B73292"/>
    <w:rsid w:val="00B73FA8"/>
    <w:rsid w:val="00B746BF"/>
    <w:rsid w:val="00B753DC"/>
    <w:rsid w:val="00B757BA"/>
    <w:rsid w:val="00B766E6"/>
    <w:rsid w:val="00B77BA7"/>
    <w:rsid w:val="00B807AB"/>
    <w:rsid w:val="00B80BD4"/>
    <w:rsid w:val="00B8135E"/>
    <w:rsid w:val="00B814FF"/>
    <w:rsid w:val="00B83190"/>
    <w:rsid w:val="00B83D09"/>
    <w:rsid w:val="00B84135"/>
    <w:rsid w:val="00B84526"/>
    <w:rsid w:val="00B84C6D"/>
    <w:rsid w:val="00B851FC"/>
    <w:rsid w:val="00B86B99"/>
    <w:rsid w:val="00B86CEC"/>
    <w:rsid w:val="00B86D61"/>
    <w:rsid w:val="00B907A5"/>
    <w:rsid w:val="00B92FAC"/>
    <w:rsid w:val="00B93A02"/>
    <w:rsid w:val="00B9458C"/>
    <w:rsid w:val="00B9777A"/>
    <w:rsid w:val="00BA0016"/>
    <w:rsid w:val="00BA0A26"/>
    <w:rsid w:val="00BA156A"/>
    <w:rsid w:val="00BA2CDE"/>
    <w:rsid w:val="00BA345E"/>
    <w:rsid w:val="00BA39B3"/>
    <w:rsid w:val="00BA4EF5"/>
    <w:rsid w:val="00BB0E2D"/>
    <w:rsid w:val="00BB0FC2"/>
    <w:rsid w:val="00BB176F"/>
    <w:rsid w:val="00BB1EC2"/>
    <w:rsid w:val="00BB2951"/>
    <w:rsid w:val="00BB2C05"/>
    <w:rsid w:val="00BB2EAA"/>
    <w:rsid w:val="00BB352D"/>
    <w:rsid w:val="00BB48A4"/>
    <w:rsid w:val="00BB664D"/>
    <w:rsid w:val="00BB725B"/>
    <w:rsid w:val="00BB774D"/>
    <w:rsid w:val="00BC07A0"/>
    <w:rsid w:val="00BC0E64"/>
    <w:rsid w:val="00BC1452"/>
    <w:rsid w:val="00BC1484"/>
    <w:rsid w:val="00BC1896"/>
    <w:rsid w:val="00BC2CF2"/>
    <w:rsid w:val="00BC318C"/>
    <w:rsid w:val="00BC4972"/>
    <w:rsid w:val="00BC5621"/>
    <w:rsid w:val="00BC5748"/>
    <w:rsid w:val="00BC60E6"/>
    <w:rsid w:val="00BC6CE9"/>
    <w:rsid w:val="00BC6ED7"/>
    <w:rsid w:val="00BD01F0"/>
    <w:rsid w:val="00BD05C8"/>
    <w:rsid w:val="00BD0C5C"/>
    <w:rsid w:val="00BD0FFA"/>
    <w:rsid w:val="00BD12BF"/>
    <w:rsid w:val="00BD1DAE"/>
    <w:rsid w:val="00BD1E80"/>
    <w:rsid w:val="00BD2DAF"/>
    <w:rsid w:val="00BD2F31"/>
    <w:rsid w:val="00BD3882"/>
    <w:rsid w:val="00BD492F"/>
    <w:rsid w:val="00BD5527"/>
    <w:rsid w:val="00BD64F3"/>
    <w:rsid w:val="00BD6AB0"/>
    <w:rsid w:val="00BD6C17"/>
    <w:rsid w:val="00BD72AF"/>
    <w:rsid w:val="00BD7FD2"/>
    <w:rsid w:val="00BE0FB3"/>
    <w:rsid w:val="00BE3DBB"/>
    <w:rsid w:val="00BE46C5"/>
    <w:rsid w:val="00BE48AD"/>
    <w:rsid w:val="00BE48B1"/>
    <w:rsid w:val="00BE4A79"/>
    <w:rsid w:val="00BE4AB1"/>
    <w:rsid w:val="00BE5D76"/>
    <w:rsid w:val="00BE6961"/>
    <w:rsid w:val="00BF1444"/>
    <w:rsid w:val="00BF1D82"/>
    <w:rsid w:val="00BF1E61"/>
    <w:rsid w:val="00BF2067"/>
    <w:rsid w:val="00BF3329"/>
    <w:rsid w:val="00BF34B5"/>
    <w:rsid w:val="00BF451C"/>
    <w:rsid w:val="00BF488A"/>
    <w:rsid w:val="00BF4CCF"/>
    <w:rsid w:val="00BF5720"/>
    <w:rsid w:val="00BF5A47"/>
    <w:rsid w:val="00BF63B9"/>
    <w:rsid w:val="00BF6BC3"/>
    <w:rsid w:val="00BF730C"/>
    <w:rsid w:val="00BF73F1"/>
    <w:rsid w:val="00C00216"/>
    <w:rsid w:val="00C02E24"/>
    <w:rsid w:val="00C036BD"/>
    <w:rsid w:val="00C043F1"/>
    <w:rsid w:val="00C04B13"/>
    <w:rsid w:val="00C052BB"/>
    <w:rsid w:val="00C05BC5"/>
    <w:rsid w:val="00C06AC5"/>
    <w:rsid w:val="00C0780C"/>
    <w:rsid w:val="00C079A5"/>
    <w:rsid w:val="00C07CCE"/>
    <w:rsid w:val="00C102AF"/>
    <w:rsid w:val="00C12177"/>
    <w:rsid w:val="00C1519E"/>
    <w:rsid w:val="00C15225"/>
    <w:rsid w:val="00C15AFE"/>
    <w:rsid w:val="00C16BF0"/>
    <w:rsid w:val="00C16EAD"/>
    <w:rsid w:val="00C2043F"/>
    <w:rsid w:val="00C209DA"/>
    <w:rsid w:val="00C2312C"/>
    <w:rsid w:val="00C235B4"/>
    <w:rsid w:val="00C24EFD"/>
    <w:rsid w:val="00C25350"/>
    <w:rsid w:val="00C25826"/>
    <w:rsid w:val="00C25F3F"/>
    <w:rsid w:val="00C26593"/>
    <w:rsid w:val="00C26730"/>
    <w:rsid w:val="00C26BAE"/>
    <w:rsid w:val="00C2740B"/>
    <w:rsid w:val="00C31F5A"/>
    <w:rsid w:val="00C34564"/>
    <w:rsid w:val="00C347BB"/>
    <w:rsid w:val="00C3499C"/>
    <w:rsid w:val="00C34F10"/>
    <w:rsid w:val="00C362D1"/>
    <w:rsid w:val="00C36403"/>
    <w:rsid w:val="00C36844"/>
    <w:rsid w:val="00C36872"/>
    <w:rsid w:val="00C36C84"/>
    <w:rsid w:val="00C37F97"/>
    <w:rsid w:val="00C40721"/>
    <w:rsid w:val="00C424BA"/>
    <w:rsid w:val="00C43442"/>
    <w:rsid w:val="00C446F4"/>
    <w:rsid w:val="00C455E6"/>
    <w:rsid w:val="00C46741"/>
    <w:rsid w:val="00C46A3D"/>
    <w:rsid w:val="00C46A59"/>
    <w:rsid w:val="00C51276"/>
    <w:rsid w:val="00C51B3A"/>
    <w:rsid w:val="00C5228A"/>
    <w:rsid w:val="00C5285A"/>
    <w:rsid w:val="00C5297C"/>
    <w:rsid w:val="00C5331D"/>
    <w:rsid w:val="00C54DFB"/>
    <w:rsid w:val="00C54E17"/>
    <w:rsid w:val="00C54E5A"/>
    <w:rsid w:val="00C55118"/>
    <w:rsid w:val="00C552AF"/>
    <w:rsid w:val="00C55472"/>
    <w:rsid w:val="00C55573"/>
    <w:rsid w:val="00C570D2"/>
    <w:rsid w:val="00C575F9"/>
    <w:rsid w:val="00C57DC2"/>
    <w:rsid w:val="00C6088D"/>
    <w:rsid w:val="00C60C64"/>
    <w:rsid w:val="00C61517"/>
    <w:rsid w:val="00C61901"/>
    <w:rsid w:val="00C61B0B"/>
    <w:rsid w:val="00C62B12"/>
    <w:rsid w:val="00C63037"/>
    <w:rsid w:val="00C63754"/>
    <w:rsid w:val="00C63A05"/>
    <w:rsid w:val="00C63B2D"/>
    <w:rsid w:val="00C64AA3"/>
    <w:rsid w:val="00C64C29"/>
    <w:rsid w:val="00C64FAD"/>
    <w:rsid w:val="00C6576F"/>
    <w:rsid w:val="00C66130"/>
    <w:rsid w:val="00C67C83"/>
    <w:rsid w:val="00C70F06"/>
    <w:rsid w:val="00C70F81"/>
    <w:rsid w:val="00C7289A"/>
    <w:rsid w:val="00C73F70"/>
    <w:rsid w:val="00C74412"/>
    <w:rsid w:val="00C75D43"/>
    <w:rsid w:val="00C776A9"/>
    <w:rsid w:val="00C77E78"/>
    <w:rsid w:val="00C801DB"/>
    <w:rsid w:val="00C80BFE"/>
    <w:rsid w:val="00C81CD4"/>
    <w:rsid w:val="00C81FC8"/>
    <w:rsid w:val="00C83071"/>
    <w:rsid w:val="00C843E3"/>
    <w:rsid w:val="00C849C9"/>
    <w:rsid w:val="00C856CF"/>
    <w:rsid w:val="00C85703"/>
    <w:rsid w:val="00C86D41"/>
    <w:rsid w:val="00C87004"/>
    <w:rsid w:val="00C901C0"/>
    <w:rsid w:val="00C90A06"/>
    <w:rsid w:val="00C90CB6"/>
    <w:rsid w:val="00C9125E"/>
    <w:rsid w:val="00C932CF"/>
    <w:rsid w:val="00C9338D"/>
    <w:rsid w:val="00C95446"/>
    <w:rsid w:val="00C95567"/>
    <w:rsid w:val="00C95589"/>
    <w:rsid w:val="00C95610"/>
    <w:rsid w:val="00C956FF"/>
    <w:rsid w:val="00C95ACC"/>
    <w:rsid w:val="00C95B98"/>
    <w:rsid w:val="00C96255"/>
    <w:rsid w:val="00C96F1F"/>
    <w:rsid w:val="00CA04FC"/>
    <w:rsid w:val="00CA0587"/>
    <w:rsid w:val="00CA071C"/>
    <w:rsid w:val="00CA0FEE"/>
    <w:rsid w:val="00CA1195"/>
    <w:rsid w:val="00CA285F"/>
    <w:rsid w:val="00CA454D"/>
    <w:rsid w:val="00CA4FA3"/>
    <w:rsid w:val="00CA536B"/>
    <w:rsid w:val="00CA5680"/>
    <w:rsid w:val="00CA59D8"/>
    <w:rsid w:val="00CA648D"/>
    <w:rsid w:val="00CA7AF4"/>
    <w:rsid w:val="00CA7F6B"/>
    <w:rsid w:val="00CB0A81"/>
    <w:rsid w:val="00CB199D"/>
    <w:rsid w:val="00CB2D82"/>
    <w:rsid w:val="00CB388B"/>
    <w:rsid w:val="00CB391E"/>
    <w:rsid w:val="00CB3B2B"/>
    <w:rsid w:val="00CB4623"/>
    <w:rsid w:val="00CB5062"/>
    <w:rsid w:val="00CB5A59"/>
    <w:rsid w:val="00CB79B5"/>
    <w:rsid w:val="00CB7A72"/>
    <w:rsid w:val="00CB7CAD"/>
    <w:rsid w:val="00CB7E3F"/>
    <w:rsid w:val="00CC0928"/>
    <w:rsid w:val="00CC12AF"/>
    <w:rsid w:val="00CC178B"/>
    <w:rsid w:val="00CC1BDA"/>
    <w:rsid w:val="00CC2264"/>
    <w:rsid w:val="00CC32AC"/>
    <w:rsid w:val="00CC38AF"/>
    <w:rsid w:val="00CC48BC"/>
    <w:rsid w:val="00CC4FAA"/>
    <w:rsid w:val="00CC529C"/>
    <w:rsid w:val="00CC59D9"/>
    <w:rsid w:val="00CD02EA"/>
    <w:rsid w:val="00CD0947"/>
    <w:rsid w:val="00CD17B6"/>
    <w:rsid w:val="00CD2F05"/>
    <w:rsid w:val="00CD4599"/>
    <w:rsid w:val="00CD4BC8"/>
    <w:rsid w:val="00CD4DD1"/>
    <w:rsid w:val="00CD5271"/>
    <w:rsid w:val="00CD54FE"/>
    <w:rsid w:val="00CD638D"/>
    <w:rsid w:val="00CD7111"/>
    <w:rsid w:val="00CD7BDA"/>
    <w:rsid w:val="00CD7D79"/>
    <w:rsid w:val="00CE00A8"/>
    <w:rsid w:val="00CE0D47"/>
    <w:rsid w:val="00CE267A"/>
    <w:rsid w:val="00CE2C3A"/>
    <w:rsid w:val="00CE2D43"/>
    <w:rsid w:val="00CE2DF9"/>
    <w:rsid w:val="00CE2FBE"/>
    <w:rsid w:val="00CE3DC4"/>
    <w:rsid w:val="00CE46D5"/>
    <w:rsid w:val="00CE5351"/>
    <w:rsid w:val="00CE56BB"/>
    <w:rsid w:val="00CE6B2D"/>
    <w:rsid w:val="00CF08A1"/>
    <w:rsid w:val="00CF0ADF"/>
    <w:rsid w:val="00CF2242"/>
    <w:rsid w:val="00CF275E"/>
    <w:rsid w:val="00CF3881"/>
    <w:rsid w:val="00CF3940"/>
    <w:rsid w:val="00CF408E"/>
    <w:rsid w:val="00CF4648"/>
    <w:rsid w:val="00CF7172"/>
    <w:rsid w:val="00D004A3"/>
    <w:rsid w:val="00D008FB"/>
    <w:rsid w:val="00D01060"/>
    <w:rsid w:val="00D010BB"/>
    <w:rsid w:val="00D01722"/>
    <w:rsid w:val="00D0184A"/>
    <w:rsid w:val="00D02DBF"/>
    <w:rsid w:val="00D03475"/>
    <w:rsid w:val="00D039D1"/>
    <w:rsid w:val="00D03D7C"/>
    <w:rsid w:val="00D04042"/>
    <w:rsid w:val="00D04C0C"/>
    <w:rsid w:val="00D06692"/>
    <w:rsid w:val="00D06944"/>
    <w:rsid w:val="00D07380"/>
    <w:rsid w:val="00D07A04"/>
    <w:rsid w:val="00D100A6"/>
    <w:rsid w:val="00D1200A"/>
    <w:rsid w:val="00D12657"/>
    <w:rsid w:val="00D13051"/>
    <w:rsid w:val="00D13FDA"/>
    <w:rsid w:val="00D14033"/>
    <w:rsid w:val="00D1484A"/>
    <w:rsid w:val="00D148B0"/>
    <w:rsid w:val="00D14B3E"/>
    <w:rsid w:val="00D154C1"/>
    <w:rsid w:val="00D15898"/>
    <w:rsid w:val="00D16126"/>
    <w:rsid w:val="00D16509"/>
    <w:rsid w:val="00D17489"/>
    <w:rsid w:val="00D2009B"/>
    <w:rsid w:val="00D20A5C"/>
    <w:rsid w:val="00D20FFC"/>
    <w:rsid w:val="00D2222E"/>
    <w:rsid w:val="00D22301"/>
    <w:rsid w:val="00D2236B"/>
    <w:rsid w:val="00D22A95"/>
    <w:rsid w:val="00D23321"/>
    <w:rsid w:val="00D23F19"/>
    <w:rsid w:val="00D242FD"/>
    <w:rsid w:val="00D250E5"/>
    <w:rsid w:val="00D254D3"/>
    <w:rsid w:val="00D256E7"/>
    <w:rsid w:val="00D26A1E"/>
    <w:rsid w:val="00D27489"/>
    <w:rsid w:val="00D3011C"/>
    <w:rsid w:val="00D308C4"/>
    <w:rsid w:val="00D30F4A"/>
    <w:rsid w:val="00D3145B"/>
    <w:rsid w:val="00D31C48"/>
    <w:rsid w:val="00D32035"/>
    <w:rsid w:val="00D323D1"/>
    <w:rsid w:val="00D3245C"/>
    <w:rsid w:val="00D324EA"/>
    <w:rsid w:val="00D32EAE"/>
    <w:rsid w:val="00D32FD9"/>
    <w:rsid w:val="00D330FC"/>
    <w:rsid w:val="00D3441E"/>
    <w:rsid w:val="00D34758"/>
    <w:rsid w:val="00D35521"/>
    <w:rsid w:val="00D369F8"/>
    <w:rsid w:val="00D37426"/>
    <w:rsid w:val="00D37E95"/>
    <w:rsid w:val="00D406E4"/>
    <w:rsid w:val="00D40CB5"/>
    <w:rsid w:val="00D41A18"/>
    <w:rsid w:val="00D42169"/>
    <w:rsid w:val="00D421CD"/>
    <w:rsid w:val="00D42A92"/>
    <w:rsid w:val="00D44755"/>
    <w:rsid w:val="00D44908"/>
    <w:rsid w:val="00D449CD"/>
    <w:rsid w:val="00D4576E"/>
    <w:rsid w:val="00D459C6"/>
    <w:rsid w:val="00D46493"/>
    <w:rsid w:val="00D464D6"/>
    <w:rsid w:val="00D46860"/>
    <w:rsid w:val="00D475D4"/>
    <w:rsid w:val="00D506CB"/>
    <w:rsid w:val="00D51392"/>
    <w:rsid w:val="00D5140D"/>
    <w:rsid w:val="00D51440"/>
    <w:rsid w:val="00D5179B"/>
    <w:rsid w:val="00D5195E"/>
    <w:rsid w:val="00D51ACA"/>
    <w:rsid w:val="00D525A7"/>
    <w:rsid w:val="00D5286B"/>
    <w:rsid w:val="00D52C38"/>
    <w:rsid w:val="00D54749"/>
    <w:rsid w:val="00D547FA"/>
    <w:rsid w:val="00D559A2"/>
    <w:rsid w:val="00D56DF4"/>
    <w:rsid w:val="00D578A5"/>
    <w:rsid w:val="00D6067C"/>
    <w:rsid w:val="00D60896"/>
    <w:rsid w:val="00D608D5"/>
    <w:rsid w:val="00D60A94"/>
    <w:rsid w:val="00D61484"/>
    <w:rsid w:val="00D61C5C"/>
    <w:rsid w:val="00D6257E"/>
    <w:rsid w:val="00D62662"/>
    <w:rsid w:val="00D6321A"/>
    <w:rsid w:val="00D63290"/>
    <w:rsid w:val="00D63761"/>
    <w:rsid w:val="00D63914"/>
    <w:rsid w:val="00D642F9"/>
    <w:rsid w:val="00D643F0"/>
    <w:rsid w:val="00D64E6D"/>
    <w:rsid w:val="00D65717"/>
    <w:rsid w:val="00D65EFD"/>
    <w:rsid w:val="00D669CF"/>
    <w:rsid w:val="00D66E02"/>
    <w:rsid w:val="00D672AF"/>
    <w:rsid w:val="00D67561"/>
    <w:rsid w:val="00D67574"/>
    <w:rsid w:val="00D70427"/>
    <w:rsid w:val="00D708E8"/>
    <w:rsid w:val="00D70986"/>
    <w:rsid w:val="00D70EB3"/>
    <w:rsid w:val="00D7169C"/>
    <w:rsid w:val="00D718F1"/>
    <w:rsid w:val="00D72574"/>
    <w:rsid w:val="00D72A8B"/>
    <w:rsid w:val="00D7356D"/>
    <w:rsid w:val="00D73CA7"/>
    <w:rsid w:val="00D74051"/>
    <w:rsid w:val="00D75801"/>
    <w:rsid w:val="00D7648E"/>
    <w:rsid w:val="00D76C16"/>
    <w:rsid w:val="00D77A6E"/>
    <w:rsid w:val="00D8018E"/>
    <w:rsid w:val="00D813CB"/>
    <w:rsid w:val="00D81945"/>
    <w:rsid w:val="00D8259C"/>
    <w:rsid w:val="00D835EB"/>
    <w:rsid w:val="00D8569A"/>
    <w:rsid w:val="00D858C7"/>
    <w:rsid w:val="00D85DEE"/>
    <w:rsid w:val="00D867F9"/>
    <w:rsid w:val="00D86E98"/>
    <w:rsid w:val="00D86EBE"/>
    <w:rsid w:val="00D872EB"/>
    <w:rsid w:val="00D87E8B"/>
    <w:rsid w:val="00D9066C"/>
    <w:rsid w:val="00D90DDF"/>
    <w:rsid w:val="00D90DF1"/>
    <w:rsid w:val="00D9240E"/>
    <w:rsid w:val="00D9395B"/>
    <w:rsid w:val="00D93A5A"/>
    <w:rsid w:val="00D93C70"/>
    <w:rsid w:val="00D93D7A"/>
    <w:rsid w:val="00D941B5"/>
    <w:rsid w:val="00D94A30"/>
    <w:rsid w:val="00D94A48"/>
    <w:rsid w:val="00D94BCA"/>
    <w:rsid w:val="00D9510C"/>
    <w:rsid w:val="00D96058"/>
    <w:rsid w:val="00D977BF"/>
    <w:rsid w:val="00D979F3"/>
    <w:rsid w:val="00DA00E3"/>
    <w:rsid w:val="00DA04C9"/>
    <w:rsid w:val="00DA1A14"/>
    <w:rsid w:val="00DA3069"/>
    <w:rsid w:val="00DA33C6"/>
    <w:rsid w:val="00DA3436"/>
    <w:rsid w:val="00DA45BD"/>
    <w:rsid w:val="00DA4F3B"/>
    <w:rsid w:val="00DA5204"/>
    <w:rsid w:val="00DA5368"/>
    <w:rsid w:val="00DA5785"/>
    <w:rsid w:val="00DA5DE4"/>
    <w:rsid w:val="00DB03EB"/>
    <w:rsid w:val="00DB0AEB"/>
    <w:rsid w:val="00DB1B27"/>
    <w:rsid w:val="00DB1D36"/>
    <w:rsid w:val="00DB505A"/>
    <w:rsid w:val="00DB5AFB"/>
    <w:rsid w:val="00DB667C"/>
    <w:rsid w:val="00DB6D87"/>
    <w:rsid w:val="00DB7E83"/>
    <w:rsid w:val="00DC180D"/>
    <w:rsid w:val="00DC1CD2"/>
    <w:rsid w:val="00DC1E24"/>
    <w:rsid w:val="00DC27A5"/>
    <w:rsid w:val="00DC2CD2"/>
    <w:rsid w:val="00DC3F20"/>
    <w:rsid w:val="00DC419D"/>
    <w:rsid w:val="00DC4CCD"/>
    <w:rsid w:val="00DC52BF"/>
    <w:rsid w:val="00DC6211"/>
    <w:rsid w:val="00DC66FE"/>
    <w:rsid w:val="00DC75EF"/>
    <w:rsid w:val="00DD021A"/>
    <w:rsid w:val="00DD075F"/>
    <w:rsid w:val="00DD0770"/>
    <w:rsid w:val="00DD0AC0"/>
    <w:rsid w:val="00DD1B2D"/>
    <w:rsid w:val="00DD1D35"/>
    <w:rsid w:val="00DD2150"/>
    <w:rsid w:val="00DD27D4"/>
    <w:rsid w:val="00DD2936"/>
    <w:rsid w:val="00DD2F1C"/>
    <w:rsid w:val="00DD33E5"/>
    <w:rsid w:val="00DD40EC"/>
    <w:rsid w:val="00DD4181"/>
    <w:rsid w:val="00DD535F"/>
    <w:rsid w:val="00DD5E44"/>
    <w:rsid w:val="00DD5EC0"/>
    <w:rsid w:val="00DD5F12"/>
    <w:rsid w:val="00DD727C"/>
    <w:rsid w:val="00DE032E"/>
    <w:rsid w:val="00DE0661"/>
    <w:rsid w:val="00DE0A5B"/>
    <w:rsid w:val="00DE2B99"/>
    <w:rsid w:val="00DE2D02"/>
    <w:rsid w:val="00DE3AA8"/>
    <w:rsid w:val="00DE4BD7"/>
    <w:rsid w:val="00DE4FDB"/>
    <w:rsid w:val="00DE7FB1"/>
    <w:rsid w:val="00DF0140"/>
    <w:rsid w:val="00DF0B26"/>
    <w:rsid w:val="00DF1643"/>
    <w:rsid w:val="00DF198D"/>
    <w:rsid w:val="00DF1FFE"/>
    <w:rsid w:val="00DF2F90"/>
    <w:rsid w:val="00DF33BA"/>
    <w:rsid w:val="00DF571A"/>
    <w:rsid w:val="00DF57E6"/>
    <w:rsid w:val="00DF598E"/>
    <w:rsid w:val="00DF5C40"/>
    <w:rsid w:val="00DF66BF"/>
    <w:rsid w:val="00DF6DBC"/>
    <w:rsid w:val="00DF710C"/>
    <w:rsid w:val="00E00BCD"/>
    <w:rsid w:val="00E015C3"/>
    <w:rsid w:val="00E01628"/>
    <w:rsid w:val="00E01F88"/>
    <w:rsid w:val="00E02FCA"/>
    <w:rsid w:val="00E042A4"/>
    <w:rsid w:val="00E0603D"/>
    <w:rsid w:val="00E06C49"/>
    <w:rsid w:val="00E077F7"/>
    <w:rsid w:val="00E07968"/>
    <w:rsid w:val="00E112BD"/>
    <w:rsid w:val="00E11DD9"/>
    <w:rsid w:val="00E12815"/>
    <w:rsid w:val="00E128F5"/>
    <w:rsid w:val="00E12CA4"/>
    <w:rsid w:val="00E12D19"/>
    <w:rsid w:val="00E13374"/>
    <w:rsid w:val="00E136D3"/>
    <w:rsid w:val="00E13C34"/>
    <w:rsid w:val="00E13EBF"/>
    <w:rsid w:val="00E1419D"/>
    <w:rsid w:val="00E148C1"/>
    <w:rsid w:val="00E14BB7"/>
    <w:rsid w:val="00E14F2C"/>
    <w:rsid w:val="00E15210"/>
    <w:rsid w:val="00E15A27"/>
    <w:rsid w:val="00E15ABD"/>
    <w:rsid w:val="00E1642E"/>
    <w:rsid w:val="00E16800"/>
    <w:rsid w:val="00E16C93"/>
    <w:rsid w:val="00E174AF"/>
    <w:rsid w:val="00E175D1"/>
    <w:rsid w:val="00E20552"/>
    <w:rsid w:val="00E2066D"/>
    <w:rsid w:val="00E2110F"/>
    <w:rsid w:val="00E227E6"/>
    <w:rsid w:val="00E2299B"/>
    <w:rsid w:val="00E243F5"/>
    <w:rsid w:val="00E256DA"/>
    <w:rsid w:val="00E2570A"/>
    <w:rsid w:val="00E26015"/>
    <w:rsid w:val="00E3005E"/>
    <w:rsid w:val="00E304C3"/>
    <w:rsid w:val="00E323B4"/>
    <w:rsid w:val="00E32CD2"/>
    <w:rsid w:val="00E3372E"/>
    <w:rsid w:val="00E34756"/>
    <w:rsid w:val="00E34BB5"/>
    <w:rsid w:val="00E3653E"/>
    <w:rsid w:val="00E36730"/>
    <w:rsid w:val="00E41010"/>
    <w:rsid w:val="00E4173E"/>
    <w:rsid w:val="00E41DCC"/>
    <w:rsid w:val="00E42D84"/>
    <w:rsid w:val="00E42E52"/>
    <w:rsid w:val="00E4305A"/>
    <w:rsid w:val="00E44329"/>
    <w:rsid w:val="00E456A1"/>
    <w:rsid w:val="00E46574"/>
    <w:rsid w:val="00E46E90"/>
    <w:rsid w:val="00E47197"/>
    <w:rsid w:val="00E504D3"/>
    <w:rsid w:val="00E509E4"/>
    <w:rsid w:val="00E50D8D"/>
    <w:rsid w:val="00E52D85"/>
    <w:rsid w:val="00E55178"/>
    <w:rsid w:val="00E552FC"/>
    <w:rsid w:val="00E55CE2"/>
    <w:rsid w:val="00E5790F"/>
    <w:rsid w:val="00E57F25"/>
    <w:rsid w:val="00E57FB0"/>
    <w:rsid w:val="00E603D0"/>
    <w:rsid w:val="00E6208E"/>
    <w:rsid w:val="00E625F6"/>
    <w:rsid w:val="00E62B71"/>
    <w:rsid w:val="00E62D3A"/>
    <w:rsid w:val="00E64572"/>
    <w:rsid w:val="00E6691E"/>
    <w:rsid w:val="00E670E4"/>
    <w:rsid w:val="00E67283"/>
    <w:rsid w:val="00E67515"/>
    <w:rsid w:val="00E70B95"/>
    <w:rsid w:val="00E70D54"/>
    <w:rsid w:val="00E71714"/>
    <w:rsid w:val="00E7240C"/>
    <w:rsid w:val="00E727FD"/>
    <w:rsid w:val="00E732A7"/>
    <w:rsid w:val="00E736AA"/>
    <w:rsid w:val="00E7417B"/>
    <w:rsid w:val="00E745D5"/>
    <w:rsid w:val="00E749C0"/>
    <w:rsid w:val="00E75231"/>
    <w:rsid w:val="00E75398"/>
    <w:rsid w:val="00E75AE4"/>
    <w:rsid w:val="00E76781"/>
    <w:rsid w:val="00E77CFA"/>
    <w:rsid w:val="00E81730"/>
    <w:rsid w:val="00E81B12"/>
    <w:rsid w:val="00E81BCD"/>
    <w:rsid w:val="00E82782"/>
    <w:rsid w:val="00E83223"/>
    <w:rsid w:val="00E83C16"/>
    <w:rsid w:val="00E83DFC"/>
    <w:rsid w:val="00E84587"/>
    <w:rsid w:val="00E845AE"/>
    <w:rsid w:val="00E85911"/>
    <w:rsid w:val="00E87DF8"/>
    <w:rsid w:val="00E907F2"/>
    <w:rsid w:val="00E911C1"/>
    <w:rsid w:val="00E92937"/>
    <w:rsid w:val="00E9300B"/>
    <w:rsid w:val="00E93335"/>
    <w:rsid w:val="00E9466B"/>
    <w:rsid w:val="00E965B8"/>
    <w:rsid w:val="00E967D6"/>
    <w:rsid w:val="00E971F7"/>
    <w:rsid w:val="00E97506"/>
    <w:rsid w:val="00E976DF"/>
    <w:rsid w:val="00E97F55"/>
    <w:rsid w:val="00EA2809"/>
    <w:rsid w:val="00EA41AE"/>
    <w:rsid w:val="00EA5F0F"/>
    <w:rsid w:val="00EA658F"/>
    <w:rsid w:val="00EA7029"/>
    <w:rsid w:val="00EA71F8"/>
    <w:rsid w:val="00EA7272"/>
    <w:rsid w:val="00EB10A2"/>
    <w:rsid w:val="00EB1CB3"/>
    <w:rsid w:val="00EB28CB"/>
    <w:rsid w:val="00EB2CDB"/>
    <w:rsid w:val="00EB3733"/>
    <w:rsid w:val="00EB3D03"/>
    <w:rsid w:val="00EB4096"/>
    <w:rsid w:val="00EB49A3"/>
    <w:rsid w:val="00EB50C4"/>
    <w:rsid w:val="00EB50E2"/>
    <w:rsid w:val="00EB6593"/>
    <w:rsid w:val="00EB689E"/>
    <w:rsid w:val="00EB79F4"/>
    <w:rsid w:val="00EB7B71"/>
    <w:rsid w:val="00EB7D15"/>
    <w:rsid w:val="00EB7F8E"/>
    <w:rsid w:val="00EC02CC"/>
    <w:rsid w:val="00EC2523"/>
    <w:rsid w:val="00EC289C"/>
    <w:rsid w:val="00EC3657"/>
    <w:rsid w:val="00EC4CC7"/>
    <w:rsid w:val="00EC606D"/>
    <w:rsid w:val="00EC753B"/>
    <w:rsid w:val="00EC7F90"/>
    <w:rsid w:val="00ED03EF"/>
    <w:rsid w:val="00ED2DA5"/>
    <w:rsid w:val="00ED3503"/>
    <w:rsid w:val="00ED4860"/>
    <w:rsid w:val="00ED6F43"/>
    <w:rsid w:val="00ED72CC"/>
    <w:rsid w:val="00ED7B1E"/>
    <w:rsid w:val="00EE22A9"/>
    <w:rsid w:val="00EE2548"/>
    <w:rsid w:val="00EE32B4"/>
    <w:rsid w:val="00EE3747"/>
    <w:rsid w:val="00EE39F0"/>
    <w:rsid w:val="00EE404C"/>
    <w:rsid w:val="00EE4D52"/>
    <w:rsid w:val="00EE527B"/>
    <w:rsid w:val="00EE6DF6"/>
    <w:rsid w:val="00EE7B3C"/>
    <w:rsid w:val="00EF209B"/>
    <w:rsid w:val="00EF347F"/>
    <w:rsid w:val="00EF3F9C"/>
    <w:rsid w:val="00EF47B4"/>
    <w:rsid w:val="00EF4E11"/>
    <w:rsid w:val="00EF5388"/>
    <w:rsid w:val="00EF5D58"/>
    <w:rsid w:val="00EF5E0E"/>
    <w:rsid w:val="00EF6D84"/>
    <w:rsid w:val="00EF7609"/>
    <w:rsid w:val="00F0130E"/>
    <w:rsid w:val="00F021BB"/>
    <w:rsid w:val="00F0235C"/>
    <w:rsid w:val="00F03161"/>
    <w:rsid w:val="00F048D4"/>
    <w:rsid w:val="00F054E4"/>
    <w:rsid w:val="00F05A6B"/>
    <w:rsid w:val="00F061AC"/>
    <w:rsid w:val="00F0699F"/>
    <w:rsid w:val="00F073D6"/>
    <w:rsid w:val="00F07971"/>
    <w:rsid w:val="00F113F3"/>
    <w:rsid w:val="00F13129"/>
    <w:rsid w:val="00F133BE"/>
    <w:rsid w:val="00F13F03"/>
    <w:rsid w:val="00F16729"/>
    <w:rsid w:val="00F167DE"/>
    <w:rsid w:val="00F168B4"/>
    <w:rsid w:val="00F1698D"/>
    <w:rsid w:val="00F1744D"/>
    <w:rsid w:val="00F2045B"/>
    <w:rsid w:val="00F2104C"/>
    <w:rsid w:val="00F22235"/>
    <w:rsid w:val="00F22C48"/>
    <w:rsid w:val="00F25688"/>
    <w:rsid w:val="00F25810"/>
    <w:rsid w:val="00F26326"/>
    <w:rsid w:val="00F26D8B"/>
    <w:rsid w:val="00F270FE"/>
    <w:rsid w:val="00F27428"/>
    <w:rsid w:val="00F27AE9"/>
    <w:rsid w:val="00F3099B"/>
    <w:rsid w:val="00F31582"/>
    <w:rsid w:val="00F329DE"/>
    <w:rsid w:val="00F33F6E"/>
    <w:rsid w:val="00F34890"/>
    <w:rsid w:val="00F34A43"/>
    <w:rsid w:val="00F3522A"/>
    <w:rsid w:val="00F35C8F"/>
    <w:rsid w:val="00F35F10"/>
    <w:rsid w:val="00F364B0"/>
    <w:rsid w:val="00F401A9"/>
    <w:rsid w:val="00F410BE"/>
    <w:rsid w:val="00F41C44"/>
    <w:rsid w:val="00F41F6A"/>
    <w:rsid w:val="00F428BB"/>
    <w:rsid w:val="00F42DCF"/>
    <w:rsid w:val="00F42FEB"/>
    <w:rsid w:val="00F44BD3"/>
    <w:rsid w:val="00F452E1"/>
    <w:rsid w:val="00F452FA"/>
    <w:rsid w:val="00F45BA4"/>
    <w:rsid w:val="00F472AA"/>
    <w:rsid w:val="00F504CA"/>
    <w:rsid w:val="00F50A95"/>
    <w:rsid w:val="00F526B9"/>
    <w:rsid w:val="00F52E2E"/>
    <w:rsid w:val="00F5455C"/>
    <w:rsid w:val="00F54DF5"/>
    <w:rsid w:val="00F55798"/>
    <w:rsid w:val="00F560EC"/>
    <w:rsid w:val="00F5610E"/>
    <w:rsid w:val="00F56AD0"/>
    <w:rsid w:val="00F57F52"/>
    <w:rsid w:val="00F60E58"/>
    <w:rsid w:val="00F61BB0"/>
    <w:rsid w:val="00F61CF6"/>
    <w:rsid w:val="00F61FF5"/>
    <w:rsid w:val="00F627E8"/>
    <w:rsid w:val="00F62C04"/>
    <w:rsid w:val="00F62DBD"/>
    <w:rsid w:val="00F6411C"/>
    <w:rsid w:val="00F65322"/>
    <w:rsid w:val="00F65735"/>
    <w:rsid w:val="00F66E7A"/>
    <w:rsid w:val="00F67D4C"/>
    <w:rsid w:val="00F70F97"/>
    <w:rsid w:val="00F717FA"/>
    <w:rsid w:val="00F730D3"/>
    <w:rsid w:val="00F73F24"/>
    <w:rsid w:val="00F75091"/>
    <w:rsid w:val="00F75441"/>
    <w:rsid w:val="00F75B8B"/>
    <w:rsid w:val="00F761E9"/>
    <w:rsid w:val="00F765B4"/>
    <w:rsid w:val="00F775A3"/>
    <w:rsid w:val="00F77784"/>
    <w:rsid w:val="00F77F66"/>
    <w:rsid w:val="00F8071C"/>
    <w:rsid w:val="00F8131B"/>
    <w:rsid w:val="00F84117"/>
    <w:rsid w:val="00F8425A"/>
    <w:rsid w:val="00F84545"/>
    <w:rsid w:val="00F845AB"/>
    <w:rsid w:val="00F85196"/>
    <w:rsid w:val="00F852C8"/>
    <w:rsid w:val="00F85DD3"/>
    <w:rsid w:val="00F85F2D"/>
    <w:rsid w:val="00F8653F"/>
    <w:rsid w:val="00F86B91"/>
    <w:rsid w:val="00F90591"/>
    <w:rsid w:val="00F907BC"/>
    <w:rsid w:val="00F91960"/>
    <w:rsid w:val="00F934FC"/>
    <w:rsid w:val="00F953BB"/>
    <w:rsid w:val="00F95D68"/>
    <w:rsid w:val="00F9628F"/>
    <w:rsid w:val="00F964AF"/>
    <w:rsid w:val="00F9697B"/>
    <w:rsid w:val="00F9761D"/>
    <w:rsid w:val="00F979CC"/>
    <w:rsid w:val="00F979E6"/>
    <w:rsid w:val="00FA175B"/>
    <w:rsid w:val="00FA1EA5"/>
    <w:rsid w:val="00FA1F36"/>
    <w:rsid w:val="00FA2B12"/>
    <w:rsid w:val="00FA2B78"/>
    <w:rsid w:val="00FA30F4"/>
    <w:rsid w:val="00FA50B0"/>
    <w:rsid w:val="00FA6857"/>
    <w:rsid w:val="00FA7853"/>
    <w:rsid w:val="00FA7FE5"/>
    <w:rsid w:val="00FB0A49"/>
    <w:rsid w:val="00FB2020"/>
    <w:rsid w:val="00FB2382"/>
    <w:rsid w:val="00FB59A6"/>
    <w:rsid w:val="00FB6AE4"/>
    <w:rsid w:val="00FB6F16"/>
    <w:rsid w:val="00FC0132"/>
    <w:rsid w:val="00FC1135"/>
    <w:rsid w:val="00FC15F9"/>
    <w:rsid w:val="00FC166C"/>
    <w:rsid w:val="00FC1A7D"/>
    <w:rsid w:val="00FC1CAA"/>
    <w:rsid w:val="00FC1D26"/>
    <w:rsid w:val="00FC2801"/>
    <w:rsid w:val="00FC4D4B"/>
    <w:rsid w:val="00FC5C09"/>
    <w:rsid w:val="00FC767C"/>
    <w:rsid w:val="00FC7BF7"/>
    <w:rsid w:val="00FD0584"/>
    <w:rsid w:val="00FD0E63"/>
    <w:rsid w:val="00FD1BC0"/>
    <w:rsid w:val="00FD2CF4"/>
    <w:rsid w:val="00FD3C68"/>
    <w:rsid w:val="00FD49ED"/>
    <w:rsid w:val="00FD536F"/>
    <w:rsid w:val="00FD6420"/>
    <w:rsid w:val="00FD717B"/>
    <w:rsid w:val="00FD7227"/>
    <w:rsid w:val="00FE08B4"/>
    <w:rsid w:val="00FE243B"/>
    <w:rsid w:val="00FE285C"/>
    <w:rsid w:val="00FE2BD2"/>
    <w:rsid w:val="00FE2DAB"/>
    <w:rsid w:val="00FE3640"/>
    <w:rsid w:val="00FE418D"/>
    <w:rsid w:val="00FE604E"/>
    <w:rsid w:val="00FE65CB"/>
    <w:rsid w:val="00FE661A"/>
    <w:rsid w:val="00FE6EF3"/>
    <w:rsid w:val="00FE744D"/>
    <w:rsid w:val="00FE7452"/>
    <w:rsid w:val="00FF0F53"/>
    <w:rsid w:val="00FF1A51"/>
    <w:rsid w:val="00FF31A6"/>
    <w:rsid w:val="00FF360A"/>
    <w:rsid w:val="00FF427D"/>
    <w:rsid w:val="00FF4642"/>
    <w:rsid w:val="00FF4A30"/>
    <w:rsid w:val="00FF5505"/>
    <w:rsid w:val="00FF6D6B"/>
    <w:rsid w:val="00FF746B"/>
    <w:rsid w:val="00FF7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 fillcolor="white" strokecolor="white">
      <v:fill color="white"/>
      <v:stroke color="white" weight="0"/>
      <v:textbox inset="0,,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AF8"/>
    <w:rPr>
      <w:rFonts w:ascii="GOST type B" w:hAnsi="GOST type B"/>
      <w:i/>
      <w:spacing w:val="-20"/>
      <w:sz w:val="28"/>
      <w:szCs w:val="28"/>
    </w:rPr>
  </w:style>
  <w:style w:type="paragraph" w:styleId="10">
    <w:name w:val="heading 1"/>
    <w:basedOn w:val="a"/>
    <w:next w:val="a"/>
    <w:autoRedefine/>
    <w:qFormat/>
    <w:rsid w:val="0030361A"/>
    <w:pPr>
      <w:pageBreakBefore/>
      <w:jc w:val="center"/>
      <w:outlineLvl w:val="0"/>
    </w:pPr>
    <w:rPr>
      <w:rFonts w:ascii="GOST type A" w:hAnsi="GOST type A"/>
      <w:b/>
      <w:sz w:val="36"/>
      <w:szCs w:val="36"/>
    </w:rPr>
  </w:style>
  <w:style w:type="paragraph" w:styleId="2">
    <w:name w:val="heading 2"/>
    <w:basedOn w:val="a"/>
    <w:qFormat/>
    <w:rsid w:val="00113D36"/>
    <w:pPr>
      <w:keepNext/>
      <w:numPr>
        <w:ilvl w:val="1"/>
        <w:numId w:val="3"/>
      </w:numPr>
      <w:spacing w:before="120" w:after="60"/>
      <w:outlineLvl w:val="1"/>
    </w:pPr>
  </w:style>
  <w:style w:type="paragraph" w:styleId="3">
    <w:name w:val="heading 3"/>
    <w:basedOn w:val="a"/>
    <w:next w:val="a"/>
    <w:qFormat/>
    <w:rsid w:val="00113D36"/>
    <w:pPr>
      <w:keepNext/>
      <w:numPr>
        <w:ilvl w:val="2"/>
        <w:numId w:val="3"/>
      </w:numPr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"/>
    <w:next w:val="a"/>
    <w:qFormat/>
    <w:rsid w:val="00113D36"/>
    <w:pPr>
      <w:keepNext/>
      <w:numPr>
        <w:ilvl w:val="3"/>
        <w:numId w:val="3"/>
      </w:numPr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rsid w:val="00113D36"/>
    <w:pPr>
      <w:numPr>
        <w:ilvl w:val="4"/>
        <w:numId w:val="3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rsid w:val="00113D36"/>
    <w:pPr>
      <w:numPr>
        <w:ilvl w:val="5"/>
        <w:numId w:val="3"/>
      </w:numPr>
      <w:spacing w:before="240" w:after="60"/>
      <w:outlineLvl w:val="5"/>
    </w:pPr>
    <w:rPr>
      <w:sz w:val="22"/>
    </w:rPr>
  </w:style>
  <w:style w:type="paragraph" w:styleId="7">
    <w:name w:val="heading 7"/>
    <w:basedOn w:val="a"/>
    <w:next w:val="a"/>
    <w:qFormat/>
    <w:rsid w:val="00113D36"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"/>
    <w:next w:val="a"/>
    <w:qFormat/>
    <w:rsid w:val="00113D36"/>
    <w:pPr>
      <w:numPr>
        <w:ilvl w:val="7"/>
        <w:numId w:val="3"/>
      </w:numPr>
      <w:spacing w:before="240" w:after="60"/>
      <w:outlineLvl w:val="7"/>
    </w:pPr>
    <w:rPr>
      <w:rFonts w:ascii="Arial" w:hAnsi="Arial"/>
      <w:sz w:val="20"/>
    </w:rPr>
  </w:style>
  <w:style w:type="paragraph" w:styleId="9">
    <w:name w:val="heading 9"/>
    <w:basedOn w:val="a"/>
    <w:next w:val="a"/>
    <w:qFormat/>
    <w:rsid w:val="00113D36"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13D36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113D36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113D36"/>
  </w:style>
  <w:style w:type="paragraph" w:styleId="30">
    <w:name w:val="toc 3"/>
    <w:basedOn w:val="a"/>
    <w:next w:val="a"/>
    <w:autoRedefine/>
    <w:semiHidden/>
    <w:rsid w:val="00113D36"/>
    <w:pPr>
      <w:ind w:left="480"/>
    </w:pPr>
  </w:style>
  <w:style w:type="paragraph" w:customStyle="1" w:styleId="11">
    <w:name w:val="Стиль1"/>
    <w:basedOn w:val="a"/>
    <w:rsid w:val="00113D36"/>
    <w:pPr>
      <w:spacing w:before="120" w:after="120"/>
      <w:jc w:val="both"/>
    </w:pPr>
  </w:style>
  <w:style w:type="paragraph" w:styleId="1">
    <w:name w:val="toc 1"/>
    <w:basedOn w:val="a7"/>
    <w:autoRedefine/>
    <w:semiHidden/>
    <w:rsid w:val="00113D36"/>
    <w:pPr>
      <w:numPr>
        <w:numId w:val="2"/>
      </w:numPr>
      <w:tabs>
        <w:tab w:val="clear" w:pos="1097"/>
        <w:tab w:val="left" w:leader="dot" w:pos="9072"/>
      </w:tabs>
      <w:spacing w:after="120"/>
    </w:pPr>
  </w:style>
  <w:style w:type="paragraph" w:styleId="a7">
    <w:name w:val="List Number"/>
    <w:basedOn w:val="a"/>
    <w:autoRedefine/>
    <w:rsid w:val="00113D36"/>
    <w:pPr>
      <w:tabs>
        <w:tab w:val="left" w:pos="964"/>
      </w:tabs>
      <w:ind w:firstLine="737"/>
    </w:pPr>
  </w:style>
  <w:style w:type="paragraph" w:styleId="20">
    <w:name w:val="toc 2"/>
    <w:basedOn w:val="a"/>
    <w:next w:val="a"/>
    <w:autoRedefine/>
    <w:semiHidden/>
    <w:rsid w:val="00113D36"/>
    <w:pPr>
      <w:tabs>
        <w:tab w:val="num" w:pos="1097"/>
      </w:tabs>
      <w:ind w:firstLine="737"/>
    </w:pPr>
  </w:style>
  <w:style w:type="paragraph" w:styleId="40">
    <w:name w:val="toc 4"/>
    <w:basedOn w:val="a"/>
    <w:next w:val="a"/>
    <w:autoRedefine/>
    <w:semiHidden/>
    <w:rsid w:val="00113D36"/>
    <w:pPr>
      <w:ind w:left="720"/>
    </w:pPr>
  </w:style>
  <w:style w:type="paragraph" w:styleId="50">
    <w:name w:val="toc 5"/>
    <w:basedOn w:val="a"/>
    <w:next w:val="a"/>
    <w:autoRedefine/>
    <w:semiHidden/>
    <w:rsid w:val="00113D36"/>
    <w:pPr>
      <w:ind w:left="960"/>
    </w:pPr>
  </w:style>
  <w:style w:type="paragraph" w:styleId="60">
    <w:name w:val="toc 6"/>
    <w:basedOn w:val="a"/>
    <w:next w:val="a"/>
    <w:autoRedefine/>
    <w:semiHidden/>
    <w:rsid w:val="00113D36"/>
    <w:pPr>
      <w:ind w:left="1200"/>
    </w:pPr>
  </w:style>
  <w:style w:type="paragraph" w:styleId="70">
    <w:name w:val="toc 7"/>
    <w:basedOn w:val="a"/>
    <w:next w:val="a"/>
    <w:autoRedefine/>
    <w:semiHidden/>
    <w:rsid w:val="00113D36"/>
    <w:pPr>
      <w:ind w:left="1440"/>
    </w:pPr>
  </w:style>
  <w:style w:type="paragraph" w:styleId="80">
    <w:name w:val="toc 8"/>
    <w:basedOn w:val="a"/>
    <w:next w:val="a"/>
    <w:autoRedefine/>
    <w:semiHidden/>
    <w:rsid w:val="00113D36"/>
    <w:pPr>
      <w:ind w:left="1680"/>
    </w:pPr>
  </w:style>
  <w:style w:type="paragraph" w:styleId="90">
    <w:name w:val="toc 9"/>
    <w:basedOn w:val="a"/>
    <w:next w:val="a"/>
    <w:autoRedefine/>
    <w:semiHidden/>
    <w:rsid w:val="00113D36"/>
    <w:pPr>
      <w:ind w:left="1920"/>
    </w:pPr>
  </w:style>
  <w:style w:type="paragraph" w:styleId="a8">
    <w:name w:val="Body Text"/>
    <w:basedOn w:val="a"/>
    <w:rsid w:val="00113D36"/>
    <w:pPr>
      <w:jc w:val="center"/>
    </w:pPr>
  </w:style>
  <w:style w:type="paragraph" w:styleId="a9">
    <w:name w:val="Document Map"/>
    <w:basedOn w:val="a"/>
    <w:semiHidden/>
    <w:rsid w:val="00113D36"/>
    <w:pPr>
      <w:shd w:val="clear" w:color="auto" w:fill="000080"/>
    </w:pPr>
    <w:rPr>
      <w:rFonts w:ascii="Tahoma" w:hAnsi="Tahoma"/>
    </w:rPr>
  </w:style>
  <w:style w:type="paragraph" w:styleId="21">
    <w:name w:val="Body Text 2"/>
    <w:basedOn w:val="a"/>
    <w:rsid w:val="00113D36"/>
    <w:rPr>
      <w:sz w:val="22"/>
    </w:rPr>
  </w:style>
  <w:style w:type="paragraph" w:customStyle="1" w:styleId="12">
    <w:name w:val="Обычный1"/>
    <w:rsid w:val="007D7DDE"/>
    <w:pPr>
      <w:spacing w:before="100" w:after="100"/>
    </w:pPr>
    <w:rPr>
      <w:snapToGrid w:val="0"/>
    </w:rPr>
  </w:style>
  <w:style w:type="table" w:styleId="aa">
    <w:name w:val="Table Grid"/>
    <w:basedOn w:val="a1"/>
    <w:rsid w:val="00ED48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Grid 1"/>
    <w:basedOn w:val="a1"/>
    <w:rsid w:val="00F91960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b">
    <w:name w:val="Hyperlink"/>
    <w:basedOn w:val="a0"/>
    <w:rsid w:val="008A698F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qFormat/>
    <w:rsid w:val="00FA50B0"/>
    <w:pPr>
      <w:jc w:val="center"/>
    </w:pPr>
    <w:rPr>
      <w:b/>
    </w:rPr>
  </w:style>
  <w:style w:type="paragraph" w:styleId="ad">
    <w:name w:val="Normal (Web)"/>
    <w:basedOn w:val="a"/>
    <w:uiPriority w:val="99"/>
    <w:rsid w:val="0074283E"/>
    <w:pPr>
      <w:spacing w:before="100" w:beforeAutospacing="1" w:after="100" w:afterAutospacing="1"/>
      <w:ind w:firstLine="720"/>
    </w:pPr>
    <w:rPr>
      <w:sz w:val="24"/>
      <w:szCs w:val="24"/>
    </w:rPr>
  </w:style>
  <w:style w:type="paragraph" w:customStyle="1" w:styleId="ae">
    <w:name w:val="ПроектРабочий"/>
    <w:basedOn w:val="a"/>
    <w:rsid w:val="0033537E"/>
    <w:pPr>
      <w:suppressLineNumbers/>
      <w:suppressAutoHyphens/>
      <w:spacing w:line="360" w:lineRule="auto"/>
      <w:ind w:left="567" w:firstLine="425"/>
      <w:jc w:val="both"/>
    </w:pPr>
  </w:style>
  <w:style w:type="paragraph" w:customStyle="1" w:styleId="af">
    <w:name w:val="ПроектРабочий(таблица)"/>
    <w:basedOn w:val="ae"/>
    <w:rsid w:val="002712C9"/>
    <w:pPr>
      <w:ind w:left="57" w:right="57" w:firstLine="0"/>
      <w:jc w:val="center"/>
    </w:pPr>
    <w:rPr>
      <w:szCs w:val="26"/>
    </w:rPr>
  </w:style>
  <w:style w:type="character" w:styleId="af0">
    <w:name w:val="Strong"/>
    <w:basedOn w:val="a0"/>
    <w:qFormat/>
    <w:rsid w:val="00E97506"/>
    <w:rPr>
      <w:b/>
      <w:bCs/>
    </w:rPr>
  </w:style>
  <w:style w:type="paragraph" w:styleId="af1">
    <w:name w:val="Body Text Indent"/>
    <w:basedOn w:val="a"/>
    <w:rsid w:val="00F401A9"/>
    <w:pPr>
      <w:spacing w:after="120"/>
      <w:ind w:left="283"/>
    </w:pPr>
  </w:style>
  <w:style w:type="paragraph" w:styleId="31">
    <w:name w:val="Body Text 3"/>
    <w:basedOn w:val="a"/>
    <w:rsid w:val="001070BB"/>
    <w:pPr>
      <w:spacing w:after="120"/>
    </w:pPr>
    <w:rPr>
      <w:sz w:val="16"/>
      <w:szCs w:val="16"/>
    </w:rPr>
  </w:style>
  <w:style w:type="paragraph" w:styleId="af2">
    <w:name w:val="Body Text First Indent"/>
    <w:basedOn w:val="a8"/>
    <w:rsid w:val="00026E50"/>
    <w:pPr>
      <w:spacing w:after="120"/>
      <w:ind w:firstLine="210"/>
      <w:jc w:val="left"/>
    </w:pPr>
  </w:style>
  <w:style w:type="paragraph" w:styleId="af3">
    <w:name w:val="Balloon Text"/>
    <w:basedOn w:val="a"/>
    <w:semiHidden/>
    <w:rsid w:val="00701E3F"/>
    <w:rPr>
      <w:rFonts w:ascii="Tahoma" w:hAnsi="Tahoma" w:cs="Tahoma"/>
      <w:sz w:val="16"/>
      <w:szCs w:val="16"/>
    </w:rPr>
  </w:style>
  <w:style w:type="paragraph" w:customStyle="1" w:styleId="FR1">
    <w:name w:val="FR1"/>
    <w:rsid w:val="00876AF8"/>
    <w:pPr>
      <w:widowControl w:val="0"/>
      <w:overflowPunct w:val="0"/>
      <w:autoSpaceDE w:val="0"/>
      <w:autoSpaceDN w:val="0"/>
      <w:adjustRightInd w:val="0"/>
      <w:spacing w:before="500"/>
      <w:jc w:val="center"/>
      <w:textAlignment w:val="baseline"/>
    </w:pPr>
    <w:rPr>
      <w:b/>
      <w:noProof/>
      <w:sz w:val="44"/>
    </w:rPr>
  </w:style>
  <w:style w:type="paragraph" w:styleId="af4">
    <w:name w:val="Block Text"/>
    <w:basedOn w:val="a"/>
    <w:rsid w:val="00876AF8"/>
    <w:pPr>
      <w:keepLines/>
      <w:ind w:left="284" w:right="284"/>
      <w:jc w:val="both"/>
    </w:pPr>
    <w:rPr>
      <w:rFonts w:ascii="Times New Roman" w:hAnsi="Times New Roman"/>
      <w:i w:val="0"/>
      <w:spacing w:val="0"/>
      <w:kern w:val="22"/>
      <w:sz w:val="22"/>
      <w:szCs w:val="22"/>
    </w:rPr>
  </w:style>
  <w:style w:type="paragraph" w:customStyle="1" w:styleId="af5">
    <w:name w:val="Пояснительная КОМПАС"/>
    <w:basedOn w:val="a"/>
    <w:autoRedefine/>
    <w:qFormat/>
    <w:rsid w:val="003850FB"/>
    <w:pPr>
      <w:widowControl w:val="0"/>
      <w:ind w:right="113" w:firstLine="360"/>
      <w:contextualSpacing/>
      <w:jc w:val="center"/>
    </w:pPr>
    <w:rPr>
      <w:rFonts w:cs="Courier New"/>
      <w:u w:val="single"/>
    </w:rPr>
  </w:style>
  <w:style w:type="character" w:styleId="af6">
    <w:name w:val="Emphasis"/>
    <w:basedOn w:val="a0"/>
    <w:qFormat/>
    <w:rsid w:val="00843509"/>
    <w:rPr>
      <w:i/>
      <w:iCs/>
    </w:rPr>
  </w:style>
  <w:style w:type="character" w:customStyle="1" w:styleId="a4">
    <w:name w:val="Верхний колонтитул Знак"/>
    <w:basedOn w:val="a0"/>
    <w:link w:val="a3"/>
    <w:uiPriority w:val="99"/>
    <w:rsid w:val="005B2786"/>
    <w:rPr>
      <w:rFonts w:ascii="GOST type B" w:hAnsi="GOST type B"/>
      <w:i/>
      <w:spacing w:val="-20"/>
      <w:sz w:val="28"/>
      <w:szCs w:val="28"/>
    </w:rPr>
  </w:style>
  <w:style w:type="paragraph" w:customStyle="1" w:styleId="af7">
    <w:name w:val=" Знак"/>
    <w:basedOn w:val="a"/>
    <w:rsid w:val="005B2786"/>
    <w:pPr>
      <w:spacing w:after="160" w:line="240" w:lineRule="exact"/>
    </w:pPr>
    <w:rPr>
      <w:rFonts w:ascii="Verdana" w:hAnsi="Verdana"/>
      <w:i w:val="0"/>
      <w:spacing w:val="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8;&#1043;&#1056;&#1067;&#1063;\Application%20Data\Microsoft\&#1064;&#1072;&#1073;&#1083;&#1086;&#1085;&#1099;\______&#1064;&#1040;&#1041;&#1051;&#1054;&#1053;%20&#1057;&#1087;&#1077;&#1094;&#1080;&#1092;&#1080;&#1082;&#1072;&#1094;&#1080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B91FF-E8F0-404A-9CBB-16AFD33F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______ШАБЛОН Спецификации.dotx</Template>
  <TotalTime>142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Спецификация на </vt:lpstr>
    </vt:vector>
  </TitlesOfParts>
  <Company>ПКБ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на </dc:title>
  <dc:subject>Общие данные</dc:subject>
  <dc:creator>Вотяков </dc:creator>
  <cp:keywords/>
  <dc:description/>
  <cp:lastModifiedBy>а</cp:lastModifiedBy>
  <cp:revision>16</cp:revision>
  <cp:lastPrinted>2011-05-04T04:50:00Z</cp:lastPrinted>
  <dcterms:created xsi:type="dcterms:W3CDTF">2011-06-02T02:59:00Z</dcterms:created>
  <dcterms:modified xsi:type="dcterms:W3CDTF">2011-10-18T09:30:00Z</dcterms:modified>
</cp:coreProperties>
</file>