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139" w:rsidRPr="00B40568" w:rsidRDefault="00E25139" w:rsidP="00817D65">
      <w:pPr>
        <w:jc w:val="center"/>
        <w:outlineLvl w:val="0"/>
        <w:rPr>
          <w:rFonts w:ascii="Times New Roman" w:hAnsi="Times New Roman" w:cs="Times New Roman"/>
        </w:rPr>
      </w:pPr>
      <w:r w:rsidRPr="00B40568">
        <w:rPr>
          <w:rFonts w:ascii="Times New Roman" w:hAnsi="Times New Roman" w:cs="Times New Roman"/>
        </w:rPr>
        <w:t>ИЗВЕЩЕНИЕ О ПРОДЛЕНИИ СРОКА ПОДАЧИ ЗАЯВОК</w:t>
      </w:r>
    </w:p>
    <w:p w:rsidR="00E25139" w:rsidRPr="00B40568" w:rsidRDefault="00E25139" w:rsidP="00817D6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B40568">
        <w:rPr>
          <w:rFonts w:ascii="Times New Roman" w:hAnsi="Times New Roman" w:cs="Times New Roman"/>
        </w:rPr>
        <w:t>224/67-03/13-135/2 ОЗЦЭ</w:t>
      </w:r>
    </w:p>
    <w:p w:rsidR="00E25139" w:rsidRPr="00B40568" w:rsidRDefault="00E25139" w:rsidP="00817D6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25139" w:rsidRPr="00801685" w:rsidRDefault="00E25139" w:rsidP="00817D65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E25139" w:rsidRPr="00801685" w:rsidRDefault="00E25139" w:rsidP="00817D65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E25139" w:rsidRPr="00801685" w:rsidRDefault="00E25139" w:rsidP="00817D65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E25139" w:rsidRPr="007A5739" w:rsidRDefault="00E25139" w:rsidP="00817D6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E25139" w:rsidRPr="00EB1E7D" w:rsidRDefault="00E25139" w:rsidP="00817D65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</w:t>
      </w:r>
      <w:r>
        <w:rPr>
          <w:rFonts w:ascii="Times New Roman" w:hAnsi="Times New Roman" w:cs="Times New Roman"/>
        </w:rPr>
        <w:t xml:space="preserve">замене оконных блоков в зданиях 169а, 270 (РКБР), 5/6 (отдел 29), 217 (ЛНФИ), 151, столовой №1, замене дверного блока в здании 151 </w:t>
      </w:r>
      <w:r w:rsidRPr="00EB1E7D">
        <w:rPr>
          <w:rFonts w:ascii="Times New Roman" w:hAnsi="Times New Roman" w:cs="Times New Roman"/>
        </w:rPr>
        <w:t>для нужд ФГУП «ГНЦ РФ-ФЭИ».</w:t>
      </w:r>
    </w:p>
    <w:p w:rsidR="00E25139" w:rsidRPr="00801685" w:rsidRDefault="00E25139" w:rsidP="00817D65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пл. Бондаренко, д. 1.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25139" w:rsidRPr="00801685" w:rsidRDefault="00E25139" w:rsidP="00817D6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25139" w:rsidRPr="00801685" w:rsidRDefault="00E25139" w:rsidP="00817D6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5139" w:rsidRPr="00801685" w:rsidRDefault="00E25139" w:rsidP="00817D6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25139" w:rsidRPr="00566174" w:rsidRDefault="00E25139" w:rsidP="00817D65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3 813 595,17</w:t>
      </w:r>
      <w:r w:rsidRPr="00566174">
        <w:t xml:space="preserve"> руб. (</w:t>
      </w:r>
      <w:r>
        <w:t>три миллиона восемьсот тринадцать тысяч пятьсот девяносто пять рублей 17</w:t>
      </w:r>
      <w:r w:rsidRPr="00566174">
        <w:t xml:space="preserve"> коп</w:t>
      </w:r>
      <w:r w:rsidRPr="00801685">
        <w:t xml:space="preserve">еек) рубля,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25139" w:rsidRPr="00801685" w:rsidRDefault="00E25139" w:rsidP="00817D65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25139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E25139" w:rsidRPr="00F92E9B" w:rsidRDefault="00E25139" w:rsidP="00F92E9B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92E9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92E9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92E9B">
        <w:rPr>
          <w:rFonts w:ascii="Times New Roman" w:hAnsi="Times New Roman" w:cs="Times New Roman"/>
          <w:b/>
          <w:bCs/>
        </w:rPr>
        <w:t>:</w:t>
      </w:r>
    </w:p>
    <w:p w:rsidR="00E25139" w:rsidRPr="00F92E9B" w:rsidRDefault="00E25139" w:rsidP="00F92E9B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F92E9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F92E9B">
        <w:rPr>
          <w:rFonts w:ascii="Times New Roman" w:hAnsi="Times New Roman" w:cs="Times New Roman"/>
          <w:color w:val="0000FF"/>
        </w:rPr>
        <w:t xml:space="preserve"> </w:t>
      </w:r>
      <w:r w:rsidRPr="00F92E9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F92E9B">
        <w:rPr>
          <w:rFonts w:ascii="Times New Roman" w:hAnsi="Times New Roman" w:cs="Times New Roman"/>
          <w:spacing w:val="-6"/>
        </w:rPr>
        <w:t>на участие в запросе цен</w:t>
      </w:r>
      <w:r w:rsidRPr="00F92E9B">
        <w:rPr>
          <w:rFonts w:ascii="Times New Roman" w:hAnsi="Times New Roman" w:cs="Times New Roman"/>
        </w:rPr>
        <w:t xml:space="preserve"> продлевается на 4 рабочих дня.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25139" w:rsidRPr="00801685" w:rsidRDefault="00E25139" w:rsidP="00817D65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801685">
        <w:rPr>
          <w:rFonts w:ascii="Times New Roman" w:hAnsi="Times New Roman" w:cs="Times New Roman"/>
          <w:spacing w:val="-6"/>
          <w:highlight w:val="yellow"/>
        </w:rPr>
        <w:t>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</w:t>
      </w:r>
      <w:r w:rsidRPr="00801685">
        <w:rPr>
          <w:rFonts w:ascii="Times New Roman" w:hAnsi="Times New Roman" w:cs="Times New Roman"/>
          <w:spacing w:val="-6"/>
          <w:highlight w:val="yellow"/>
        </w:rPr>
        <w:t>я 2013 года.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25139" w:rsidRPr="00801685" w:rsidRDefault="00E25139" w:rsidP="00817D65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25139" w:rsidRDefault="00E25139" w:rsidP="00817D65">
      <w:pPr>
        <w:jc w:val="both"/>
      </w:pPr>
    </w:p>
    <w:sectPr w:rsidR="00E25139" w:rsidSect="0005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66C"/>
    <w:rsid w:val="00055BD2"/>
    <w:rsid w:val="00407FED"/>
    <w:rsid w:val="00566174"/>
    <w:rsid w:val="007A5739"/>
    <w:rsid w:val="007F566C"/>
    <w:rsid w:val="00801685"/>
    <w:rsid w:val="00817D65"/>
    <w:rsid w:val="008E3C0C"/>
    <w:rsid w:val="00A6215E"/>
    <w:rsid w:val="00B34081"/>
    <w:rsid w:val="00B40568"/>
    <w:rsid w:val="00C572F3"/>
    <w:rsid w:val="00D42E6F"/>
    <w:rsid w:val="00E25139"/>
    <w:rsid w:val="00EB1E7D"/>
    <w:rsid w:val="00F16653"/>
    <w:rsid w:val="00F4310B"/>
    <w:rsid w:val="00F92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D65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17D65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B40568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743</Words>
  <Characters>4236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2013-05-17T12:06:00Z</dcterms:created>
  <dcterms:modified xsi:type="dcterms:W3CDTF">2013-05-23T07:51:00Z</dcterms:modified>
</cp:coreProperties>
</file>