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D83" w:rsidRDefault="00184D83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184D83" w:rsidRDefault="00184D83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184D83" w:rsidRPr="00AE6B22" w:rsidRDefault="00184D83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184D83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184D83" w:rsidRPr="00FC009D" w:rsidRDefault="00184D83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184D83" w:rsidRPr="00FC009D" w:rsidRDefault="00184D83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184D83" w:rsidRPr="00FC009D" w:rsidRDefault="00184D83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184D83" w:rsidRPr="00FC009D">
        <w:trPr>
          <w:trHeight w:val="184"/>
        </w:trPr>
        <w:tc>
          <w:tcPr>
            <w:tcW w:w="781" w:type="dxa"/>
          </w:tcPr>
          <w:p w:rsidR="00184D83" w:rsidRPr="00FC009D" w:rsidRDefault="00184D83" w:rsidP="005B06C5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84D83" w:rsidRPr="00FC009D" w:rsidRDefault="00184D83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184D83" w:rsidRPr="009A5C74" w:rsidRDefault="00184D83" w:rsidP="005B06C5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</w:t>
            </w:r>
            <w:r w:rsidRPr="00A46FF0">
              <w:t>могут только субъекты малого и среднего предпринимательства, определенные</w:t>
            </w:r>
            <w:r w:rsidRPr="00A46FF0" w:rsidDel="00EC0238">
              <w:t xml:space="preserve"> статьей 4 Федерального закона о</w:t>
            </w:r>
            <w:r w:rsidRPr="00A46FF0">
              <w:t>т 24 июля 2007 года № 209-ФЗ «О </w:t>
            </w:r>
            <w:r w:rsidRPr="00A46FF0" w:rsidDel="00EC0238">
              <w:t>развитии малого и среднего предпринимательства в Российской Федерации»</w:t>
            </w:r>
            <w:r w:rsidRPr="0097142B">
              <w:t>.</w:t>
            </w:r>
          </w:p>
          <w:p w:rsidR="00184D83" w:rsidRDefault="00184D83" w:rsidP="005B06C5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184D83" w:rsidRPr="00FD5F77" w:rsidRDefault="00184D83" w:rsidP="005B06C5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184D83" w:rsidRPr="00A16F29" w:rsidRDefault="00184D83" w:rsidP="005B06C5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184D83" w:rsidRPr="00FC009D">
        <w:trPr>
          <w:trHeight w:val="955"/>
        </w:trPr>
        <w:tc>
          <w:tcPr>
            <w:tcW w:w="781" w:type="dxa"/>
          </w:tcPr>
          <w:p w:rsidR="00184D83" w:rsidRPr="00FC009D" w:rsidRDefault="00184D83" w:rsidP="005B06C5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84D83" w:rsidRPr="00FC009D" w:rsidRDefault="00184D83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184D83" w:rsidRDefault="00184D83" w:rsidP="005B06C5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184D83" w:rsidRDefault="00184D83" w:rsidP="005B06C5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184D83" w:rsidRDefault="00184D83" w:rsidP="005B06C5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184D83" w:rsidRDefault="00184D83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184D83" w:rsidRPr="00AD35B1" w:rsidRDefault="00184D83" w:rsidP="00DF4855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184D83" w:rsidRPr="00AD35B1" w:rsidRDefault="00184D83" w:rsidP="00DF4855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184D83" w:rsidRPr="00AD35B1" w:rsidRDefault="00184D83" w:rsidP="00DF4855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184D83" w:rsidRPr="00A16F29" w:rsidRDefault="00184D83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184D83" w:rsidRDefault="00184D83" w:rsidP="005B06C5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184D83" w:rsidRDefault="00184D83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184D83" w:rsidRDefault="00184D83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184D83" w:rsidRPr="00AD35B1" w:rsidRDefault="00184D83" w:rsidP="00DF4855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184D83" w:rsidRPr="00AD35B1" w:rsidRDefault="00184D83" w:rsidP="00DF4855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184D83" w:rsidRDefault="00184D83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184D83" w:rsidRPr="00AD35B1" w:rsidRDefault="00184D83" w:rsidP="00DF4855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184D83" w:rsidRPr="00AD35B1" w:rsidRDefault="00184D83" w:rsidP="00DF4855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184D83" w:rsidRPr="00A16F29" w:rsidRDefault="00184D83" w:rsidP="005B06C5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184D83" w:rsidRPr="00FC009D">
        <w:trPr>
          <w:trHeight w:val="246"/>
        </w:trPr>
        <w:tc>
          <w:tcPr>
            <w:tcW w:w="781" w:type="dxa"/>
          </w:tcPr>
          <w:p w:rsidR="00184D83" w:rsidRPr="00FC009D" w:rsidRDefault="00184D83" w:rsidP="005B06C5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84D83" w:rsidRPr="00FC009D" w:rsidRDefault="00184D83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184D83" w:rsidRDefault="00184D83" w:rsidP="005B06C5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184D83" w:rsidRPr="00AD35B1" w:rsidRDefault="00184D83" w:rsidP="00DF4855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184D83" w:rsidRPr="00AD35B1" w:rsidRDefault="00184D83" w:rsidP="00DF4855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184D83" w:rsidRDefault="00184D83" w:rsidP="005B06C5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184D83" w:rsidRDefault="00184D83" w:rsidP="005B06C5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184D83" w:rsidRDefault="00184D83" w:rsidP="005B06C5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184D83" w:rsidRDefault="00184D83" w:rsidP="000823EC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184D83" w:rsidRPr="00AD35B1" w:rsidRDefault="00184D83" w:rsidP="000823EC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184D83" w:rsidRPr="00FC009D" w:rsidRDefault="00184D83" w:rsidP="000823EC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184D83" w:rsidRPr="00FC009D">
        <w:trPr>
          <w:trHeight w:val="473"/>
        </w:trPr>
        <w:tc>
          <w:tcPr>
            <w:tcW w:w="781" w:type="dxa"/>
          </w:tcPr>
          <w:p w:rsidR="00184D83" w:rsidRPr="00FC009D" w:rsidRDefault="00184D83" w:rsidP="005B06C5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184D83" w:rsidRPr="00FC009D" w:rsidRDefault="00184D83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184D83" w:rsidRDefault="00184D83" w:rsidP="005B06C5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184D83" w:rsidRPr="00805445" w:rsidRDefault="00184D83" w:rsidP="005B06C5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184D83" w:rsidRPr="00EC3767" w:rsidRDefault="00184D83" w:rsidP="005B06C5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184D83" w:rsidRPr="00345E3A" w:rsidRDefault="00184D83" w:rsidP="005B06C5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184D83" w:rsidRPr="00A3133D" w:rsidRDefault="00184D83" w:rsidP="005B06C5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184D83" w:rsidRPr="00A3133D" w:rsidRDefault="00184D83" w:rsidP="005B06C5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184D83" w:rsidRPr="00A3133D" w:rsidRDefault="00184D83" w:rsidP="005B06C5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84D83" w:rsidRPr="00A3133D" w:rsidRDefault="00184D83" w:rsidP="005B06C5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184D83" w:rsidRPr="00A3133D" w:rsidRDefault="00184D83" w:rsidP="005B06C5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184D83" w:rsidRPr="00A3133D" w:rsidRDefault="00184D83" w:rsidP="005B06C5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184D83" w:rsidRPr="00A3133D" w:rsidRDefault="00184D83" w:rsidP="005B06C5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184D83" w:rsidRPr="005A4FD0" w:rsidRDefault="00184D83" w:rsidP="005B06C5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184D83" w:rsidRPr="00EC3767" w:rsidRDefault="00184D83" w:rsidP="005B06C5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184D83" w:rsidRPr="00E77DD2" w:rsidRDefault="00184D83" w:rsidP="005B06C5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84D83" w:rsidRPr="002C4A4B" w:rsidRDefault="00184D83" w:rsidP="005B06C5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184D83" w:rsidRPr="00E77DD2" w:rsidRDefault="00184D83" w:rsidP="005B06C5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184D83" w:rsidRPr="00E77DD2" w:rsidRDefault="00184D83" w:rsidP="005B06C5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семи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184D83" w:rsidRPr="00E77DD2" w:rsidRDefault="00184D83" w:rsidP="005B06C5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84D83" w:rsidRPr="00E77DD2" w:rsidRDefault="00184D83" w:rsidP="005B06C5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84D83" w:rsidRPr="00E77DD2" w:rsidRDefault="00184D83" w:rsidP="005B06C5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184D83" w:rsidRPr="00EC3767" w:rsidRDefault="00184D83" w:rsidP="005B06C5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_Ref412107345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184D83" w:rsidRPr="00EC3767" w:rsidRDefault="00184D83" w:rsidP="005B06C5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184D83" w:rsidRPr="00787BF1" w:rsidRDefault="00184D83" w:rsidP="005B06C5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184D83" w:rsidRPr="00FC009D" w:rsidRDefault="00184D83" w:rsidP="005B06C5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184D83" w:rsidRPr="00FC009D">
        <w:trPr>
          <w:trHeight w:val="388"/>
        </w:trPr>
        <w:tc>
          <w:tcPr>
            <w:tcW w:w="781" w:type="dxa"/>
          </w:tcPr>
          <w:p w:rsidR="00184D83" w:rsidRDefault="00184D83" w:rsidP="005B06C5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184D83" w:rsidRPr="00FC009D" w:rsidRDefault="00184D83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</w:t>
            </w:r>
            <w:r w:rsidRPr="003B11CC">
              <w:t>, открытие доступа к заявкам</w:t>
            </w:r>
          </w:p>
        </w:tc>
        <w:tc>
          <w:tcPr>
            <w:tcW w:w="12261" w:type="dxa"/>
          </w:tcPr>
          <w:p w:rsidR="00184D83" w:rsidRPr="000035D6" w:rsidRDefault="00184D83" w:rsidP="005B06C5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F54CF8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184D83" w:rsidRPr="007F4E78" w:rsidRDefault="00184D83" w:rsidP="005B06C5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184D83" w:rsidRPr="00F322E9" w:rsidRDefault="00184D83" w:rsidP="005B06C5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184D83" w:rsidRDefault="00184D83" w:rsidP="005B06C5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184D83" w:rsidRDefault="00184D83" w:rsidP="005B06C5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184D83" w:rsidRDefault="00184D83" w:rsidP="005B06C5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184D83" w:rsidRPr="00641F6C" w:rsidRDefault="00184D83" w:rsidP="005B06C5">
            <w:pPr>
              <w:pStyle w:val="Times12"/>
              <w:numPr>
                <w:ilvl w:val="0"/>
                <w:numId w:val="28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184D83" w:rsidRPr="00C74B4E" w:rsidRDefault="00184D83" w:rsidP="005B06C5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184D83" w:rsidRPr="00C74B4E" w:rsidRDefault="00184D83" w:rsidP="005B06C5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184D83" w:rsidRPr="005671FF" w:rsidRDefault="00184D83" w:rsidP="005B06C5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B13829">
              <w:t>Подача</w:t>
            </w:r>
            <w:r w:rsidRPr="005671FF">
              <w:t xml:space="preserve"> </w:t>
            </w:r>
            <w:r w:rsidRPr="003B11CC">
              <w:t>изменений</w:t>
            </w:r>
            <w:r w:rsidRPr="005671FF">
              <w:t xml:space="preserve">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184D83" w:rsidRPr="005671FF" w:rsidRDefault="00184D83" w:rsidP="005B06C5">
            <w:pPr>
              <w:pStyle w:val="a"/>
              <w:numPr>
                <w:ilvl w:val="4"/>
                <w:numId w:val="58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184D83" w:rsidRPr="005671FF" w:rsidRDefault="00184D83" w:rsidP="005B06C5">
            <w:pPr>
              <w:pStyle w:val="a"/>
              <w:numPr>
                <w:ilvl w:val="4"/>
                <w:numId w:val="58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184D83" w:rsidRDefault="00184D83" w:rsidP="005B06C5">
            <w:pPr>
              <w:pStyle w:val="a"/>
              <w:numPr>
                <w:ilvl w:val="4"/>
                <w:numId w:val="58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184D83" w:rsidRPr="005671FF" w:rsidRDefault="00184D83" w:rsidP="003B11CC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184D83" w:rsidRDefault="00184D83" w:rsidP="005B06C5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184D83" w:rsidRPr="00AB5B20" w:rsidRDefault="00184D83" w:rsidP="005B06C5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184D83" w:rsidRDefault="00184D83" w:rsidP="005B06C5">
            <w:pPr>
              <w:pStyle w:val="Times12"/>
              <w:numPr>
                <w:ilvl w:val="0"/>
                <w:numId w:val="2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184D83" w:rsidRDefault="00184D83" w:rsidP="005B06C5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184D83" w:rsidRDefault="00184D83" w:rsidP="005B06C5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184D83" w:rsidRDefault="00184D83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184D83" w:rsidRDefault="00184D83" w:rsidP="005B06C5">
            <w:pPr>
              <w:pStyle w:val="Times12"/>
              <w:numPr>
                <w:ilvl w:val="0"/>
                <w:numId w:val="28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184D83" w:rsidRPr="00FC009D" w:rsidRDefault="00184D83" w:rsidP="005B06C5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184D83" w:rsidRPr="00FC009D" w:rsidRDefault="00184D83" w:rsidP="005B06C5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184D83" w:rsidRPr="00FC009D">
        <w:trPr>
          <w:trHeight w:val="388"/>
        </w:trPr>
        <w:tc>
          <w:tcPr>
            <w:tcW w:w="781" w:type="dxa"/>
          </w:tcPr>
          <w:p w:rsidR="00184D83" w:rsidRDefault="00184D83" w:rsidP="005B06C5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84D83" w:rsidRPr="007A1F5D" w:rsidRDefault="00184D83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184D83" w:rsidRPr="00412D5D" w:rsidRDefault="00184D83" w:rsidP="005B06C5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184D83" w:rsidRPr="003012C7" w:rsidRDefault="00184D83" w:rsidP="005B06C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184D83" w:rsidRPr="003012C7" w:rsidRDefault="00184D83" w:rsidP="005B06C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184D83" w:rsidRPr="002562F4" w:rsidRDefault="00184D83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184D83" w:rsidRPr="00FC009D">
        <w:trPr>
          <w:trHeight w:val="388"/>
        </w:trPr>
        <w:tc>
          <w:tcPr>
            <w:tcW w:w="781" w:type="dxa"/>
          </w:tcPr>
          <w:p w:rsidR="00184D83" w:rsidRDefault="00184D83" w:rsidP="005B06C5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84D83" w:rsidRPr="00FC009D" w:rsidRDefault="00184D83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184D83" w:rsidRPr="00412D5D" w:rsidRDefault="00184D83" w:rsidP="005B06C5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184D83" w:rsidRPr="003012C7" w:rsidRDefault="00184D83" w:rsidP="005B06C5">
            <w:pPr>
              <w:pStyle w:val="ListParagraph"/>
              <w:widowControl w:val="0"/>
              <w:numPr>
                <w:ilvl w:val="0"/>
                <w:numId w:val="48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184D83" w:rsidRPr="003012C7" w:rsidRDefault="00184D83" w:rsidP="005B06C5">
            <w:pPr>
              <w:pStyle w:val="ListParagraph"/>
              <w:widowControl w:val="0"/>
              <w:numPr>
                <w:ilvl w:val="0"/>
                <w:numId w:val="48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184D83" w:rsidRPr="003012C7" w:rsidRDefault="00184D83" w:rsidP="005B06C5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184D83" w:rsidRPr="003012C7" w:rsidRDefault="00184D83" w:rsidP="005B06C5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184D83" w:rsidRPr="003012C7" w:rsidRDefault="00184D83" w:rsidP="005B06C5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184D83" w:rsidRPr="00656215" w:rsidRDefault="00184D83" w:rsidP="005B06C5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184D83" w:rsidRPr="003012C7" w:rsidRDefault="00184D83" w:rsidP="005B06C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184D83" w:rsidRPr="003012C7" w:rsidRDefault="00184D83" w:rsidP="005B06C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184D83" w:rsidRPr="003012C7" w:rsidRDefault="00184D83" w:rsidP="005B06C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184D83" w:rsidRPr="003012C7" w:rsidRDefault="00184D83" w:rsidP="005B06C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184D83" w:rsidRPr="003012C7" w:rsidRDefault="00184D83" w:rsidP="005B06C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184D83" w:rsidRPr="003012C7" w:rsidRDefault="00184D83" w:rsidP="005B06C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184D83" w:rsidRPr="003012C7" w:rsidRDefault="00184D83" w:rsidP="005B06C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184D83" w:rsidRPr="003012C7" w:rsidRDefault="00184D83" w:rsidP="005B06C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B11CC"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t>.</w:t>
            </w:r>
          </w:p>
          <w:p w:rsidR="00184D83" w:rsidRPr="003012C7" w:rsidRDefault="00184D83" w:rsidP="005B06C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184D83" w:rsidRPr="002562F4" w:rsidRDefault="00184D83" w:rsidP="005B06C5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184D83" w:rsidRPr="00656215" w:rsidRDefault="00184D83" w:rsidP="005B06C5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184D83" w:rsidRPr="003012C7" w:rsidRDefault="00184D83" w:rsidP="005B06C5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184D83" w:rsidRPr="003012C7" w:rsidRDefault="00184D83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184D83" w:rsidRPr="003012C7" w:rsidRDefault="00184D83" w:rsidP="005B06C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184D83" w:rsidRPr="003012C7" w:rsidRDefault="00184D83" w:rsidP="005B06C5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184D83" w:rsidRPr="00656215" w:rsidRDefault="00184D83" w:rsidP="005B06C5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184D83" w:rsidRPr="00656215" w:rsidRDefault="00184D83" w:rsidP="005B06C5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184D83" w:rsidRPr="003012C7" w:rsidRDefault="00184D83" w:rsidP="005B06C5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184D83" w:rsidRPr="003012C7" w:rsidRDefault="00184D83" w:rsidP="005B06C5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184D83" w:rsidRPr="003012C7" w:rsidRDefault="00184D83" w:rsidP="005B06C5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184D83" w:rsidRPr="00CC3AA2" w:rsidRDefault="00184D83" w:rsidP="005B06C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184D83" w:rsidRPr="003012C7" w:rsidRDefault="00184D83" w:rsidP="005B06C5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5B06C5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184D83" w:rsidRPr="003012C7" w:rsidRDefault="00184D83" w:rsidP="005B06C5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5B06C5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5B06C5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184D83" w:rsidRPr="003012C7" w:rsidRDefault="00184D83" w:rsidP="005B06C5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184D83" w:rsidRPr="003012C7" w:rsidRDefault="00184D83" w:rsidP="005B06C5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5B06C5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184D83" w:rsidRPr="003012C7" w:rsidRDefault="00184D83" w:rsidP="005B06C5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184D83" w:rsidRPr="00412D5D" w:rsidRDefault="00184D83" w:rsidP="005B06C5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184D83" w:rsidRPr="00FC009D">
        <w:trPr>
          <w:trHeight w:val="388"/>
        </w:trPr>
        <w:tc>
          <w:tcPr>
            <w:tcW w:w="781" w:type="dxa"/>
          </w:tcPr>
          <w:p w:rsidR="00184D83" w:rsidRDefault="00184D83" w:rsidP="005B06C5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84D83" w:rsidRPr="00FC009D" w:rsidRDefault="00184D83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184D83" w:rsidRDefault="00184D83" w:rsidP="005B06C5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184D83" w:rsidRPr="00DA3FA6" w:rsidRDefault="00184D83" w:rsidP="005B06C5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184D83" w:rsidRPr="00DA3FA6" w:rsidRDefault="00184D83" w:rsidP="005B06C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184D83" w:rsidRPr="00DA3FA6" w:rsidRDefault="00184D83" w:rsidP="005B06C5">
            <w:pPr>
              <w:pStyle w:val="Times12"/>
              <w:numPr>
                <w:ilvl w:val="0"/>
                <w:numId w:val="36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184D83" w:rsidRPr="00DA3FA6" w:rsidRDefault="00184D83" w:rsidP="005B06C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184D83" w:rsidRPr="00DA3FA6" w:rsidRDefault="00184D83" w:rsidP="005B06C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184D83" w:rsidRPr="00DA3FA6" w:rsidRDefault="00184D83" w:rsidP="005B06C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184D83" w:rsidRPr="00DA3FA6" w:rsidRDefault="00184D83" w:rsidP="005B06C5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184D83" w:rsidRPr="00DA3FA6" w:rsidRDefault="00184D83" w:rsidP="005B06C5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184D83" w:rsidRPr="00DA3FA6" w:rsidRDefault="00184D83" w:rsidP="005B06C5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184D83" w:rsidRPr="00DA3FA6" w:rsidRDefault="00184D83" w:rsidP="005B06C5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184D83" w:rsidRPr="00DA3FA6" w:rsidRDefault="00184D83" w:rsidP="005B06C5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184D83" w:rsidRPr="00DA3FA6" w:rsidRDefault="00184D83" w:rsidP="005B06C5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184D83" w:rsidRPr="00DA3FA6" w:rsidRDefault="00184D83" w:rsidP="005B06C5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184D83" w:rsidRPr="00DA3FA6" w:rsidRDefault="00184D83" w:rsidP="005B06C5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184D83" w:rsidRPr="00DA3FA6" w:rsidRDefault="00184D83" w:rsidP="005B06C5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184D83" w:rsidRPr="0084666B" w:rsidRDefault="00184D83" w:rsidP="005B06C5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184D83" w:rsidRPr="00656215" w:rsidRDefault="00184D83" w:rsidP="005B06C5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184D83" w:rsidRPr="00DA3FA6" w:rsidRDefault="00184D83" w:rsidP="005B06C5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184D83" w:rsidRPr="00FC009D">
        <w:trPr>
          <w:trHeight w:val="388"/>
        </w:trPr>
        <w:tc>
          <w:tcPr>
            <w:tcW w:w="781" w:type="dxa"/>
          </w:tcPr>
          <w:p w:rsidR="00184D83" w:rsidRPr="00FC009D" w:rsidRDefault="00184D83" w:rsidP="005B06C5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84D83" w:rsidRPr="000619BA" w:rsidRDefault="00184D83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184D83" w:rsidRPr="00AA57E4" w:rsidRDefault="00184D83" w:rsidP="005B06C5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184D83" w:rsidRDefault="00184D83" w:rsidP="005B06C5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184D83" w:rsidRPr="00AA57E4" w:rsidRDefault="00184D83" w:rsidP="005B06C5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84D83" w:rsidRPr="00AA57E4" w:rsidRDefault="00184D83" w:rsidP="005B06C5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184D83" w:rsidRPr="00AA57E4" w:rsidRDefault="00184D83" w:rsidP="005B06C5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184D83" w:rsidRPr="00AA57E4" w:rsidRDefault="00184D83" w:rsidP="005B06C5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84D83" w:rsidRPr="00DE0B73" w:rsidRDefault="00184D83" w:rsidP="005B06C5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184D83" w:rsidRPr="00DE0B73" w:rsidRDefault="00184D83" w:rsidP="005B06C5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184D83" w:rsidRPr="000619BA" w:rsidRDefault="00184D83" w:rsidP="005B06C5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84D83" w:rsidRPr="00FC009D">
        <w:trPr>
          <w:trHeight w:val="194"/>
        </w:trPr>
        <w:tc>
          <w:tcPr>
            <w:tcW w:w="781" w:type="dxa"/>
          </w:tcPr>
          <w:p w:rsidR="00184D83" w:rsidRPr="00FC009D" w:rsidRDefault="00184D83" w:rsidP="005B06C5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184D83" w:rsidRPr="00FC009D" w:rsidRDefault="00184D83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184D83" w:rsidRPr="00DE0B73" w:rsidRDefault="00184D83" w:rsidP="005B06C5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84D83" w:rsidRPr="00DE0B73" w:rsidRDefault="00184D83" w:rsidP="005B06C5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184D83" w:rsidRDefault="00184D83" w:rsidP="005B06C5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184D83" w:rsidRPr="00EF37DD" w:rsidRDefault="00184D83" w:rsidP="005B06C5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184D83" w:rsidRPr="00FA02D7" w:rsidRDefault="00184D83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184D83" w:rsidRPr="00AE7722" w:rsidRDefault="00184D83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184D83" w:rsidRPr="00AE7722" w:rsidRDefault="00184D83" w:rsidP="005B06C5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184D83" w:rsidRPr="00676509" w:rsidRDefault="00184D83" w:rsidP="005B06C5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184D83" w:rsidRPr="00676509" w:rsidRDefault="00184D83" w:rsidP="005B06C5">
            <w:pPr>
              <w:widowControl w:val="0"/>
              <w:numPr>
                <w:ilvl w:val="0"/>
                <w:numId w:val="5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184D83" w:rsidRPr="00676509" w:rsidRDefault="00184D83" w:rsidP="005B06C5">
            <w:pPr>
              <w:widowControl w:val="0"/>
              <w:numPr>
                <w:ilvl w:val="0"/>
                <w:numId w:val="5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184D83" w:rsidRPr="00FC009D" w:rsidRDefault="00184D83" w:rsidP="005B06C5">
            <w:pPr>
              <w:widowControl w:val="0"/>
              <w:numPr>
                <w:ilvl w:val="0"/>
                <w:numId w:val="5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184D83" w:rsidRPr="00FC009D">
        <w:trPr>
          <w:trHeight w:val="194"/>
        </w:trPr>
        <w:tc>
          <w:tcPr>
            <w:tcW w:w="781" w:type="dxa"/>
          </w:tcPr>
          <w:p w:rsidR="00184D83" w:rsidRPr="00FC009D" w:rsidRDefault="00184D83" w:rsidP="005B06C5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184D83" w:rsidRDefault="00184D83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184D83" w:rsidRPr="00676509" w:rsidRDefault="00184D83" w:rsidP="005B06C5">
            <w:pPr>
              <w:pStyle w:val="ListParagraph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184D83" w:rsidRPr="00676509" w:rsidRDefault="00184D83" w:rsidP="005B06C5">
            <w:pPr>
              <w:pStyle w:val="ListParagraph"/>
              <w:numPr>
                <w:ilvl w:val="0"/>
                <w:numId w:val="52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184D83" w:rsidRPr="00676509" w:rsidRDefault="00184D83" w:rsidP="005B06C5">
            <w:pPr>
              <w:pStyle w:val="ListParagraph"/>
              <w:numPr>
                <w:ilvl w:val="0"/>
                <w:numId w:val="52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184D83" w:rsidRPr="00676509" w:rsidRDefault="00184D83" w:rsidP="005B06C5">
            <w:pPr>
              <w:pStyle w:val="ListParagraph"/>
              <w:numPr>
                <w:ilvl w:val="0"/>
                <w:numId w:val="52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184D83" w:rsidRPr="00134C01" w:rsidRDefault="00184D83" w:rsidP="005B06C5">
            <w:pPr>
              <w:pStyle w:val="ListParagraph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84D83" w:rsidRPr="00FC009D">
        <w:trPr>
          <w:trHeight w:val="194"/>
        </w:trPr>
        <w:tc>
          <w:tcPr>
            <w:tcW w:w="781" w:type="dxa"/>
          </w:tcPr>
          <w:p w:rsidR="00184D83" w:rsidRPr="00FC009D" w:rsidRDefault="00184D83" w:rsidP="005B06C5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184D83" w:rsidRPr="00FC009D" w:rsidRDefault="00184D83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184D83" w:rsidRPr="00DE0B73" w:rsidRDefault="00184D83" w:rsidP="005B06C5">
            <w:pPr>
              <w:pStyle w:val="ListParagraph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184D83" w:rsidRPr="00CD7AA8" w:rsidRDefault="00184D83" w:rsidP="005B06C5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184D83" w:rsidRPr="00C300C7" w:rsidRDefault="00184D83" w:rsidP="005B06C5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184D83" w:rsidRPr="00C300C7" w:rsidRDefault="00184D83" w:rsidP="005B06C5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184D83" w:rsidRPr="00DE0B73" w:rsidRDefault="00184D83" w:rsidP="005B06C5">
            <w:pPr>
              <w:pStyle w:val="ListParagraph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</w:pPr>
            <w:bookmarkStart w:id="102" w:name="_Ref409098091"/>
            <w:r w:rsidRPr="001B1EE5">
              <w:rPr>
                <w:rFonts w:ascii="Times New Roman" w:hAnsi="Times New Roman" w:cs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102"/>
          </w:p>
          <w:p w:rsidR="00184D83" w:rsidRPr="00DE0B73" w:rsidRDefault="00184D83" w:rsidP="005B06C5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184D83" w:rsidRPr="00DE0B73" w:rsidRDefault="00184D83" w:rsidP="005B06C5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184D83" w:rsidRPr="00DE0B73" w:rsidRDefault="00184D83" w:rsidP="005B06C5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184D83" w:rsidRPr="00DE0B73" w:rsidRDefault="00184D83" w:rsidP="005B06C5">
            <w:pPr>
              <w:pStyle w:val="ListParagraph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_Ref409098091 \r \h </w:instrText>
            </w:r>
            <w:r w:rsidRPr="005B06C5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84D83" w:rsidRPr="00DE0B73" w:rsidRDefault="00184D83" w:rsidP="005B06C5">
            <w:pPr>
              <w:pStyle w:val="ListParagraph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184D83" w:rsidRPr="00134C01" w:rsidRDefault="00184D83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184D83" w:rsidRPr="00DE0B73" w:rsidRDefault="00184D83" w:rsidP="005B06C5">
            <w:pPr>
              <w:pStyle w:val="ListParagraph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184D83" w:rsidRPr="00FC009D">
        <w:trPr>
          <w:trHeight w:val="194"/>
        </w:trPr>
        <w:tc>
          <w:tcPr>
            <w:tcW w:w="781" w:type="dxa"/>
          </w:tcPr>
          <w:p w:rsidR="00184D83" w:rsidRPr="00FC009D" w:rsidRDefault="00184D83" w:rsidP="005B06C5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184D83" w:rsidRPr="00EC3767" w:rsidRDefault="00184D83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184D83" w:rsidRPr="00212346" w:rsidRDefault="00184D83" w:rsidP="005B06C5">
            <w:pPr>
              <w:pStyle w:val="NormalWeb"/>
              <w:numPr>
                <w:ilvl w:val="0"/>
                <w:numId w:val="4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12346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184D83" w:rsidRDefault="00184D83" w:rsidP="005B06C5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184D83" w:rsidRDefault="00184D83" w:rsidP="005B06C5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184D83" w:rsidRDefault="00184D83" w:rsidP="005B06C5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184D83" w:rsidRDefault="00184D83" w:rsidP="005B06C5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184D83" w:rsidRDefault="00184D83" w:rsidP="005B06C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184D83" w:rsidRPr="00212346" w:rsidRDefault="00184D83" w:rsidP="005B06C5">
            <w:pPr>
              <w:pStyle w:val="NormalWeb"/>
              <w:numPr>
                <w:ilvl w:val="0"/>
                <w:numId w:val="4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12346">
              <w:t>В случае уклонения лица, с которым заключается договор, от подписания договора, заказчик:</w:t>
            </w:r>
          </w:p>
          <w:p w:rsidR="00184D83" w:rsidRDefault="00184D83" w:rsidP="005B06C5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184D83" w:rsidRDefault="00184D83" w:rsidP="005B06C5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184D83" w:rsidRPr="00212346" w:rsidRDefault="00184D83" w:rsidP="005B06C5">
            <w:pPr>
              <w:pStyle w:val="NormalWeb"/>
              <w:numPr>
                <w:ilvl w:val="0"/>
                <w:numId w:val="4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12346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184D83" w:rsidRDefault="00184D83" w:rsidP="005B06C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184D83" w:rsidRPr="00212346" w:rsidRDefault="00184D83" w:rsidP="005B06C5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12346">
              <w:t>будучи признанным победителем закупки, уклонился от заключения договора;</w:t>
            </w:r>
          </w:p>
          <w:p w:rsidR="00184D83" w:rsidRPr="00212346" w:rsidRDefault="00184D83" w:rsidP="005B06C5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12346">
              <w:t>будучи единственным участником, с которым заключается договор, уклонился от заключения договора;</w:t>
            </w:r>
          </w:p>
          <w:p w:rsidR="00184D83" w:rsidRPr="00212346" w:rsidRDefault="00184D83" w:rsidP="005B06C5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12346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184D83" w:rsidRPr="00FC009D" w:rsidRDefault="00184D83" w:rsidP="005B06C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184D83" w:rsidRPr="00FC009D">
        <w:trPr>
          <w:trHeight w:val="194"/>
        </w:trPr>
        <w:tc>
          <w:tcPr>
            <w:tcW w:w="781" w:type="dxa"/>
          </w:tcPr>
          <w:p w:rsidR="00184D83" w:rsidRPr="00FC009D" w:rsidRDefault="00184D83" w:rsidP="005B06C5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184D83" w:rsidRPr="00FC009D" w:rsidRDefault="00184D83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184D83" w:rsidRPr="00212346" w:rsidRDefault="00184D83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12346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184D83" w:rsidRPr="00A93455" w:rsidRDefault="00184D83" w:rsidP="00752D17">
            <w:pPr>
              <w:ind w:right="153"/>
            </w:pPr>
            <w:r w:rsidRPr="00A93455">
              <w:rPr>
                <w:b/>
                <w:bCs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A93455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A93455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184D83" w:rsidRPr="00212346" w:rsidRDefault="00184D83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12346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184D83" w:rsidRPr="00212346" w:rsidRDefault="00184D83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12346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184D83" w:rsidRPr="00212346" w:rsidRDefault="00184D83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12346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184D83" w:rsidRPr="00212346" w:rsidRDefault="00184D83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12346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184D83" w:rsidRPr="00212346" w:rsidRDefault="00184D83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12346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184D83" w:rsidRPr="00212346" w:rsidRDefault="00184D83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12346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184D83" w:rsidRPr="00FC009D">
        <w:trPr>
          <w:trHeight w:val="194"/>
        </w:trPr>
        <w:tc>
          <w:tcPr>
            <w:tcW w:w="781" w:type="dxa"/>
          </w:tcPr>
          <w:p w:rsidR="00184D83" w:rsidRPr="00FC009D" w:rsidRDefault="00184D83" w:rsidP="005B06C5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84D83" w:rsidRPr="00FC009D" w:rsidRDefault="00184D83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184D83" w:rsidRPr="00212346" w:rsidRDefault="00184D83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12346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184D83" w:rsidRPr="00212346" w:rsidRDefault="00184D83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12346">
              <w:t>1.</w:t>
            </w:r>
            <w:r w:rsidRPr="00212346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184D83" w:rsidRPr="00212346" w:rsidRDefault="00184D83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212346">
              <w:t>2.</w:t>
            </w:r>
            <w:r w:rsidRPr="00212346">
              <w:tab/>
              <w:t>Адрес электронной почты: 0707@rosatom.ru;</w:t>
            </w:r>
          </w:p>
          <w:p w:rsidR="00184D83" w:rsidRPr="00212346" w:rsidRDefault="00184D83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12346">
              <w:t>3.</w:t>
            </w:r>
            <w:r w:rsidRPr="00212346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184D83" w:rsidRDefault="00184D83" w:rsidP="005D6E3F">
      <w:pPr>
        <w:ind w:firstLine="709"/>
        <w:jc w:val="both"/>
        <w:rPr>
          <w:b/>
          <w:bCs/>
          <w:i/>
          <w:iCs/>
        </w:rPr>
      </w:pPr>
    </w:p>
    <w:p w:rsidR="00184D83" w:rsidRDefault="00184D83" w:rsidP="005D6E3F">
      <w:pPr>
        <w:ind w:firstLine="709"/>
        <w:jc w:val="both"/>
        <w:rPr>
          <w:b/>
          <w:bCs/>
          <w:i/>
          <w:iCs/>
        </w:rPr>
      </w:pPr>
    </w:p>
    <w:p w:rsidR="00184D83" w:rsidRPr="00281AA2" w:rsidRDefault="00184D83" w:rsidP="00281AA2">
      <w:pPr>
        <w:jc w:val="both"/>
      </w:pPr>
      <w:r w:rsidRPr="00281AA2">
        <w:t>Исполнитель _____</w:t>
      </w:r>
      <w:r>
        <w:t>__________________ А.С. Мироненко</w:t>
      </w:r>
    </w:p>
    <w:p w:rsidR="00184D83" w:rsidRDefault="00184D83" w:rsidP="005D6E3F">
      <w:pPr>
        <w:ind w:firstLine="709"/>
        <w:jc w:val="both"/>
        <w:rPr>
          <w:b/>
          <w:bCs/>
          <w:i/>
          <w:iCs/>
        </w:rPr>
      </w:pPr>
    </w:p>
    <w:sectPr w:rsidR="00184D83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4D83" w:rsidRDefault="00184D83">
      <w:r>
        <w:separator/>
      </w:r>
    </w:p>
  </w:endnote>
  <w:endnote w:type="continuationSeparator" w:id="0">
    <w:p w:rsidR="00184D83" w:rsidRDefault="00184D83">
      <w:r>
        <w:continuationSeparator/>
      </w:r>
    </w:p>
  </w:endnote>
  <w:endnote w:type="continuationNotice" w:id="1">
    <w:p w:rsidR="00184D83" w:rsidRDefault="00184D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D83" w:rsidRPr="00FE6219" w:rsidRDefault="00184D83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4D83" w:rsidRDefault="00184D83">
      <w:r>
        <w:separator/>
      </w:r>
    </w:p>
  </w:footnote>
  <w:footnote w:type="continuationSeparator" w:id="0">
    <w:p w:rsidR="00184D83" w:rsidRDefault="00184D83">
      <w:r>
        <w:continuationSeparator/>
      </w:r>
    </w:p>
  </w:footnote>
  <w:footnote w:type="continuationNotice" w:id="1">
    <w:p w:rsidR="00184D83" w:rsidRDefault="00184D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D83" w:rsidRPr="00F429FC" w:rsidRDefault="00184D83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E324A0D2"/>
    <w:lvl w:ilvl="0" w:tplc="538C9BB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22B833F8"/>
    <w:lvl w:ilvl="0" w:tplc="6E80BC2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90C0B228"/>
    <w:lvl w:ilvl="0" w:tplc="4CF49690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A554695"/>
    <w:multiLevelType w:val="hybridMultilevel"/>
    <w:tmpl w:val="DEAAE0B8"/>
    <w:lvl w:ilvl="0" w:tplc="96469154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6">
    <w:nsid w:val="60335C26"/>
    <w:multiLevelType w:val="hybridMultilevel"/>
    <w:tmpl w:val="1D6885E6"/>
    <w:lvl w:ilvl="0" w:tplc="4990A45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8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3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9"/>
  </w:num>
  <w:num w:numId="6">
    <w:abstractNumId w:val="42"/>
  </w:num>
  <w:num w:numId="7">
    <w:abstractNumId w:val="38"/>
  </w:num>
  <w:num w:numId="8">
    <w:abstractNumId w:val="1"/>
  </w:num>
  <w:num w:numId="9">
    <w:abstractNumId w:val="0"/>
  </w:num>
  <w:num w:numId="10">
    <w:abstractNumId w:val="33"/>
  </w:num>
  <w:num w:numId="11">
    <w:abstractNumId w:val="31"/>
  </w:num>
  <w:num w:numId="12">
    <w:abstractNumId w:val="3"/>
  </w:num>
  <w:num w:numId="13">
    <w:abstractNumId w:val="21"/>
  </w:num>
  <w:num w:numId="14">
    <w:abstractNumId w:val="2"/>
  </w:num>
  <w:num w:numId="15">
    <w:abstractNumId w:val="24"/>
  </w:num>
  <w:num w:numId="16">
    <w:abstractNumId w:val="48"/>
  </w:num>
  <w:num w:numId="17">
    <w:abstractNumId w:val="40"/>
  </w:num>
  <w:num w:numId="18">
    <w:abstractNumId w:val="23"/>
  </w:num>
  <w:num w:numId="19">
    <w:abstractNumId w:val="17"/>
  </w:num>
  <w:num w:numId="20">
    <w:abstractNumId w:val="14"/>
  </w:num>
  <w:num w:numId="21">
    <w:abstractNumId w:val="45"/>
  </w:num>
  <w:num w:numId="22">
    <w:abstractNumId w:val="8"/>
  </w:num>
  <w:num w:numId="23">
    <w:abstractNumId w:val="13"/>
  </w:num>
  <w:num w:numId="24">
    <w:abstractNumId w:val="35"/>
  </w:num>
  <w:num w:numId="25">
    <w:abstractNumId w:val="47"/>
  </w:num>
  <w:num w:numId="26">
    <w:abstractNumId w:val="53"/>
  </w:num>
  <w:num w:numId="27">
    <w:abstractNumId w:val="51"/>
  </w:num>
  <w:num w:numId="28">
    <w:abstractNumId w:val="11"/>
  </w:num>
  <w:num w:numId="29">
    <w:abstractNumId w:val="29"/>
  </w:num>
  <w:num w:numId="30">
    <w:abstractNumId w:val="36"/>
  </w:num>
  <w:num w:numId="31">
    <w:abstractNumId w:val="39"/>
  </w:num>
  <w:num w:numId="32">
    <w:abstractNumId w:val="22"/>
  </w:num>
  <w:num w:numId="33">
    <w:abstractNumId w:val="32"/>
  </w:num>
  <w:num w:numId="34">
    <w:abstractNumId w:val="9"/>
  </w:num>
  <w:num w:numId="35">
    <w:abstractNumId w:val="30"/>
  </w:num>
  <w:num w:numId="36">
    <w:abstractNumId w:val="52"/>
  </w:num>
  <w:num w:numId="37">
    <w:abstractNumId w:val="7"/>
  </w:num>
  <w:num w:numId="38">
    <w:abstractNumId w:val="46"/>
  </w:num>
  <w:num w:numId="39">
    <w:abstractNumId w:val="5"/>
  </w:num>
  <w:num w:numId="40">
    <w:abstractNumId w:val="18"/>
  </w:num>
  <w:num w:numId="41">
    <w:abstractNumId w:val="41"/>
  </w:num>
  <w:num w:numId="42">
    <w:abstractNumId w:val="28"/>
  </w:num>
  <w:num w:numId="43">
    <w:abstractNumId w:val="44"/>
  </w:num>
  <w:num w:numId="44">
    <w:abstractNumId w:val="19"/>
  </w:num>
  <w:num w:numId="45">
    <w:abstractNumId w:val="16"/>
  </w:num>
  <w:num w:numId="46">
    <w:abstractNumId w:val="34"/>
  </w:num>
  <w:num w:numId="47">
    <w:abstractNumId w:val="27"/>
  </w:num>
  <w:num w:numId="48">
    <w:abstractNumId w:val="50"/>
  </w:num>
  <w:num w:numId="49">
    <w:abstractNumId w:val="6"/>
  </w:num>
  <w:num w:numId="50">
    <w:abstractNumId w:val="15"/>
  </w:num>
  <w:num w:numId="51">
    <w:abstractNumId w:val="25"/>
  </w:num>
  <w:num w:numId="52">
    <w:abstractNumId w:val="37"/>
  </w:num>
  <w:num w:numId="53">
    <w:abstractNumId w:val="43"/>
  </w:num>
  <w:num w:numId="54">
    <w:abstractNumId w:val="4"/>
  </w:num>
  <w:num w:numId="55">
    <w:abstractNumId w:val="26"/>
  </w:num>
  <w:num w:numId="56">
    <w:abstractNumId w:val="10"/>
  </w:num>
  <w:num w:numId="57">
    <w:abstractNumId w:val="12"/>
  </w:num>
  <w:num w:numId="58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5F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050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27F64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ADF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4D83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5D7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27F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346"/>
    <w:rsid w:val="00212A1E"/>
    <w:rsid w:val="0021300C"/>
    <w:rsid w:val="00213571"/>
    <w:rsid w:val="002136CE"/>
    <w:rsid w:val="002141E9"/>
    <w:rsid w:val="00215CBA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03D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65B"/>
    <w:rsid w:val="0031379C"/>
    <w:rsid w:val="0031409D"/>
    <w:rsid w:val="00315E04"/>
    <w:rsid w:val="0031664A"/>
    <w:rsid w:val="003167BD"/>
    <w:rsid w:val="003173E0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9F3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2D45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63F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E7A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6C5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3867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EFF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467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1C08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D17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5D78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82E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2DC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66958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546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FDE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236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263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1F8A"/>
    <w:rsid w:val="00E237DB"/>
    <w:rsid w:val="00E23AF3"/>
    <w:rsid w:val="00E23E58"/>
    <w:rsid w:val="00E24DF2"/>
    <w:rsid w:val="00E25760"/>
    <w:rsid w:val="00E26346"/>
    <w:rsid w:val="00E27C3B"/>
    <w:rsid w:val="00E30643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4CF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2C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0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B02932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B0293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B02932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2932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2932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2932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2932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B02932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2932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2932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932"/>
    <w:rPr>
      <w:sz w:val="0"/>
      <w:szCs w:val="0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B0293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02932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02932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02932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7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02932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02932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5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</w:pPr>
  </w:style>
  <w:style w:type="paragraph" w:styleId="ListNumber3">
    <w:name w:val="List Number 3"/>
    <w:basedOn w:val="Normal"/>
    <w:uiPriority w:val="99"/>
    <w:pPr>
      <w:numPr>
        <w:numId w:val="9"/>
      </w:numPr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3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</w:style>
  <w:style w:type="character" w:customStyle="1" w:styleId="afa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B02932"/>
    <w:pPr>
      <w:numPr>
        <w:numId w:val="18"/>
      </w:numPr>
    </w:pPr>
  </w:style>
  <w:style w:type="numbering" w:customStyle="1" w:styleId="1">
    <w:name w:val="Стиль1"/>
    <w:rsid w:val="00B02932"/>
    <w:pPr>
      <w:numPr>
        <w:numId w:val="15"/>
      </w:numPr>
    </w:pPr>
  </w:style>
  <w:style w:type="numbering" w:customStyle="1" w:styleId="11">
    <w:name w:val="Стиль11"/>
    <w:rsid w:val="00B02932"/>
    <w:pPr>
      <w:numPr>
        <w:numId w:val="17"/>
      </w:numPr>
    </w:pPr>
  </w:style>
  <w:style w:type="numbering" w:customStyle="1" w:styleId="2">
    <w:name w:val="Стиль2"/>
    <w:rsid w:val="00B02932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9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88</TotalTime>
  <Pages>16</Pages>
  <Words>6122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32</cp:revision>
  <cp:lastPrinted>2015-08-05T10:22:00Z</cp:lastPrinted>
  <dcterms:created xsi:type="dcterms:W3CDTF">2015-01-15T12:15:00Z</dcterms:created>
  <dcterms:modified xsi:type="dcterms:W3CDTF">2015-08-05T10:22:00Z</dcterms:modified>
</cp:coreProperties>
</file>