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8E9" w:rsidRDefault="006C56B3" w:rsidP="006C56B3">
      <w:pPr>
        <w:pStyle w:val="aff6"/>
        <w:framePr w:w="4666" w:h="4876" w:hRule="exact" w:vSpace="284" w:wrap="notBeside" w:x="6586" w:y="1126"/>
        <w:ind w:left="2880"/>
        <w:jc w:val="right"/>
        <w:rPr>
          <w:sz w:val="28"/>
          <w:szCs w:val="28"/>
        </w:rPr>
      </w:pPr>
      <w:r>
        <w:rPr>
          <w:sz w:val="28"/>
          <w:szCs w:val="28"/>
        </w:rPr>
        <w:t>Утве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ждаю</w:t>
      </w:r>
    </w:p>
    <w:p w:rsidR="006C56B3" w:rsidRDefault="006C56B3" w:rsidP="006C56B3">
      <w:pPr>
        <w:pStyle w:val="aff6"/>
        <w:framePr w:w="4666" w:h="4876" w:hRule="exact" w:vSpace="284" w:wrap="notBeside" w:x="6586" w:y="1126"/>
        <w:ind w:firstLine="720"/>
        <w:jc w:val="right"/>
        <w:rPr>
          <w:szCs w:val="24"/>
        </w:rPr>
      </w:pPr>
      <w:r w:rsidRPr="006C56B3">
        <w:rPr>
          <w:szCs w:val="24"/>
        </w:rPr>
        <w:t>Генеральный д</w:t>
      </w:r>
      <w:r w:rsidRPr="006C56B3">
        <w:rPr>
          <w:szCs w:val="24"/>
        </w:rPr>
        <w:t>и</w:t>
      </w:r>
      <w:r w:rsidRPr="006C56B3">
        <w:rPr>
          <w:szCs w:val="24"/>
        </w:rPr>
        <w:t>ректор</w:t>
      </w:r>
    </w:p>
    <w:p w:rsidR="006C56B3" w:rsidRDefault="006C56B3" w:rsidP="006C56B3">
      <w:pPr>
        <w:pStyle w:val="aff6"/>
        <w:framePr w:w="4666" w:h="4876" w:hRule="exact" w:vSpace="284" w:wrap="notBeside" w:x="6586" w:y="1126"/>
        <w:spacing w:before="240"/>
        <w:ind w:firstLine="720"/>
        <w:jc w:val="right"/>
        <w:rPr>
          <w:szCs w:val="24"/>
        </w:rPr>
      </w:pPr>
      <w:r>
        <w:rPr>
          <w:szCs w:val="24"/>
        </w:rPr>
        <w:t>__________________В.А. Василе</w:t>
      </w:r>
      <w:r>
        <w:rPr>
          <w:szCs w:val="24"/>
        </w:rPr>
        <w:t>н</w:t>
      </w:r>
      <w:r>
        <w:rPr>
          <w:szCs w:val="24"/>
        </w:rPr>
        <w:t>ко</w:t>
      </w:r>
    </w:p>
    <w:p w:rsidR="006C56B3" w:rsidRPr="006C56B3" w:rsidRDefault="006C56B3" w:rsidP="006C56B3">
      <w:pPr>
        <w:pStyle w:val="aff6"/>
        <w:framePr w:w="4666" w:h="4876" w:hRule="exact" w:vSpace="284" w:wrap="notBeside" w:x="6586" w:y="1126"/>
        <w:spacing w:before="240"/>
        <w:ind w:firstLine="720"/>
        <w:jc w:val="right"/>
        <w:rPr>
          <w:szCs w:val="24"/>
        </w:rPr>
      </w:pPr>
      <w:r>
        <w:rPr>
          <w:szCs w:val="24"/>
        </w:rPr>
        <w:t>«___» _______________ 2012г.</w:t>
      </w:r>
    </w:p>
    <w:p w:rsidR="00164F16" w:rsidRPr="007000DF" w:rsidRDefault="00164F16" w:rsidP="0019069E">
      <w:pPr>
        <w:pStyle w:val="aff1"/>
        <w:framePr w:wrap="notBeside"/>
        <w:rPr>
          <w:lang w:val="ru-RU"/>
        </w:rPr>
      </w:pPr>
    </w:p>
    <w:p w:rsidR="00164F16" w:rsidRPr="007000DF" w:rsidRDefault="00164F16" w:rsidP="0019069E">
      <w:pPr>
        <w:pStyle w:val="af6"/>
        <w:framePr w:wrap="notBeside"/>
        <w:rPr>
          <w:lang w:val="ru-RU"/>
        </w:rPr>
      </w:pPr>
    </w:p>
    <w:p w:rsidR="00164F16" w:rsidRPr="00B43C64" w:rsidRDefault="00164F16" w:rsidP="0019069E">
      <w:pPr>
        <w:pStyle w:val="aff3"/>
        <w:framePr w:wrap="notBeside"/>
      </w:pPr>
    </w:p>
    <w:p w:rsidR="00164F16" w:rsidRPr="007000DF" w:rsidRDefault="00164F16" w:rsidP="0019069E">
      <w:pPr>
        <w:pStyle w:val="aa"/>
        <w:framePr w:wrap="notBeside"/>
        <w:rPr>
          <w:lang w:val="ru-RU"/>
        </w:rPr>
      </w:pPr>
    </w:p>
    <w:p w:rsidR="00164F16" w:rsidRDefault="006C56B3" w:rsidP="0019069E">
      <w:pPr>
        <w:pStyle w:val="a8"/>
        <w:rPr>
          <w:sz w:val="28"/>
          <w:szCs w:val="28"/>
        </w:rPr>
      </w:pPr>
      <w:r>
        <w:rPr>
          <w:sz w:val="28"/>
          <w:szCs w:val="28"/>
        </w:rPr>
        <w:t>ИЗВЕЩЕНИЕ ОБ ОТМЕНЕ ОТКРЫТОКОГО ЗАПРОСА ЦЕН</w:t>
      </w:r>
    </w:p>
    <w:p w:rsidR="006C56B3" w:rsidRPr="00EB71B4" w:rsidRDefault="006C56B3" w:rsidP="006C56B3">
      <w:pPr>
        <w:pStyle w:val="a8"/>
        <w:jc w:val="center"/>
        <w:rPr>
          <w:sz w:val="28"/>
          <w:szCs w:val="28"/>
        </w:rPr>
      </w:pPr>
      <w:r>
        <w:rPr>
          <w:sz w:val="28"/>
          <w:szCs w:val="28"/>
        </w:rPr>
        <w:t>В ЭЛЕКТРОННОЙ ФОРМЕ</w:t>
      </w:r>
    </w:p>
    <w:p w:rsidR="007000DF" w:rsidRPr="00EB71B4" w:rsidRDefault="006C56B3" w:rsidP="002B2C25">
      <w:pPr>
        <w:pStyle w:val="aff6"/>
        <w:framePr w:w="0" w:vSpace="0" w:wrap="auto" w:vAnchor="margin" w:hAnchor="text" w:xAlign="left" w:yAlign="inline"/>
        <w:pBdr>
          <w:right w:val="dashed" w:sz="4" w:space="29" w:color="auto"/>
        </w:pBdr>
        <w:spacing w:before="360" w:line="480" w:lineRule="auto"/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В связи с изменением начальной (максимальной) цены договора </w:t>
      </w:r>
      <w:r w:rsidRPr="00EB71B4">
        <w:rPr>
          <w:sz w:val="28"/>
          <w:szCs w:val="28"/>
        </w:rPr>
        <w:t xml:space="preserve">ФГУП «НИТИ им. А.П. Александрова» </w:t>
      </w:r>
      <w:r>
        <w:rPr>
          <w:sz w:val="28"/>
          <w:szCs w:val="28"/>
        </w:rPr>
        <w:t xml:space="preserve">уведомляет об отмене запроса цен в электронной форме </w:t>
      </w:r>
      <w:r w:rsidRPr="002B2C25">
        <w:rPr>
          <w:sz w:val="28"/>
          <w:szCs w:val="28"/>
          <w:u w:val="single"/>
        </w:rPr>
        <w:t xml:space="preserve">№ </w:t>
      </w:r>
      <w:r w:rsidRPr="002B2C25">
        <w:rPr>
          <w:sz w:val="28"/>
          <w:szCs w:val="28"/>
          <w:u w:val="single"/>
          <w:lang w:val="en-US"/>
        </w:rPr>
        <w:t>Z</w:t>
      </w:r>
      <w:r w:rsidRPr="002B2C25">
        <w:rPr>
          <w:sz w:val="28"/>
          <w:szCs w:val="28"/>
          <w:u w:val="single"/>
        </w:rPr>
        <w:t>012656</w:t>
      </w:r>
      <w:r w:rsidRPr="006C56B3">
        <w:rPr>
          <w:sz w:val="28"/>
          <w:szCs w:val="28"/>
        </w:rPr>
        <w:t xml:space="preserve"> </w:t>
      </w:r>
      <w:r>
        <w:rPr>
          <w:sz w:val="28"/>
          <w:szCs w:val="28"/>
        </w:rPr>
        <w:t>от 29.03.2012г.</w:t>
      </w:r>
      <w:r w:rsidR="00A81DCA">
        <w:rPr>
          <w:sz w:val="28"/>
          <w:szCs w:val="28"/>
        </w:rPr>
        <w:t xml:space="preserve"> </w:t>
      </w:r>
      <w:r w:rsidR="002B2C25">
        <w:rPr>
          <w:sz w:val="28"/>
          <w:szCs w:val="28"/>
        </w:rPr>
        <w:t xml:space="preserve">(на официальном сайте: </w:t>
      </w:r>
      <w:r w:rsidR="002B2C25">
        <w:rPr>
          <w:sz w:val="28"/>
          <w:szCs w:val="28"/>
          <w:u w:val="single"/>
          <w:lang w:val="en-US"/>
        </w:rPr>
        <w:t>http</w:t>
      </w:r>
      <w:r w:rsidR="002B2C25" w:rsidRPr="002B2C25">
        <w:rPr>
          <w:sz w:val="28"/>
          <w:szCs w:val="28"/>
          <w:u w:val="single"/>
        </w:rPr>
        <w:t>://</w:t>
      </w:r>
      <w:proofErr w:type="spellStart"/>
      <w:r w:rsidR="00A81DCA">
        <w:rPr>
          <w:sz w:val="28"/>
          <w:szCs w:val="28"/>
          <w:u w:val="single"/>
          <w:lang w:val="en-US"/>
        </w:rPr>
        <w:t>zakupki</w:t>
      </w:r>
      <w:proofErr w:type="spellEnd"/>
      <w:r w:rsidR="00A81DCA" w:rsidRPr="00A81DCA">
        <w:rPr>
          <w:sz w:val="28"/>
          <w:szCs w:val="28"/>
          <w:u w:val="single"/>
        </w:rPr>
        <w:t>.</w:t>
      </w:r>
      <w:r w:rsidR="00A81DCA">
        <w:rPr>
          <w:sz w:val="28"/>
          <w:szCs w:val="28"/>
          <w:u w:val="single"/>
          <w:lang w:val="en-US"/>
        </w:rPr>
        <w:t>rosatom</w:t>
      </w:r>
      <w:r w:rsidR="00A81DCA" w:rsidRPr="00A81DCA">
        <w:rPr>
          <w:sz w:val="28"/>
          <w:szCs w:val="28"/>
          <w:u w:val="single"/>
        </w:rPr>
        <w:t>.</w:t>
      </w:r>
      <w:r w:rsidR="00A81DCA">
        <w:rPr>
          <w:sz w:val="28"/>
          <w:szCs w:val="28"/>
          <w:u w:val="single"/>
          <w:lang w:val="en-US"/>
        </w:rPr>
        <w:t>ru</w:t>
      </w:r>
      <w:r w:rsidR="00A81DCA" w:rsidRPr="00A81DCA">
        <w:rPr>
          <w:sz w:val="28"/>
          <w:szCs w:val="28"/>
          <w:u w:val="single"/>
        </w:rPr>
        <w:t>/</w:t>
      </w:r>
      <w:r w:rsidR="002B2C25" w:rsidRPr="002B2C25">
        <w:rPr>
          <w:sz w:val="28"/>
          <w:szCs w:val="28"/>
          <w:u w:val="single"/>
        </w:rPr>
        <w:t>1203290476036</w:t>
      </w:r>
      <w:r w:rsidR="002B2C25">
        <w:rPr>
          <w:sz w:val="28"/>
          <w:szCs w:val="28"/>
        </w:rPr>
        <w:t>)</w:t>
      </w:r>
      <w:r>
        <w:rPr>
          <w:sz w:val="28"/>
          <w:szCs w:val="28"/>
        </w:rPr>
        <w:t xml:space="preserve"> на поставку приборов и аппарат</w:t>
      </w:r>
      <w:r>
        <w:rPr>
          <w:sz w:val="28"/>
          <w:szCs w:val="28"/>
        </w:rPr>
        <w:t>у</w:t>
      </w:r>
      <w:r>
        <w:rPr>
          <w:sz w:val="28"/>
          <w:szCs w:val="28"/>
        </w:rPr>
        <w:t>ры о</w:t>
      </w:r>
      <w:r>
        <w:rPr>
          <w:sz w:val="28"/>
          <w:szCs w:val="28"/>
        </w:rPr>
        <w:t>х</w:t>
      </w:r>
      <w:r>
        <w:rPr>
          <w:sz w:val="28"/>
          <w:szCs w:val="28"/>
        </w:rPr>
        <w:t>ранной сигнализации</w:t>
      </w:r>
      <w:r w:rsidR="007000DF" w:rsidRPr="00EB71B4">
        <w:rPr>
          <w:sz w:val="28"/>
          <w:szCs w:val="28"/>
        </w:rPr>
        <w:t xml:space="preserve"> </w:t>
      </w:r>
      <w:r w:rsidR="002B2C25">
        <w:rPr>
          <w:sz w:val="28"/>
          <w:szCs w:val="28"/>
        </w:rPr>
        <w:t>с последующим размещением.</w:t>
      </w:r>
    </w:p>
    <w:p w:rsidR="007000DF" w:rsidRDefault="007000DF" w:rsidP="0019069E">
      <w:pPr>
        <w:pStyle w:val="a8"/>
      </w:pPr>
    </w:p>
    <w:p w:rsidR="00167BBF" w:rsidRDefault="00167BBF" w:rsidP="0019069E">
      <w:pPr>
        <w:pStyle w:val="a8"/>
      </w:pPr>
    </w:p>
    <w:p w:rsidR="00167BBF" w:rsidRDefault="00167BBF" w:rsidP="0019069E">
      <w:pPr>
        <w:pStyle w:val="a8"/>
      </w:pPr>
    </w:p>
    <w:p w:rsidR="00167BBF" w:rsidRDefault="00167BBF" w:rsidP="0019069E">
      <w:pPr>
        <w:pStyle w:val="a8"/>
      </w:pPr>
    </w:p>
    <w:p w:rsidR="00167BBF" w:rsidRPr="00287F62" w:rsidRDefault="00167BBF" w:rsidP="00167BBF">
      <w:pPr>
        <w:pStyle w:val="aff8"/>
        <w:framePr w:w="0" w:wrap="auto" w:hAnchor="text" w:yAlign="inline"/>
      </w:pPr>
    </w:p>
    <w:p w:rsidR="00167BBF" w:rsidRPr="002B2C25" w:rsidRDefault="002B2C25" w:rsidP="00167BBF">
      <w:pPr>
        <w:pStyle w:val="aff8"/>
        <w:framePr w:w="0" w:wrap="auto" w:hAnchor="text" w:yAlign="inline"/>
        <w:rPr>
          <w:sz w:val="28"/>
          <w:szCs w:val="28"/>
        </w:rPr>
      </w:pPr>
      <w:r w:rsidRPr="002B2C25">
        <w:rPr>
          <w:sz w:val="28"/>
          <w:szCs w:val="28"/>
        </w:rPr>
        <w:t>Начальник ОКТ</w:t>
      </w:r>
      <w:r w:rsidRPr="002B2C25">
        <w:rPr>
          <w:sz w:val="28"/>
          <w:szCs w:val="28"/>
        </w:rPr>
        <w:tab/>
      </w:r>
      <w:r w:rsidRPr="002B2C25">
        <w:rPr>
          <w:sz w:val="28"/>
          <w:szCs w:val="28"/>
        </w:rPr>
        <w:tab/>
      </w:r>
      <w:r w:rsidRPr="002B2C2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B2C25">
        <w:rPr>
          <w:sz w:val="28"/>
          <w:szCs w:val="28"/>
        </w:rPr>
        <w:tab/>
      </w:r>
      <w:r w:rsidRPr="002B2C25">
        <w:rPr>
          <w:sz w:val="28"/>
          <w:szCs w:val="28"/>
        </w:rPr>
        <w:tab/>
        <w:t>Ю.В. Баранецкая</w:t>
      </w:r>
    </w:p>
    <w:p w:rsidR="00167BBF" w:rsidRPr="002B2C25" w:rsidRDefault="00167BBF" w:rsidP="0019069E">
      <w:pPr>
        <w:pStyle w:val="a8"/>
        <w:rPr>
          <w:sz w:val="28"/>
          <w:szCs w:val="28"/>
        </w:rPr>
      </w:pP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3F2C7C">
      <w:headerReference w:type="even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1134" w:bottom="709" w:left="1701" w:header="720" w:footer="25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AA4" w:rsidRPr="00403A4F" w:rsidRDefault="00F45AA4" w:rsidP="00403A4F">
      <w:r>
        <w:separator/>
      </w:r>
    </w:p>
  </w:endnote>
  <w:endnote w:type="continuationSeparator" w:id="0">
    <w:p w:rsidR="00F45AA4" w:rsidRPr="00403A4F" w:rsidRDefault="00F45AA4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AA4" w:rsidRPr="00403A4F" w:rsidRDefault="00F45AA4" w:rsidP="00403A4F">
      <w:r>
        <w:separator/>
      </w:r>
    </w:p>
  </w:footnote>
  <w:footnote w:type="continuationSeparator" w:id="0">
    <w:p w:rsidR="00F45AA4" w:rsidRPr="00403A4F" w:rsidRDefault="00F45AA4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Default="008F0627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627" w:rsidRPr="00403A4F" w:rsidRDefault="00465888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4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5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6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4"/>
  </w:num>
  <w:num w:numId="4">
    <w:abstractNumId w:val="13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savePreviewPicture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/>
  <w:rsids>
    <w:rsidRoot w:val="00BA1CD9"/>
    <w:rsid w:val="00000955"/>
    <w:rsid w:val="000053E6"/>
    <w:rsid w:val="00011188"/>
    <w:rsid w:val="00053F94"/>
    <w:rsid w:val="00065C7B"/>
    <w:rsid w:val="00083D71"/>
    <w:rsid w:val="00084655"/>
    <w:rsid w:val="000978E9"/>
    <w:rsid w:val="000C67EA"/>
    <w:rsid w:val="000E2BFB"/>
    <w:rsid w:val="000E5200"/>
    <w:rsid w:val="00111FAE"/>
    <w:rsid w:val="00144B47"/>
    <w:rsid w:val="00164F16"/>
    <w:rsid w:val="001656ED"/>
    <w:rsid w:val="00167BBF"/>
    <w:rsid w:val="001728FC"/>
    <w:rsid w:val="001779CE"/>
    <w:rsid w:val="0019069E"/>
    <w:rsid w:val="00193639"/>
    <w:rsid w:val="00215EF3"/>
    <w:rsid w:val="00224E65"/>
    <w:rsid w:val="00232CC9"/>
    <w:rsid w:val="00264E5B"/>
    <w:rsid w:val="0027715A"/>
    <w:rsid w:val="00280DFC"/>
    <w:rsid w:val="002A5113"/>
    <w:rsid w:val="002A791C"/>
    <w:rsid w:val="002B2C25"/>
    <w:rsid w:val="002D016A"/>
    <w:rsid w:val="002D2618"/>
    <w:rsid w:val="002F639B"/>
    <w:rsid w:val="003045C1"/>
    <w:rsid w:val="00347E4F"/>
    <w:rsid w:val="00347F7C"/>
    <w:rsid w:val="00351D22"/>
    <w:rsid w:val="00382104"/>
    <w:rsid w:val="003971E4"/>
    <w:rsid w:val="003A5691"/>
    <w:rsid w:val="003A7822"/>
    <w:rsid w:val="003B1568"/>
    <w:rsid w:val="003D01DA"/>
    <w:rsid w:val="003D1727"/>
    <w:rsid w:val="003E21C3"/>
    <w:rsid w:val="003E2485"/>
    <w:rsid w:val="003F2C7C"/>
    <w:rsid w:val="00403A4F"/>
    <w:rsid w:val="00404637"/>
    <w:rsid w:val="0040516B"/>
    <w:rsid w:val="004333FA"/>
    <w:rsid w:val="00436221"/>
    <w:rsid w:val="0044695E"/>
    <w:rsid w:val="00465888"/>
    <w:rsid w:val="00483B2B"/>
    <w:rsid w:val="00497782"/>
    <w:rsid w:val="004B64F5"/>
    <w:rsid w:val="004D56C2"/>
    <w:rsid w:val="004E5108"/>
    <w:rsid w:val="004E7222"/>
    <w:rsid w:val="00511ADC"/>
    <w:rsid w:val="00524ADF"/>
    <w:rsid w:val="0053772E"/>
    <w:rsid w:val="005402FF"/>
    <w:rsid w:val="00543C87"/>
    <w:rsid w:val="00580463"/>
    <w:rsid w:val="005A0FA2"/>
    <w:rsid w:val="005B0A71"/>
    <w:rsid w:val="005E625D"/>
    <w:rsid w:val="00602B74"/>
    <w:rsid w:val="00634475"/>
    <w:rsid w:val="00643BC5"/>
    <w:rsid w:val="00693355"/>
    <w:rsid w:val="006B3739"/>
    <w:rsid w:val="006B3BD7"/>
    <w:rsid w:val="006B68D3"/>
    <w:rsid w:val="006C56B3"/>
    <w:rsid w:val="006D5889"/>
    <w:rsid w:val="006E1E12"/>
    <w:rsid w:val="007000DF"/>
    <w:rsid w:val="00714FC8"/>
    <w:rsid w:val="00734C4B"/>
    <w:rsid w:val="00736C73"/>
    <w:rsid w:val="007A1832"/>
    <w:rsid w:val="007A293B"/>
    <w:rsid w:val="007A6416"/>
    <w:rsid w:val="007A660A"/>
    <w:rsid w:val="007D2C02"/>
    <w:rsid w:val="007F48A6"/>
    <w:rsid w:val="007F65D5"/>
    <w:rsid w:val="008325EA"/>
    <w:rsid w:val="00844970"/>
    <w:rsid w:val="00856AFC"/>
    <w:rsid w:val="008C09F1"/>
    <w:rsid w:val="008E1216"/>
    <w:rsid w:val="008E3767"/>
    <w:rsid w:val="008F0627"/>
    <w:rsid w:val="008F6423"/>
    <w:rsid w:val="00921F36"/>
    <w:rsid w:val="009411CB"/>
    <w:rsid w:val="009A18F1"/>
    <w:rsid w:val="009B5366"/>
    <w:rsid w:val="009C1B80"/>
    <w:rsid w:val="009C4FA3"/>
    <w:rsid w:val="009E38C2"/>
    <w:rsid w:val="009F025C"/>
    <w:rsid w:val="009F4EBA"/>
    <w:rsid w:val="00A3058C"/>
    <w:rsid w:val="00A81DCA"/>
    <w:rsid w:val="00A95CB5"/>
    <w:rsid w:val="00AC425C"/>
    <w:rsid w:val="00AF4102"/>
    <w:rsid w:val="00B43C64"/>
    <w:rsid w:val="00B54B0F"/>
    <w:rsid w:val="00B84F18"/>
    <w:rsid w:val="00BA1CD9"/>
    <w:rsid w:val="00BA5A30"/>
    <w:rsid w:val="00BB3369"/>
    <w:rsid w:val="00BC2145"/>
    <w:rsid w:val="00BD1AE1"/>
    <w:rsid w:val="00BD6880"/>
    <w:rsid w:val="00C00A99"/>
    <w:rsid w:val="00C040C4"/>
    <w:rsid w:val="00C04185"/>
    <w:rsid w:val="00C262DC"/>
    <w:rsid w:val="00C42A1C"/>
    <w:rsid w:val="00C532BE"/>
    <w:rsid w:val="00C772D0"/>
    <w:rsid w:val="00CA0942"/>
    <w:rsid w:val="00CA3D0F"/>
    <w:rsid w:val="00CA5995"/>
    <w:rsid w:val="00CD258F"/>
    <w:rsid w:val="00D25361"/>
    <w:rsid w:val="00D35C9E"/>
    <w:rsid w:val="00D45C43"/>
    <w:rsid w:val="00D6081D"/>
    <w:rsid w:val="00D851BC"/>
    <w:rsid w:val="00D858DB"/>
    <w:rsid w:val="00D90BAE"/>
    <w:rsid w:val="00DC052A"/>
    <w:rsid w:val="00DC6BC7"/>
    <w:rsid w:val="00DE2A2B"/>
    <w:rsid w:val="00E101C8"/>
    <w:rsid w:val="00EA4824"/>
    <w:rsid w:val="00EB71B4"/>
    <w:rsid w:val="00EE6709"/>
    <w:rsid w:val="00F04407"/>
    <w:rsid w:val="00F1102F"/>
    <w:rsid w:val="00F11D56"/>
    <w:rsid w:val="00F257D7"/>
    <w:rsid w:val="00F264B8"/>
    <w:rsid w:val="00F45AA4"/>
    <w:rsid w:val="00F676C2"/>
    <w:rsid w:val="00F8228C"/>
    <w:rsid w:val="00FD3B0B"/>
    <w:rsid w:val="00FD65E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6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7">
    <w:name w:val="Hyperlink"/>
    <w:basedOn w:val="a2"/>
    <w:locked/>
    <w:rsid w:val="007000DF"/>
    <w:rPr>
      <w:color w:val="0000FF" w:themeColor="hyperlink"/>
      <w:u w:val="single"/>
    </w:rPr>
  </w:style>
  <w:style w:type="paragraph" w:customStyle="1" w:styleId="aff8">
    <w:name w:val="Исполнитель"/>
    <w:rsid w:val="00167BBF"/>
    <w:pPr>
      <w:framePr w:w="5103" w:wrap="around" w:hAnchor="margin" w:yAlign="bottom"/>
    </w:pPr>
    <w:rPr>
      <w:noProof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5BB14287-5CA3-45E8-ABCA-227D81036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</Template>
  <TotalTime>5</TotalTime>
  <Pages>1</Pages>
  <Words>60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Zubacheva.NV</cp:lastModifiedBy>
  <cp:revision>2</cp:revision>
  <cp:lastPrinted>2012-04-02T11:08:00Z</cp:lastPrinted>
  <dcterms:created xsi:type="dcterms:W3CDTF">2012-04-02T11:10:00Z</dcterms:created>
  <dcterms:modified xsi:type="dcterms:W3CDTF">2012-04-02T11:10:00Z</dcterms:modified>
  <cp:category>ИТ НИТИ</cp:category>
  <cp:contentStatus>Окончательное</cp:contentStatus>
</cp:coreProperties>
</file>