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890E56" w:rsidRPr="00D93E77" w:rsidRDefault="00890E56" w:rsidP="00890E56">
      <w:pPr>
        <w:jc w:val="center"/>
        <w:rPr>
          <w:b/>
          <w:sz w:val="28"/>
          <w:szCs w:val="28"/>
        </w:rPr>
      </w:pPr>
      <w:r w:rsidRPr="00D93E77">
        <w:rPr>
          <w:b/>
          <w:sz w:val="28"/>
          <w:szCs w:val="28"/>
        </w:rPr>
        <w:t>открытый запрос цен в электронной форме на право заключения договора на выполнение работ по текущему ремонту трубопроводов пункта хранения ЖРО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90E56" w:rsidRPr="002755C3" w:rsidRDefault="00890E56" w:rsidP="00890E56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890E56" w:rsidRDefault="00890E56" w:rsidP="00890E56">
      <w:pPr>
        <w:ind w:left="709"/>
        <w:jc w:val="center"/>
      </w:pPr>
      <w:r>
        <w:t>на выполнение работ</w:t>
      </w:r>
    </w:p>
    <w:p w:rsidR="00890E56" w:rsidRDefault="00890E56" w:rsidP="00890E56">
      <w:pPr>
        <w:ind w:left="709"/>
        <w:jc w:val="center"/>
      </w:pPr>
      <w:r>
        <w:t xml:space="preserve">по текущему ремонту трубопроводов пункта хранения  ЖРО </w:t>
      </w:r>
      <w:r w:rsidRPr="00A67DDA">
        <w:t>Ленинградского отделения филиала «Северо-западный территориальный округ» ФГУП «РосРАО»</w:t>
      </w:r>
      <w:r>
        <w:t>.</w:t>
      </w: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  <w:r>
        <w:t>СОДЕРЖАНИЕ</w:t>
      </w:r>
    </w:p>
    <w:p w:rsidR="00890E56" w:rsidRDefault="00890E56" w:rsidP="00890E56">
      <w:pPr>
        <w:ind w:left="709"/>
        <w:jc w:val="center"/>
      </w:pPr>
    </w:p>
    <w:p w:rsidR="00890E56" w:rsidRPr="007436A6" w:rsidRDefault="00890E56" w:rsidP="00890E56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890E56" w:rsidRDefault="00890E56" w:rsidP="00890E56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890E56" w:rsidRDefault="00890E56" w:rsidP="00890E56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890E56" w:rsidRDefault="00890E56" w:rsidP="00890E56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890E56" w:rsidRDefault="00890E56" w:rsidP="00890E56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890E56" w:rsidRDefault="00890E56" w:rsidP="00890E56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890E56" w:rsidRDefault="00890E56" w:rsidP="00890E56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890E56" w:rsidRDefault="00890E56" w:rsidP="00890E56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890E56" w:rsidRDefault="00890E56" w:rsidP="00890E56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890E56" w:rsidRDefault="00890E56" w:rsidP="00890E56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890E56" w:rsidRDefault="00890E56" w:rsidP="00890E56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890E56" w:rsidRDefault="00890E56" w:rsidP="00890E56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890E56" w:rsidRDefault="00890E56" w:rsidP="00890E56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890E56" w:rsidRDefault="00890E56" w:rsidP="00890E56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890E56" w:rsidRDefault="00890E56" w:rsidP="00890E56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890E56" w:rsidRPr="00275735" w:rsidRDefault="00890E56" w:rsidP="00890E56">
      <w:pPr>
        <w:ind w:left="709"/>
      </w:pPr>
      <w:r w:rsidRPr="00275735">
        <w:t>РАЗДЕЛ 10. ТРЕБОВАНИЯ К ОСОБЫМ УСЛОВИЯМ РАБОТ.</w:t>
      </w:r>
    </w:p>
    <w:p w:rsidR="00890E56" w:rsidRPr="00275735" w:rsidRDefault="00890E56" w:rsidP="00890E56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890E56" w:rsidRPr="00275735" w:rsidRDefault="00890E56" w:rsidP="00890E56">
      <w:pPr>
        <w:ind w:left="709"/>
      </w:pPr>
      <w:r w:rsidRPr="00275735">
        <w:t>РАЗДЕЛ 12. ТРЕБОВАНИЯ К БЕЗОПАСНОСТИ ВЫПОЛНЯЕМЫХ РАБОТ.</w:t>
      </w:r>
    </w:p>
    <w:p w:rsidR="00890E56" w:rsidRPr="00275735" w:rsidRDefault="00890E56" w:rsidP="00890E56">
      <w:pPr>
        <w:ind w:left="709"/>
      </w:pPr>
      <w:r w:rsidRPr="00275735">
        <w:t xml:space="preserve">РАЗДЕЛ </w:t>
      </w:r>
      <w:r>
        <w:t>№ № № 13</w:t>
      </w:r>
      <w:r w:rsidRPr="00275735">
        <w:t>. ТРЕБОВАНИЯ К РЕЗУЛЬТАТАМ РАБОТ И ПОРЯДКУ ПРИЕМКИ.</w:t>
      </w:r>
    </w:p>
    <w:p w:rsidR="00890E56" w:rsidRPr="002755C3" w:rsidRDefault="00890E56" w:rsidP="00890E56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890E56" w:rsidRPr="002755C3" w:rsidRDefault="00890E56" w:rsidP="00890E56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890E56" w:rsidRPr="002755C3" w:rsidRDefault="00890E56" w:rsidP="00890E56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890E56" w:rsidRPr="00275735" w:rsidRDefault="00890E56" w:rsidP="00890E56">
      <w:pPr>
        <w:ind w:left="709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Pr="007436A6" w:rsidRDefault="00890E56" w:rsidP="00890E56">
      <w:pPr>
        <w:ind w:left="709"/>
        <w:jc w:val="center"/>
      </w:pPr>
    </w:p>
    <w:p w:rsidR="00890E56" w:rsidRPr="004B742A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4B742A">
        <w:rPr>
          <w:b/>
        </w:rPr>
        <w:lastRenderedPageBreak/>
        <w:t>Н</w:t>
      </w:r>
      <w:r>
        <w:rPr>
          <w:b/>
        </w:rPr>
        <w:t>АИМЕНОВАНИЕ ВЫПОЛНЯЕМЫХ РАБОТ</w:t>
      </w:r>
    </w:p>
    <w:p w:rsidR="00890E56" w:rsidRPr="00B40EDF" w:rsidRDefault="00890E56" w:rsidP="00890E56">
      <w:pPr>
        <w:ind w:left="720" w:firstLine="698"/>
        <w:jc w:val="both"/>
      </w:pPr>
      <w:r>
        <w:t>Р</w:t>
      </w:r>
      <w:r w:rsidRPr="004F4355">
        <w:t>абот</w:t>
      </w:r>
      <w:r>
        <w:t>ы</w:t>
      </w:r>
      <w:r w:rsidRPr="004F4355">
        <w:t xml:space="preserve"> по </w:t>
      </w:r>
      <w:r>
        <w:t>текущему ремонту трубопроводов</w:t>
      </w:r>
      <w:r w:rsidRPr="003E2A24">
        <w:t xml:space="preserve"> </w:t>
      </w:r>
      <w:r>
        <w:t xml:space="preserve">пункта хранения  ЖРО </w:t>
      </w:r>
      <w:r w:rsidRPr="00C73C58">
        <w:t>Ленинградского отделения</w:t>
      </w:r>
      <w:r w:rsidRPr="004F4355">
        <w:t xml:space="preserve"> филиала «Северо-западный территориальный округ» ФГУП «РосРАО»</w:t>
      </w:r>
      <w:r w:rsidRPr="00B40EDF">
        <w:t>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890E56" w:rsidRPr="006A514B" w:rsidRDefault="00890E56" w:rsidP="00890E56">
      <w:pPr>
        <w:numPr>
          <w:ilvl w:val="1"/>
          <w:numId w:val="17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890E56" w:rsidRPr="000E5E37" w:rsidRDefault="00890E56" w:rsidP="00890E56">
      <w:pPr>
        <w:ind w:left="720" w:firstLine="698"/>
        <w:jc w:val="both"/>
      </w:pPr>
      <w:r w:rsidRPr="000E5E37">
        <w:t xml:space="preserve">Техническое задание на работы по </w:t>
      </w:r>
      <w:r w:rsidRPr="00C73C58">
        <w:t xml:space="preserve"> </w:t>
      </w:r>
      <w:r>
        <w:t xml:space="preserve">текущему </w:t>
      </w:r>
      <w:r w:rsidRPr="00C73C58">
        <w:t xml:space="preserve">ремонту </w:t>
      </w:r>
      <w:r>
        <w:t>трубопроводов</w:t>
      </w:r>
      <w:r w:rsidRPr="003E2A24">
        <w:t xml:space="preserve"> </w:t>
      </w:r>
      <w:r>
        <w:t xml:space="preserve">пункта хранения  ЖРО </w:t>
      </w:r>
      <w:r w:rsidRPr="000E5E37">
        <w:t xml:space="preserve">составлено на основании </w:t>
      </w:r>
      <w:r>
        <w:t>проведённого комплексного обследования, составленного отчёта и полученного решения о продлении срока эксплуатации технологического оборудования от 11.12.2012г.</w:t>
      </w:r>
      <w:r w:rsidRPr="000E5E37">
        <w:t xml:space="preserve">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890E56" w:rsidRPr="009246B9" w:rsidRDefault="00890E56" w:rsidP="00890E56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890E56" w:rsidRPr="004F4355" w:rsidRDefault="00890E56" w:rsidP="00890E56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</w:t>
      </w:r>
      <w:r w:rsidRPr="000E5E37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текущему </w:t>
      </w:r>
      <w:r w:rsidRPr="00C73C58">
        <w:rPr>
          <w:rFonts w:ascii="Times New Roman" w:hAnsi="Times New Roman"/>
          <w:sz w:val="24"/>
          <w:szCs w:val="24"/>
        </w:rPr>
        <w:t xml:space="preserve">ремонту </w:t>
      </w:r>
      <w:r>
        <w:rPr>
          <w:rFonts w:ascii="Times New Roman" w:hAnsi="Times New Roman"/>
          <w:sz w:val="24"/>
          <w:szCs w:val="24"/>
        </w:rPr>
        <w:t>трубопроводов</w:t>
      </w:r>
      <w:r w:rsidRPr="003E2A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пункта хранения  ЖРО </w:t>
      </w:r>
      <w:r w:rsidRPr="004F4355">
        <w:rPr>
          <w:rFonts w:ascii="Times New Roman" w:hAnsi="Times New Roman"/>
          <w:sz w:val="24"/>
          <w:szCs w:val="24"/>
        </w:rPr>
        <w:t>Ленинградского отделения филиала «Северо-западный территориальный округ» ФГУП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РФ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890E56" w:rsidRPr="004F4355" w:rsidRDefault="00890E56" w:rsidP="00890E56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>Объем работ</w:t>
      </w:r>
      <w:r>
        <w:rPr>
          <w:rFonts w:ascii="Times New Roman" w:hAnsi="Times New Roman"/>
          <w:sz w:val="24"/>
          <w:szCs w:val="24"/>
        </w:rPr>
        <w:t xml:space="preserve"> для выполнения</w:t>
      </w:r>
      <w:r w:rsidRPr="004F4355">
        <w:rPr>
          <w:rFonts w:ascii="Times New Roman" w:hAnsi="Times New Roman"/>
          <w:sz w:val="24"/>
          <w:szCs w:val="24"/>
        </w:rPr>
        <w:t xml:space="preserve"> приведен в «Ведомости</w:t>
      </w:r>
      <w:r>
        <w:rPr>
          <w:rFonts w:ascii="Times New Roman" w:hAnsi="Times New Roman"/>
          <w:sz w:val="24"/>
          <w:szCs w:val="24"/>
        </w:rPr>
        <w:t xml:space="preserve"> физических </w:t>
      </w:r>
      <w:r w:rsidRPr="004F4355">
        <w:rPr>
          <w:rFonts w:ascii="Times New Roman" w:hAnsi="Times New Roman"/>
          <w:sz w:val="24"/>
          <w:szCs w:val="24"/>
        </w:rPr>
        <w:t>объемов работ» (Приложение №1 к Техническому заданию).</w:t>
      </w:r>
    </w:p>
    <w:p w:rsidR="00890E56" w:rsidRDefault="00890E56" w:rsidP="00890E56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  <w:rPr>
          <w:b/>
        </w:rPr>
      </w:pPr>
      <w:r>
        <w:t xml:space="preserve">Здание №  13 </w:t>
      </w:r>
      <w:r w:rsidRPr="002B56DA">
        <w:t>Ленинградского отделения филиала «Северо-западный территориальный округ» ФГУП «РосРАО» расположенн</w:t>
      </w:r>
      <w:r>
        <w:t>ое</w:t>
      </w:r>
      <w:r w:rsidRPr="002B56DA">
        <w:t xml:space="preserve"> по адресу: 188540, Ленинградская область, </w:t>
      </w:r>
      <w:proofErr w:type="spellStart"/>
      <w:r w:rsidRPr="002B56DA">
        <w:t>г</w:t>
      </w:r>
      <w:proofErr w:type="gramStart"/>
      <w:r w:rsidRPr="002B56DA">
        <w:t>.С</w:t>
      </w:r>
      <w:proofErr w:type="gramEnd"/>
      <w:r w:rsidRPr="002B56DA">
        <w:t>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890E56" w:rsidRPr="00DF7075" w:rsidRDefault="00890E56" w:rsidP="00890E56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DF7075">
        <w:rPr>
          <w:b/>
        </w:rPr>
        <w:t>Требования к разработке ППР:</w:t>
      </w:r>
    </w:p>
    <w:p w:rsidR="00890E56" w:rsidRPr="00BA4487" w:rsidRDefault="00890E56" w:rsidP="00890E56">
      <w:pPr>
        <w:tabs>
          <w:tab w:val="left" w:pos="1418"/>
        </w:tabs>
        <w:ind w:left="709" w:firstLine="709"/>
        <w:jc w:val="both"/>
      </w:pPr>
      <w:r w:rsidRPr="00BA4487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план производства работ, </w:t>
      </w:r>
      <w:r w:rsidRPr="00D3310E">
        <w:t>регламентирующ</w:t>
      </w:r>
      <w:r>
        <w:t>и</w:t>
      </w:r>
      <w:r w:rsidRPr="00D3310E">
        <w:t>й содержание и порядок выполнения всех технологических и контрольных операций</w:t>
      </w:r>
      <w:r>
        <w:rPr>
          <w:color w:val="000000"/>
        </w:rPr>
        <w:t>, оформление</w:t>
      </w:r>
      <w:r w:rsidRPr="00BA4487">
        <w:rPr>
          <w:color w:val="000000"/>
        </w:rPr>
        <w:t xml:space="preserve"> </w:t>
      </w:r>
      <w:r>
        <w:t>производственно-технологической документации (технологические инструкции, карты</w:t>
      </w:r>
      <w:r w:rsidRPr="00D3310E">
        <w:t xml:space="preserve"> технологических процессов и др.),</w:t>
      </w:r>
      <w:r w:rsidRPr="00BA4487">
        <w:rPr>
          <w:color w:val="000000"/>
        </w:rPr>
        <w:t xml:space="preserve"> правила техники безопасности</w:t>
      </w:r>
      <w:r>
        <w:rPr>
          <w:color w:val="000000"/>
        </w:rPr>
        <w:t xml:space="preserve"> </w:t>
      </w:r>
      <w:r w:rsidRPr="00BA4487">
        <w:rPr>
          <w:color w:val="000000"/>
        </w:rPr>
        <w:t xml:space="preserve">при </w:t>
      </w:r>
      <w:r w:rsidRPr="00BA4487">
        <w:t>выполнении работ</w:t>
      </w:r>
      <w:r w:rsidRPr="00BA4487">
        <w:rPr>
          <w:color w:val="000000"/>
        </w:rPr>
        <w:t>, а так же обеспечение радиационной безопасности</w:t>
      </w:r>
      <w:r w:rsidRPr="00BA4487">
        <w:t>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ТЕХНИЧЕСКИМ ХАРАКТЕРИСТИКАМ РАБОТ</w:t>
      </w:r>
    </w:p>
    <w:p w:rsidR="00890E56" w:rsidRPr="00DF7075" w:rsidRDefault="00890E56" w:rsidP="00890E56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</w:p>
    <w:p w:rsidR="00890E56" w:rsidRDefault="00890E56" w:rsidP="00890E5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</w:t>
      </w:r>
      <w:r w:rsidRPr="00DF7075">
        <w:rPr>
          <w:color w:val="000000"/>
        </w:rPr>
        <w:t xml:space="preserve">аботы </w:t>
      </w:r>
      <w:r w:rsidRPr="000E5E37">
        <w:t xml:space="preserve">по </w:t>
      </w:r>
      <w:r>
        <w:t xml:space="preserve">текущему </w:t>
      </w:r>
      <w:r w:rsidRPr="00C73C58">
        <w:t xml:space="preserve">ремонту </w:t>
      </w:r>
      <w:r>
        <w:t>трубопроводов</w:t>
      </w:r>
      <w:r w:rsidRPr="003E2A24">
        <w:t xml:space="preserve"> </w:t>
      </w:r>
      <w:r w:rsidRPr="00DF7075">
        <w:rPr>
          <w:color w:val="000000"/>
        </w:rPr>
        <w:t xml:space="preserve">выполнить в соответствии с </w:t>
      </w:r>
      <w:r>
        <w:rPr>
          <w:color w:val="000000"/>
        </w:rPr>
        <w:t xml:space="preserve">настоящим </w:t>
      </w:r>
      <w:r w:rsidRPr="00DF7075">
        <w:rPr>
          <w:color w:val="000000"/>
        </w:rPr>
        <w:t>Техническим заданием</w:t>
      </w:r>
      <w:r>
        <w:rPr>
          <w:color w:val="000000"/>
        </w:rPr>
        <w:t xml:space="preserve"> и Ведомостью физических объёмов работ.</w:t>
      </w:r>
    </w:p>
    <w:p w:rsidR="00890E56" w:rsidRDefault="00890E56" w:rsidP="00890E5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 xml:space="preserve">При выполнении работ соблюдать требования, предъявляемые </w:t>
      </w:r>
      <w:hyperlink r:id="rId12" w:history="1">
        <w:r w:rsidRPr="001B6E17">
          <w:rPr>
            <w:rStyle w:val="afa"/>
          </w:rPr>
          <w:t>ПНАЭ Г-01-011-97</w:t>
        </w:r>
      </w:hyperlink>
      <w:r w:rsidRPr="00E25F10">
        <w:rPr>
          <w:color w:val="000000"/>
        </w:rPr>
        <w:t xml:space="preserve"> "Общие положения обеспечения безопасности атомных станций. ОПБ-88/97"</w:t>
      </w:r>
      <w:r>
        <w:rPr>
          <w:color w:val="000000"/>
        </w:rPr>
        <w:t xml:space="preserve"> к элементам, относящимся к 3 классу безопасности. </w:t>
      </w:r>
    </w:p>
    <w:p w:rsidR="00890E56" w:rsidRDefault="00890E56" w:rsidP="00890E5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 xml:space="preserve">Работы проводить в соответствии с требованиями ПНАЭ </w:t>
      </w:r>
      <w:r w:rsidRPr="00E25F10">
        <w:rPr>
          <w:color w:val="000000"/>
        </w:rPr>
        <w:t>Г-7-008-89 "Правила устройства и безопасной эксплуатации оборудования и трубопроводов атомных энергетических установок"</w:t>
      </w:r>
      <w:r>
        <w:rPr>
          <w:color w:val="000000"/>
        </w:rPr>
        <w:t>, относящими ремонтируемые трубопроводы по степени влияния на безопасность к группе – «С».</w:t>
      </w:r>
    </w:p>
    <w:p w:rsidR="00890E56" w:rsidRPr="00DF7075" w:rsidRDefault="00890E56" w:rsidP="00890E5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Работы проводить во внутренних помещениях здания № 13, на выделенных участках действующих трубопроводах.</w:t>
      </w:r>
    </w:p>
    <w:p w:rsidR="00890E56" w:rsidRPr="00DF7075" w:rsidRDefault="00890E56" w:rsidP="00890E56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F7075">
        <w:rPr>
          <w:b/>
        </w:rPr>
        <w:t>Требования к оформлению и составу проекта производства работ (ППР):</w:t>
      </w:r>
    </w:p>
    <w:p w:rsidR="00890E56" w:rsidRPr="00C73AA3" w:rsidRDefault="00890E56" w:rsidP="00890E56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</w:t>
      </w:r>
      <w:r>
        <w:t>объём и порядок выполнения всех технологических и контрольных операций выполняемых в соответствии с производственно-технологической документацией (технологическими инструкциями, картами технологических процессов и др.), конкретные</w:t>
      </w:r>
      <w:r w:rsidRPr="00C73AA3">
        <w:t xml:space="preserve"> решения </w:t>
      </w:r>
      <w:r w:rsidRPr="003E2A24">
        <w:t>по безопасности труда</w:t>
      </w:r>
      <w:r w:rsidRPr="00C73AA3">
        <w:t xml:space="preserve">, определяющие технические средства и методы работ, </w:t>
      </w:r>
      <w:r w:rsidRPr="00C73AA3">
        <w:lastRenderedPageBreak/>
        <w:t>обеспечивающие выполнение нормативных требований безопасности труда</w:t>
      </w:r>
      <w:r>
        <w:t xml:space="preserve"> и радиационной безопасности</w:t>
      </w:r>
      <w:r w:rsidRPr="00C73AA3">
        <w:t>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 xml:space="preserve">При разработке ППР должны быть выявлены и учтены опасные производственные факторы, связанные с технологией и условиями производства работ </w:t>
      </w:r>
      <w:r>
        <w:t xml:space="preserve">на действующих трубопроводах </w:t>
      </w:r>
      <w:r w:rsidRPr="00C73AA3">
        <w:t>и определены зоны их действия.</w:t>
      </w:r>
      <w:r>
        <w:t xml:space="preserve"> Предусмотрены мероприятия по предупреждения поражения работающих электрическим током, </w:t>
      </w:r>
      <w:r w:rsidRPr="00C73AA3">
        <w:t>воздействия на работников вредных производственных факторов (неблагоприятного климата, шума, вибрации, пыли и вредных веществ в воздухе рабочей зоны)</w:t>
      </w:r>
    </w:p>
    <w:p w:rsidR="00890E56" w:rsidRPr="00C73AA3" w:rsidRDefault="00890E56" w:rsidP="00890E56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DF7075">
        <w:t>лист ознакомления.</w:t>
      </w:r>
    </w:p>
    <w:p w:rsidR="00890E56" w:rsidRPr="00DF7075" w:rsidRDefault="00890E56" w:rsidP="00890E56">
      <w:pPr>
        <w:tabs>
          <w:tab w:val="left" w:pos="1418"/>
        </w:tabs>
        <w:ind w:left="1429"/>
        <w:jc w:val="both"/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890E56" w:rsidRDefault="00890E56" w:rsidP="00890E56">
      <w:pPr>
        <w:ind w:left="709" w:firstLine="709"/>
        <w:jc w:val="both"/>
      </w:pPr>
      <w:r>
        <w:t>Прилагается к Техническому заданию В</w:t>
      </w:r>
      <w:r w:rsidRPr="00A9724C">
        <w:t>едомость</w:t>
      </w:r>
      <w:r>
        <w:t xml:space="preserve"> физических</w:t>
      </w:r>
      <w:r w:rsidRPr="00A9724C">
        <w:t xml:space="preserve"> объемов работ (Приложение </w:t>
      </w:r>
      <w:r w:rsidRPr="001A4756">
        <w:t>№ 1</w:t>
      </w:r>
      <w:r w:rsidRPr="00A9724C">
        <w:t xml:space="preserve">), </w:t>
      </w:r>
      <w:r w:rsidRPr="00FE40C9">
        <w:t>локаль</w:t>
      </w:r>
      <w:r>
        <w:t xml:space="preserve">ный сметный </w:t>
      </w:r>
      <w:r w:rsidRPr="0099741C">
        <w:t xml:space="preserve">расчет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890E56" w:rsidRPr="00A9724C" w:rsidRDefault="00890E56" w:rsidP="00890E56">
      <w:pPr>
        <w:ind w:left="709" w:firstLine="709"/>
        <w:jc w:val="both"/>
      </w:pPr>
    </w:p>
    <w:p w:rsidR="00890E56" w:rsidRPr="00065844" w:rsidRDefault="00890E56" w:rsidP="00890E56">
      <w:pPr>
        <w:numPr>
          <w:ilvl w:val="0"/>
          <w:numId w:val="17"/>
        </w:numPr>
        <w:spacing w:before="240"/>
        <w:jc w:val="center"/>
      </w:pPr>
      <w:r w:rsidRPr="00065844">
        <w:rPr>
          <w:b/>
        </w:rPr>
        <w:t>ТРЕБОВАНИЯ К МАТЕРИАЛАМ И ОБОРУДОВАНИЮ, ПРИМЕНЯЕМ</w:t>
      </w:r>
      <w:r>
        <w:rPr>
          <w:b/>
        </w:rPr>
        <w:t>О</w:t>
      </w:r>
      <w:r w:rsidRPr="00065844">
        <w:rPr>
          <w:b/>
        </w:rPr>
        <w:t>М</w:t>
      </w:r>
      <w:r>
        <w:rPr>
          <w:b/>
        </w:rPr>
        <w:t>У</w:t>
      </w:r>
      <w:r w:rsidRPr="00065844">
        <w:rPr>
          <w:b/>
        </w:rPr>
        <w:t xml:space="preserve"> ДЛЯ ВЫПОЛНЕНИЯ РАБОТ, В Т.Ч. ВЕДОМОСТЬ МАТЕРИАЛОВ</w:t>
      </w:r>
    </w:p>
    <w:p w:rsidR="00890E56" w:rsidRDefault="00890E56" w:rsidP="00890E56">
      <w:pPr>
        <w:ind w:left="709" w:firstLine="709"/>
        <w:jc w:val="both"/>
      </w:pPr>
      <w:r>
        <w:t xml:space="preserve">В соответствии с </w:t>
      </w:r>
      <w:r w:rsidRPr="00BC0326">
        <w:t>НП-071-06</w:t>
      </w:r>
      <w:r>
        <w:t xml:space="preserve"> </w:t>
      </w:r>
      <w:r w:rsidRPr="00BC0326">
        <w:t>"Правила оценки соответствия оборудования, комплектующих, материалов и полуфабрикатов, поставляемых на объекты использования атомной энергии"</w:t>
      </w:r>
      <w:r>
        <w:t>, к</w:t>
      </w:r>
      <w:r w:rsidRPr="00073E5B">
        <w:t>ачество и свойства основных материалов (полуфабрикатов и заготовок)</w:t>
      </w:r>
      <w:r>
        <w:t xml:space="preserve"> используемых при выполнении работ</w:t>
      </w:r>
      <w:r w:rsidRPr="00073E5B">
        <w:t xml:space="preserve"> должны удовлетворять требованиям соответствующих стандартов</w:t>
      </w:r>
      <w:r>
        <w:t xml:space="preserve"> и технических условий, и</w:t>
      </w:r>
      <w:r w:rsidRPr="00073E5B">
        <w:t xml:space="preserve"> подтверждены сертификатами заводов-поставщиков</w:t>
      </w:r>
      <w:r>
        <w:t>.</w:t>
      </w:r>
    </w:p>
    <w:p w:rsidR="00890E56" w:rsidRDefault="00890E56" w:rsidP="00890E56">
      <w:pPr>
        <w:ind w:left="709" w:firstLine="709"/>
        <w:jc w:val="both"/>
      </w:pPr>
      <w:r>
        <w:t xml:space="preserve">Для ремонта оборудования и трубопроводов следует применять основные материалы, приведенные в обязательном Приложении </w:t>
      </w:r>
      <w:r>
        <w:rPr>
          <w:color w:val="000000"/>
        </w:rPr>
        <w:t xml:space="preserve">№9 к ПНАЭ </w:t>
      </w:r>
      <w:r w:rsidRPr="00E25F10">
        <w:rPr>
          <w:color w:val="000000"/>
        </w:rPr>
        <w:t>Г-7-008-89 "Правила устройства и безопасной эксплуатации оборудования и трубопроводов атомных энергетических установок"</w:t>
      </w:r>
      <w:r>
        <w:rPr>
          <w:color w:val="000000"/>
        </w:rPr>
        <w:t xml:space="preserve"> </w:t>
      </w:r>
      <w:r w:rsidRPr="00481A73">
        <w:t xml:space="preserve">и допущенные (с планами качества, приемкой материалов уполномоченной организацией) к применению на </w:t>
      </w:r>
      <w:proofErr w:type="gramStart"/>
      <w:r w:rsidRPr="00481A73">
        <w:t>элементах</w:t>
      </w:r>
      <w:proofErr w:type="gramEnd"/>
      <w:r w:rsidRPr="00481A73">
        <w:t xml:space="preserve"> относящихся к 3 классу безопасности в соответствии с  </w:t>
      </w:r>
      <w:hyperlink r:id="rId13" w:history="1">
        <w:r w:rsidRPr="00481A73">
          <w:rPr>
            <w:color w:val="000000"/>
          </w:rPr>
          <w:t>ПНАЭ Г-01-011-97</w:t>
        </w:r>
      </w:hyperlink>
      <w:r w:rsidRPr="00E25F10">
        <w:rPr>
          <w:color w:val="000000"/>
        </w:rPr>
        <w:t xml:space="preserve"> "Общие положения обеспечения безопасности атомных станций. ОПБ-88/97"</w:t>
      </w:r>
      <w:r>
        <w:rPr>
          <w:color w:val="000000"/>
        </w:rPr>
        <w:t>.</w:t>
      </w:r>
    </w:p>
    <w:p w:rsidR="00890E56" w:rsidRDefault="00890E56" w:rsidP="00890E56">
      <w:pPr>
        <w:ind w:left="709" w:firstLine="709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>обязан представить технические паспорта и сертификаты на применяе</w:t>
      </w:r>
      <w:r>
        <w:t xml:space="preserve">мые </w:t>
      </w:r>
      <w:proofErr w:type="gramStart"/>
      <w:r>
        <w:t>материалы</w:t>
      </w:r>
      <w:proofErr w:type="gramEnd"/>
      <w:r>
        <w:t xml:space="preserve"> и оборудование до передачи их в</w:t>
      </w:r>
      <w:r w:rsidRPr="000E5E37">
        <w:t xml:space="preserve"> работ</w:t>
      </w:r>
      <w:r>
        <w:t>у</w:t>
      </w:r>
      <w:r w:rsidRPr="000E5E37">
        <w:t>.</w:t>
      </w:r>
    </w:p>
    <w:p w:rsidR="00890E56" w:rsidRDefault="00890E56" w:rsidP="00890E56">
      <w:pPr>
        <w:ind w:left="709" w:firstLine="709"/>
        <w:jc w:val="both"/>
      </w:pPr>
    </w:p>
    <w:p w:rsidR="00890E56" w:rsidRPr="005568F8" w:rsidRDefault="00890E56" w:rsidP="00890E56">
      <w:pPr>
        <w:numPr>
          <w:ilvl w:val="0"/>
          <w:numId w:val="17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890E56" w:rsidRDefault="00890E56" w:rsidP="00890E56">
      <w:pPr>
        <w:ind w:left="709" w:firstLine="709"/>
        <w:jc w:val="both"/>
      </w:pPr>
      <w:r w:rsidRPr="00FE40C9">
        <w:t>Проект производства работ, локаль</w:t>
      </w:r>
      <w:r>
        <w:t xml:space="preserve">ный сметный </w:t>
      </w:r>
      <w:r w:rsidRPr="0099741C">
        <w:t>расчет №  47-</w:t>
      </w:r>
      <w:r>
        <w:t xml:space="preserve"> 13</w:t>
      </w:r>
      <w:r w:rsidRPr="0099741C">
        <w:t>-14</w:t>
      </w:r>
    </w:p>
    <w:p w:rsidR="00890E56" w:rsidRPr="0099227B" w:rsidRDefault="00890E56" w:rsidP="00890E56">
      <w:pPr>
        <w:ind w:left="709" w:firstLine="709"/>
        <w:jc w:val="both"/>
        <w:rPr>
          <w:color w:val="FF0000"/>
        </w:rPr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890E56" w:rsidRDefault="00890E56" w:rsidP="00890E56">
      <w:pPr>
        <w:ind w:left="709"/>
      </w:pPr>
      <w:r w:rsidRPr="003E023D">
        <w:lastRenderedPageBreak/>
        <w:t>Не требуется.</w:t>
      </w:r>
    </w:p>
    <w:p w:rsidR="00890E56" w:rsidRDefault="00890E56" w:rsidP="00890E56">
      <w:pPr>
        <w:ind w:left="709"/>
      </w:pPr>
    </w:p>
    <w:p w:rsidR="00890E56" w:rsidRDefault="00890E56" w:rsidP="00890E56">
      <w:pPr>
        <w:ind w:left="709"/>
      </w:pPr>
    </w:p>
    <w:p w:rsidR="00890E56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p w:rsidR="00890E56" w:rsidRPr="006A275A" w:rsidRDefault="00890E56" w:rsidP="00890E56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890E56" w:rsidRDefault="00890E56" w:rsidP="00890E56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–  </w:t>
      </w:r>
      <w:r>
        <w:rPr>
          <w:rFonts w:ascii="Times New Roman" w:hAnsi="Times New Roman"/>
          <w:sz w:val="24"/>
          <w:szCs w:val="24"/>
        </w:rPr>
        <w:t>не позднее</w:t>
      </w:r>
      <w:r w:rsidRPr="00DF0D6B">
        <w:rPr>
          <w:rFonts w:ascii="Times New Roman" w:hAnsi="Times New Roman"/>
          <w:sz w:val="24"/>
          <w:szCs w:val="24"/>
        </w:rPr>
        <w:t xml:space="preserve"> </w:t>
      </w:r>
      <w:r w:rsidR="00305C4B">
        <w:rPr>
          <w:rFonts w:ascii="Times New Roman" w:hAnsi="Times New Roman"/>
          <w:sz w:val="24"/>
          <w:szCs w:val="24"/>
        </w:rPr>
        <w:t xml:space="preserve">30 </w:t>
      </w:r>
      <w:bookmarkStart w:id="0" w:name="_GoBack"/>
      <w:bookmarkEnd w:id="0"/>
      <w:r w:rsidRPr="00DF0D6B">
        <w:rPr>
          <w:rFonts w:ascii="Times New Roman" w:hAnsi="Times New Roman"/>
          <w:sz w:val="24"/>
          <w:szCs w:val="24"/>
        </w:rPr>
        <w:t>декабря 2014г.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  <w:r w:rsidRPr="00FE40C9">
        <w:t>Работы выполнить в соответствии с действующими нормами и правилами</w:t>
      </w:r>
      <w:r>
        <w:t xml:space="preserve">, стандартами и другими нормативными документами, а так же наличием  у Подрядчика (Исполнителя) программы обеспечения </w:t>
      </w:r>
      <w:proofErr w:type="gramStart"/>
      <w:r>
        <w:t>качества</w:t>
      </w:r>
      <w:proofErr w:type="gramEnd"/>
      <w:r>
        <w:t xml:space="preserve"> разработанные в соответствии с НП-090-11 «</w:t>
      </w:r>
      <w:r w:rsidRPr="006B5FFD">
        <w:t>Требования к программам обеспечения качества для объектов использования атомной энергии</w:t>
      </w:r>
      <w:r>
        <w:t>»</w:t>
      </w:r>
      <w:r w:rsidRPr="00FE40C9">
        <w:t>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  <w:r>
        <w:t xml:space="preserve">Сварные соединения выполнить в соответствии с требованиями </w:t>
      </w:r>
      <w:hyperlink r:id="rId14" w:history="1">
        <w:r w:rsidRPr="00C42A58">
          <w:rPr>
            <w:rStyle w:val="afa"/>
          </w:rPr>
          <w:t>ПНАЭ Г-7-009-89</w:t>
        </w:r>
      </w:hyperlink>
      <w:r>
        <w:t xml:space="preserve"> "Оборудование и трубопроводы атомных энергетических установок. Сварка и наплавка. Основные положения".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  <w:r>
        <w:t xml:space="preserve">Контроль сварных соединений выполнить в соответствии с требованиями </w:t>
      </w:r>
      <w:hyperlink r:id="rId15" w:history="1">
        <w:r>
          <w:rPr>
            <w:rStyle w:val="afa"/>
          </w:rPr>
          <w:t>ПНАЭ Г-7-010</w:t>
        </w:r>
        <w:r w:rsidRPr="00C42A58">
          <w:rPr>
            <w:rStyle w:val="afa"/>
          </w:rPr>
          <w:t>-89</w:t>
        </w:r>
      </w:hyperlink>
      <w:r>
        <w:t xml:space="preserve"> «Оборудование и трубопроводы </w:t>
      </w:r>
      <w:r w:rsidRPr="00C42A58">
        <w:t>ат</w:t>
      </w:r>
      <w:r>
        <w:t>омных энергетических установок. Сварные соединения и наплавки. П</w:t>
      </w:r>
      <w:r w:rsidRPr="00C42A58">
        <w:t>равила контроля</w:t>
      </w:r>
      <w:r>
        <w:t>».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  <w:r w:rsidRPr="00720826">
        <w:t>Оценка соответствия комплектующих и материалов осуществляемая в форме подтверждения соответствия</w:t>
      </w:r>
      <w:r>
        <w:t xml:space="preserve"> в соответствии с </w:t>
      </w:r>
      <w:r w:rsidRPr="00BC0326">
        <w:t>НП-071-06</w:t>
      </w:r>
      <w:r>
        <w:t xml:space="preserve"> </w:t>
      </w:r>
      <w:r w:rsidRPr="00BC0326">
        <w:t>"Правила оценки соответствия оборудования, комплектующих, материалов и полуфабрикатов, поставляемых на объекты использования атомной энергии"</w:t>
      </w:r>
      <w:r>
        <w:t>.</w:t>
      </w:r>
    </w:p>
    <w:p w:rsidR="00890E56" w:rsidRPr="00720826" w:rsidRDefault="00890E56" w:rsidP="00890E56">
      <w:pPr>
        <w:tabs>
          <w:tab w:val="left" w:pos="1418"/>
        </w:tabs>
        <w:ind w:left="709" w:firstLine="709"/>
        <w:jc w:val="both"/>
      </w:pPr>
      <w:r w:rsidRPr="002D0B39">
        <w:t>До начала работ Исполнитель обязан разработать и представить Заказчику программу обеспечения качества  (ПО</w:t>
      </w:r>
      <w:proofErr w:type="gramStart"/>
      <w:r w:rsidRPr="002D0B39">
        <w:t>К(</w:t>
      </w:r>
      <w:proofErr w:type="gramEnd"/>
      <w:r w:rsidRPr="002D0B39">
        <w:t>п)) при ремонте трубопроводов. Система менеджмента качества Исполнителя должна соответствовать требованиям ГОСТ ИСО 9001- 2008.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</w:p>
    <w:p w:rsidR="00890E56" w:rsidRPr="00E265E7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E265E7">
        <w:rPr>
          <w:b/>
        </w:rPr>
        <w:t>ТРЕБОВАНИЯ К ОСОБЫМ УСЛОВИЯМ РАБОТ</w:t>
      </w:r>
    </w:p>
    <w:p w:rsidR="00890E56" w:rsidRPr="00E265E7" w:rsidRDefault="00890E56" w:rsidP="00890E56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E265E7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890E56" w:rsidRPr="00E265E7" w:rsidRDefault="00890E56" w:rsidP="00890E56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</w:pPr>
      <w:r w:rsidRPr="00E265E7">
        <w:t>Подрядчик (исполнитель) для выполнения работ должен иметь персонал не моложе 18 лет, не имеющий медицинских противопоказаний для работы с ионизирующим излучением, отнесенные приказом руководителя к категории персонала группы</w:t>
      </w:r>
      <w:proofErr w:type="gramStart"/>
      <w:r w:rsidRPr="00E265E7">
        <w:t xml:space="preserve"> А</w:t>
      </w:r>
      <w:proofErr w:type="gramEnd"/>
      <w:r w:rsidRPr="00E265E7">
        <w:t>, прошедшие обучение по правилам работы с источником излучения и по радиационной безопасности, сдавшие экзамены в установленном порядке и прошедшие инструктаж по радиационной безопасности.</w:t>
      </w:r>
      <w:r w:rsidRPr="00E265E7">
        <w:rPr>
          <w:color w:val="000000"/>
        </w:rPr>
        <w:t xml:space="preserve"> Подрядчик (Исполнитель) обязан предоставить в согласованные сроки необходимые документы на сотрудников для обеспечения их допуска к работам</w:t>
      </w:r>
      <w:r w:rsidRPr="00E265E7">
        <w:t>;</w:t>
      </w:r>
    </w:p>
    <w:p w:rsidR="00890E56" w:rsidRPr="00E265E7" w:rsidRDefault="00890E56" w:rsidP="00890E56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E265E7">
        <w:rPr>
          <w:color w:val="000000"/>
        </w:rPr>
        <w:t>Работы будут проводиться в зоне ионизирующего излучения (</w:t>
      </w:r>
      <w:r w:rsidRPr="00E265E7">
        <w:rPr>
          <w:color w:val="000000"/>
          <w:lang w:val="en-US"/>
        </w:rPr>
        <w:t>II</w:t>
      </w:r>
      <w:r w:rsidRPr="00E265E7">
        <w:rPr>
          <w:color w:val="000000"/>
        </w:rPr>
        <w:t xml:space="preserve"> класс работ)</w:t>
      </w:r>
      <w:r>
        <w:rPr>
          <w:color w:val="000000"/>
        </w:rPr>
        <w:t>,</w:t>
      </w:r>
      <w:r w:rsidRPr="00E265E7">
        <w:rPr>
          <w:color w:val="000000"/>
        </w:rPr>
        <w:t xml:space="preserve"> и стесненных условиях (наличие в зоне производства  работ   действующего технологического оборудования)</w:t>
      </w:r>
    </w:p>
    <w:p w:rsidR="00890E56" w:rsidRPr="00E265E7" w:rsidRDefault="00890E56" w:rsidP="00890E56">
      <w:pPr>
        <w:pStyle w:val="afffb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E265E7">
        <w:rPr>
          <w:color w:val="000000"/>
        </w:rPr>
        <w:t>Подрядчик (Исполнитель) несет ответственность за сохранность изделий и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890E56" w:rsidRDefault="00890E56" w:rsidP="00890E56">
      <w:pPr>
        <w:pStyle w:val="afffb"/>
        <w:jc w:val="both"/>
        <w:rPr>
          <w:color w:val="000000"/>
        </w:rPr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890E56" w:rsidRDefault="00890E56" w:rsidP="00890E56">
      <w:pPr>
        <w:ind w:left="720" w:firstLine="696"/>
        <w:jc w:val="both"/>
      </w:pPr>
      <w:r w:rsidRPr="00065844">
        <w:t xml:space="preserve">Гарантийный срок на результаты  выполненных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 xml:space="preserve">, при соблюдении </w:t>
      </w:r>
      <w:r w:rsidRPr="00065844">
        <w:lastRenderedPageBreak/>
        <w:t>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890E56" w:rsidRDefault="00890E56" w:rsidP="00890E56">
      <w:pPr>
        <w:ind w:left="720" w:firstLine="696"/>
        <w:jc w:val="both"/>
      </w:pPr>
    </w:p>
    <w:p w:rsidR="00890E56" w:rsidRDefault="00890E56" w:rsidP="00890E56">
      <w:pPr>
        <w:ind w:left="720" w:firstLine="696"/>
        <w:jc w:val="both"/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890E56" w:rsidRPr="0021403E" w:rsidRDefault="00890E56" w:rsidP="00890E56">
      <w:pPr>
        <w:numPr>
          <w:ilvl w:val="1"/>
          <w:numId w:val="17"/>
        </w:numPr>
        <w:ind w:left="709" w:hanging="4"/>
        <w:rPr>
          <w:b/>
        </w:rPr>
      </w:pPr>
      <w:r w:rsidRPr="0021403E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890E56" w:rsidRPr="0021403E" w:rsidRDefault="00890E56" w:rsidP="00890E56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</w:t>
      </w:r>
      <w:r>
        <w:t>, нормативной документацией и правилами Заказчика</w:t>
      </w:r>
      <w:r w:rsidRPr="0021403E">
        <w:t xml:space="preserve"> в течение всего срока выполнения работ;</w:t>
      </w:r>
    </w:p>
    <w:p w:rsidR="00890E56" w:rsidRPr="0021403E" w:rsidRDefault="00890E56" w:rsidP="00890E56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Технический регламент о безопасности зданий и сооружений № 384-ФЗ от 30 декабря 2009 года;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СП 12-</w:t>
      </w:r>
      <w:r>
        <w:t>№ № № 13</w:t>
      </w:r>
      <w:r w:rsidRPr="0021403E">
        <w:t>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ППР-2012 «Правила противопожарного режима в Российской Федерации»;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СНиП 12-01-2004 «Организация строительства»;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СНиП 12-03-2001 «Безопасность труда в строительстве». Часть 1;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СНиП 12-04-2002 «Безопасность труда в строительстве». Часть 2;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890E56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890E56" w:rsidRPr="00B713D8" w:rsidRDefault="00890E56" w:rsidP="00890E56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B713D8">
        <w:rPr>
          <w:color w:val="000000"/>
        </w:rPr>
        <w:t>Выполняемые работы должны проводиться в соответствии с требованиями нормативных документов:</w:t>
      </w:r>
    </w:p>
    <w:p w:rsidR="00890E56" w:rsidRPr="00D462B1" w:rsidRDefault="00890E56" w:rsidP="00890E56">
      <w:pPr>
        <w:numPr>
          <w:ilvl w:val="0"/>
          <w:numId w:val="18"/>
        </w:numPr>
        <w:ind w:left="1418" w:hanging="709"/>
        <w:jc w:val="both"/>
      </w:pPr>
      <w:r w:rsidRPr="00D462B1">
        <w:t xml:space="preserve">НРБ-99/2009 «Нормы радиационной безопасности» утв. Постановлением Главного государственного санитарного врача Российской Федерации от 7 июля </w:t>
      </w:r>
      <w:smartTag w:uri="urn:schemas-microsoft-com:office:smarttags" w:element="metricconverter">
        <w:smartTagPr>
          <w:attr w:name="ProductID" w:val="2009 г"/>
        </w:smartTagPr>
        <w:r w:rsidRPr="00D462B1">
          <w:t>2009 г</w:t>
        </w:r>
      </w:smartTag>
      <w:r w:rsidRPr="00D462B1">
        <w:t>. №47;</w:t>
      </w:r>
    </w:p>
    <w:p w:rsidR="00890E56" w:rsidRDefault="00890E56" w:rsidP="00890E56">
      <w:pPr>
        <w:numPr>
          <w:ilvl w:val="0"/>
          <w:numId w:val="18"/>
        </w:numPr>
        <w:ind w:left="1418" w:hanging="709"/>
        <w:jc w:val="both"/>
      </w:pPr>
      <w:r w:rsidRPr="00D462B1">
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</w:t>
      </w:r>
      <w:r>
        <w:t>.</w:t>
      </w:r>
    </w:p>
    <w:p w:rsidR="00890E56" w:rsidRPr="00CD6BAF" w:rsidRDefault="00890E56" w:rsidP="00890E56">
      <w:pPr>
        <w:numPr>
          <w:ilvl w:val="0"/>
          <w:numId w:val="18"/>
        </w:numPr>
        <w:ind w:left="1418" w:hanging="709"/>
        <w:jc w:val="both"/>
      </w:pPr>
      <w:r w:rsidRPr="00B713D8">
        <w:t>ПНАЭ Г-7-008-89 "Правила устройства и безопасной эксплуатации оборудования и трубопроводов атомных энергетических установок";</w:t>
      </w:r>
    </w:p>
    <w:p w:rsidR="00890E56" w:rsidRPr="00E604C7" w:rsidRDefault="00305C4B" w:rsidP="00890E56">
      <w:pPr>
        <w:numPr>
          <w:ilvl w:val="0"/>
          <w:numId w:val="18"/>
        </w:numPr>
        <w:ind w:left="1418" w:hanging="709"/>
        <w:jc w:val="both"/>
      </w:pPr>
      <w:hyperlink r:id="rId16" w:history="1">
        <w:r w:rsidR="00890E56" w:rsidRPr="00284072">
          <w:t>ПНАЭ Г-01-011-97</w:t>
        </w:r>
      </w:hyperlink>
      <w:r w:rsidR="00890E56" w:rsidRPr="00B713D8">
        <w:t xml:space="preserve"> "Общие положения обеспечения безопасности атомных станций. ОПБ-88/97";</w:t>
      </w:r>
    </w:p>
    <w:p w:rsidR="00890E56" w:rsidRDefault="00890E56" w:rsidP="00890E56">
      <w:pPr>
        <w:numPr>
          <w:ilvl w:val="0"/>
          <w:numId w:val="18"/>
        </w:numPr>
        <w:ind w:left="1418" w:hanging="709"/>
        <w:jc w:val="both"/>
      </w:pPr>
      <w:r w:rsidRPr="00E604C7">
        <w:t xml:space="preserve">ПНАЭ Г-7-009-89 </w:t>
      </w:r>
      <w:r>
        <w:t>«</w:t>
      </w:r>
      <w:r w:rsidRPr="00E604C7">
        <w:t>Оборудование и трубопроводы атомных энергетических установок. Сварка и наплавка, основные положения</w:t>
      </w:r>
      <w:r>
        <w:t>»;</w:t>
      </w:r>
    </w:p>
    <w:p w:rsidR="00890E56" w:rsidRDefault="00890E56" w:rsidP="00890E56">
      <w:pPr>
        <w:numPr>
          <w:ilvl w:val="0"/>
          <w:numId w:val="18"/>
        </w:numPr>
        <w:ind w:left="1418" w:hanging="709"/>
        <w:jc w:val="both"/>
      </w:pPr>
      <w:r w:rsidRPr="00977CCB">
        <w:t xml:space="preserve">ПНАЭ Г-7-010-89 </w:t>
      </w:r>
      <w:r>
        <w:t>«</w:t>
      </w:r>
      <w:r w:rsidRPr="00977CCB">
        <w:t>Оборудование и трубопроводы атомных энергетических установок. Сварные соединения и наплавки. Правила контроля</w:t>
      </w:r>
      <w:r>
        <w:t>»</w:t>
      </w:r>
    </w:p>
    <w:p w:rsidR="00890E56" w:rsidRDefault="00890E56" w:rsidP="00890E56">
      <w:pPr>
        <w:ind w:left="1418"/>
        <w:jc w:val="both"/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lastRenderedPageBreak/>
        <w:t>Т</w:t>
      </w:r>
      <w:r>
        <w:rPr>
          <w:b/>
        </w:rPr>
        <w:t>РЕБОВАНИЯ К РЕЗУЛЬТАТАМ РАБОТ И ПОРЯДКУ ПРИЕМКИ</w:t>
      </w:r>
    </w:p>
    <w:p w:rsidR="00890E56" w:rsidRPr="00A07757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>Подрядчик (Исполнитель) ведет, а по завершении работ передает Заказчику исполнительную документацию в соответствии с РД-11-02-2006, РД-11-05-2007, производственн</w:t>
      </w:r>
      <w:r>
        <w:t>о-технологической документацией;</w:t>
      </w:r>
    </w:p>
    <w:p w:rsidR="00890E56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A07757">
        <w:t>исполнительную документ</w:t>
      </w:r>
      <w:r>
        <w:t>ацию на выполненный объем работ;</w:t>
      </w:r>
    </w:p>
    <w:p w:rsidR="00890E56" w:rsidRDefault="00890E56" w:rsidP="00890E56">
      <w:pPr>
        <w:widowControl w:val="0"/>
        <w:autoSpaceDE w:val="0"/>
        <w:autoSpaceDN w:val="0"/>
        <w:adjustRightInd w:val="0"/>
        <w:jc w:val="both"/>
      </w:pPr>
    </w:p>
    <w:p w:rsidR="00890E56" w:rsidRPr="00A07757" w:rsidRDefault="00890E56" w:rsidP="00890E56">
      <w:pPr>
        <w:widowControl w:val="0"/>
        <w:autoSpaceDE w:val="0"/>
        <w:autoSpaceDN w:val="0"/>
        <w:adjustRightInd w:val="0"/>
        <w:jc w:val="both"/>
      </w:pPr>
    </w:p>
    <w:p w:rsidR="00890E56" w:rsidRPr="00A07757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>При завершении выполнения работ, Подрядчик (Исполнитель) обязан в письменной форме уведомить Заказчика о готовности работ</w:t>
      </w:r>
      <w:r>
        <w:t>, к сдаче;</w:t>
      </w:r>
    </w:p>
    <w:p w:rsidR="00890E56" w:rsidRPr="00A07757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A07757">
        <w:t>образом</w:t>
      </w:r>
      <w:proofErr w:type="gramEnd"/>
      <w:r w:rsidRPr="00A07757">
        <w:t xml:space="preserve"> уполномоченным должностным</w:t>
      </w:r>
      <w:r>
        <w:t xml:space="preserve"> лицом Подрядчика (Исполнителя);</w:t>
      </w:r>
    </w:p>
    <w:p w:rsidR="00890E56" w:rsidRPr="00A07757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 xml:space="preserve"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</w:t>
      </w:r>
      <w:r>
        <w:t>документов Российской Федерации;</w:t>
      </w:r>
    </w:p>
    <w:p w:rsidR="00890E56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890E56" w:rsidRDefault="00890E56" w:rsidP="00890E56">
      <w:pPr>
        <w:widowControl w:val="0"/>
        <w:autoSpaceDE w:val="0"/>
        <w:autoSpaceDN w:val="0"/>
        <w:adjustRightInd w:val="0"/>
        <w:ind w:left="709"/>
        <w:jc w:val="both"/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890E56" w:rsidRDefault="00890E56" w:rsidP="00890E56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t>я</w:t>
      </w:r>
      <w:r w:rsidRPr="00FB4E2F">
        <w:t xml:space="preserve"> на выполненный объем работ представляется в 2-х экземплярах.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ТЕХНИЧЕСКОМУ ОБУЧЕНИЮ ПЕРСОНАЛА ЗАКАЗЧИКА</w:t>
      </w:r>
    </w:p>
    <w:p w:rsidR="00890E56" w:rsidRDefault="00890E56" w:rsidP="00890E56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6218"/>
        <w:gridCol w:w="2288"/>
      </w:tblGrid>
      <w:tr w:rsidR="00890E56" w:rsidRPr="00FE40C9" w:rsidTr="00761327">
        <w:trPr>
          <w:trHeight w:val="418"/>
        </w:trPr>
        <w:tc>
          <w:tcPr>
            <w:tcW w:w="948" w:type="dxa"/>
          </w:tcPr>
          <w:p w:rsidR="00890E56" w:rsidRPr="00FE40C9" w:rsidRDefault="00890E56" w:rsidP="00761327">
            <w:pPr>
              <w:jc w:val="center"/>
            </w:pPr>
            <w:r w:rsidRPr="00FE40C9">
              <w:t xml:space="preserve">№ </w:t>
            </w:r>
            <w:proofErr w:type="gramStart"/>
            <w:r w:rsidRPr="00FE40C9">
              <w:t>п</w:t>
            </w:r>
            <w:proofErr w:type="gramEnd"/>
            <w:r w:rsidRPr="00FE40C9">
              <w:t>/п</w:t>
            </w:r>
          </w:p>
        </w:tc>
        <w:tc>
          <w:tcPr>
            <w:tcW w:w="6662" w:type="dxa"/>
          </w:tcPr>
          <w:p w:rsidR="00890E56" w:rsidRPr="00FE40C9" w:rsidRDefault="00890E56" w:rsidP="00761327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890E56" w:rsidRPr="00FE40C9" w:rsidRDefault="00890E56" w:rsidP="00761327">
            <w:pPr>
              <w:jc w:val="center"/>
            </w:pPr>
            <w:r w:rsidRPr="00FE40C9">
              <w:t>Количество листов</w:t>
            </w:r>
          </w:p>
        </w:tc>
      </w:tr>
      <w:tr w:rsidR="00890E56" w:rsidRPr="00DF6260" w:rsidTr="00761327">
        <w:trPr>
          <w:trHeight w:val="375"/>
        </w:trPr>
        <w:tc>
          <w:tcPr>
            <w:tcW w:w="948" w:type="dxa"/>
          </w:tcPr>
          <w:p w:rsidR="00890E56" w:rsidRPr="00DF6260" w:rsidRDefault="00890E56" w:rsidP="00890E56">
            <w:pPr>
              <w:pStyle w:val="affe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90E56" w:rsidRPr="00DF6260" w:rsidRDefault="00890E56" w:rsidP="00761327">
            <w:r w:rsidRPr="00DF6260">
              <w:t>Ведомост</w:t>
            </w:r>
            <w:r>
              <w:t>ь</w:t>
            </w:r>
            <w:r w:rsidRPr="00DF6260">
              <w:t xml:space="preserve"> </w:t>
            </w:r>
            <w:r>
              <w:t xml:space="preserve">физических </w:t>
            </w:r>
            <w:r w:rsidRPr="00DF6260">
              <w:t>объемов работ</w:t>
            </w:r>
          </w:p>
        </w:tc>
        <w:tc>
          <w:tcPr>
            <w:tcW w:w="2374" w:type="dxa"/>
          </w:tcPr>
          <w:p w:rsidR="00890E56" w:rsidRPr="00DF6260" w:rsidRDefault="00890E56" w:rsidP="00761327">
            <w:pPr>
              <w:jc w:val="center"/>
            </w:pPr>
            <w:r>
              <w:t>2</w:t>
            </w:r>
          </w:p>
        </w:tc>
      </w:tr>
      <w:tr w:rsidR="00890E56" w:rsidRPr="00DF6260" w:rsidTr="00761327">
        <w:trPr>
          <w:trHeight w:val="375"/>
        </w:trPr>
        <w:tc>
          <w:tcPr>
            <w:tcW w:w="948" w:type="dxa"/>
          </w:tcPr>
          <w:p w:rsidR="00890E56" w:rsidRPr="00DF6260" w:rsidRDefault="00890E56" w:rsidP="00890E56">
            <w:pPr>
              <w:pStyle w:val="affe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90E56" w:rsidRPr="00DF6260" w:rsidRDefault="00890E56" w:rsidP="00761327">
            <w:r>
              <w:t>Л</w:t>
            </w:r>
            <w:r w:rsidRPr="00FE40C9">
              <w:t>окаль</w:t>
            </w:r>
            <w:r>
              <w:t xml:space="preserve">ный сметный </w:t>
            </w:r>
            <w:r w:rsidRPr="0099741C">
              <w:t xml:space="preserve">расчет </w:t>
            </w:r>
          </w:p>
        </w:tc>
        <w:tc>
          <w:tcPr>
            <w:tcW w:w="2374" w:type="dxa"/>
          </w:tcPr>
          <w:p w:rsidR="00890E56" w:rsidRPr="00DF6260" w:rsidRDefault="00890E56" w:rsidP="00761327">
            <w:pPr>
              <w:jc w:val="center"/>
            </w:pPr>
            <w:r>
              <w:t>4</w:t>
            </w:r>
          </w:p>
        </w:tc>
      </w:tr>
    </w:tbl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</w:p>
    <w:sectPr w:rsidR="0084041D" w:rsidRPr="001B173C" w:rsidSect="00307920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9"/>
  </w:num>
  <w:num w:numId="12">
    <w:abstractNumId w:val="7"/>
  </w:num>
  <w:num w:numId="13">
    <w:abstractNumId w:val="16"/>
  </w:num>
  <w:num w:numId="14">
    <w:abstractNumId w:val="10"/>
  </w:num>
  <w:num w:numId="15">
    <w:abstractNumId w:val="5"/>
  </w:num>
  <w:num w:numId="16">
    <w:abstractNumId w:val="9"/>
  </w:num>
  <w:num w:numId="17">
    <w:abstractNumId w:val="18"/>
  </w:num>
  <w:num w:numId="18">
    <w:abstractNumId w:val="6"/>
  </w:num>
  <w:num w:numId="19">
    <w:abstractNumId w:val="8"/>
  </w:num>
  <w:num w:numId="20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C4B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2D84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F075BA1FF75DC6D1AF45C6731B81DDABC685F3FF557B13225033BDFC774CD85BB92C0A08A3F4A5FRBcB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075BA1FF75DC6D1AF45C6731B81DDABC685F3FF557B13225033BDFC774CD85BB92C0A08A3F4A5FRBcB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075BA1FF75DC6D1AF45C6731B81DDABC685F3FF557B13225033BDFC774CD85BB92C0A08A3F4A5FRBcB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files.stroyinf.ru/Data1/42/42051/index.htm" TargetMode="Externa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files.stroyinf.ru/Data1/42/42051/index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049863C-B8B3-4F22-A77D-B85AB32F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336</TotalTime>
  <Pages>7</Pages>
  <Words>1787</Words>
  <Characters>13824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86</cp:revision>
  <cp:lastPrinted>2013-05-13T10:31:00Z</cp:lastPrinted>
  <dcterms:created xsi:type="dcterms:W3CDTF">2013-12-04T11:06:00Z</dcterms:created>
  <dcterms:modified xsi:type="dcterms:W3CDTF">2014-12-02T12:26:00Z</dcterms:modified>
</cp:coreProperties>
</file>