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C23" w:rsidRPr="001F2913" w:rsidRDefault="008C4C23" w:rsidP="00A45B8A">
      <w:pPr>
        <w:jc w:val="center"/>
        <w:outlineLvl w:val="0"/>
        <w:rPr>
          <w:rFonts w:ascii="Times New Roman" w:hAnsi="Times New Roman" w:cs="Times New Roman"/>
        </w:rPr>
      </w:pPr>
      <w:r w:rsidRPr="001F2913">
        <w:rPr>
          <w:rFonts w:ascii="Times New Roman" w:hAnsi="Times New Roman" w:cs="Times New Roman"/>
        </w:rPr>
        <w:t>ИЗВЕЩЕНИЕ О ПРОДЛЕНИИ СРОКА ПОДАЧИ ЗАЯВОК</w:t>
      </w:r>
    </w:p>
    <w:p w:rsidR="008C4C23" w:rsidRDefault="008C4C23" w:rsidP="00A45B8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224/67-03/13-80/2 ОЗЦЭ</w:t>
      </w:r>
    </w:p>
    <w:p w:rsidR="008C4C23" w:rsidRPr="00A6215E" w:rsidRDefault="008C4C23" w:rsidP="00A45B8A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C4C23" w:rsidRPr="00A6215E" w:rsidRDefault="008C4C23" w:rsidP="00A45B8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C4C23" w:rsidRDefault="008C4C23" w:rsidP="00A45B8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C4C23" w:rsidRPr="006F3094" w:rsidRDefault="008C4C23" w:rsidP="00A45B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C4C23" w:rsidRPr="00BD1E5B" w:rsidRDefault="008C4C23" w:rsidP="00A45B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C4C23" w:rsidRPr="00A6215E" w:rsidRDefault="008C4C23" w:rsidP="00A45B8A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сыра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8C4C23" w:rsidRPr="00A6215E" w:rsidRDefault="008C4C23" w:rsidP="00A45B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C4C23" w:rsidRPr="00A6215E" w:rsidRDefault="008C4C23" w:rsidP="00A45B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4C23" w:rsidRPr="00A6215E" w:rsidRDefault="008C4C23" w:rsidP="00A45B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4C23" w:rsidRPr="00A6215E" w:rsidRDefault="008C4C23" w:rsidP="00A45B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4C23" w:rsidRPr="00B14239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464 000, 00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четыреста шестьдесят четыре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и </w:t>
      </w:r>
      <w:r w:rsidRPr="00B1423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C4C23" w:rsidRPr="00B14239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C4C23" w:rsidRPr="00A6215E" w:rsidRDefault="008C4C23" w:rsidP="00A45B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C4C23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C4C23" w:rsidRPr="009A3B66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A3B6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A3B6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A3B66">
        <w:rPr>
          <w:rFonts w:ascii="Times New Roman" w:hAnsi="Times New Roman" w:cs="Times New Roman"/>
          <w:b/>
          <w:bCs/>
        </w:rPr>
        <w:t>:</w:t>
      </w:r>
    </w:p>
    <w:p w:rsidR="008C4C23" w:rsidRPr="009A3B66" w:rsidRDefault="008C4C23" w:rsidP="009A3B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9A3B6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A3B66">
        <w:rPr>
          <w:rFonts w:ascii="Times New Roman" w:hAnsi="Times New Roman" w:cs="Times New Roman"/>
          <w:color w:val="0000FF"/>
        </w:rPr>
        <w:t xml:space="preserve"> </w:t>
      </w:r>
      <w:r w:rsidRPr="009A3B6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A3B66">
        <w:rPr>
          <w:rFonts w:ascii="Times New Roman" w:hAnsi="Times New Roman" w:cs="Times New Roman"/>
          <w:spacing w:val="-6"/>
        </w:rPr>
        <w:t>на участие в запросе цен</w:t>
      </w:r>
      <w:r w:rsidRPr="009A3B66">
        <w:rPr>
          <w:rFonts w:ascii="Times New Roman" w:hAnsi="Times New Roman" w:cs="Times New Roman"/>
        </w:rPr>
        <w:t xml:space="preserve"> продлевается на 4 рабочих дня.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C4C23" w:rsidRPr="00A6215E" w:rsidRDefault="008C4C23" w:rsidP="00A45B8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4C23" w:rsidRPr="00D55FE5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4C23" w:rsidRPr="00A6215E" w:rsidRDefault="008C4C23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C4C23" w:rsidRDefault="008C4C23" w:rsidP="00A45B8A">
      <w:pPr>
        <w:jc w:val="both"/>
      </w:pPr>
    </w:p>
    <w:sectPr w:rsidR="008C4C23" w:rsidSect="00241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561"/>
    <w:rsid w:val="000648DD"/>
    <w:rsid w:val="000E3BFA"/>
    <w:rsid w:val="0014760F"/>
    <w:rsid w:val="001563B3"/>
    <w:rsid w:val="001F2913"/>
    <w:rsid w:val="00241B6D"/>
    <w:rsid w:val="0036723D"/>
    <w:rsid w:val="003D771F"/>
    <w:rsid w:val="00454708"/>
    <w:rsid w:val="004E5D69"/>
    <w:rsid w:val="00520DB2"/>
    <w:rsid w:val="00611CEC"/>
    <w:rsid w:val="00627840"/>
    <w:rsid w:val="006F3094"/>
    <w:rsid w:val="00721430"/>
    <w:rsid w:val="00770ADF"/>
    <w:rsid w:val="00887A00"/>
    <w:rsid w:val="008C4C23"/>
    <w:rsid w:val="008E3C0C"/>
    <w:rsid w:val="00953251"/>
    <w:rsid w:val="009A3B66"/>
    <w:rsid w:val="00A45B8A"/>
    <w:rsid w:val="00A6215E"/>
    <w:rsid w:val="00A976C6"/>
    <w:rsid w:val="00B14239"/>
    <w:rsid w:val="00B15C4C"/>
    <w:rsid w:val="00B51561"/>
    <w:rsid w:val="00BA40B6"/>
    <w:rsid w:val="00BD1E5B"/>
    <w:rsid w:val="00C572F3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B8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F291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738</Words>
  <Characters>4212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2013-04-09T13:04:00Z</dcterms:created>
  <dcterms:modified xsi:type="dcterms:W3CDTF">2013-04-15T09:25:00Z</dcterms:modified>
</cp:coreProperties>
</file>