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4B08DD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DA5285" w:rsidRPr="0018276C" w:rsidRDefault="00DA5285" w:rsidP="00DA5285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18276C">
        <w:rPr>
          <w:b/>
          <w:sz w:val="28"/>
          <w:szCs w:val="28"/>
        </w:rPr>
        <w:t xml:space="preserve">открытый запрос цен </w:t>
      </w:r>
      <w:proofErr w:type="gramStart"/>
      <w:r w:rsidRPr="0018276C">
        <w:rPr>
          <w:b/>
          <w:sz w:val="28"/>
          <w:szCs w:val="28"/>
        </w:rPr>
        <w:t xml:space="preserve">в электронной форме на право заключения договора на </w:t>
      </w:r>
      <w:r w:rsidRPr="0018276C">
        <w:rPr>
          <w:b/>
          <w:bCs/>
          <w:color w:val="000000"/>
          <w:sz w:val="28"/>
          <w:szCs w:val="28"/>
        </w:rPr>
        <w:t xml:space="preserve"> </w:t>
      </w:r>
      <w:r w:rsidRPr="0018276C">
        <w:rPr>
          <w:b/>
          <w:sz w:val="28"/>
          <w:szCs w:val="28"/>
        </w:rPr>
        <w:t>оказание услуг по проведению экспертизы документов обосновывающих радиационную  безопасность при хранении</w:t>
      </w:r>
      <w:proofErr w:type="gramEnd"/>
      <w:r w:rsidRPr="0018276C">
        <w:rPr>
          <w:b/>
          <w:sz w:val="28"/>
          <w:szCs w:val="28"/>
        </w:rPr>
        <w:t xml:space="preserve"> отработавших источников ионизирующего излучения для нужд ФГУП «РосРАО».</w:t>
      </w:r>
    </w:p>
    <w:p w:rsidR="0030315B" w:rsidRPr="00AE35CD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DA5285" w:rsidRDefault="0030315B" w:rsidP="00DA5285">
      <w:pPr>
        <w:jc w:val="center"/>
        <w:rPr>
          <w:color w:val="000000"/>
        </w:rPr>
      </w:pPr>
      <w:r w:rsidRPr="00AE58B4">
        <w:br w:type="page"/>
      </w:r>
      <w:bookmarkStart w:id="0" w:name="_GoBack"/>
      <w:r w:rsidR="00DA5285">
        <w:rPr>
          <w:color w:val="000000"/>
        </w:rPr>
        <w:lastRenderedPageBreak/>
        <w:t>РАЗДЕЛ 1. НАИМЕНОВАНИЕ УСЛУГИ</w:t>
      </w:r>
    </w:p>
    <w:bookmarkEnd w:id="0"/>
    <w:p w:rsidR="00DA5285" w:rsidRDefault="00DA5285" w:rsidP="00DA5285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A5285" w:rsidRPr="00DA5285" w:rsidTr="00FB714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</w:pPr>
            <w:r w:rsidRPr="00DA5285">
              <w:t>проведение экспертизы документов ФГУП «РосРАО», обосновывающих радиационную безопасность при хранении отработавших источников ионизирующего излучения</w:t>
            </w:r>
          </w:p>
        </w:tc>
      </w:tr>
    </w:tbl>
    <w:p w:rsidR="00DA5285" w:rsidRPr="00DA5285" w:rsidRDefault="00DA5285" w:rsidP="00DA5285">
      <w:pPr>
        <w:jc w:val="center"/>
        <w:rPr>
          <w:color w:val="000000"/>
        </w:rPr>
      </w:pPr>
    </w:p>
    <w:p w:rsidR="00DA5285" w:rsidRPr="00DA5285" w:rsidRDefault="00DA5285" w:rsidP="00DA5285">
      <w:pPr>
        <w:jc w:val="center"/>
        <w:rPr>
          <w:color w:val="000000"/>
        </w:rPr>
      </w:pPr>
      <w:r w:rsidRPr="00DA5285">
        <w:rPr>
          <w:color w:val="000000"/>
        </w:rPr>
        <w:t>РАЗДЕЛ 2. ОПИСАНИЕ УСЛУГИ</w:t>
      </w:r>
    </w:p>
    <w:p w:rsidR="00DA5285" w:rsidRPr="00DA5285" w:rsidRDefault="00DA5285" w:rsidP="00DA528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A5285" w:rsidRPr="00DA5285" w:rsidTr="00FB71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A5285" w:rsidRPr="00DA5285" w:rsidRDefault="00DA5285" w:rsidP="00FB714F">
            <w:pPr>
              <w:ind w:firstLine="601"/>
              <w:rPr>
                <w:color w:val="000000"/>
              </w:rPr>
            </w:pPr>
          </w:p>
        </w:tc>
      </w:tr>
      <w:tr w:rsidR="00DA5285" w:rsidRPr="00DA5285" w:rsidTr="00FB71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t>Проведение экспертизы документов</w:t>
            </w:r>
          </w:p>
        </w:tc>
      </w:tr>
      <w:tr w:rsidR="00DA5285" w:rsidRPr="00DA5285" w:rsidTr="00FB714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2.2 Описание оказываемых услуг</w:t>
            </w:r>
          </w:p>
        </w:tc>
      </w:tr>
      <w:tr w:rsidR="00DA5285" w:rsidRPr="00DA5285" w:rsidTr="00FB71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</w:pPr>
            <w:proofErr w:type="gramStart"/>
            <w:r w:rsidRPr="00DA5285">
              <w:t>Проведение экспертизы документов ФГУП «РосРАО», представленных в Федеральную службу по экологическому, технологическому и атомному надзору для внесения изменений в условия действия лицензии, обосновывающих радиационную  безопасность при хранении отработавших источников ионизирующего излучения Благовещенским отделением филиала «Приволжский территориальный округ»).</w:t>
            </w:r>
            <w:proofErr w:type="gramEnd"/>
          </w:p>
        </w:tc>
      </w:tr>
      <w:tr w:rsidR="00DA5285" w:rsidRPr="00DA5285" w:rsidTr="00FB71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A5285" w:rsidRPr="00DA5285" w:rsidTr="00FB71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</w:pPr>
            <w:r w:rsidRPr="00DA5285">
              <w:t>Доля/объем отдельных услуг в общем объеме закупки составляет 100%</w:t>
            </w:r>
          </w:p>
        </w:tc>
      </w:tr>
    </w:tbl>
    <w:p w:rsidR="00DA5285" w:rsidRPr="00DA5285" w:rsidRDefault="00DA5285" w:rsidP="00DA5285">
      <w:pPr>
        <w:jc w:val="center"/>
        <w:rPr>
          <w:color w:val="000000"/>
        </w:rPr>
      </w:pPr>
    </w:p>
    <w:p w:rsidR="00DA5285" w:rsidRPr="00DA5285" w:rsidRDefault="00DA5285" w:rsidP="00DA5285">
      <w:pPr>
        <w:jc w:val="center"/>
        <w:rPr>
          <w:color w:val="000000"/>
        </w:rPr>
      </w:pPr>
      <w:r w:rsidRPr="00DA5285">
        <w:rPr>
          <w:color w:val="000000"/>
        </w:rPr>
        <w:t>РАЗДЕЛ 3. ТРЕБОВАНИЯ К УСЛУГАМ</w:t>
      </w:r>
    </w:p>
    <w:p w:rsidR="00DA5285" w:rsidRPr="00DA5285" w:rsidRDefault="00DA5285" w:rsidP="00DA528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3.1 Общие требования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t>Предоставляемые услуги должны соответствовать требованиям действующих законодательных актов Российской Федерации, нормативных и правовых документов в области использования атомной энергии, относящихся к заявленной деятельности.</w:t>
            </w:r>
          </w:p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autoSpaceDE w:val="0"/>
              <w:autoSpaceDN w:val="0"/>
              <w:adjustRightInd w:val="0"/>
              <w:ind w:firstLine="601"/>
              <w:jc w:val="both"/>
            </w:pPr>
            <w:proofErr w:type="gramStart"/>
            <w:r w:rsidRPr="00DA5285">
              <w:t xml:space="preserve">Услуги должны оказываться в соответствии с техническим заданием, выданным на проведение экспертизы </w:t>
            </w:r>
            <w:proofErr w:type="spellStart"/>
            <w:r w:rsidRPr="00DA5285">
              <w:t>Ростехнадзором</w:t>
            </w:r>
            <w:proofErr w:type="spellEnd"/>
            <w:r w:rsidRPr="00DA5285">
              <w:t xml:space="preserve"> в соответствии с требованиями Федерального закона от 21.11.1995 № 170-ФЗ «Об использовании атомной энергии», распоряжением Правительства РФ от 23 апреля 2012 г. № 610-р, постановлением Правительства РФ от 30 апреля 2013 г. № 387, административным регламентом исполнения Федеральной службой по экологическому, технологическому и атомному надзору государственной функции по лицензированию в</w:t>
            </w:r>
            <w:proofErr w:type="gramEnd"/>
            <w:r w:rsidRPr="00DA5285">
              <w:t xml:space="preserve"> области использования атомной энергии, утвержденным приказом № 262 от 16 октября 2008 г. министерством природных ресурсов и экологии.    </w:t>
            </w:r>
          </w:p>
          <w:p w:rsidR="00DA5285" w:rsidRPr="00DA5285" w:rsidRDefault="00DA5285" w:rsidP="00FB714F">
            <w:pPr>
              <w:autoSpaceDE w:val="0"/>
              <w:autoSpaceDN w:val="0"/>
              <w:adjustRightInd w:val="0"/>
              <w:ind w:firstLine="601"/>
              <w:jc w:val="both"/>
              <w:rPr>
                <w:b/>
                <w:bCs/>
              </w:rPr>
            </w:pPr>
            <w:r w:rsidRPr="00DA5285">
              <w:t xml:space="preserve"> 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</w:pPr>
            <w:r w:rsidRPr="00DA5285">
              <w:t>Подраздел 3.3 Требования к гарантийным обязательствам оказываемых услуг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</w:pPr>
          </w:p>
          <w:p w:rsidR="00DA5285" w:rsidRPr="00DA5285" w:rsidRDefault="00DA5285" w:rsidP="00FB714F">
            <w:pPr>
              <w:ind w:firstLine="601"/>
              <w:jc w:val="both"/>
            </w:pPr>
            <w:r w:rsidRPr="00DA5285">
              <w:t>Не требуется</w:t>
            </w:r>
          </w:p>
          <w:p w:rsidR="00DA5285" w:rsidRPr="00DA5285" w:rsidRDefault="00DA5285" w:rsidP="00FB714F">
            <w:pPr>
              <w:ind w:firstLine="601"/>
              <w:jc w:val="both"/>
            </w:pP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</w:pPr>
            <w:r w:rsidRPr="00DA5285">
              <w:t xml:space="preserve">Подраздел 3.4 Требования к конфиденциальности 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459"/>
              <w:jc w:val="both"/>
            </w:pPr>
            <w:r w:rsidRPr="00DA5285">
              <w:t>Оказание услуг осуществляется с соблюдением требований закона Российской Федерации от 21.07.1993 № 5485-1 «О государственной тайне» и иных нормативных и правовых актов в данной области. Стороны обязаны обеспечить конфиденциальность информации, полученной друг от друга в рамках исполнения договора.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</w:pPr>
            <w:r w:rsidRPr="00DA5285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lastRenderedPageBreak/>
              <w:t xml:space="preserve">Не требуются 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t xml:space="preserve">Не требуются 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</w:pPr>
            <w:proofErr w:type="gramStart"/>
            <w:r w:rsidRPr="00DA5285">
              <w:rPr>
                <w:color w:val="000000"/>
              </w:rPr>
              <w:t xml:space="preserve">Техническое предложение участника должно включать документы, подтверждающие возможность выполнения участником требований п. 3.2: действующую лицензию на право проведения экспертизы безопасности (экспертизы обоснования безопасности) объектов использования атомной энергии и (или) видов деятельности в ОИАЭ и акт о принятии решения </w:t>
            </w:r>
            <w:r w:rsidRPr="00DA5285">
              <w:t>Федеральной службой по экологическому, технологическому и атомному надзору об отнесении юридического лица к организации научно-технической поддержки.</w:t>
            </w:r>
            <w:proofErr w:type="gramEnd"/>
          </w:p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3.8 Специальные требования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t>Не требуются</w:t>
            </w:r>
          </w:p>
        </w:tc>
      </w:tr>
    </w:tbl>
    <w:p w:rsidR="00DA5285" w:rsidRPr="00DA5285" w:rsidRDefault="00DA5285" w:rsidP="00DA5285">
      <w:pPr>
        <w:jc w:val="center"/>
        <w:rPr>
          <w:color w:val="000000"/>
        </w:rPr>
      </w:pPr>
    </w:p>
    <w:p w:rsidR="00DA5285" w:rsidRPr="00DA5285" w:rsidRDefault="00DA5285" w:rsidP="00DA5285">
      <w:pPr>
        <w:jc w:val="center"/>
        <w:rPr>
          <w:color w:val="000000"/>
        </w:rPr>
      </w:pPr>
      <w:r w:rsidRPr="00DA5285">
        <w:rPr>
          <w:color w:val="000000"/>
        </w:rPr>
        <w:t>РАЗДЕЛ 4. РЕЗУЛЬТАТ ОКАЗАННЫХ УСЛУГ</w:t>
      </w:r>
    </w:p>
    <w:p w:rsidR="00DA5285" w:rsidRPr="00DA5285" w:rsidRDefault="00DA5285" w:rsidP="00DA528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t xml:space="preserve">Экспертное заключение, оформленное в соответствии с п. 3.2 в трех экземплярах (по одному экземпляру: заказчику, исполнителю и </w:t>
            </w:r>
            <w:proofErr w:type="spellStart"/>
            <w:r w:rsidRPr="00DA5285">
              <w:rPr>
                <w:color w:val="000000"/>
              </w:rPr>
              <w:t>Ростехнадзору</w:t>
            </w:r>
            <w:proofErr w:type="spellEnd"/>
            <w:r w:rsidRPr="00DA5285">
              <w:rPr>
                <w:color w:val="000000"/>
              </w:rPr>
              <w:t xml:space="preserve">), письменное извещение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DA5285">
              <w:rPr>
                <w:color w:val="000000"/>
              </w:rPr>
              <w:t>Ростехнадзора</w:t>
            </w:r>
            <w:proofErr w:type="spellEnd"/>
            <w:r w:rsidRPr="00DA5285">
              <w:rPr>
                <w:color w:val="000000"/>
              </w:rPr>
              <w:t xml:space="preserve"> о принятии экспертного заключения.</w:t>
            </w:r>
          </w:p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t xml:space="preserve">Экспертное заключение, оформленное в соответствии с п. 3.2 в трех экземплярах, письменное извещение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DA5285">
              <w:rPr>
                <w:color w:val="000000"/>
              </w:rPr>
              <w:t>Ростехнадзора</w:t>
            </w:r>
            <w:proofErr w:type="spellEnd"/>
            <w:r w:rsidRPr="00DA5285">
              <w:rPr>
                <w:color w:val="000000"/>
              </w:rPr>
              <w:t xml:space="preserve"> о принятии экспертного заключения.</w:t>
            </w:r>
          </w:p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A5285" w:rsidRPr="00DA5285" w:rsidTr="00FB71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t xml:space="preserve">Заказчику передается экспертное заключение, оформленное в соответствии с п. 3.2 в одном экземпляре, копия письма Исполнителя в </w:t>
            </w:r>
            <w:proofErr w:type="spellStart"/>
            <w:r w:rsidRPr="00DA5285">
              <w:rPr>
                <w:color w:val="000000"/>
              </w:rPr>
              <w:t>Ростехнадзор</w:t>
            </w:r>
            <w:proofErr w:type="spellEnd"/>
            <w:r w:rsidRPr="00DA5285">
              <w:rPr>
                <w:color w:val="000000"/>
              </w:rPr>
              <w:t xml:space="preserve"> о направлении экспертного заключения, копия извещения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DA5285">
              <w:rPr>
                <w:color w:val="000000"/>
              </w:rPr>
              <w:t>Ростехнадзора</w:t>
            </w:r>
            <w:proofErr w:type="spellEnd"/>
            <w:r w:rsidRPr="00DA5285">
              <w:rPr>
                <w:color w:val="000000"/>
              </w:rPr>
              <w:t xml:space="preserve"> о принятии экспертного заключения.</w:t>
            </w:r>
          </w:p>
          <w:p w:rsidR="00DA5285" w:rsidRPr="00DA5285" w:rsidRDefault="00DA5285" w:rsidP="00FB714F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DA5285" w:rsidRPr="00DA5285" w:rsidRDefault="00DA5285" w:rsidP="00DA5285">
      <w:pPr>
        <w:jc w:val="center"/>
        <w:rPr>
          <w:b/>
          <w:color w:val="000000"/>
        </w:rPr>
      </w:pPr>
    </w:p>
    <w:p w:rsidR="00DA5285" w:rsidRPr="00DA5285" w:rsidRDefault="00DA5285" w:rsidP="00DA5285">
      <w:pPr>
        <w:jc w:val="center"/>
        <w:rPr>
          <w:color w:val="000000"/>
        </w:rPr>
      </w:pPr>
      <w:r w:rsidRPr="00DA5285">
        <w:rPr>
          <w:color w:val="000000"/>
        </w:rPr>
        <w:t>РАЗДЕЛ 5. ТРЕБОВАНИЯ К ТЕХНИЧЕСКОМУ ОБУЧЕНИЮ ПЕРСОНАЛА ЗАКАЗЧИКА</w:t>
      </w:r>
    </w:p>
    <w:p w:rsidR="00DA5285" w:rsidRPr="00DA5285" w:rsidRDefault="00DA5285" w:rsidP="00DA5285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A5285" w:rsidRPr="00DA5285" w:rsidTr="00FB714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ind w:firstLine="709"/>
              <w:jc w:val="both"/>
              <w:rPr>
                <w:color w:val="000000"/>
              </w:rPr>
            </w:pPr>
            <w:r w:rsidRPr="00DA5285">
              <w:rPr>
                <w:color w:val="000000"/>
              </w:rPr>
              <w:t xml:space="preserve">Не требуются </w:t>
            </w:r>
          </w:p>
        </w:tc>
      </w:tr>
    </w:tbl>
    <w:p w:rsidR="00DA5285" w:rsidRPr="00DA5285" w:rsidRDefault="00DA5285" w:rsidP="00DA5285">
      <w:pPr>
        <w:jc w:val="center"/>
        <w:rPr>
          <w:color w:val="000000"/>
        </w:rPr>
      </w:pPr>
    </w:p>
    <w:p w:rsidR="00DA5285" w:rsidRPr="00DA5285" w:rsidRDefault="00DA5285" w:rsidP="00DA5285">
      <w:pPr>
        <w:jc w:val="center"/>
        <w:rPr>
          <w:color w:val="000000"/>
        </w:rPr>
      </w:pPr>
      <w:r w:rsidRPr="00DA5285">
        <w:rPr>
          <w:color w:val="000000"/>
        </w:rPr>
        <w:t>РАЗДЕЛ 6. ПЕРЕЧЕНЬ ПРИНЯТЫХ СОКРАЩЕНИЙ</w:t>
      </w:r>
    </w:p>
    <w:p w:rsidR="00DA5285" w:rsidRPr="00DA5285" w:rsidRDefault="00DA5285" w:rsidP="00DA5285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A5285" w:rsidRPr="00DA5285" w:rsidTr="00FB71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 xml:space="preserve">№ </w:t>
            </w:r>
            <w:proofErr w:type="gramStart"/>
            <w:r w:rsidRPr="00DA5285">
              <w:rPr>
                <w:color w:val="000000"/>
              </w:rPr>
              <w:t>п</w:t>
            </w:r>
            <w:proofErr w:type="gramEnd"/>
            <w:r w:rsidRPr="00DA5285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285" w:rsidRPr="00DA5285" w:rsidRDefault="00DA5285" w:rsidP="00FB71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Расшифровка сокращения</w:t>
            </w:r>
          </w:p>
        </w:tc>
      </w:tr>
      <w:tr w:rsidR="00DA5285" w:rsidRPr="00DA5285" w:rsidTr="00FB71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DA5285">
              <w:rPr>
                <w:color w:val="000000"/>
              </w:rPr>
              <w:t>Ростехнадзор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jc w:val="both"/>
              <w:rPr>
                <w:color w:val="000000"/>
              </w:rPr>
            </w:pPr>
            <w:r w:rsidRPr="00DA5285">
              <w:t>Федеральная служба по экологическому, технологическому и атомному надзору</w:t>
            </w:r>
          </w:p>
        </w:tc>
      </w:tr>
      <w:tr w:rsidR="00DA5285" w:rsidRPr="00DA5285" w:rsidTr="00FB71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ОИАЭ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jc w:val="both"/>
            </w:pPr>
            <w:r w:rsidRPr="00DA5285">
              <w:t>Область использования атомной энергии</w:t>
            </w:r>
          </w:p>
        </w:tc>
      </w:tr>
    </w:tbl>
    <w:p w:rsidR="00DA5285" w:rsidRPr="00DA5285" w:rsidRDefault="00DA5285" w:rsidP="00DA5285">
      <w:pPr>
        <w:jc w:val="center"/>
        <w:rPr>
          <w:color w:val="000000"/>
        </w:rPr>
      </w:pPr>
    </w:p>
    <w:p w:rsidR="00DA5285" w:rsidRPr="00DA5285" w:rsidRDefault="00DA5285" w:rsidP="00DA5285">
      <w:pPr>
        <w:jc w:val="center"/>
        <w:rPr>
          <w:color w:val="000000"/>
        </w:rPr>
      </w:pPr>
      <w:r w:rsidRPr="00DA5285">
        <w:rPr>
          <w:color w:val="000000"/>
        </w:rPr>
        <w:t>РАЗДЕЛ 7. ПЕРЕЧЕНЬ ПРИЛОЖЕНИЙ</w:t>
      </w:r>
    </w:p>
    <w:p w:rsidR="00DA5285" w:rsidRPr="00DA5285" w:rsidRDefault="00DA5285" w:rsidP="00DA5285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DA5285" w:rsidRPr="00DA5285" w:rsidTr="00FB714F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  <w:r w:rsidRPr="00DA5285">
              <w:rPr>
                <w:color w:val="000000"/>
              </w:rPr>
              <w:t>Номер страницы</w:t>
            </w:r>
          </w:p>
        </w:tc>
      </w:tr>
      <w:tr w:rsidR="00DA5285" w:rsidRPr="00DA5285" w:rsidTr="00FB714F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jc w:val="both"/>
              <w:rPr>
                <w:color w:val="000000"/>
              </w:rPr>
            </w:pPr>
          </w:p>
        </w:tc>
      </w:tr>
      <w:tr w:rsidR="00DA5285" w:rsidRPr="00DA5285" w:rsidTr="00FB714F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85" w:rsidRPr="00DA5285" w:rsidRDefault="00DA5285" w:rsidP="00FB714F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85" w:rsidRPr="00DA5285" w:rsidRDefault="00DA5285" w:rsidP="00FB714F">
            <w:pPr>
              <w:jc w:val="both"/>
              <w:rPr>
                <w:color w:val="000000"/>
              </w:rPr>
            </w:pPr>
          </w:p>
        </w:tc>
      </w:tr>
    </w:tbl>
    <w:p w:rsidR="004B08DD" w:rsidRPr="00DA5285" w:rsidRDefault="00DA5285" w:rsidP="00DA5285">
      <w:pPr>
        <w:jc w:val="center"/>
      </w:pPr>
      <w:r w:rsidRPr="00DA5285">
        <w:t xml:space="preserve"> </w:t>
      </w:r>
    </w:p>
    <w:sectPr w:rsidR="004B08DD" w:rsidRPr="00DA5285" w:rsidSect="00DA5285">
      <w:headerReference w:type="default" r:id="rId12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5285">
      <w:rPr>
        <w:noProof/>
      </w:rPr>
      <w:t>1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A7C710F"/>
    <w:multiLevelType w:val="hybridMultilevel"/>
    <w:tmpl w:val="5762B4F0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0C5D7395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0384ED6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7C5D0F"/>
    <w:multiLevelType w:val="hybridMultilevel"/>
    <w:tmpl w:val="C3CC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D8608A"/>
    <w:multiLevelType w:val="hybridMultilevel"/>
    <w:tmpl w:val="0554D2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0D36482"/>
    <w:multiLevelType w:val="hybridMultilevel"/>
    <w:tmpl w:val="2A5C7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A76DA4"/>
    <w:multiLevelType w:val="hybridMultilevel"/>
    <w:tmpl w:val="D56E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28"/>
  </w:num>
  <w:num w:numId="12">
    <w:abstractNumId w:val="11"/>
  </w:num>
  <w:num w:numId="13">
    <w:abstractNumId w:val="25"/>
  </w:num>
  <w:num w:numId="14">
    <w:abstractNumId w:val="17"/>
  </w:num>
  <w:num w:numId="15">
    <w:abstractNumId w:val="5"/>
  </w:num>
  <w:num w:numId="16">
    <w:abstractNumId w:val="14"/>
  </w:num>
  <w:num w:numId="17">
    <w:abstractNumId w:val="27"/>
  </w:num>
  <w:num w:numId="18">
    <w:abstractNumId w:val="30"/>
  </w:num>
  <w:num w:numId="19">
    <w:abstractNumId w:val="8"/>
  </w:num>
  <w:num w:numId="20">
    <w:abstractNumId w:val="12"/>
  </w:num>
  <w:num w:numId="21">
    <w:abstractNumId w:val="13"/>
  </w:num>
  <w:num w:numId="22">
    <w:abstractNumId w:val="10"/>
  </w:num>
  <w:num w:numId="23">
    <w:abstractNumId w:val="15"/>
  </w:num>
  <w:num w:numId="24">
    <w:abstractNumId w:val="24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22"/>
  </w:num>
  <w:num w:numId="30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324D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86D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08DD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95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35CD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5B6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28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AA75905-EC5E-4708-A3B4-4339BAB4B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341</TotalTime>
  <Pages>4</Pages>
  <Words>627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5578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92</cp:revision>
  <cp:lastPrinted>2013-05-13T10:31:00Z</cp:lastPrinted>
  <dcterms:created xsi:type="dcterms:W3CDTF">2013-12-04T11:06:00Z</dcterms:created>
  <dcterms:modified xsi:type="dcterms:W3CDTF">2014-10-27T08:25:00Z</dcterms:modified>
</cp:coreProperties>
</file>