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8A7" w:rsidRPr="00C83FD2" w:rsidRDefault="003638A7" w:rsidP="00C83FD2">
      <w:pPr>
        <w:ind w:left="-540"/>
        <w:jc w:val="right"/>
        <w:rPr>
          <w:sz w:val="20"/>
          <w:szCs w:val="20"/>
        </w:rPr>
      </w:pPr>
      <w:r w:rsidRPr="00C83FD2">
        <w:rPr>
          <w:sz w:val="20"/>
          <w:szCs w:val="20"/>
        </w:rPr>
        <w:t xml:space="preserve">Приложение 3 </w:t>
      </w:r>
    </w:p>
    <w:p w:rsidR="003638A7" w:rsidRPr="00C83FD2" w:rsidRDefault="003638A7" w:rsidP="00C83FD2">
      <w:pPr>
        <w:ind w:left="-540"/>
        <w:jc w:val="right"/>
        <w:rPr>
          <w:sz w:val="20"/>
          <w:szCs w:val="20"/>
        </w:rPr>
      </w:pPr>
      <w:r w:rsidRPr="00C83FD2">
        <w:rPr>
          <w:sz w:val="20"/>
          <w:szCs w:val="20"/>
        </w:rPr>
        <w:t xml:space="preserve">к извещению о проведении </w:t>
      </w:r>
    </w:p>
    <w:p w:rsidR="003638A7" w:rsidRPr="00C83FD2" w:rsidRDefault="003638A7" w:rsidP="00C83FD2">
      <w:pPr>
        <w:ind w:left="-540"/>
        <w:jc w:val="right"/>
        <w:rPr>
          <w:sz w:val="20"/>
          <w:szCs w:val="20"/>
        </w:rPr>
      </w:pPr>
      <w:r w:rsidRPr="00C83FD2">
        <w:rPr>
          <w:sz w:val="20"/>
          <w:szCs w:val="20"/>
        </w:rPr>
        <w:t>запроса ценовых котировок</w:t>
      </w:r>
    </w:p>
    <w:p w:rsidR="003638A7" w:rsidRDefault="003638A7" w:rsidP="00C83FD2">
      <w:pPr>
        <w:ind w:left="-540"/>
        <w:jc w:val="center"/>
        <w:rPr>
          <w:b/>
          <w:sz w:val="26"/>
          <w:szCs w:val="26"/>
        </w:rPr>
      </w:pPr>
      <w:r w:rsidRPr="009D0D56">
        <w:rPr>
          <w:b/>
          <w:sz w:val="26"/>
          <w:szCs w:val="26"/>
        </w:rPr>
        <w:t>Анкет</w:t>
      </w:r>
      <w:r>
        <w:rPr>
          <w:b/>
          <w:sz w:val="26"/>
          <w:szCs w:val="26"/>
        </w:rPr>
        <w:t>а</w:t>
      </w:r>
      <w:r w:rsidRPr="009D0D5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контрагента</w:t>
      </w:r>
    </w:p>
    <w:p w:rsidR="003638A7" w:rsidRPr="007553D8" w:rsidRDefault="003638A7" w:rsidP="00C83FD2">
      <w:pPr>
        <w:ind w:left="-540"/>
        <w:jc w:val="center"/>
        <w:rPr>
          <w:b/>
          <w:sz w:val="16"/>
          <w:szCs w:val="16"/>
        </w:rPr>
      </w:pPr>
    </w:p>
    <w:tbl>
      <w:tblPr>
        <w:tblW w:w="5000" w:type="pct"/>
        <w:tblCellSpacing w:w="7" w:type="dxa"/>
        <w:tblCellMar>
          <w:top w:w="28" w:type="dxa"/>
          <w:left w:w="57" w:type="dxa"/>
          <w:bottom w:w="28" w:type="dxa"/>
          <w:right w:w="57" w:type="dxa"/>
        </w:tblCellMar>
        <w:tblLook w:val="0000"/>
      </w:tblPr>
      <w:tblGrid>
        <w:gridCol w:w="3303"/>
        <w:gridCol w:w="6478"/>
      </w:tblGrid>
      <w:tr w:rsidR="003638A7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3638A7" w:rsidRPr="009D0D56" w:rsidRDefault="003638A7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Наименование организации</w:t>
            </w: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Полное наименование организации: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Краткое наименование организации: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3638A7" w:rsidRPr="009D0D56" w:rsidRDefault="003638A7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Адреса организации</w:t>
            </w: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Почтовый адрес: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Юридический адрес: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Адрес корпоративного web-сайта: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3638A7" w:rsidRPr="009D0D56" w:rsidRDefault="003638A7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Коды</w:t>
            </w: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Номер записи в государственном реестре (ОГРН):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ИНН: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КПП: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ОКПО: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ОКАТО: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ОКОГУ: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ОКФС: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ОКОПФ: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3638A7" w:rsidRPr="009D0D56" w:rsidRDefault="003638A7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Банковские реквизиты</w:t>
            </w: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Расчетный счет: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Название банка: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Местонахождение банка: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БИК: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  <w:r w:rsidRPr="009D0D56">
              <w:t>Корреспондентский счет:</w:t>
            </w: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3638A7" w:rsidRPr="009D0D56" w:rsidRDefault="003638A7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Руководящий состав</w:t>
            </w: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3638A7" w:rsidRPr="009D0D56" w:rsidRDefault="003638A7" w:rsidP="00A06D96">
            <w:pPr>
              <w:textAlignment w:val="top"/>
              <w:rPr>
                <w:b/>
                <w:bCs/>
              </w:rPr>
            </w:pPr>
            <w:r>
              <w:rPr>
                <w:b/>
                <w:bCs/>
              </w:rPr>
              <w:t>Контакты</w:t>
            </w: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  <w:tr w:rsidR="003638A7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3638A7" w:rsidRPr="009D0D56" w:rsidRDefault="003638A7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Телефоны и факсы организации</w:t>
            </w:r>
          </w:p>
        </w:tc>
      </w:tr>
      <w:tr w:rsidR="003638A7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3638A7" w:rsidRPr="009D0D56" w:rsidRDefault="003638A7" w:rsidP="00A06D96">
            <w:pPr>
              <w:jc w:val="right"/>
              <w:textAlignment w:val="top"/>
            </w:pPr>
          </w:p>
        </w:tc>
        <w:tc>
          <w:tcPr>
            <w:tcW w:w="3300" w:type="pct"/>
            <w:shd w:val="clear" w:color="auto" w:fill="F0F4E7"/>
          </w:tcPr>
          <w:p w:rsidR="003638A7" w:rsidRPr="009D0D56" w:rsidRDefault="003638A7" w:rsidP="00A06D96">
            <w:pPr>
              <w:textAlignment w:val="top"/>
            </w:pPr>
          </w:p>
        </w:tc>
      </w:tr>
    </w:tbl>
    <w:p w:rsidR="003638A7" w:rsidRDefault="003638A7" w:rsidP="00C83FD2">
      <w:pPr>
        <w:ind w:left="-540"/>
        <w:jc w:val="center"/>
        <w:rPr>
          <w:b/>
        </w:rPr>
      </w:pPr>
    </w:p>
    <w:p w:rsidR="003638A7" w:rsidRDefault="003638A7"/>
    <w:sectPr w:rsidR="003638A7" w:rsidSect="00C83FD2">
      <w:headerReference w:type="even" r:id="rId6"/>
      <w:headerReference w:type="default" r:id="rId7"/>
      <w:pgSz w:w="11907" w:h="16840" w:code="9"/>
      <w:pgMar w:top="284" w:right="567" w:bottom="1134" w:left="567" w:header="624" w:footer="0" w:gutter="1134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8A7" w:rsidRDefault="003638A7" w:rsidP="00AA1717">
      <w:r>
        <w:separator/>
      </w:r>
    </w:p>
  </w:endnote>
  <w:endnote w:type="continuationSeparator" w:id="0">
    <w:p w:rsidR="003638A7" w:rsidRDefault="003638A7" w:rsidP="00AA1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8A7" w:rsidRDefault="003638A7" w:rsidP="00AA1717">
      <w:r>
        <w:separator/>
      </w:r>
    </w:p>
  </w:footnote>
  <w:footnote w:type="continuationSeparator" w:id="0">
    <w:p w:rsidR="003638A7" w:rsidRDefault="003638A7" w:rsidP="00AA17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8A7" w:rsidRDefault="003638A7" w:rsidP="00A06D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638A7" w:rsidRDefault="003638A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8A7" w:rsidRDefault="003638A7" w:rsidP="00A06D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638A7" w:rsidRDefault="003638A7">
    <w:pPr>
      <w:pStyle w:val="Header"/>
      <w:jc w:val="center"/>
    </w:pPr>
  </w:p>
  <w:p w:rsidR="003638A7" w:rsidRDefault="003638A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3FD2"/>
    <w:rsid w:val="000123AD"/>
    <w:rsid w:val="000C62F9"/>
    <w:rsid w:val="000D44AF"/>
    <w:rsid w:val="001F19D4"/>
    <w:rsid w:val="002C18F3"/>
    <w:rsid w:val="002E113A"/>
    <w:rsid w:val="003638A7"/>
    <w:rsid w:val="00466E15"/>
    <w:rsid w:val="00483ABC"/>
    <w:rsid w:val="004B4EC4"/>
    <w:rsid w:val="004F5193"/>
    <w:rsid w:val="00513E3E"/>
    <w:rsid w:val="00545715"/>
    <w:rsid w:val="00623021"/>
    <w:rsid w:val="00687BE6"/>
    <w:rsid w:val="006C2A94"/>
    <w:rsid w:val="00724AC4"/>
    <w:rsid w:val="007553D8"/>
    <w:rsid w:val="008B263A"/>
    <w:rsid w:val="009411D9"/>
    <w:rsid w:val="009D0D56"/>
    <w:rsid w:val="009E0599"/>
    <w:rsid w:val="009E5329"/>
    <w:rsid w:val="00A06D96"/>
    <w:rsid w:val="00A140A2"/>
    <w:rsid w:val="00A961F6"/>
    <w:rsid w:val="00AA1717"/>
    <w:rsid w:val="00B97011"/>
    <w:rsid w:val="00C83FD2"/>
    <w:rsid w:val="00CC475B"/>
    <w:rsid w:val="00D15B58"/>
    <w:rsid w:val="00DE460D"/>
    <w:rsid w:val="00F70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FD2"/>
    <w:pPr>
      <w:ind w:firstLine="709"/>
      <w:jc w:val="both"/>
    </w:pPr>
    <w:rPr>
      <w:rFonts w:ascii="Arial" w:eastAsia="Times New Roman" w:hAnsi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83FD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83FD2"/>
    <w:rPr>
      <w:rFonts w:ascii="Arial" w:hAnsi="Arial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83FD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83F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3FD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1</Pages>
  <Words>86</Words>
  <Characters>492</Characters>
  <Application>Microsoft Office Outlook</Application>
  <DocSecurity>0</DocSecurity>
  <Lines>0</Lines>
  <Paragraphs>0</Paragraphs>
  <ScaleCrop>false</ScaleCrop>
  <Company>САЭС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TimoshkovaKA</dc:creator>
  <cp:keywords/>
  <dc:description/>
  <cp:lastModifiedBy>SotnikovaMN</cp:lastModifiedBy>
  <cp:revision>7</cp:revision>
  <cp:lastPrinted>2010-08-02T11:01:00Z</cp:lastPrinted>
  <dcterms:created xsi:type="dcterms:W3CDTF">2010-07-16T04:16:00Z</dcterms:created>
  <dcterms:modified xsi:type="dcterms:W3CDTF">2010-08-02T11:03:00Z</dcterms:modified>
</cp:coreProperties>
</file>