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3E5" w:rsidRPr="00F7134A" w:rsidRDefault="0069236F" w:rsidP="000B03DE">
      <w:pPr>
        <w:jc w:val="center"/>
        <w:rPr>
          <w:rFonts w:ascii="Times New Roman" w:eastAsia="Arial" w:hAnsi="Times New Roman"/>
          <w:u w:val="single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Форма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>
        <w:rPr>
          <w:rFonts w:ascii="Times New Roman" w:hAnsi="Times New Roman"/>
          <w:b/>
          <w:sz w:val="24"/>
          <w:szCs w:val="24"/>
        </w:rPr>
        <w:t>и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384CBF" w:rsidRDefault="003D0B28" w:rsidP="00CB1182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>Редукцион</w:t>
            </w:r>
          </w:p>
        </w:tc>
      </w:tr>
      <w:tr w:rsidR="008A1D0E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время проведения редукциона/аукциона</w:t>
            </w:r>
          </w:p>
        </w:tc>
        <w:tc>
          <w:tcPr>
            <w:tcW w:w="5180" w:type="dxa"/>
            <w:vAlign w:val="center"/>
          </w:tcPr>
          <w:p w:rsidR="008A1D0E" w:rsidRPr="00384CBF" w:rsidRDefault="007B18F0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7B18F0">
              <w:rPr>
                <w:rFonts w:ascii="Times New Roman" w:eastAsia="Arial" w:hAnsi="Times New Roman"/>
                <w:lang w:eastAsia="ar-SA"/>
              </w:rPr>
              <w:t>01.04.2013г. в 13.00</w:t>
            </w:r>
          </w:p>
        </w:tc>
      </w:tr>
      <w:tr w:rsidR="00FC1073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FC1073" w:rsidRPr="007A7983" w:rsidRDefault="00FC1073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FC1073" w:rsidRPr="00384CBF" w:rsidRDefault="00FC1073" w:rsidP="00AB1C96">
            <w:pPr>
              <w:snapToGrid w:val="0"/>
              <w:rPr>
                <w:rFonts w:ascii="Times New Roman" w:hAnsi="Times New Roman"/>
              </w:rPr>
            </w:pPr>
            <w:r w:rsidRPr="00384CBF">
              <w:rPr>
                <w:rFonts w:ascii="Times New Roman" w:hAnsi="Times New Roman"/>
              </w:rPr>
              <w:t>ЗАО «ДОМОДЕДОВО ИНТЕГРЕЙШН»</w:t>
            </w:r>
          </w:p>
        </w:tc>
      </w:tr>
      <w:tr w:rsidR="00FC1073" w:rsidRPr="00B01FBC" w:rsidTr="00BE2CE7">
        <w:trPr>
          <w:jc w:val="center"/>
        </w:trPr>
        <w:tc>
          <w:tcPr>
            <w:tcW w:w="4666" w:type="dxa"/>
            <w:vAlign w:val="center"/>
          </w:tcPr>
          <w:p w:rsidR="00FC1073" w:rsidRPr="007A7983" w:rsidRDefault="00FC1073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закупки/сбыта </w:t>
            </w:r>
          </w:p>
        </w:tc>
        <w:tc>
          <w:tcPr>
            <w:tcW w:w="5180" w:type="dxa"/>
            <w:vAlign w:val="center"/>
          </w:tcPr>
          <w:p w:rsidR="00FC1073" w:rsidRPr="00384CBF" w:rsidRDefault="001D4609" w:rsidP="00CD661D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1D4609">
              <w:rPr>
                <w:rFonts w:ascii="Times New Roman" w:hAnsi="Times New Roman"/>
              </w:rPr>
              <w:t xml:space="preserve">услуги по Модернизации ИС </w:t>
            </w:r>
            <w:r w:rsidR="00CD661D">
              <w:rPr>
                <w:rFonts w:ascii="Times New Roman" w:hAnsi="Times New Roman"/>
              </w:rPr>
              <w:t>Допуски</w:t>
            </w:r>
            <w:r w:rsidRPr="001D4609">
              <w:rPr>
                <w:rFonts w:ascii="Times New Roman" w:hAnsi="Times New Roman"/>
              </w:rPr>
              <w:t xml:space="preserve"> </w:t>
            </w:r>
          </w:p>
        </w:tc>
      </w:tr>
      <w:tr w:rsidR="00FC1073" w:rsidRPr="00B01FBC" w:rsidTr="00BE2CE7">
        <w:trPr>
          <w:jc w:val="center"/>
        </w:trPr>
        <w:tc>
          <w:tcPr>
            <w:tcW w:w="4666" w:type="dxa"/>
            <w:vAlign w:val="center"/>
          </w:tcPr>
          <w:p w:rsidR="00FC1073" w:rsidRPr="007A7983" w:rsidRDefault="00FC1073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FC1073" w:rsidRPr="00C94F43" w:rsidRDefault="001D4609" w:rsidP="00C94F43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hAnsi="Times New Roman"/>
              </w:rPr>
              <w:t>Согласно ТрЗ</w:t>
            </w:r>
            <w:r w:rsidR="00C94F43">
              <w:rPr>
                <w:rFonts w:ascii="Times New Roman" w:hAnsi="Times New Roman"/>
              </w:rPr>
              <w:t>.</w:t>
            </w:r>
            <w:r w:rsidR="00C94F43">
              <w:rPr>
                <w:rFonts w:ascii="Times New Roman" w:eastAsia="Arial" w:hAnsi="Times New Roman"/>
                <w:lang w:eastAsia="ar-SA"/>
              </w:rPr>
              <w:t xml:space="preserve"> Контрагент обязан выполнить </w:t>
            </w:r>
            <w:r w:rsidR="00C94F43" w:rsidRPr="00DD24FB">
              <w:rPr>
                <w:rFonts w:ascii="Times New Roman" w:eastAsia="Arial" w:hAnsi="Times New Roman"/>
                <w:lang w:eastAsia="ar-SA"/>
              </w:rPr>
              <w:t xml:space="preserve">Работы, которые выделены </w:t>
            </w:r>
            <w:r w:rsidR="00C94F43">
              <w:rPr>
                <w:rFonts w:ascii="Times New Roman" w:eastAsia="Arial" w:hAnsi="Times New Roman"/>
                <w:lang w:eastAsia="ar-SA"/>
              </w:rPr>
              <w:t>бирюзовым</w:t>
            </w:r>
            <w:r w:rsidR="00C94F43" w:rsidRPr="00DD24FB">
              <w:rPr>
                <w:rFonts w:ascii="Times New Roman" w:eastAsia="Arial" w:hAnsi="Times New Roman"/>
                <w:lang w:eastAsia="ar-SA"/>
              </w:rPr>
              <w:t xml:space="preserve"> цветом. Требования к Работам, которые контрагент не должен выполнять по Договору, выделены серым цветом в ТрЗ.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eastAsia="Arial" w:hAnsi="Times New Roman"/>
                <w:lang w:eastAsia="ar-SA"/>
              </w:rPr>
              <w:t>Нет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384CBF" w:rsidRPr="00CB6737" w:rsidRDefault="0084596F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C94F43">
              <w:rPr>
                <w:rFonts w:ascii="Times New Roman" w:eastAsia="Arial" w:hAnsi="Times New Roman"/>
                <w:lang w:eastAsia="ar-SA"/>
              </w:rPr>
              <w:t>1 00</w:t>
            </w:r>
            <w:r w:rsidR="00CD661D">
              <w:rPr>
                <w:rFonts w:ascii="Times New Roman" w:eastAsia="Arial" w:hAnsi="Times New Roman"/>
                <w:lang w:eastAsia="ar-SA"/>
              </w:rPr>
              <w:t>0 000 руб. с НДС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Объём закупки/продажи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1 услуга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Разовая</w:t>
            </w:r>
          </w:p>
        </w:tc>
      </w:tr>
      <w:tr w:rsidR="00384CBF" w:rsidRPr="00B01FBC" w:rsidTr="00B86E7E">
        <w:trPr>
          <w:trHeight w:val="70"/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поставки/ Срок проведения работ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 xml:space="preserve"> 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(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>для строительных проектов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)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В соответствии с условиями Договора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В соответствии с условиями Договора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Московская обл., Домодедовский район, территория «Аэропорт «Домодедово»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Форма, сроки и порядок оплаты товара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AB1C96">
            <w:pPr>
              <w:snapToGrid w:val="0"/>
              <w:jc w:val="both"/>
              <w:rPr>
                <w:rFonts w:ascii="Times New Roman" w:hAnsi="Times New Roman"/>
              </w:rPr>
            </w:pPr>
            <w:r w:rsidRPr="00384CBF">
              <w:rPr>
                <w:rFonts w:ascii="Times New Roman" w:hAnsi="Times New Roman"/>
              </w:rPr>
              <w:t>Оплата осуществляется в течение 20 (двадцати) рабочих дней с момента подписания акта выполненных работ. Оплата осуществляется в российских рублях.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Цель запроса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eastAsia="Arial" w:hAnsi="Times New Roman"/>
                <w:lang w:eastAsia="ar-SA"/>
              </w:rPr>
              <w:t>Редукцион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7942EC">
            <w:pPr>
              <w:pStyle w:val="BulletSymbols"/>
              <w:tabs>
                <w:tab w:val="left" w:pos="426"/>
              </w:tabs>
              <w:rPr>
                <w:rFonts w:ascii="Times New Roman" w:hAnsi="Times New Roman"/>
                <w:sz w:val="22"/>
                <w:szCs w:val="22"/>
              </w:rPr>
            </w:pPr>
            <w:r w:rsidRPr="00384CBF"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6759EE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В</w:t>
            </w:r>
            <w:r w:rsidR="00384CBF" w:rsidRPr="007A7983">
              <w:rPr>
                <w:rFonts w:ascii="Times New Roman" w:eastAsia="Arial" w:hAnsi="Times New Roman"/>
                <w:b/>
                <w:lang w:eastAsia="ar-SA"/>
              </w:rPr>
              <w:t>АЖНО!</w:t>
            </w:r>
            <w:r w:rsidR="00384CBF"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jc w:val="both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ED36C6" w:rsidRPr="00ED36C6" w:rsidRDefault="00ED36C6" w:rsidP="006759EE">
      <w:pPr>
        <w:spacing w:line="240" w:lineRule="auto"/>
        <w:rPr>
          <w:rFonts w:ascii="Times New Roman" w:eastAsia="Arial" w:hAnsi="Times New Roman"/>
        </w:rPr>
      </w:pPr>
    </w:p>
    <w:sectPr w:rsidR="00ED36C6" w:rsidRPr="00ED36C6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CC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C24"/>
    <w:rsid w:val="00004519"/>
    <w:rsid w:val="0002259D"/>
    <w:rsid w:val="00030C2E"/>
    <w:rsid w:val="000436D4"/>
    <w:rsid w:val="000562AC"/>
    <w:rsid w:val="000754A5"/>
    <w:rsid w:val="00082E82"/>
    <w:rsid w:val="00096A6C"/>
    <w:rsid w:val="000B03DE"/>
    <w:rsid w:val="000C1751"/>
    <w:rsid w:val="000F06CD"/>
    <w:rsid w:val="00124BD8"/>
    <w:rsid w:val="00141D16"/>
    <w:rsid w:val="0015377C"/>
    <w:rsid w:val="00166DBC"/>
    <w:rsid w:val="00175FFB"/>
    <w:rsid w:val="00197C5E"/>
    <w:rsid w:val="001D4609"/>
    <w:rsid w:val="00216A26"/>
    <w:rsid w:val="002233F8"/>
    <w:rsid w:val="0023171C"/>
    <w:rsid w:val="00244883"/>
    <w:rsid w:val="002614E4"/>
    <w:rsid w:val="00262542"/>
    <w:rsid w:val="00264BB4"/>
    <w:rsid w:val="00267957"/>
    <w:rsid w:val="002932D3"/>
    <w:rsid w:val="002E0DB2"/>
    <w:rsid w:val="002F07B0"/>
    <w:rsid w:val="002F3A6E"/>
    <w:rsid w:val="00312D00"/>
    <w:rsid w:val="0032746D"/>
    <w:rsid w:val="00351BE0"/>
    <w:rsid w:val="00357869"/>
    <w:rsid w:val="00384CBF"/>
    <w:rsid w:val="003C437A"/>
    <w:rsid w:val="003D0B28"/>
    <w:rsid w:val="003E0F73"/>
    <w:rsid w:val="004144CA"/>
    <w:rsid w:val="00432218"/>
    <w:rsid w:val="00435963"/>
    <w:rsid w:val="00487D9B"/>
    <w:rsid w:val="004A230B"/>
    <w:rsid w:val="0051617B"/>
    <w:rsid w:val="005321E2"/>
    <w:rsid w:val="00537DBA"/>
    <w:rsid w:val="005D7832"/>
    <w:rsid w:val="005F0CDE"/>
    <w:rsid w:val="006147B9"/>
    <w:rsid w:val="00632DE6"/>
    <w:rsid w:val="00633A2E"/>
    <w:rsid w:val="00640230"/>
    <w:rsid w:val="006759EE"/>
    <w:rsid w:val="00680BE1"/>
    <w:rsid w:val="0069236F"/>
    <w:rsid w:val="006977C7"/>
    <w:rsid w:val="006A196C"/>
    <w:rsid w:val="006A7DF5"/>
    <w:rsid w:val="006C08D5"/>
    <w:rsid w:val="006C26A4"/>
    <w:rsid w:val="006C46FB"/>
    <w:rsid w:val="006D3AC7"/>
    <w:rsid w:val="00740D15"/>
    <w:rsid w:val="00740DB4"/>
    <w:rsid w:val="007616BD"/>
    <w:rsid w:val="007663E5"/>
    <w:rsid w:val="00780C71"/>
    <w:rsid w:val="00781241"/>
    <w:rsid w:val="00787A7A"/>
    <w:rsid w:val="007942EC"/>
    <w:rsid w:val="007A7983"/>
    <w:rsid w:val="007B18F0"/>
    <w:rsid w:val="007D0F6D"/>
    <w:rsid w:val="007D18C3"/>
    <w:rsid w:val="0080169D"/>
    <w:rsid w:val="00802A44"/>
    <w:rsid w:val="00840956"/>
    <w:rsid w:val="0084596F"/>
    <w:rsid w:val="0087438F"/>
    <w:rsid w:val="0087508E"/>
    <w:rsid w:val="008752A5"/>
    <w:rsid w:val="00886BC8"/>
    <w:rsid w:val="008A1D0E"/>
    <w:rsid w:val="008B027E"/>
    <w:rsid w:val="008C3548"/>
    <w:rsid w:val="008C5587"/>
    <w:rsid w:val="008D20CC"/>
    <w:rsid w:val="008E594C"/>
    <w:rsid w:val="009157E0"/>
    <w:rsid w:val="0093686D"/>
    <w:rsid w:val="00941D15"/>
    <w:rsid w:val="00981DA1"/>
    <w:rsid w:val="009826B5"/>
    <w:rsid w:val="009B5F05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5DEF"/>
    <w:rsid w:val="00A87BB7"/>
    <w:rsid w:val="00AB1C96"/>
    <w:rsid w:val="00AB417F"/>
    <w:rsid w:val="00AB42C4"/>
    <w:rsid w:val="00AD120A"/>
    <w:rsid w:val="00AD1D04"/>
    <w:rsid w:val="00AE6FB5"/>
    <w:rsid w:val="00AF6E30"/>
    <w:rsid w:val="00B01FBC"/>
    <w:rsid w:val="00B07D39"/>
    <w:rsid w:val="00B33520"/>
    <w:rsid w:val="00B33575"/>
    <w:rsid w:val="00B60B0A"/>
    <w:rsid w:val="00B83315"/>
    <w:rsid w:val="00B86603"/>
    <w:rsid w:val="00B86E7E"/>
    <w:rsid w:val="00B9648B"/>
    <w:rsid w:val="00BE2C88"/>
    <w:rsid w:val="00BE2CE7"/>
    <w:rsid w:val="00BF1CF6"/>
    <w:rsid w:val="00C2399E"/>
    <w:rsid w:val="00C63F86"/>
    <w:rsid w:val="00C83563"/>
    <w:rsid w:val="00C86BB6"/>
    <w:rsid w:val="00C94F43"/>
    <w:rsid w:val="00CA41BE"/>
    <w:rsid w:val="00CB1182"/>
    <w:rsid w:val="00CB5943"/>
    <w:rsid w:val="00CB6737"/>
    <w:rsid w:val="00CC4B07"/>
    <w:rsid w:val="00CD661D"/>
    <w:rsid w:val="00CD6840"/>
    <w:rsid w:val="00CF5AE5"/>
    <w:rsid w:val="00D14800"/>
    <w:rsid w:val="00D346C0"/>
    <w:rsid w:val="00D361E8"/>
    <w:rsid w:val="00D52B49"/>
    <w:rsid w:val="00D71BE2"/>
    <w:rsid w:val="00D851BB"/>
    <w:rsid w:val="00DB122D"/>
    <w:rsid w:val="00DC7ABE"/>
    <w:rsid w:val="00DE4FA8"/>
    <w:rsid w:val="00E721CD"/>
    <w:rsid w:val="00E74DA7"/>
    <w:rsid w:val="00E77076"/>
    <w:rsid w:val="00E927A2"/>
    <w:rsid w:val="00EA5711"/>
    <w:rsid w:val="00ED0788"/>
    <w:rsid w:val="00ED36C6"/>
    <w:rsid w:val="00EE2D71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74ECC"/>
    <w:rsid w:val="00F83106"/>
    <w:rsid w:val="00FB2061"/>
    <w:rsid w:val="00FC1073"/>
    <w:rsid w:val="00FF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384CB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384C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5BAB4-0161-4700-B712-455D38FB3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7597FE4B</Template>
  <TotalTime>0</TotalTime>
  <Pages>1</Pages>
  <Words>215</Words>
  <Characters>1226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Валентина Долгих</cp:lastModifiedBy>
  <cp:revision>2</cp:revision>
  <dcterms:created xsi:type="dcterms:W3CDTF">2013-03-29T06:51:00Z</dcterms:created>
  <dcterms:modified xsi:type="dcterms:W3CDTF">2013-03-29T06:51:00Z</dcterms:modified>
</cp:coreProperties>
</file>