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BA6" w:rsidRPr="00141E77" w:rsidRDefault="00110BA6" w:rsidP="007E7670">
      <w:pPr>
        <w:jc w:val="center"/>
        <w:outlineLvl w:val="0"/>
        <w:rPr>
          <w:rFonts w:ascii="Times New Roman" w:hAnsi="Times New Roman" w:cs="Times New Roman"/>
        </w:rPr>
      </w:pPr>
      <w:r w:rsidRPr="00141E77">
        <w:rPr>
          <w:rFonts w:ascii="Times New Roman" w:hAnsi="Times New Roman" w:cs="Times New Roman"/>
        </w:rPr>
        <w:t>ИЗВЕЩЕНИЕ О ПРОДЛЕНИИ СРОКА ПОДАЧИ ЗАЯВОК</w:t>
      </w:r>
    </w:p>
    <w:p w:rsidR="00110BA6" w:rsidRPr="00141E77" w:rsidRDefault="00110BA6" w:rsidP="007E7670">
      <w:pPr>
        <w:jc w:val="center"/>
        <w:outlineLvl w:val="0"/>
        <w:rPr>
          <w:rFonts w:ascii="Times New Roman" w:hAnsi="Times New Roman" w:cs="Times New Roman"/>
        </w:rPr>
      </w:pPr>
      <w:r w:rsidRPr="00141E77">
        <w:rPr>
          <w:rFonts w:ascii="Times New Roman" w:hAnsi="Times New Roman" w:cs="Times New Roman"/>
        </w:rPr>
        <w:t>224/67-03/13-226/2 ОЗЦЭ</w:t>
      </w:r>
      <w:bookmarkStart w:id="0" w:name="_GoBack"/>
      <w:bookmarkEnd w:id="0"/>
    </w:p>
    <w:p w:rsidR="00110BA6" w:rsidRPr="00A6215E" w:rsidRDefault="00110BA6" w:rsidP="007E7670">
      <w:pPr>
        <w:jc w:val="center"/>
        <w:outlineLvl w:val="0"/>
        <w:rPr>
          <w:rFonts w:ascii="Times New Roman" w:hAnsi="Times New Roman" w:cs="Times New Roman"/>
        </w:rPr>
      </w:pPr>
    </w:p>
    <w:p w:rsidR="00110BA6" w:rsidRPr="00A6215E" w:rsidRDefault="00110BA6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110BA6" w:rsidRPr="00A6215E" w:rsidRDefault="00110BA6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110BA6" w:rsidRPr="00A6215E" w:rsidRDefault="00110BA6" w:rsidP="007E7670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110BA6" w:rsidRDefault="00110BA6" w:rsidP="007E7670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110BA6" w:rsidRPr="006F3094" w:rsidRDefault="00110BA6" w:rsidP="007E767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Фенина Нина Андреевна,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F03A9D">
        <w:rPr>
          <w:rFonts w:ascii="Times New Roman" w:hAnsi="Times New Roman" w:cs="Times New Roman"/>
          <w:lang w:val="en-US"/>
        </w:rPr>
        <w:t>nfenina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110BA6" w:rsidRPr="00807470" w:rsidRDefault="00110BA6" w:rsidP="007E7670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110BA6" w:rsidRPr="00A6215E" w:rsidRDefault="00110BA6" w:rsidP="007E7670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7A4983">
        <w:rPr>
          <w:rFonts w:ascii="Times New Roman" w:hAnsi="Times New Roman" w:cs="Times New Roman"/>
        </w:rPr>
        <w:t>извещателей охранных объемных радиоволновых «Агат-СП5У»</w:t>
      </w:r>
      <w:r w:rsidRPr="007A4983">
        <w:rPr>
          <w:rFonts w:ascii="Times New Roman" w:hAnsi="Times New Roman" w:cs="Times New Roman"/>
          <w:color w:val="000000"/>
        </w:rPr>
        <w:t xml:space="preserve"> 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110BA6" w:rsidRPr="00A6215E" w:rsidRDefault="00110BA6" w:rsidP="007E767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110BA6" w:rsidRPr="00064702" w:rsidRDefault="00110BA6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110BA6" w:rsidRPr="00064702" w:rsidRDefault="00110BA6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110BA6" w:rsidRPr="00A6215E" w:rsidRDefault="00110BA6" w:rsidP="007E767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10BA6" w:rsidRPr="00A6215E" w:rsidRDefault="00110BA6" w:rsidP="007E767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0BA6" w:rsidRPr="00A6215E" w:rsidRDefault="00110BA6" w:rsidP="007E767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10BA6" w:rsidRPr="00650715" w:rsidRDefault="00110BA6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50715">
        <w:rPr>
          <w:rFonts w:ascii="Times New Roman" w:hAnsi="Times New Roman" w:cs="Times New Roman"/>
        </w:rPr>
        <w:t xml:space="preserve">: </w:t>
      </w:r>
      <w:r w:rsidRPr="00367694">
        <w:rPr>
          <w:rFonts w:ascii="Times New Roman" w:hAnsi="Times New Roman" w:cs="Times New Roman"/>
          <w:color w:val="000000"/>
        </w:rPr>
        <w:t>114 334,00 (Сто четырнадцать тысяч триста тридцать четыре</w:t>
      </w:r>
      <w:r>
        <w:rPr>
          <w:rFonts w:ascii="Times New Roman" w:hAnsi="Times New Roman" w:cs="Times New Roman"/>
          <w:color w:val="000000"/>
        </w:rPr>
        <w:t xml:space="preserve"> рубля 00 коп.</w:t>
      </w:r>
      <w:r w:rsidRPr="004B39CC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я</w:t>
      </w:r>
      <w:r w:rsidRPr="004B39CC">
        <w:rPr>
          <w:rFonts w:ascii="Times New Roman" w:hAnsi="Times New Roman" w:cs="Times New Roman"/>
          <w:color w:val="000000"/>
        </w:rPr>
        <w:t>,</w:t>
      </w:r>
      <w:r w:rsidRPr="00650715">
        <w:rPr>
          <w:rFonts w:ascii="Times New Roman" w:hAnsi="Times New Roman" w:cs="Times New Roman"/>
        </w:rPr>
        <w:t xml:space="preserve"> включая НДС. </w:t>
      </w:r>
      <w:r>
        <w:rPr>
          <w:rFonts w:ascii="Times New Roman" w:hAnsi="Times New Roman" w:cs="Times New Roman"/>
        </w:rPr>
        <w:t>В</w:t>
      </w:r>
      <w:r w:rsidRPr="00650715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650715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110BA6" w:rsidRPr="00650715" w:rsidRDefault="00110BA6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5071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110BA6" w:rsidRPr="00A6215E" w:rsidRDefault="00110BA6" w:rsidP="007E767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110BA6" w:rsidRDefault="00110BA6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110BA6" w:rsidRPr="002F623B" w:rsidRDefault="00110BA6" w:rsidP="002F623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F623B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2F623B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2F623B">
        <w:rPr>
          <w:rFonts w:ascii="Times New Roman" w:hAnsi="Times New Roman" w:cs="Times New Roman"/>
          <w:b/>
          <w:bCs/>
        </w:rPr>
        <w:t>:</w:t>
      </w:r>
    </w:p>
    <w:p w:rsidR="00110BA6" w:rsidRPr="002F623B" w:rsidRDefault="00110BA6" w:rsidP="002F623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2F623B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2F623B">
        <w:rPr>
          <w:rFonts w:ascii="Times New Roman" w:hAnsi="Times New Roman" w:cs="Times New Roman"/>
          <w:color w:val="0000FF"/>
        </w:rPr>
        <w:t xml:space="preserve"> </w:t>
      </w:r>
      <w:r w:rsidRPr="002F623B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2F623B">
        <w:rPr>
          <w:rFonts w:ascii="Times New Roman" w:hAnsi="Times New Roman" w:cs="Times New Roman"/>
          <w:spacing w:val="-6"/>
        </w:rPr>
        <w:t>на участие в запросе цен</w:t>
      </w:r>
      <w:r w:rsidRPr="002F623B">
        <w:rPr>
          <w:rFonts w:ascii="Times New Roman" w:hAnsi="Times New Roman" w:cs="Times New Roman"/>
        </w:rPr>
        <w:t xml:space="preserve"> продлевается на 4 рабочих дня.</w:t>
      </w:r>
    </w:p>
    <w:p w:rsidR="00110BA6" w:rsidRPr="00A6215E" w:rsidRDefault="00110BA6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110BA6" w:rsidRPr="00A6215E" w:rsidRDefault="00110BA6" w:rsidP="007E7670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 w:rsidRPr="006C33A4">
        <w:rPr>
          <w:rFonts w:ascii="Times New Roman" w:hAnsi="Times New Roman" w:cs="Times New Roman"/>
          <w:spacing w:val="-6"/>
          <w:highlight w:val="yellow"/>
        </w:rPr>
        <w:t>0</w:t>
      </w:r>
      <w:r>
        <w:rPr>
          <w:rFonts w:ascii="Times New Roman" w:hAnsi="Times New Roman" w:cs="Times New Roman"/>
          <w:spacing w:val="-6"/>
          <w:highlight w:val="yellow"/>
        </w:rPr>
        <w:t>8»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110BA6" w:rsidRPr="00A6215E" w:rsidRDefault="00110BA6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20</w:t>
      </w:r>
      <w:r>
        <w:rPr>
          <w:rFonts w:ascii="Times New Roman" w:hAnsi="Times New Roman" w:cs="Times New Roman"/>
          <w:spacing w:val="-6"/>
          <w:highlight w:val="yellow"/>
        </w:rPr>
        <w:t>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110BA6" w:rsidRPr="00A6215E" w:rsidRDefault="00110BA6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20</w:t>
      </w:r>
      <w:r>
        <w:rPr>
          <w:rFonts w:ascii="Times New Roman" w:hAnsi="Times New Roman" w:cs="Times New Roman"/>
          <w:spacing w:val="-6"/>
          <w:highlight w:val="yellow"/>
        </w:rPr>
        <w:t>» августа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110BA6" w:rsidRPr="00A6215E" w:rsidRDefault="00110BA6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110BA6" w:rsidRPr="00A6215E" w:rsidRDefault="00110BA6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110BA6" w:rsidRPr="00A6215E" w:rsidRDefault="00110BA6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10BA6" w:rsidRPr="00D55FE5" w:rsidRDefault="00110BA6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10BA6" w:rsidRPr="00A6215E" w:rsidRDefault="00110BA6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10BA6" w:rsidRDefault="00110BA6"/>
    <w:sectPr w:rsidR="00110BA6" w:rsidSect="00E01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0ACA"/>
    <w:rsid w:val="00064702"/>
    <w:rsid w:val="000648DD"/>
    <w:rsid w:val="00110BA6"/>
    <w:rsid w:val="00141E77"/>
    <w:rsid w:val="001C0BDC"/>
    <w:rsid w:val="002F623B"/>
    <w:rsid w:val="0036723D"/>
    <w:rsid w:val="00367694"/>
    <w:rsid w:val="003D771F"/>
    <w:rsid w:val="00454708"/>
    <w:rsid w:val="004B39CC"/>
    <w:rsid w:val="004E5D69"/>
    <w:rsid w:val="00520DB2"/>
    <w:rsid w:val="00605C77"/>
    <w:rsid w:val="00650715"/>
    <w:rsid w:val="006B4A1D"/>
    <w:rsid w:val="006C33A4"/>
    <w:rsid w:val="006F3094"/>
    <w:rsid w:val="00766633"/>
    <w:rsid w:val="007A4983"/>
    <w:rsid w:val="007E7670"/>
    <w:rsid w:val="00801685"/>
    <w:rsid w:val="00807470"/>
    <w:rsid w:val="00887A00"/>
    <w:rsid w:val="008E3C0C"/>
    <w:rsid w:val="00993560"/>
    <w:rsid w:val="00A6215E"/>
    <w:rsid w:val="00B15C4C"/>
    <w:rsid w:val="00BA40B6"/>
    <w:rsid w:val="00C40ACA"/>
    <w:rsid w:val="00C572F3"/>
    <w:rsid w:val="00D14104"/>
    <w:rsid w:val="00D42E6F"/>
    <w:rsid w:val="00D55FE5"/>
    <w:rsid w:val="00D822F8"/>
    <w:rsid w:val="00DA6B67"/>
    <w:rsid w:val="00E019C7"/>
    <w:rsid w:val="00E81426"/>
    <w:rsid w:val="00F03A9D"/>
    <w:rsid w:val="00F47EA1"/>
    <w:rsid w:val="00FF0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670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141E77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738</Words>
  <Characters>4208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2013-07-25T13:20:00Z</dcterms:created>
  <dcterms:modified xsi:type="dcterms:W3CDTF">2013-08-01T07:38:00Z</dcterms:modified>
</cp:coreProperties>
</file>