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5A7" w:rsidRPr="003C3795" w:rsidRDefault="00A325A7" w:rsidP="00BD73C0">
      <w:pPr>
        <w:jc w:val="center"/>
        <w:outlineLvl w:val="0"/>
        <w:rPr>
          <w:rFonts w:ascii="Times New Roman" w:hAnsi="Times New Roman" w:cs="Times New Roman"/>
        </w:rPr>
      </w:pPr>
      <w:r w:rsidRPr="003C3795">
        <w:rPr>
          <w:rFonts w:ascii="Times New Roman" w:hAnsi="Times New Roman" w:cs="Times New Roman"/>
        </w:rPr>
        <w:t>ИЗВЕЩЕНИЕ О ПРОДЛЕНИИ СРОКА ПОДАЧИ ЗАЯВОК</w:t>
      </w:r>
    </w:p>
    <w:p w:rsidR="00A325A7" w:rsidRPr="004442F4" w:rsidRDefault="00A325A7" w:rsidP="00BD73C0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4442F4">
        <w:rPr>
          <w:rFonts w:ascii="Times New Roman" w:hAnsi="Times New Roman" w:cs="Times New Roman"/>
        </w:rPr>
        <w:t>224/67-03/13-153/2 ОЗЦЭ</w:t>
      </w:r>
    </w:p>
    <w:p w:rsidR="00A325A7" w:rsidRPr="00B34081" w:rsidRDefault="00A325A7" w:rsidP="00BD73C0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325A7" w:rsidRPr="00801685" w:rsidRDefault="00A325A7" w:rsidP="00BD73C0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A325A7" w:rsidRPr="00801685" w:rsidRDefault="00A325A7" w:rsidP="00BD73C0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A325A7" w:rsidRPr="00801685" w:rsidRDefault="00A325A7" w:rsidP="00BD73C0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A325A7" w:rsidRPr="007A5739" w:rsidRDefault="00A325A7" w:rsidP="00BD73C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D0559C">
        <w:rPr>
          <w:rFonts w:ascii="Times New Roman" w:hAnsi="Times New Roman" w:cs="Times New Roman"/>
        </w:rPr>
        <w:t>кровли зданий 151, 25, 120, 224, 169а, кровли складов в/ч</w:t>
      </w:r>
      <w:r w:rsidRPr="00D0559C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A325A7" w:rsidRPr="00801685" w:rsidRDefault="00A325A7" w:rsidP="00BD73C0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 xml:space="preserve">249033, Калужская область, г. Обнинск, </w:t>
      </w:r>
      <w:r w:rsidRPr="003D0836">
        <w:rPr>
          <w:rFonts w:ascii="Times New Roman" w:hAnsi="Times New Roman" w:cs="Times New Roman"/>
        </w:rPr>
        <w:t>пл. Бондаренко, 1</w:t>
      </w:r>
      <w:r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р-т Ленина 23/25</w:t>
      </w:r>
      <w:r w:rsidRPr="00801685">
        <w:rPr>
          <w:rFonts w:ascii="Times New Roman" w:hAnsi="Times New Roman" w:cs="Times New Roman"/>
        </w:rPr>
        <w:t>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325A7" w:rsidRPr="00801685" w:rsidRDefault="00A325A7" w:rsidP="00BD73C0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25A7" w:rsidRPr="00801685" w:rsidRDefault="00A325A7" w:rsidP="00BD73C0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25A7" w:rsidRPr="00801685" w:rsidRDefault="00A325A7" w:rsidP="00BD73C0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25A7" w:rsidRPr="00566174" w:rsidRDefault="00A325A7" w:rsidP="00BD73C0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3 611 144,30</w:t>
      </w:r>
      <w:r w:rsidRPr="00566174">
        <w:t xml:space="preserve"> (</w:t>
      </w:r>
      <w:r>
        <w:t>Три миллиона шестьсот одиннадцать тысяч сто сорок четыре рубля</w:t>
      </w:r>
      <w:r w:rsidRPr="00566174">
        <w:t xml:space="preserve"> </w:t>
      </w:r>
      <w:r>
        <w:t>30</w:t>
      </w:r>
      <w:r w:rsidRPr="00566174"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325A7" w:rsidRPr="00801685" w:rsidRDefault="00A325A7" w:rsidP="00BD73C0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325A7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A325A7" w:rsidRPr="006D1D77" w:rsidRDefault="00A325A7" w:rsidP="006D1D7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D1D7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D1D7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D1D77">
        <w:rPr>
          <w:rFonts w:ascii="Times New Roman" w:hAnsi="Times New Roman" w:cs="Times New Roman"/>
          <w:b/>
          <w:bCs/>
        </w:rPr>
        <w:t>:</w:t>
      </w:r>
    </w:p>
    <w:p w:rsidR="00A325A7" w:rsidRPr="006D1D77" w:rsidRDefault="00A325A7" w:rsidP="006D1D7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6D1D7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D1D77">
        <w:rPr>
          <w:rFonts w:ascii="Times New Roman" w:hAnsi="Times New Roman" w:cs="Times New Roman"/>
          <w:color w:val="0000FF"/>
        </w:rPr>
        <w:t xml:space="preserve"> </w:t>
      </w:r>
      <w:r w:rsidRPr="006D1D7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D1D77">
        <w:rPr>
          <w:rFonts w:ascii="Times New Roman" w:hAnsi="Times New Roman" w:cs="Times New Roman"/>
          <w:spacing w:val="-6"/>
        </w:rPr>
        <w:t>на участие в запросе цен</w:t>
      </w:r>
      <w:r w:rsidRPr="006D1D77">
        <w:rPr>
          <w:rFonts w:ascii="Times New Roman" w:hAnsi="Times New Roman" w:cs="Times New Roman"/>
        </w:rPr>
        <w:t xml:space="preserve"> продлевается на 4 рабочих дня.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325A7" w:rsidRPr="00801685" w:rsidRDefault="00A325A7" w:rsidP="00BD73C0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325A7" w:rsidRPr="00801685" w:rsidRDefault="00A325A7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25A7" w:rsidRDefault="00A325A7" w:rsidP="00BD73C0">
      <w:pPr>
        <w:jc w:val="both"/>
      </w:pPr>
    </w:p>
    <w:sectPr w:rsidR="00A325A7" w:rsidSect="00664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84B"/>
    <w:rsid w:val="0003284B"/>
    <w:rsid w:val="003C3795"/>
    <w:rsid w:val="003D0836"/>
    <w:rsid w:val="004442F4"/>
    <w:rsid w:val="00564686"/>
    <w:rsid w:val="00566174"/>
    <w:rsid w:val="00664FFD"/>
    <w:rsid w:val="006D1D77"/>
    <w:rsid w:val="006D7705"/>
    <w:rsid w:val="007A5739"/>
    <w:rsid w:val="00801685"/>
    <w:rsid w:val="008E3C0C"/>
    <w:rsid w:val="00A325A7"/>
    <w:rsid w:val="00A6215E"/>
    <w:rsid w:val="00B34081"/>
    <w:rsid w:val="00BD73C0"/>
    <w:rsid w:val="00C315BF"/>
    <w:rsid w:val="00C572F3"/>
    <w:rsid w:val="00D0559C"/>
    <w:rsid w:val="00D42E6F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3C0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D73C0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3C3795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734</Words>
  <Characters>4184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2013-05-22T11:13:00Z</dcterms:created>
  <dcterms:modified xsi:type="dcterms:W3CDTF">2013-06-07T08:01:00Z</dcterms:modified>
</cp:coreProperties>
</file>