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FF3FFF" w:rsidRDefault="00FF3FFF" w:rsidP="00FF3FFF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>на право заключения договора на оказание услуг по уборке внутренних помещений и открытой территории</w:t>
      </w:r>
      <w:r>
        <w:rPr>
          <w:b/>
          <w:color w:val="000000"/>
          <w:sz w:val="28"/>
          <w:szCs w:val="28"/>
        </w:rPr>
        <w:t xml:space="preserve"> Самарского отделения филиала «Приволжский территориальный округ» 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FF3FFF" w:rsidRPr="00172B89" w:rsidRDefault="00FF3FFF" w:rsidP="00FF3FFF">
      <w:pPr>
        <w:jc w:val="center"/>
        <w:rPr>
          <w:color w:val="000000"/>
        </w:rPr>
      </w:pP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F3FFF" w:rsidRPr="00172B89" w:rsidRDefault="00FF3FFF" w:rsidP="00FF3FFF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FF3FFF" w:rsidRPr="00172B89" w:rsidRDefault="00FF3FFF" w:rsidP="00FF3FFF">
      <w:pPr>
        <w:jc w:val="center"/>
        <w:rPr>
          <w:color w:val="000000"/>
        </w:rPr>
      </w:pPr>
    </w:p>
    <w:p w:rsidR="00FF3FFF" w:rsidRPr="00172B89" w:rsidRDefault="00FF3FFF" w:rsidP="00FF3FFF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F3FFF" w:rsidRPr="00172B89" w:rsidRDefault="00FF3FFF" w:rsidP="00FF3FFF">
      <w:pPr>
        <w:jc w:val="center"/>
        <w:rPr>
          <w:color w:val="000000"/>
        </w:rPr>
      </w:pPr>
    </w:p>
    <w:p w:rsidR="00FF3FFF" w:rsidRPr="00172B89" w:rsidRDefault="00FF3FFF" w:rsidP="00FF3FFF">
      <w:pPr>
        <w:rPr>
          <w:color w:val="000000"/>
        </w:rPr>
      </w:pPr>
    </w:p>
    <w:p w:rsidR="00FF3FFF" w:rsidRPr="00172B89" w:rsidRDefault="00FF3FFF" w:rsidP="00FF3FF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F3FFF" w:rsidRPr="00172B89" w:rsidRDefault="00FF3FFF" w:rsidP="00FF3FF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F3FFF" w:rsidRPr="00172B89" w:rsidRDefault="00FF3FFF" w:rsidP="00FF3FFF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F3FFF" w:rsidRPr="00172B89" w:rsidRDefault="00FF3FFF" w:rsidP="00FF3FFF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F3FFF" w:rsidRPr="00172B89" w:rsidRDefault="00FF3FFF" w:rsidP="00FF3FF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F3FFF" w:rsidRPr="00172B89" w:rsidRDefault="00FF3FFF" w:rsidP="00FF3FFF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F3FFF" w:rsidRPr="00172B89" w:rsidRDefault="00FF3FFF" w:rsidP="00FF3FF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F3FFF" w:rsidRPr="00172B89" w:rsidRDefault="00FF3FFF" w:rsidP="00FF3FFF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F3FFF" w:rsidRPr="00172B89" w:rsidRDefault="00FF3FFF" w:rsidP="00FF3FFF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>
        <w:rPr>
          <w:color w:val="000000"/>
        </w:rPr>
        <w:t>3</w:t>
      </w:r>
      <w:r w:rsidRPr="00172B89">
        <w:rPr>
          <w:color w:val="000000"/>
        </w:rPr>
        <w:t xml:space="preserve"> Требования к безопасности оказания услуг и безопасности результата оказанных услуг</w:t>
      </w:r>
    </w:p>
    <w:p w:rsidR="00FF3FFF" w:rsidRPr="00172B89" w:rsidRDefault="00FF3FFF" w:rsidP="00FF3FF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F3FFF" w:rsidRPr="00172B89" w:rsidRDefault="00FF3FFF" w:rsidP="00FF3FFF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F3FFF" w:rsidRPr="00172B89" w:rsidRDefault="00FF3FFF" w:rsidP="00FF3FFF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F3FFF" w:rsidRPr="00172B89" w:rsidRDefault="00FF3FFF" w:rsidP="00FF3FF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F3FFF" w:rsidRDefault="00FF3FFF" w:rsidP="00FF3FFF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FF3FFF" w:rsidRDefault="00FF3FFF" w:rsidP="00FF3FFF">
      <w:pPr>
        <w:jc w:val="center"/>
        <w:rPr>
          <w:i/>
          <w:color w:val="000000"/>
          <w:sz w:val="26"/>
          <w:szCs w:val="26"/>
        </w:rPr>
      </w:pPr>
    </w:p>
    <w:p w:rsidR="00FF3FFF" w:rsidRPr="001F6931" w:rsidRDefault="00FF3FFF" w:rsidP="00FF3FFF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FF3FFF" w:rsidRPr="001F6931" w:rsidRDefault="00FF3FFF" w:rsidP="00FF3FFF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F3FFF" w:rsidRPr="001F6931" w:rsidTr="00CD634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F3FFF" w:rsidRPr="00A03736" w:rsidRDefault="00FF3FFF" w:rsidP="00CD6349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674B21">
              <w:rPr>
                <w:bCs/>
              </w:rPr>
              <w:t>Услуги по уборке внутренних помещений и открытой территории Самарского отделения филиала «</w:t>
            </w:r>
            <w:proofErr w:type="gramStart"/>
            <w:r w:rsidRPr="00674B21">
              <w:rPr>
                <w:bCs/>
              </w:rPr>
              <w:t>Приволжский</w:t>
            </w:r>
            <w:proofErr w:type="gramEnd"/>
            <w:r w:rsidRPr="00674B21">
              <w:rPr>
                <w:bCs/>
              </w:rPr>
              <w:t xml:space="preserve"> территориальный округ» ФГУП «РосРАО»</w:t>
            </w:r>
            <w:r w:rsidRPr="00A03736">
              <w:rPr>
                <w:rStyle w:val="afffe"/>
                <w:color w:val="000000"/>
                <w:u w:val="single"/>
              </w:rPr>
              <w:t xml:space="preserve"> </w:t>
            </w:r>
          </w:p>
        </w:tc>
      </w:tr>
    </w:tbl>
    <w:p w:rsidR="00FF3FFF" w:rsidRPr="001F6931" w:rsidRDefault="00FF3FFF" w:rsidP="00FF3FFF">
      <w:pPr>
        <w:jc w:val="center"/>
        <w:rPr>
          <w:color w:val="000000"/>
        </w:rPr>
      </w:pPr>
    </w:p>
    <w:p w:rsidR="00FF3FFF" w:rsidRPr="001F6931" w:rsidRDefault="00FF3FFF" w:rsidP="00FF3FFF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F3FFF" w:rsidRPr="001F6931" w:rsidRDefault="00FF3FFF" w:rsidP="00FF3FF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1984"/>
      </w:tblGrid>
      <w:tr w:rsidR="00FF3FFF" w:rsidRPr="001F6931" w:rsidTr="00CD6349">
        <w:trPr>
          <w:trHeight w:val="396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Default="00FF3FFF" w:rsidP="00CD63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F3FFF" w:rsidRPr="00682094" w:rsidRDefault="00FF3FFF" w:rsidP="00CD6349">
            <w:pPr>
              <w:jc w:val="center"/>
              <w:rPr>
                <w:color w:val="000000"/>
              </w:rPr>
            </w:pPr>
          </w:p>
        </w:tc>
      </w:tr>
      <w:tr w:rsidR="00FF3FFF" w:rsidRPr="001F6931" w:rsidTr="00CD6349">
        <w:trPr>
          <w:trHeight w:val="42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A03736" w:rsidRDefault="00FF3FFF" w:rsidP="00CD6349">
            <w:pPr>
              <w:jc w:val="both"/>
              <w:rPr>
                <w:bCs/>
              </w:rPr>
            </w:pPr>
            <w:r w:rsidRPr="00A03736">
              <w:t>1</w:t>
            </w:r>
            <w:r w:rsidRPr="00A03736">
              <w:rPr>
                <w:bCs/>
              </w:rPr>
              <w:t xml:space="preserve">.Услуги по уборке помещений для нужд </w:t>
            </w:r>
            <w:r>
              <w:rPr>
                <w:bCs/>
              </w:rPr>
              <w:t>Самарского</w:t>
            </w:r>
            <w:r w:rsidRPr="00A03736">
              <w:rPr>
                <w:bCs/>
              </w:rPr>
              <w:t xml:space="preserve"> отделения филиала «</w:t>
            </w:r>
            <w:proofErr w:type="gramStart"/>
            <w:r w:rsidRPr="00A03736">
              <w:rPr>
                <w:bCs/>
              </w:rPr>
              <w:t>Приволжский</w:t>
            </w:r>
            <w:proofErr w:type="gramEnd"/>
            <w:r w:rsidRPr="00A03736">
              <w:rPr>
                <w:bCs/>
              </w:rPr>
              <w:t xml:space="preserve"> территориальный округ» ФГУП «РосРАО».</w:t>
            </w:r>
          </w:p>
          <w:p w:rsidR="00FF3FFF" w:rsidRPr="00682094" w:rsidRDefault="00FF3FFF" w:rsidP="00CD6349">
            <w:pPr>
              <w:jc w:val="both"/>
              <w:rPr>
                <w:bCs/>
              </w:rPr>
            </w:pPr>
            <w:r w:rsidRPr="00A03736">
              <w:t xml:space="preserve">2.Услуги по уборке прилегающей территории </w:t>
            </w:r>
            <w:r w:rsidRPr="00A03736">
              <w:rPr>
                <w:bCs/>
              </w:rPr>
              <w:t xml:space="preserve">для нужд </w:t>
            </w:r>
            <w:r>
              <w:rPr>
                <w:bCs/>
              </w:rPr>
              <w:t>Самарского</w:t>
            </w:r>
            <w:r w:rsidRPr="00A03736">
              <w:rPr>
                <w:bCs/>
              </w:rPr>
              <w:t xml:space="preserve"> отделения филиала «</w:t>
            </w:r>
            <w:proofErr w:type="gramStart"/>
            <w:r w:rsidRPr="00A03736">
              <w:rPr>
                <w:bCs/>
              </w:rPr>
              <w:t>Приволжский</w:t>
            </w:r>
            <w:proofErr w:type="gramEnd"/>
            <w:r w:rsidRPr="00A03736">
              <w:rPr>
                <w:bCs/>
              </w:rPr>
              <w:t xml:space="preserve"> территориальный округ» ФГУП «РосРАО».</w:t>
            </w:r>
          </w:p>
        </w:tc>
      </w:tr>
      <w:tr w:rsidR="00FF3FFF" w:rsidRPr="001F6931" w:rsidTr="00CD6349">
        <w:trPr>
          <w:trHeight w:val="33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1F6931" w:rsidRDefault="00FF3FFF" w:rsidP="00CD63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FF3FFF" w:rsidRPr="001F6931" w:rsidTr="00CD6349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A03736" w:rsidRDefault="00FF3FFF" w:rsidP="00CD6349">
            <w:pPr>
              <w:jc w:val="center"/>
              <w:rPr>
                <w:u w:val="single"/>
              </w:rPr>
            </w:pPr>
            <w:r w:rsidRPr="00A03736">
              <w:rPr>
                <w:bCs/>
                <w:u w:val="single"/>
              </w:rPr>
              <w:t>1.Уборка помещений:</w:t>
            </w:r>
          </w:p>
          <w:p w:rsidR="00FF3FFF" w:rsidRPr="00A03736" w:rsidRDefault="00FF3FFF" w:rsidP="00CD6349">
            <w:pPr>
              <w:jc w:val="both"/>
            </w:pPr>
            <w:r w:rsidRPr="00A03736">
              <w:t xml:space="preserve">-Влажная протирка полов (керамическая плитка, линолеум, масляная покраска, </w:t>
            </w:r>
            <w:proofErr w:type="gramStart"/>
            <w:r w:rsidRPr="00A03736">
              <w:t>цементные</w:t>
            </w:r>
            <w:proofErr w:type="gramEnd"/>
            <w:r w:rsidRPr="00A03736">
              <w:t>) в кабинетах и коридорах;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-Мытье полов (линолеум) в кабинетах;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-Влажная протирка полов (керамическая плитка, масляная покраска) на лестничных клетках;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-Мытье полов (керамическая плитка, масляная покраска) на лестничных клетках;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</w:t>
            </w:r>
            <w:proofErr w:type="spellStart"/>
            <w:r w:rsidRPr="00A03736">
              <w:t>Обеспыливание</w:t>
            </w:r>
            <w:proofErr w:type="spellEnd"/>
            <w:r w:rsidRPr="00A03736">
              <w:t xml:space="preserve"> фасадов мебели и горизонтальных поверхностей;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-Влажная протирка фасадов мебели и горизонтальных поверхностей;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</w:t>
            </w:r>
            <w:proofErr w:type="spellStart"/>
            <w:r w:rsidRPr="00A03736">
              <w:t>Обеспыливание</w:t>
            </w:r>
            <w:proofErr w:type="spellEnd"/>
            <w:r w:rsidRPr="00A03736">
              <w:t xml:space="preserve"> радиаторных решеток;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-Влажная протирка стен в кабинетах, коридорах и лестничных клетках;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-Обметание пыли с потолков;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-Мойка ПВХ окон;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-Влажная протирка полов санузла (керамическая плитка);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-Мытье полов санузла (керамическая плитка);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-Мытье унитазов с применением дезинфицирующих средств;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-Мытье раковин с применением дезинфицирующих средств;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-Мытье душевых с применением дезинфицирующих средств;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-Протирка малоценного инвентаря;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-Влажная уборка бытовой техники (холодильники, газовые плиты, микроволновые печи).</w:t>
            </w:r>
          </w:p>
          <w:p w:rsidR="00FF3FFF" w:rsidRPr="00A03736" w:rsidRDefault="00FF3FFF" w:rsidP="00CD6349">
            <w:pPr>
              <w:jc w:val="center"/>
              <w:rPr>
                <w:bCs/>
                <w:u w:val="single"/>
              </w:rPr>
            </w:pPr>
            <w:r w:rsidRPr="00A03736">
              <w:rPr>
                <w:bCs/>
                <w:u w:val="single"/>
              </w:rPr>
              <w:t>2. Уборка территории</w:t>
            </w:r>
          </w:p>
          <w:p w:rsidR="00FF3FFF" w:rsidRPr="00A03736" w:rsidRDefault="00FF3FFF" w:rsidP="00CD6349">
            <w:pPr>
              <w:jc w:val="both"/>
            </w:pPr>
            <w:r w:rsidRPr="00A03736">
              <w:t>-Уборка асфальтового покрытия;</w:t>
            </w:r>
          </w:p>
          <w:p w:rsidR="00FF3FFF" w:rsidRPr="00A03736" w:rsidRDefault="00FF3FFF" w:rsidP="00CD6349">
            <w:pPr>
              <w:jc w:val="both"/>
            </w:pPr>
            <w:r w:rsidRPr="00A03736">
              <w:t>-Очистка асфальтового покрытия  от снега в зимнее время;</w:t>
            </w:r>
          </w:p>
          <w:p w:rsidR="00FF3FFF" w:rsidRPr="001F6931" w:rsidRDefault="00FF3FFF" w:rsidP="00CD6349">
            <w:pPr>
              <w:ind w:firstLine="601"/>
              <w:jc w:val="both"/>
              <w:rPr>
                <w:color w:val="000000"/>
              </w:rPr>
            </w:pPr>
            <w:r w:rsidRPr="00A03736">
              <w:t>-Уборка газона.</w:t>
            </w:r>
          </w:p>
        </w:tc>
      </w:tr>
      <w:tr w:rsidR="00FF3FFF" w:rsidRPr="001F6931" w:rsidTr="00CD6349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1F6931" w:rsidRDefault="00FF3FFF" w:rsidP="00CD63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F3FFF" w:rsidRPr="001F6931" w:rsidTr="00CD6349">
        <w:trPr>
          <w:trHeight w:val="327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6069BA" w:rsidRDefault="00FF3FFF" w:rsidP="00CD6349">
            <w:pPr>
              <w:jc w:val="both"/>
              <w:rPr>
                <w:b/>
                <w:color w:val="000000"/>
              </w:rPr>
            </w:pPr>
            <w:r w:rsidRPr="006069BA">
              <w:rPr>
                <w:b/>
                <w:bCs/>
              </w:rPr>
              <w:t>ул. Мичурина, 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A03736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A03736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A03736" w:rsidRDefault="00FF3FFF" w:rsidP="00CD6349">
            <w:pPr>
              <w:rPr>
                <w:color w:val="000000"/>
              </w:rPr>
            </w:pPr>
          </w:p>
        </w:tc>
      </w:tr>
      <w:tr w:rsidR="00FF3FFF" w:rsidRPr="001F6931" w:rsidTr="00CD634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A03736" w:rsidRDefault="00FF3FFF" w:rsidP="00CD6349">
            <w:pPr>
              <w:ind w:firstLine="601"/>
              <w:jc w:val="center"/>
              <w:rPr>
                <w:color w:val="000000"/>
              </w:rPr>
            </w:pPr>
            <w:r w:rsidRPr="00A03736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A03736" w:rsidRDefault="00FF3FFF" w:rsidP="00CD6349">
            <w:pPr>
              <w:jc w:val="center"/>
              <w:rPr>
                <w:color w:val="000000"/>
              </w:rPr>
            </w:pPr>
            <w:r w:rsidRPr="00A03736">
              <w:rPr>
                <w:color w:val="000000"/>
              </w:rPr>
              <w:t xml:space="preserve">Ед. </w:t>
            </w:r>
            <w:proofErr w:type="spellStart"/>
            <w:r w:rsidRPr="00A03736">
              <w:rPr>
                <w:color w:val="000000"/>
              </w:rPr>
              <w:t>измер</w:t>
            </w:r>
            <w:proofErr w:type="spellEnd"/>
            <w:r w:rsidRPr="00A03736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A03736" w:rsidRDefault="00FF3FFF" w:rsidP="00CD6349">
            <w:pPr>
              <w:jc w:val="center"/>
              <w:rPr>
                <w:color w:val="000000"/>
              </w:rPr>
            </w:pPr>
            <w:r w:rsidRPr="00A03736">
              <w:rPr>
                <w:color w:val="00000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A03736" w:rsidRDefault="00FF3FFF" w:rsidP="00CD6349">
            <w:pPr>
              <w:rPr>
                <w:color w:val="000000"/>
              </w:rPr>
            </w:pPr>
            <w:r w:rsidRPr="00A03736">
              <w:rPr>
                <w:color w:val="000000"/>
              </w:rPr>
              <w:t>Периодичность</w:t>
            </w: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jc w:val="center"/>
              <w:rPr>
                <w:bCs/>
              </w:rPr>
            </w:pPr>
            <w:r w:rsidRPr="007C4FED">
              <w:rPr>
                <w:bCs/>
              </w:rPr>
              <w:t>1. Уборка помещений</w:t>
            </w: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F3FFF" w:rsidRPr="007C4FED" w:rsidRDefault="00FF3FFF" w:rsidP="00CD6349">
            <w:r w:rsidRPr="007C4FED">
              <w:t>Влажная уборка полов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F3FFF" w:rsidRPr="007C4FED" w:rsidRDefault="00FF3FFF" w:rsidP="00CD6349">
            <w:pPr>
              <w:jc w:val="center"/>
            </w:pPr>
            <w:r w:rsidRPr="007C4FED">
              <w:t>м</w:t>
            </w:r>
            <w:proofErr w:type="gramStart"/>
            <w:r w:rsidRPr="007C4FED"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center"/>
            </w:pPr>
            <w:r w:rsidRPr="007C4FED">
              <w:t>265,80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FFF" w:rsidRPr="007C4FED" w:rsidRDefault="00FF3FFF" w:rsidP="00CD6349">
            <w:r w:rsidRPr="007C4FED">
              <w:t xml:space="preserve">(кафель, линолеум, </w:t>
            </w:r>
            <w:proofErr w:type="spellStart"/>
            <w:r w:rsidRPr="007C4FED">
              <w:t>ламинат</w:t>
            </w:r>
            <w:proofErr w:type="spellEnd"/>
            <w:r w:rsidRPr="007C4FED"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Сухая  уборка полов (</w:t>
            </w:r>
            <w:proofErr w:type="spellStart"/>
            <w:r w:rsidRPr="007C4FED">
              <w:t>ковролин</w:t>
            </w:r>
            <w:proofErr w:type="spellEnd"/>
            <w:r w:rsidRPr="007C4FED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ind w:left="-83" w:right="-142"/>
              <w:jc w:val="center"/>
            </w:pPr>
            <w:r w:rsidRPr="007C4FED">
              <w:t>м</w:t>
            </w:r>
            <w:proofErr w:type="gramStart"/>
            <w:r w:rsidRPr="007C4FED"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center"/>
            </w:pPr>
            <w:r w:rsidRPr="007C4FED">
              <w:t>17,50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roofErr w:type="spellStart"/>
            <w:r w:rsidRPr="007C4FED">
              <w:t>Обеспыливание</w:t>
            </w:r>
            <w:proofErr w:type="spellEnd"/>
            <w:r w:rsidRPr="007C4FED">
              <w:t xml:space="preserve"> фасадов мебели 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ind w:left="-83" w:right="-142"/>
              <w:jc w:val="center"/>
            </w:pPr>
            <w:r w:rsidRPr="007C4FED">
              <w:t>м</w:t>
            </w:r>
            <w:proofErr w:type="gramStart"/>
            <w:r w:rsidRPr="007C4FED"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center"/>
            </w:pPr>
            <w:r w:rsidRPr="007C4FED">
              <w:t>130,00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4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горизонтальных поверхностей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roofErr w:type="spellStart"/>
            <w:r w:rsidRPr="007C4FED">
              <w:t>Обеспыливание</w:t>
            </w:r>
            <w:proofErr w:type="spellEnd"/>
            <w:r w:rsidRPr="007C4FED">
              <w:t xml:space="preserve"> радиаторов батарей 7 сек.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FFF" w:rsidRPr="007C4FED" w:rsidRDefault="00FF3FFF" w:rsidP="00CD6349">
            <w:pPr>
              <w:jc w:val="center"/>
            </w:pPr>
            <w:r w:rsidRPr="007C4FED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FFF" w:rsidRPr="007C4FED" w:rsidRDefault="00FF3FFF" w:rsidP="00CD6349">
            <w:pPr>
              <w:jc w:val="center"/>
            </w:pPr>
            <w:r w:rsidRPr="007C4FED">
              <w:t>28,00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lastRenderedPageBreak/>
              <w:t>Мойка ПВХ окон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  <w:r w:rsidRPr="007C4FED">
              <w:rPr>
                <w:color w:val="000000"/>
              </w:rPr>
              <w:t>м</w:t>
            </w:r>
            <w:proofErr w:type="gramStart"/>
            <w:r w:rsidRPr="007C4FED">
              <w:rPr>
                <w:color w:val="000000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center"/>
            </w:pPr>
            <w:r w:rsidRPr="007C4FED">
              <w:t>19.00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2 раза в год</w:t>
            </w: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Мойка деревянных окон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  <w:r w:rsidRPr="007C4FED">
              <w:rPr>
                <w:color w:val="000000"/>
              </w:rPr>
              <w:t>м</w:t>
            </w:r>
            <w:proofErr w:type="gramStart"/>
            <w:r w:rsidRPr="007C4FED">
              <w:rPr>
                <w:color w:val="000000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center"/>
            </w:pPr>
            <w:r w:rsidRPr="007C4FED">
              <w:t>25,02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r w:rsidRPr="007C4FED">
              <w:rPr>
                <w:color w:val="000000"/>
              </w:rPr>
              <w:t>2 раза в год</w:t>
            </w: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 xml:space="preserve">Мойка </w:t>
            </w:r>
            <w:proofErr w:type="gramStart"/>
            <w:r w:rsidRPr="007C4FED">
              <w:t>офисных</w:t>
            </w:r>
            <w:proofErr w:type="gramEnd"/>
            <w:r w:rsidRPr="007C4FED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  <w:r w:rsidRPr="007C4FED">
              <w:rPr>
                <w:color w:val="000000"/>
              </w:rPr>
              <w:t>м</w:t>
            </w:r>
            <w:proofErr w:type="gramStart"/>
            <w:r w:rsidRPr="007C4FED">
              <w:rPr>
                <w:color w:val="000000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center"/>
            </w:pPr>
            <w:r w:rsidRPr="007C4FED">
              <w:t>105,0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r w:rsidRPr="007C4FED">
              <w:rPr>
                <w:color w:val="000000"/>
              </w:rPr>
              <w:t>2 раза в год</w:t>
            </w: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ПВХ перегородок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Уборка санузла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</w:pPr>
            <w:r w:rsidRPr="007C4FED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center"/>
            </w:pPr>
            <w:r w:rsidRPr="007C4FED">
              <w:t>2,00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6069BA" w:rsidRDefault="00FF3FFF" w:rsidP="00CD6349">
            <w:pPr>
              <w:jc w:val="center"/>
              <w:rPr>
                <w:bCs/>
              </w:rPr>
            </w:pPr>
            <w:r w:rsidRPr="006069BA">
              <w:rPr>
                <w:bCs/>
              </w:rPr>
              <w:t>2. Уборка территории</w:t>
            </w:r>
          </w:p>
        </w:tc>
      </w:tr>
      <w:tr w:rsidR="00FF3FFF" w:rsidRPr="004562D2" w:rsidTr="00CD6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FFF" w:rsidRPr="007C4FED" w:rsidRDefault="00FF3FFF" w:rsidP="00CD6349">
            <w:pPr>
              <w:ind w:right="-93"/>
            </w:pPr>
            <w:r w:rsidRPr="007C4FED">
              <w:t>Уборка асфальтового покрытия и</w:t>
            </w:r>
          </w:p>
          <w:p w:rsidR="00FF3FFF" w:rsidRPr="007C4FED" w:rsidRDefault="00FF3FFF" w:rsidP="00CD6349">
            <w:r w:rsidRPr="007C4FED">
              <w:t>вывоз снега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FFF" w:rsidRPr="007C4FED" w:rsidRDefault="00FF3FFF" w:rsidP="00CD6349">
            <w:pPr>
              <w:jc w:val="center"/>
            </w:pPr>
            <w:r w:rsidRPr="007C4FED">
              <w:t>м</w:t>
            </w:r>
            <w:proofErr w:type="gramStart"/>
            <w:r w:rsidRPr="007C4FED"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FFF" w:rsidRPr="007C4FED" w:rsidRDefault="00FF3FFF" w:rsidP="00CD6349">
            <w:pPr>
              <w:jc w:val="center"/>
            </w:pPr>
            <w:r w:rsidRPr="007C4FED">
              <w:t>90,00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FFF" w:rsidRPr="007C4FED" w:rsidRDefault="00FF3FFF" w:rsidP="00CD6349">
            <w:pPr>
              <w:ind w:hanging="5"/>
            </w:pPr>
            <w:r w:rsidRPr="007C4FED">
              <w:t>ежедневно</w:t>
            </w:r>
          </w:p>
        </w:tc>
      </w:tr>
    </w:tbl>
    <w:p w:rsidR="00FF3FFF" w:rsidRDefault="00FF3FFF" w:rsidP="00FF3FFF">
      <w:pPr>
        <w:tabs>
          <w:tab w:val="left" w:pos="1260"/>
        </w:tabs>
        <w:ind w:right="-55"/>
        <w:jc w:val="both"/>
        <w:rPr>
          <w:b/>
          <w:bCs/>
        </w:rPr>
      </w:pPr>
    </w:p>
    <w:p w:rsidR="00FF3FFF" w:rsidRPr="006069BA" w:rsidRDefault="00FF3FFF" w:rsidP="00FF3FFF">
      <w:pPr>
        <w:tabs>
          <w:tab w:val="left" w:pos="1260"/>
        </w:tabs>
        <w:ind w:right="-55"/>
        <w:jc w:val="both"/>
        <w:rPr>
          <w:b/>
          <w:bCs/>
        </w:rPr>
      </w:pPr>
      <w:r w:rsidRPr="006069BA">
        <w:rPr>
          <w:b/>
          <w:bCs/>
        </w:rPr>
        <w:t>ул. Береговая, 12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1984"/>
      </w:tblGrid>
      <w:tr w:rsidR="00FF3FFF" w:rsidRPr="007C4FED" w:rsidTr="00CD6349">
        <w:trPr>
          <w:trHeight w:val="2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A03736" w:rsidRDefault="00FF3FFF" w:rsidP="00CD6349">
            <w:pPr>
              <w:ind w:firstLine="601"/>
              <w:jc w:val="center"/>
              <w:rPr>
                <w:color w:val="000000"/>
              </w:rPr>
            </w:pPr>
            <w:r w:rsidRPr="00A03736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A03736" w:rsidRDefault="00FF3FFF" w:rsidP="00CD6349">
            <w:pPr>
              <w:jc w:val="center"/>
              <w:rPr>
                <w:color w:val="000000"/>
              </w:rPr>
            </w:pPr>
            <w:r w:rsidRPr="00A03736">
              <w:rPr>
                <w:color w:val="000000"/>
              </w:rPr>
              <w:t xml:space="preserve">Ед. </w:t>
            </w:r>
            <w:proofErr w:type="spellStart"/>
            <w:r w:rsidRPr="00A03736">
              <w:rPr>
                <w:color w:val="000000"/>
              </w:rPr>
              <w:t>измер</w:t>
            </w:r>
            <w:proofErr w:type="spellEnd"/>
            <w:r w:rsidRPr="00A03736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A03736" w:rsidRDefault="00FF3FFF" w:rsidP="00CD6349">
            <w:pPr>
              <w:jc w:val="center"/>
              <w:rPr>
                <w:color w:val="000000"/>
              </w:rPr>
            </w:pPr>
            <w:r w:rsidRPr="00A03736">
              <w:rPr>
                <w:color w:val="00000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A03736" w:rsidRDefault="00FF3FFF" w:rsidP="00CD6349">
            <w:pPr>
              <w:rPr>
                <w:color w:val="000000"/>
              </w:rPr>
            </w:pPr>
            <w:r w:rsidRPr="00A03736">
              <w:rPr>
                <w:color w:val="000000"/>
              </w:rPr>
              <w:t>Периодичность</w:t>
            </w:r>
          </w:p>
        </w:tc>
      </w:tr>
      <w:tr w:rsidR="00FF3FFF" w:rsidRPr="007C4FED" w:rsidTr="00CD6349">
        <w:trPr>
          <w:trHeight w:val="21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jc w:val="center"/>
              <w:rPr>
                <w:bCs/>
              </w:rPr>
            </w:pPr>
            <w:r w:rsidRPr="007C4FED">
              <w:rPr>
                <w:bCs/>
              </w:rPr>
              <w:t>1. Уборка помещений</w:t>
            </w:r>
          </w:p>
        </w:tc>
      </w:tr>
      <w:tr w:rsidR="00FF3FFF" w:rsidRPr="007C4FED" w:rsidTr="00CD6349">
        <w:trPr>
          <w:trHeight w:val="1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F3FFF" w:rsidRPr="007C4FED" w:rsidRDefault="00FF3FFF" w:rsidP="00CD6349">
            <w:r w:rsidRPr="007C4FED">
              <w:t>Влажная уборка полов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F3FFF" w:rsidRPr="007C4FED" w:rsidRDefault="00FF3FFF" w:rsidP="00CD6349">
            <w:pPr>
              <w:jc w:val="center"/>
            </w:pPr>
            <w:r w:rsidRPr="007C4FED">
              <w:t>м</w:t>
            </w:r>
            <w:proofErr w:type="gramStart"/>
            <w:r w:rsidRPr="007C4FED"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245,50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7C4FED" w:rsidTr="00CD6349">
        <w:trPr>
          <w:trHeight w:val="23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FFF" w:rsidRPr="007C4FED" w:rsidRDefault="00FF3FFF" w:rsidP="00CD6349">
            <w:r w:rsidRPr="007C4FED">
              <w:t xml:space="preserve">(кафель, линолеум, </w:t>
            </w:r>
            <w:proofErr w:type="spellStart"/>
            <w:r w:rsidRPr="007C4FED">
              <w:t>ламинат</w:t>
            </w:r>
            <w:proofErr w:type="spellEnd"/>
            <w:r w:rsidRPr="007C4FED"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</w:p>
        </w:tc>
      </w:tr>
      <w:tr w:rsidR="00FF3FFF" w:rsidRPr="007C4FED" w:rsidTr="00CD6349">
        <w:trPr>
          <w:trHeight w:val="18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roofErr w:type="spellStart"/>
            <w:r w:rsidRPr="007C4FED">
              <w:t>Обеспыливание</w:t>
            </w:r>
            <w:proofErr w:type="spellEnd"/>
            <w:r w:rsidRPr="007C4FED">
              <w:t xml:space="preserve"> фасадов мебели 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ind w:left="-83" w:right="-142"/>
              <w:jc w:val="center"/>
            </w:pPr>
            <w:r w:rsidRPr="007C4FED">
              <w:t>м</w:t>
            </w:r>
            <w:proofErr w:type="gramStart"/>
            <w:r w:rsidRPr="007C4FED"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70,00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7C4FED" w:rsidTr="00CD6349">
        <w:trPr>
          <w:trHeight w:val="104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горизонтальных поверхностей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</w:p>
        </w:tc>
      </w:tr>
      <w:tr w:rsidR="00FF3FFF" w:rsidRPr="007C4FED" w:rsidTr="00CD6349">
        <w:trPr>
          <w:trHeight w:val="25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roofErr w:type="spellStart"/>
            <w:r w:rsidRPr="007C4FED">
              <w:t>Обеспыливание</w:t>
            </w:r>
            <w:proofErr w:type="spellEnd"/>
            <w:r w:rsidRPr="007C4FED">
              <w:t xml:space="preserve"> радиаторов батарей (регистры)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FFF" w:rsidRPr="007C4FED" w:rsidRDefault="00FF3FFF" w:rsidP="00CD6349">
            <w:pPr>
              <w:jc w:val="center"/>
            </w:pPr>
            <w:r w:rsidRPr="007C4FED">
              <w:t>м</w:t>
            </w:r>
            <w:proofErr w:type="gramStart"/>
            <w:r w:rsidRPr="007C4FED">
              <w:t>2</w:t>
            </w:r>
            <w:proofErr w:type="gramEnd"/>
            <w:r w:rsidRPr="007C4FED">
              <w:t>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FFF" w:rsidRPr="007C4FED" w:rsidRDefault="00FF3FFF" w:rsidP="00CD6349">
            <w:pPr>
              <w:jc w:val="right"/>
            </w:pPr>
            <w:r w:rsidRPr="007C4FED">
              <w:t>48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7C4FED" w:rsidTr="00CD6349"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Мойка пластиковых окон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  <w:r w:rsidRPr="007C4FED">
              <w:rPr>
                <w:color w:val="000000"/>
              </w:rPr>
              <w:t>м</w:t>
            </w:r>
            <w:proofErr w:type="gramStart"/>
            <w:r w:rsidRPr="007C4FED">
              <w:rPr>
                <w:color w:val="000000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12,54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2 раза в год</w:t>
            </w:r>
          </w:p>
        </w:tc>
      </w:tr>
      <w:tr w:rsidR="00FF3FFF" w:rsidRPr="007C4FED" w:rsidTr="00CD6349"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 xml:space="preserve">Мойка </w:t>
            </w:r>
            <w:proofErr w:type="gramStart"/>
            <w:r w:rsidRPr="007C4FED">
              <w:t>пластиковых</w:t>
            </w:r>
            <w:proofErr w:type="gramEnd"/>
            <w:r w:rsidRPr="007C4FED">
              <w:t xml:space="preserve"> офисных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  <w:r w:rsidRPr="007C4FED">
              <w:rPr>
                <w:color w:val="000000"/>
              </w:rPr>
              <w:t>м</w:t>
            </w:r>
            <w:proofErr w:type="gramStart"/>
            <w:r w:rsidRPr="007C4FED">
              <w:rPr>
                <w:color w:val="000000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15.50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2 раза в год</w:t>
            </w:r>
          </w:p>
        </w:tc>
      </w:tr>
      <w:tr w:rsidR="00FF3FFF" w:rsidRPr="007C4FED" w:rsidTr="00CD6349">
        <w:trPr>
          <w:trHeight w:val="143"/>
        </w:trPr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перегородок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</w:p>
        </w:tc>
      </w:tr>
      <w:tr w:rsidR="00FF3FFF" w:rsidRPr="007C4FED" w:rsidTr="00CD6349">
        <w:trPr>
          <w:trHeight w:val="2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Уборка санузла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</w:pPr>
            <w:r w:rsidRPr="007C4FED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7C4FED" w:rsidTr="00CD6349">
        <w:trPr>
          <w:trHeight w:val="13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Уборка душевой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  <w:r w:rsidRPr="007C4FED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7C4FED" w:rsidTr="00CD6349">
        <w:trPr>
          <w:trHeight w:val="27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6069BA" w:rsidRDefault="00FF3FFF" w:rsidP="00CD6349">
            <w:pPr>
              <w:tabs>
                <w:tab w:val="right" w:pos="8367"/>
              </w:tabs>
              <w:jc w:val="center"/>
              <w:rPr>
                <w:bCs/>
              </w:rPr>
            </w:pPr>
            <w:r w:rsidRPr="006069BA">
              <w:rPr>
                <w:bCs/>
              </w:rPr>
              <w:t>2. Уборка территории</w:t>
            </w:r>
          </w:p>
        </w:tc>
      </w:tr>
      <w:tr w:rsidR="00FF3FFF" w:rsidRPr="007C4FED" w:rsidTr="00CD6349">
        <w:trPr>
          <w:trHeight w:val="269"/>
        </w:trPr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ind w:right="-93"/>
            </w:pPr>
            <w:r w:rsidRPr="007C4FED">
              <w:t>Уборка асфальтового покрытия и вывоз снега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</w:pPr>
            <w:r w:rsidRPr="007C4FED">
              <w:t>м</w:t>
            </w:r>
            <w:proofErr w:type="gramStart"/>
            <w:r w:rsidRPr="007C4FED"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721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3FFF" w:rsidRPr="007C4FED" w:rsidRDefault="00FF3FFF" w:rsidP="00CD6349">
            <w:pPr>
              <w:ind w:hanging="5"/>
            </w:pPr>
            <w:r w:rsidRPr="007C4FED">
              <w:t>ежедневно</w:t>
            </w:r>
          </w:p>
        </w:tc>
      </w:tr>
      <w:tr w:rsidR="00FF3FFF" w:rsidRPr="007C4FED" w:rsidTr="00CD6349">
        <w:trPr>
          <w:trHeight w:val="186"/>
        </w:trPr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ind w:hanging="5"/>
            </w:pPr>
          </w:p>
        </w:tc>
      </w:tr>
    </w:tbl>
    <w:p w:rsidR="00FF3FFF" w:rsidRPr="007C4FED" w:rsidRDefault="00FF3FFF" w:rsidP="00FF3FFF">
      <w:pPr>
        <w:tabs>
          <w:tab w:val="left" w:pos="1260"/>
        </w:tabs>
        <w:ind w:right="-55"/>
        <w:jc w:val="both"/>
        <w:rPr>
          <w:b/>
          <w:bCs/>
        </w:rPr>
      </w:pPr>
    </w:p>
    <w:p w:rsidR="00FF3FFF" w:rsidRPr="007C4FED" w:rsidRDefault="00FF3FFF" w:rsidP="00FF3FFF">
      <w:pPr>
        <w:tabs>
          <w:tab w:val="left" w:pos="1260"/>
        </w:tabs>
        <w:ind w:right="-55"/>
        <w:jc w:val="both"/>
        <w:rPr>
          <w:b/>
          <w:bCs/>
        </w:rPr>
      </w:pPr>
      <w:r>
        <w:rPr>
          <w:b/>
          <w:bCs/>
        </w:rPr>
        <w:t>с</w:t>
      </w:r>
      <w:r w:rsidRPr="007C4FED">
        <w:rPr>
          <w:b/>
          <w:bCs/>
        </w:rPr>
        <w:t>. Дубовый Умет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1984"/>
      </w:tblGrid>
      <w:tr w:rsidR="00FF3FFF" w:rsidRPr="007C4FED" w:rsidTr="00CD6349">
        <w:trPr>
          <w:trHeight w:val="2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A03736" w:rsidRDefault="00FF3FFF" w:rsidP="00CD6349">
            <w:pPr>
              <w:ind w:firstLine="601"/>
              <w:jc w:val="center"/>
              <w:rPr>
                <w:color w:val="000000"/>
              </w:rPr>
            </w:pPr>
            <w:r w:rsidRPr="00A03736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A03736" w:rsidRDefault="00FF3FFF" w:rsidP="00CD6349">
            <w:pPr>
              <w:jc w:val="center"/>
              <w:rPr>
                <w:color w:val="000000"/>
              </w:rPr>
            </w:pPr>
            <w:r w:rsidRPr="00A03736">
              <w:rPr>
                <w:color w:val="000000"/>
              </w:rPr>
              <w:t xml:space="preserve">Ед. </w:t>
            </w:r>
            <w:proofErr w:type="spellStart"/>
            <w:r w:rsidRPr="00A03736">
              <w:rPr>
                <w:color w:val="000000"/>
              </w:rPr>
              <w:t>измер</w:t>
            </w:r>
            <w:proofErr w:type="spellEnd"/>
            <w:r w:rsidRPr="00A03736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A03736" w:rsidRDefault="00FF3FFF" w:rsidP="00CD6349">
            <w:pPr>
              <w:jc w:val="center"/>
              <w:rPr>
                <w:color w:val="000000"/>
              </w:rPr>
            </w:pPr>
            <w:r w:rsidRPr="00A03736">
              <w:rPr>
                <w:color w:val="00000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A03736" w:rsidRDefault="00FF3FFF" w:rsidP="00CD6349">
            <w:pPr>
              <w:rPr>
                <w:color w:val="000000"/>
              </w:rPr>
            </w:pPr>
            <w:r w:rsidRPr="00A03736">
              <w:rPr>
                <w:color w:val="000000"/>
              </w:rPr>
              <w:t>Периодичность</w:t>
            </w:r>
          </w:p>
        </w:tc>
      </w:tr>
      <w:tr w:rsidR="00FF3FFF" w:rsidRPr="007C4FED" w:rsidTr="00CD6349">
        <w:trPr>
          <w:trHeight w:val="21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6069BA" w:rsidRDefault="00FF3FFF" w:rsidP="00CD6349">
            <w:pPr>
              <w:jc w:val="center"/>
              <w:rPr>
                <w:bCs/>
              </w:rPr>
            </w:pPr>
            <w:r w:rsidRPr="006069BA">
              <w:rPr>
                <w:bCs/>
              </w:rPr>
              <w:t>1. Уборка помещений</w:t>
            </w:r>
          </w:p>
        </w:tc>
      </w:tr>
      <w:tr w:rsidR="00FF3FFF" w:rsidRPr="007C4FED" w:rsidTr="00CD6349">
        <w:trPr>
          <w:trHeight w:val="1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F3FFF" w:rsidRPr="007C4FED" w:rsidRDefault="00FF3FFF" w:rsidP="00CD6349">
            <w:r w:rsidRPr="007C4FED">
              <w:t>Влажная уборка полов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F3FFF" w:rsidRPr="007C4FED" w:rsidRDefault="00FF3FFF" w:rsidP="00CD6349">
            <w:pPr>
              <w:jc w:val="center"/>
            </w:pPr>
            <w:r w:rsidRPr="007C4FED">
              <w:t>м</w:t>
            </w:r>
            <w:proofErr w:type="gramStart"/>
            <w:r w:rsidRPr="007C4FED"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ind w:left="-108"/>
              <w:jc w:val="right"/>
            </w:pPr>
            <w:r w:rsidRPr="007C4FED">
              <w:t>890,00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7C4FED" w:rsidTr="00CD6349">
        <w:trPr>
          <w:trHeight w:val="23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FFF" w:rsidRPr="007C4FED" w:rsidRDefault="00FF3FFF" w:rsidP="00CD6349">
            <w:r w:rsidRPr="007C4FED">
              <w:t xml:space="preserve">(кафель, линолеум, </w:t>
            </w:r>
            <w:proofErr w:type="spellStart"/>
            <w:r w:rsidRPr="007C4FED">
              <w:t>ламинат</w:t>
            </w:r>
            <w:proofErr w:type="spellEnd"/>
            <w:r w:rsidRPr="007C4FED"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</w:p>
        </w:tc>
      </w:tr>
      <w:tr w:rsidR="00FF3FFF" w:rsidRPr="007C4FED" w:rsidTr="00CD6349">
        <w:trPr>
          <w:trHeight w:val="18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roofErr w:type="spellStart"/>
            <w:r w:rsidRPr="007C4FED">
              <w:t>Обеспыливание</w:t>
            </w:r>
            <w:proofErr w:type="spellEnd"/>
            <w:r w:rsidRPr="007C4FED">
              <w:t xml:space="preserve"> фасадов мебели 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ind w:left="-83" w:right="-142"/>
              <w:jc w:val="center"/>
            </w:pPr>
            <w:r w:rsidRPr="007C4FED">
              <w:t>м</w:t>
            </w:r>
            <w:proofErr w:type="gramStart"/>
            <w:r w:rsidRPr="007C4FED"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95,00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7C4FED" w:rsidTr="00CD6349">
        <w:trPr>
          <w:trHeight w:val="104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горизонтальных поверхностей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</w:p>
        </w:tc>
      </w:tr>
      <w:tr w:rsidR="00FF3FFF" w:rsidRPr="007C4FED" w:rsidTr="00CD6349">
        <w:trPr>
          <w:trHeight w:val="25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roofErr w:type="spellStart"/>
            <w:r w:rsidRPr="007C4FED">
              <w:t>Обеспыливание</w:t>
            </w:r>
            <w:proofErr w:type="spellEnd"/>
            <w:r w:rsidRPr="007C4FED">
              <w:t xml:space="preserve"> радиаторов батарей (регистры)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FFF" w:rsidRPr="007C4FED" w:rsidRDefault="00FF3FFF" w:rsidP="00CD6349">
            <w:pPr>
              <w:jc w:val="center"/>
            </w:pPr>
            <w:r w:rsidRPr="007C4FED">
              <w:t>м</w:t>
            </w:r>
            <w:proofErr w:type="gramStart"/>
            <w:r w:rsidRPr="007C4FED">
              <w:t>2</w:t>
            </w:r>
            <w:proofErr w:type="gramEnd"/>
            <w:r w:rsidRPr="007C4FED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FFF" w:rsidRPr="007C4FED" w:rsidRDefault="00FF3FFF" w:rsidP="00CD6349">
            <w:pPr>
              <w:jc w:val="right"/>
            </w:pPr>
            <w:r w:rsidRPr="007C4FED">
              <w:t>201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7C4FED" w:rsidTr="00CD6349"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Мойка пластиковых окон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  <w:r w:rsidRPr="007C4FED">
              <w:rPr>
                <w:color w:val="000000"/>
              </w:rPr>
              <w:t>м</w:t>
            </w:r>
            <w:proofErr w:type="gramStart"/>
            <w:r w:rsidRPr="007C4FED">
              <w:rPr>
                <w:color w:val="000000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66,00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2 раза в год</w:t>
            </w:r>
          </w:p>
        </w:tc>
      </w:tr>
      <w:tr w:rsidR="00FF3FFF" w:rsidRPr="007C4FED" w:rsidTr="00CD6349"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 xml:space="preserve">Мойка офисных перегородок ПВХ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  <w:r w:rsidRPr="007C4FED">
              <w:rPr>
                <w:color w:val="000000"/>
              </w:rPr>
              <w:t>м</w:t>
            </w:r>
            <w:proofErr w:type="gramStart"/>
            <w:r w:rsidRPr="007C4FED">
              <w:rPr>
                <w:color w:val="000000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2 раза в год</w:t>
            </w:r>
          </w:p>
        </w:tc>
      </w:tr>
      <w:tr w:rsidR="00FF3FFF" w:rsidRPr="007C4FED" w:rsidTr="00CD6349">
        <w:trPr>
          <w:trHeight w:val="143"/>
        </w:trPr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стекло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</w:p>
        </w:tc>
      </w:tr>
      <w:tr w:rsidR="00FF3FFF" w:rsidRPr="007C4FED" w:rsidTr="00CD6349">
        <w:trPr>
          <w:trHeight w:val="2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Уборка санузла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</w:pPr>
            <w:r w:rsidRPr="007C4FED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7C4FED" w:rsidTr="00CD6349">
        <w:trPr>
          <w:trHeight w:val="2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Уборка душевой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</w:pPr>
            <w:r w:rsidRPr="007C4FED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3FFF" w:rsidRPr="007C4FED" w:rsidRDefault="00FF3FFF" w:rsidP="00CD6349">
            <w:pPr>
              <w:rPr>
                <w:color w:val="000000"/>
              </w:rPr>
            </w:pPr>
            <w:r w:rsidRPr="007C4FED">
              <w:rPr>
                <w:color w:val="000000"/>
              </w:rPr>
              <w:t>ежедневно</w:t>
            </w:r>
          </w:p>
        </w:tc>
      </w:tr>
      <w:tr w:rsidR="00FF3FFF" w:rsidRPr="007C4FED" w:rsidTr="00CD6349">
        <w:trPr>
          <w:trHeight w:val="27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6069BA" w:rsidRDefault="00FF3FFF" w:rsidP="00CD6349">
            <w:pPr>
              <w:jc w:val="center"/>
              <w:rPr>
                <w:bCs/>
              </w:rPr>
            </w:pPr>
            <w:r w:rsidRPr="006069BA">
              <w:rPr>
                <w:bCs/>
              </w:rPr>
              <w:t>2. Уборка территории</w:t>
            </w:r>
          </w:p>
        </w:tc>
      </w:tr>
      <w:tr w:rsidR="00FF3FFF" w:rsidRPr="007C4FED" w:rsidTr="00CD6349">
        <w:trPr>
          <w:trHeight w:val="269"/>
        </w:trPr>
        <w:tc>
          <w:tcPr>
            <w:tcW w:w="52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ind w:right="-93"/>
            </w:pPr>
            <w:r w:rsidRPr="007C4FED">
              <w:t>Уборка асфальтового покрытия и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</w:pPr>
            <w:r w:rsidRPr="007C4FED">
              <w:t>м</w:t>
            </w:r>
            <w:proofErr w:type="gramStart"/>
            <w:r w:rsidRPr="007C4FED"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  <w:r w:rsidRPr="007C4FED">
              <w:t>600,00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3FFF" w:rsidRPr="007C4FED" w:rsidRDefault="00FF3FFF" w:rsidP="00CD6349">
            <w:pPr>
              <w:ind w:hanging="5"/>
            </w:pPr>
            <w:r w:rsidRPr="007C4FED">
              <w:t>ежедневно</w:t>
            </w:r>
          </w:p>
        </w:tc>
      </w:tr>
      <w:tr w:rsidR="00FF3FFF" w:rsidRPr="007C4FED" w:rsidTr="00CD6349">
        <w:trPr>
          <w:trHeight w:val="14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r w:rsidRPr="007C4FED">
              <w:t>вывоз снега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3FFF" w:rsidRPr="007C4FED" w:rsidRDefault="00FF3FFF" w:rsidP="00CD634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3FFF" w:rsidRPr="007C4FED" w:rsidRDefault="00FF3FFF" w:rsidP="00CD6349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3FFF" w:rsidRPr="007C4FED" w:rsidRDefault="00FF3FFF" w:rsidP="00CD6349">
            <w:pPr>
              <w:ind w:hanging="5"/>
            </w:pPr>
          </w:p>
        </w:tc>
      </w:tr>
    </w:tbl>
    <w:p w:rsidR="00FF3FFF" w:rsidRPr="00A03736" w:rsidRDefault="00FF3FFF" w:rsidP="00FF3FFF">
      <w:pPr>
        <w:jc w:val="center"/>
        <w:rPr>
          <w:color w:val="000000"/>
        </w:rPr>
      </w:pPr>
    </w:p>
    <w:p w:rsidR="00FF3FFF" w:rsidRPr="001F6931" w:rsidRDefault="00FF3FFF" w:rsidP="00FF3FFF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F3FFF" w:rsidRPr="001F6931" w:rsidRDefault="00FF3FFF" w:rsidP="00FF3FF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F3FFF" w:rsidRPr="001F6931" w:rsidTr="00CD63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3FFF" w:rsidRPr="001F6931" w:rsidRDefault="00FF3FFF" w:rsidP="00CD63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F3FFF" w:rsidRPr="001F6931" w:rsidTr="00CD63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3FFF" w:rsidRDefault="00FF3FFF" w:rsidP="00CD6349">
            <w:pPr>
              <w:tabs>
                <w:tab w:val="left" w:pos="1260"/>
              </w:tabs>
              <w:ind w:right="-55"/>
              <w:jc w:val="both"/>
              <w:rPr>
                <w:bCs/>
              </w:rPr>
            </w:pPr>
            <w:proofErr w:type="gramStart"/>
            <w:r w:rsidRPr="00A03736">
              <w:rPr>
                <w:u w:val="single"/>
              </w:rPr>
              <w:t>Место оказания услуг:</w:t>
            </w:r>
            <w:r w:rsidRPr="00A03736">
              <w:t xml:space="preserve"> г. </w:t>
            </w:r>
            <w:r>
              <w:t>Самара</w:t>
            </w:r>
            <w:r w:rsidRPr="00A03736">
              <w:t>,</w:t>
            </w:r>
            <w:r>
              <w:t xml:space="preserve"> </w:t>
            </w:r>
            <w:r w:rsidRPr="006069BA">
              <w:rPr>
                <w:bCs/>
              </w:rPr>
              <w:t xml:space="preserve">ул. Мичурина, 112, ул. Береговая, 12, </w:t>
            </w:r>
            <w:proofErr w:type="gramEnd"/>
          </w:p>
          <w:p w:rsidR="00FF3FFF" w:rsidRPr="006069BA" w:rsidRDefault="00FF3FFF" w:rsidP="00CD6349">
            <w:pPr>
              <w:tabs>
                <w:tab w:val="left" w:pos="1260"/>
              </w:tabs>
              <w:ind w:right="-55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                                   </w:t>
            </w:r>
            <w:proofErr w:type="gramStart"/>
            <w:r w:rsidRPr="006069BA">
              <w:rPr>
                <w:bCs/>
              </w:rPr>
              <w:t>Самарская</w:t>
            </w:r>
            <w:proofErr w:type="gramEnd"/>
            <w:r w:rsidRPr="006069BA">
              <w:rPr>
                <w:bCs/>
              </w:rPr>
              <w:t xml:space="preserve"> обл., Волжский район, с. Дубовый Умёт</w:t>
            </w:r>
            <w:r>
              <w:rPr>
                <w:bCs/>
              </w:rPr>
              <w:t>, ПХРО</w:t>
            </w:r>
          </w:p>
          <w:p w:rsidR="00FF3FFF" w:rsidRPr="00A03736" w:rsidRDefault="00FF3FFF" w:rsidP="00CD6349">
            <w:pPr>
              <w:jc w:val="both"/>
            </w:pPr>
            <w:r w:rsidRPr="00A03736">
              <w:t xml:space="preserve"> </w:t>
            </w:r>
            <w:r>
              <w:t>Самарское</w:t>
            </w:r>
            <w:r w:rsidRPr="00A03736">
              <w:t xml:space="preserve"> отделение филиала «</w:t>
            </w:r>
            <w:proofErr w:type="gramStart"/>
            <w:r w:rsidRPr="00A03736">
              <w:t>Приволжский</w:t>
            </w:r>
            <w:proofErr w:type="gramEnd"/>
            <w:r w:rsidRPr="00A03736">
              <w:t xml:space="preserve"> территориальный округ» ФГУП «РосРАО» </w:t>
            </w:r>
          </w:p>
          <w:p w:rsidR="00FF3FFF" w:rsidRPr="00302220" w:rsidRDefault="00FF3FFF" w:rsidP="00CD6349">
            <w:pPr>
              <w:jc w:val="both"/>
            </w:pPr>
            <w:r w:rsidRPr="00A03736">
              <w:rPr>
                <w:u w:val="single"/>
              </w:rPr>
              <w:t>Сроки и график оказания услуг:</w:t>
            </w:r>
            <w:r w:rsidRPr="00A03736">
              <w:t xml:space="preserve"> Дата начала оказания услуг  – с момента подписания </w:t>
            </w:r>
            <w:r w:rsidRPr="00A03736">
              <w:lastRenderedPageBreak/>
              <w:t xml:space="preserve">договора, дата окончания оказания услуг  – по истечении 12 месяцев </w:t>
            </w:r>
            <w:proofErr w:type="gramStart"/>
            <w:r w:rsidRPr="00A03736">
              <w:t>с даты подписания</w:t>
            </w:r>
            <w:proofErr w:type="gramEnd"/>
            <w:r w:rsidRPr="00A03736">
              <w:t xml:space="preserve"> </w:t>
            </w:r>
            <w:r w:rsidRPr="00302220">
              <w:t>договора.</w:t>
            </w:r>
          </w:p>
          <w:p w:rsidR="00FF3FFF" w:rsidRPr="00302220" w:rsidRDefault="00FF3FFF" w:rsidP="00CD6349">
            <w:pPr>
              <w:jc w:val="both"/>
              <w:rPr>
                <w:u w:val="single"/>
              </w:rPr>
            </w:pPr>
            <w:r w:rsidRPr="00302220">
              <w:rPr>
                <w:u w:val="single"/>
              </w:rPr>
              <w:t xml:space="preserve">Требуемое количество персонала: </w:t>
            </w:r>
          </w:p>
          <w:p w:rsidR="00FF3FFF" w:rsidRPr="00302220" w:rsidRDefault="00FF3FFF" w:rsidP="00CD6349">
            <w:pPr>
              <w:jc w:val="both"/>
            </w:pPr>
            <w:r w:rsidRPr="00302220">
              <w:t>- на услуги по уборке помещени</w:t>
            </w:r>
            <w:r>
              <w:t>й</w:t>
            </w:r>
            <w:r w:rsidRPr="00302220">
              <w:t xml:space="preserve"> и прилегающ</w:t>
            </w:r>
            <w:r>
              <w:t>их</w:t>
            </w:r>
            <w:r w:rsidRPr="00302220">
              <w:t xml:space="preserve"> территори</w:t>
            </w:r>
            <w:r>
              <w:t>й</w:t>
            </w:r>
            <w:r w:rsidRPr="00302220">
              <w:t xml:space="preserve"> –  </w:t>
            </w:r>
            <w:r>
              <w:t>3</w:t>
            </w:r>
            <w:r w:rsidRPr="00302220">
              <w:t xml:space="preserve"> чел.</w:t>
            </w:r>
          </w:p>
          <w:p w:rsidR="00FF3FFF" w:rsidRPr="00302220" w:rsidRDefault="00FF3FFF" w:rsidP="00CD6349">
            <w:pPr>
              <w:jc w:val="both"/>
            </w:pPr>
            <w:r w:rsidRPr="00302220">
              <w:rPr>
                <w:u w:val="single"/>
              </w:rPr>
              <w:t xml:space="preserve">График работы персонала </w:t>
            </w:r>
            <w:r w:rsidRPr="00302220">
              <w:t>- с 8:00 до 1</w:t>
            </w:r>
            <w:r>
              <w:t>6</w:t>
            </w:r>
            <w:r w:rsidRPr="00302220">
              <w:t>:00 (с понедельника по пятницу).</w:t>
            </w:r>
          </w:p>
          <w:p w:rsidR="00FF3FFF" w:rsidRDefault="00FF3FFF" w:rsidP="00CD6349">
            <w:pPr>
              <w:jc w:val="both"/>
            </w:pPr>
            <w:r w:rsidRPr="00302220">
              <w:t>-Исполнитель оказывает услуги своими силами, обеспечивая присутствие достаточного количества своих сотрудников в здании и помещениях. Исполнитель вправе привлекать к выполнению работ</w:t>
            </w:r>
            <w:r w:rsidRPr="00A03736">
              <w:t xml:space="preserve"> третьих лиц и сторонних организаций только с согласия Заказчика.</w:t>
            </w:r>
          </w:p>
          <w:p w:rsidR="00FF3FFF" w:rsidRDefault="00FF3FFF" w:rsidP="00CD6349">
            <w:pPr>
              <w:jc w:val="both"/>
            </w:pPr>
            <w:r>
              <w:t>-</w:t>
            </w:r>
            <w:r w:rsidRPr="00A03736">
              <w:t>При повреждении оборудования, предоставленного Заказчиком, ремонт производится Исполнителем за свой счет.</w:t>
            </w:r>
          </w:p>
          <w:p w:rsidR="00FF3FFF" w:rsidRDefault="00FF3FFF" w:rsidP="00CD6349">
            <w:pPr>
              <w:jc w:val="both"/>
            </w:pPr>
            <w:r>
              <w:t>-</w:t>
            </w:r>
            <w:r w:rsidRPr="00A03736">
              <w:t>Исполнитель обеспечивает соблюдение Персоналом правил внутреннего распорядка Заказчика.</w:t>
            </w:r>
          </w:p>
          <w:p w:rsidR="00FF3FFF" w:rsidRPr="00A03736" w:rsidRDefault="00FF3FFF" w:rsidP="00CD6349">
            <w:pPr>
              <w:jc w:val="both"/>
            </w:pPr>
            <w:r>
              <w:t>-</w:t>
            </w:r>
            <w:r w:rsidRPr="00A03736">
              <w:t>В день окончания действия договора, Исполнитель и его сотрудники освобождают помещения, предоставленные Заказчиком, и вывозят с объекта спецодежду.</w:t>
            </w:r>
            <w:r>
              <w:t xml:space="preserve"> </w:t>
            </w:r>
          </w:p>
        </w:tc>
      </w:tr>
      <w:tr w:rsidR="00FF3FFF" w:rsidRPr="001F6931" w:rsidTr="00CD63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1F6931" w:rsidRDefault="00FF3FFF" w:rsidP="00CD63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FF3FFF" w:rsidRPr="001F6931" w:rsidTr="00CD63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Default="00FF3FFF" w:rsidP="00CD6349">
            <w:pPr>
              <w:pStyle w:val="afff"/>
              <w:ind w:left="0"/>
              <w:jc w:val="both"/>
              <w:rPr>
                <w:sz w:val="24"/>
                <w:szCs w:val="24"/>
              </w:rPr>
            </w:pPr>
            <w:r w:rsidRPr="00302220">
              <w:rPr>
                <w:sz w:val="24"/>
                <w:szCs w:val="24"/>
              </w:rPr>
              <w:t>Наличие опыта</w:t>
            </w:r>
            <w:r>
              <w:rPr>
                <w:sz w:val="24"/>
                <w:szCs w:val="24"/>
              </w:rPr>
              <w:t xml:space="preserve"> оказания аналогичных услуг.</w:t>
            </w:r>
          </w:p>
          <w:p w:rsidR="00FF3FFF" w:rsidRPr="00A03736" w:rsidRDefault="00FF3FFF" w:rsidP="00CD6349">
            <w:pPr>
              <w:jc w:val="both"/>
            </w:pPr>
            <w:r w:rsidRPr="00A03736">
              <w:t>Требования к персоналу:</w:t>
            </w:r>
          </w:p>
          <w:p w:rsidR="00FF3FFF" w:rsidRPr="00302220" w:rsidRDefault="00FF3FFF" w:rsidP="00CD6349">
            <w:pPr>
              <w:jc w:val="both"/>
            </w:pPr>
            <w:r>
              <w:t>-</w:t>
            </w:r>
            <w:r w:rsidRPr="00302220">
              <w:t>Персонал должен иметь опрятный внешний вид и единую униформу;</w:t>
            </w:r>
          </w:p>
          <w:p w:rsidR="00FF3FFF" w:rsidRPr="00302220" w:rsidRDefault="00FF3FFF" w:rsidP="00CD6349">
            <w:pPr>
              <w:jc w:val="both"/>
            </w:pPr>
            <w:r>
              <w:t>-</w:t>
            </w:r>
            <w:r w:rsidRPr="00302220">
              <w:t>Персонал обязан соблюдать режим рабочего времени и установленные для уборки часы;</w:t>
            </w:r>
          </w:p>
          <w:p w:rsidR="00FF3FFF" w:rsidRPr="00A03736" w:rsidRDefault="00FF3FFF" w:rsidP="00CD6349">
            <w:pPr>
              <w:jc w:val="both"/>
            </w:pPr>
            <w:r>
              <w:t>-</w:t>
            </w:r>
            <w:r w:rsidRPr="00302220">
              <w:t xml:space="preserve">Персонал </w:t>
            </w:r>
            <w:proofErr w:type="gramStart"/>
            <w:r w:rsidRPr="00302220">
              <w:t>обязан бережно относится</w:t>
            </w:r>
            <w:proofErr w:type="gramEnd"/>
            <w:r w:rsidRPr="00302220">
              <w:t xml:space="preserve"> к убираемым помещениям Заказчика, не допускать их порчи в процессе оказания услуг.</w:t>
            </w:r>
          </w:p>
        </w:tc>
      </w:tr>
      <w:tr w:rsidR="00FF3FFF" w:rsidRPr="001F6931" w:rsidTr="00CD63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1F6931" w:rsidRDefault="00FF3FFF" w:rsidP="00CD63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FF3FFF" w:rsidRPr="001F6931" w:rsidTr="00CD63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Default="00FF3FFF" w:rsidP="00CD6349">
            <w:pPr>
              <w:jc w:val="both"/>
            </w:pPr>
            <w:r>
              <w:t>-</w:t>
            </w:r>
            <w:r w:rsidRPr="00A03736">
              <w:t xml:space="preserve">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FF3FFF" w:rsidRDefault="00FF3FFF" w:rsidP="00CD6349">
            <w:pPr>
              <w:jc w:val="both"/>
            </w:pPr>
            <w:r>
              <w:t>-</w:t>
            </w:r>
            <w:r w:rsidRPr="00A03736">
              <w:t>Исполнитель самостоятельно за свой счет обеспечивает охрану труда своих сотрудников.</w:t>
            </w:r>
          </w:p>
          <w:p w:rsidR="00FF3FFF" w:rsidRPr="00156517" w:rsidRDefault="00FF3FFF" w:rsidP="00CD6349">
            <w:pPr>
              <w:tabs>
                <w:tab w:val="left" w:pos="993"/>
              </w:tabs>
              <w:jc w:val="both"/>
            </w:pPr>
            <w:r>
              <w:t>-</w:t>
            </w:r>
            <w:r w:rsidRPr="00156517">
              <w:t>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FF3FFF" w:rsidRPr="00156517" w:rsidRDefault="00FF3FFF" w:rsidP="00CD6349">
            <w:pPr>
              <w:tabs>
                <w:tab w:val="left" w:pos="993"/>
              </w:tabs>
              <w:jc w:val="both"/>
            </w:pPr>
            <w:r>
              <w:t>-</w:t>
            </w:r>
            <w:r w:rsidRPr="00156517">
              <w:t>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FF3FFF" w:rsidRPr="001F6931" w:rsidRDefault="00FF3FFF" w:rsidP="00FF3FFF">
      <w:pPr>
        <w:jc w:val="center"/>
        <w:rPr>
          <w:color w:val="000000"/>
        </w:rPr>
      </w:pPr>
    </w:p>
    <w:p w:rsidR="00FF3FFF" w:rsidRPr="001F6931" w:rsidRDefault="00FF3FFF" w:rsidP="00FF3FFF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F3FFF" w:rsidRPr="001F6931" w:rsidRDefault="00FF3FFF" w:rsidP="00FF3FF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F3FFF" w:rsidRPr="001F6931" w:rsidTr="00CD63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1F6931" w:rsidRDefault="00FF3FFF" w:rsidP="00CD63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F3FFF" w:rsidRPr="001F6931" w:rsidTr="00CD63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302220" w:rsidRDefault="00FF3FFF" w:rsidP="00CD6349">
            <w:pPr>
              <w:jc w:val="both"/>
              <w:rPr>
                <w:b/>
                <w:bCs/>
              </w:rPr>
            </w:pPr>
            <w:r w:rsidRPr="00302220">
              <w:t xml:space="preserve">Поддержание состояния рабочих мест персонала, офисных и производственных помещений, прилегающей территории  </w:t>
            </w:r>
            <w:r>
              <w:t>Самарского</w:t>
            </w:r>
            <w:r w:rsidRPr="00302220">
              <w:t xml:space="preserve"> отделения филиала «</w:t>
            </w:r>
            <w:proofErr w:type="gramStart"/>
            <w:r w:rsidRPr="00302220">
              <w:t>Приволжский</w:t>
            </w:r>
            <w:proofErr w:type="gramEnd"/>
            <w:r w:rsidRPr="00302220">
              <w:t xml:space="preserve">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FF3FFF" w:rsidRPr="001F6931" w:rsidTr="00CD63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1F6931" w:rsidRDefault="00FF3FFF" w:rsidP="00CD63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F3FFF" w:rsidRPr="001F6931" w:rsidTr="00CD63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302220" w:rsidRDefault="00FF3FFF" w:rsidP="00CD6349">
            <w:pPr>
              <w:tabs>
                <w:tab w:val="left" w:pos="0"/>
              </w:tabs>
              <w:jc w:val="both"/>
              <w:rPr>
                <w:bCs/>
              </w:rPr>
            </w:pPr>
            <w:r>
              <w:rPr>
                <w:bCs/>
              </w:rPr>
              <w:t>Приемка услуг осуществляется Заказчиком путем подписания Акта сдач</w:t>
            </w:r>
            <w:proofErr w:type="gramStart"/>
            <w:r>
              <w:rPr>
                <w:bCs/>
              </w:rPr>
              <w:t>и-</w:t>
            </w:r>
            <w:proofErr w:type="gramEnd"/>
            <w:r>
              <w:rPr>
                <w:bCs/>
              </w:rPr>
              <w:t xml:space="preserve"> приемки оказанных услуг. </w:t>
            </w:r>
          </w:p>
        </w:tc>
      </w:tr>
      <w:tr w:rsidR="00FF3FFF" w:rsidRPr="001F6931" w:rsidTr="00CD63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FFF" w:rsidRPr="001F6931" w:rsidRDefault="00FF3FFF" w:rsidP="00CD6349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F3FFF" w:rsidRPr="001F6931" w:rsidTr="00CD63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3FFF" w:rsidRPr="001F6931" w:rsidRDefault="00FF3FFF" w:rsidP="00CD6349">
            <w:pPr>
              <w:jc w:val="both"/>
              <w:rPr>
                <w:color w:val="000000"/>
              </w:rPr>
            </w:pPr>
            <w:r w:rsidRPr="00156517">
              <w:rPr>
                <w:bCs/>
              </w:rPr>
              <w:t xml:space="preserve">В </w:t>
            </w:r>
            <w:r w:rsidRPr="00156517">
              <w:t xml:space="preserve">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</w:t>
            </w:r>
            <w:r w:rsidRPr="00156517">
              <w:lastRenderedPageBreak/>
              <w:t xml:space="preserve">сдачи-приемки оказанных услуг производится Заказчиком в течение 1 (Одного) рабочего дня с момента представления его Исполнителем. </w:t>
            </w:r>
            <w:r w:rsidRPr="00156517">
              <w:rPr>
                <w:bCs/>
              </w:rPr>
              <w:t xml:space="preserve">В </w:t>
            </w:r>
            <w:r w:rsidRPr="00156517">
              <w:t>случае не</w:t>
            </w:r>
            <w:r>
              <w:t xml:space="preserve"> </w:t>
            </w:r>
            <w:r w:rsidRPr="00156517">
              <w:t xml:space="preserve">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Заказчиком и Заказчик согласен с суммами и </w:t>
            </w:r>
            <w:proofErr w:type="gramStart"/>
            <w:r w:rsidRPr="00156517">
              <w:t>объемами, представленными в Акте и услуги считаются</w:t>
            </w:r>
            <w:proofErr w:type="gramEnd"/>
            <w:r w:rsidRPr="00156517">
              <w:t xml:space="preserve"> принятыми Заказчиком, как оказанные надлежащим образом. Оплата оказанных Исполнителем услуг производится Заказчиком в течение 5</w:t>
            </w:r>
            <w:r>
              <w:t xml:space="preserve"> </w:t>
            </w:r>
            <w:r w:rsidRPr="00156517">
              <w:t xml:space="preserve">(Пяти) банковских дней с даты подписания акта сдачи-приемки оказанных услуг и выставления </w:t>
            </w:r>
            <w:proofErr w:type="gramStart"/>
            <w:r w:rsidRPr="00156517">
              <w:t>счет-фактуры</w:t>
            </w:r>
            <w:proofErr w:type="gramEnd"/>
            <w:r w:rsidRPr="00156517">
              <w:t>.</w:t>
            </w:r>
          </w:p>
        </w:tc>
      </w:tr>
    </w:tbl>
    <w:p w:rsidR="00280C1B" w:rsidRPr="00571937" w:rsidRDefault="00280C1B" w:rsidP="00280C1B">
      <w:pPr>
        <w:jc w:val="center"/>
        <w:rPr>
          <w:color w:val="000000"/>
        </w:rPr>
      </w:pPr>
      <w:bookmarkStart w:id="1" w:name="_GoBack"/>
      <w:bookmarkEnd w:id="1"/>
    </w:p>
    <w:sectPr w:rsidR="00280C1B" w:rsidRPr="00571937" w:rsidSect="00BF5AC7">
      <w:footerReference w:type="default" r:id="rId12"/>
      <w:footerReference w:type="first" r:id="rId13"/>
      <w:pgSz w:w="11906" w:h="16838"/>
      <w:pgMar w:top="1050" w:right="763" w:bottom="1432" w:left="8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3FFF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BF5AC7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22"/>
  </w:num>
  <w:num w:numId="12">
    <w:abstractNumId w:val="7"/>
  </w:num>
  <w:num w:numId="13">
    <w:abstractNumId w:val="18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6"/>
  </w:num>
  <w:num w:numId="19">
    <w:abstractNumId w:val="21"/>
  </w:num>
  <w:num w:numId="20">
    <w:abstractNumId w:val="11"/>
  </w:num>
  <w:num w:numId="21">
    <w:abstractNumId w:val="14"/>
  </w:num>
  <w:num w:numId="22">
    <w:abstractNumId w:val="19"/>
  </w:num>
  <w:num w:numId="23">
    <w:abstractNumId w:val="13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5F43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875FA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AC7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84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3FF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669660D-BEB8-4243-8A67-5193EEB8C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369</TotalTime>
  <Pages>6</Pages>
  <Words>1107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9032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116</cp:revision>
  <cp:lastPrinted>2013-05-13T10:31:00Z</cp:lastPrinted>
  <dcterms:created xsi:type="dcterms:W3CDTF">2013-12-04T11:06:00Z</dcterms:created>
  <dcterms:modified xsi:type="dcterms:W3CDTF">2015-03-25T10:48:00Z</dcterms:modified>
</cp:coreProperties>
</file>