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p>
    <w:p w:rsidR="00C35059" w:rsidRPr="00673AE8" w:rsidRDefault="00C35059" w:rsidP="00673AE8">
      <w:pPr>
        <w:pStyle w:val="a6"/>
        <w:rPr>
          <w:sz w:val="24"/>
          <w:szCs w:val="24"/>
        </w:rPr>
      </w:pPr>
      <w:r w:rsidRPr="00316BF2">
        <w:rPr>
          <w:b w:val="0"/>
          <w:sz w:val="24"/>
          <w:szCs w:val="24"/>
        </w:rPr>
        <w:t>№</w:t>
      </w:r>
      <w:r w:rsidR="00E46746">
        <w:rPr>
          <w:b w:val="0"/>
          <w:sz w:val="24"/>
          <w:szCs w:val="24"/>
        </w:rPr>
        <w:t>099</w:t>
      </w:r>
      <w:r w:rsidR="00E46746" w:rsidRPr="00596798">
        <w:rPr>
          <w:b w:val="0"/>
          <w:sz w:val="24"/>
          <w:szCs w:val="24"/>
        </w:rPr>
        <w:t>/12-03/</w:t>
      </w:r>
      <w:r w:rsidR="0073555B">
        <w:rPr>
          <w:b w:val="0"/>
        </w:rPr>
        <w:t>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r w:rsidRPr="002C7D93">
        <w:t>с.Уксянское</w:t>
      </w:r>
      <w:r w:rsidR="00C35059" w:rsidRPr="002C7D93">
        <w:tab/>
      </w:r>
      <w:r w:rsidR="00C35059" w:rsidRPr="002C7D93">
        <w:tab/>
      </w:r>
      <w:r w:rsidR="00C35059" w:rsidRPr="002C7D93">
        <w:tab/>
      </w:r>
      <w:r w:rsidR="00C35059" w:rsidRPr="002C7D93">
        <w:tab/>
      </w:r>
      <w:r w:rsidR="00513370" w:rsidRPr="002C7D93">
        <w:tab/>
      </w:r>
      <w:r w:rsidR="00C35059" w:rsidRPr="002C7D93">
        <w:tab/>
      </w:r>
      <w:r w:rsidR="00C35059" w:rsidRPr="002C7D93">
        <w:tab/>
        <w:t>«</w:t>
      </w:r>
      <w:r w:rsidR="0073555B" w:rsidRPr="002C7D93">
        <w:t>____</w:t>
      </w:r>
      <w:r w:rsidR="00C35059" w:rsidRPr="002C7D93">
        <w:t>»</w:t>
      </w:r>
      <w:r w:rsidR="0073555B" w:rsidRPr="002C7D93">
        <w:t>_____________</w:t>
      </w:r>
      <w:r w:rsidR="00C35059" w:rsidRPr="002C7D93">
        <w:t>20</w:t>
      </w:r>
      <w:r w:rsidR="00316BF2" w:rsidRPr="002C7D93">
        <w:t>1</w:t>
      </w:r>
      <w:r w:rsidR="0073555B" w:rsidRPr="002C7D93">
        <w:t>__</w:t>
      </w:r>
      <w:r w:rsidR="00C35059" w:rsidRPr="002C7D93">
        <w:t>г.</w:t>
      </w:r>
    </w:p>
    <w:p w:rsidR="00C35059" w:rsidRPr="002C7D93" w:rsidRDefault="00C35059" w:rsidP="00673AE8">
      <w:pPr>
        <w:jc w:val="both"/>
      </w:pPr>
    </w:p>
    <w:p w:rsidR="00673AE8" w:rsidRPr="002C7D93" w:rsidRDefault="0073555B" w:rsidP="00673AE8">
      <w:pPr>
        <w:ind w:firstLine="720"/>
        <w:jc w:val="both"/>
      </w:pPr>
      <w:r w:rsidRPr="002C7D93">
        <w:rPr>
          <w:b/>
        </w:rPr>
        <w:t>_____________________________________________</w:t>
      </w:r>
      <w:r w:rsidR="00316BF2" w:rsidRPr="002C7D93">
        <w:rPr>
          <w:b/>
        </w:rPr>
        <w:t xml:space="preserve"> (</w:t>
      </w:r>
      <w:r w:rsidRPr="002C7D93">
        <w:rPr>
          <w:b/>
        </w:rPr>
        <w:t>_______________________</w:t>
      </w:r>
      <w:r w:rsidR="00316BF2" w:rsidRPr="002C7D93">
        <w:rPr>
          <w:b/>
        </w:rPr>
        <w:t>)</w:t>
      </w:r>
      <w:r w:rsidR="00513370" w:rsidRPr="002C7D93">
        <w:rPr>
          <w:b/>
        </w:rPr>
        <w:t>,</w:t>
      </w:r>
      <w:r w:rsidR="00A94DC6" w:rsidRPr="002C7D93">
        <w:t xml:space="preserve">именуемое в дальнейшем </w:t>
      </w:r>
      <w:r w:rsidR="00A94DC6" w:rsidRPr="002C7D93">
        <w:rPr>
          <w:b/>
        </w:rPr>
        <w:t>«Поставщик»,</w:t>
      </w:r>
      <w:r w:rsidR="00A94DC6" w:rsidRPr="002C7D93">
        <w:t xml:space="preserve"> в лице</w:t>
      </w:r>
      <w:r w:rsidRPr="002C7D93">
        <w:t>______________________________________</w:t>
      </w:r>
      <w:r w:rsidR="00A94DC6" w:rsidRPr="002C7D93">
        <w:t>, действующего на основании</w:t>
      </w:r>
      <w:r w:rsidRPr="002C7D93">
        <w:t>_______________________</w:t>
      </w:r>
      <w:r w:rsidR="004C18AF" w:rsidRPr="002C7D93">
        <w:t xml:space="preserve">, </w:t>
      </w:r>
      <w:r w:rsidR="00F55436" w:rsidRPr="002C7D93">
        <w:t xml:space="preserve">с одной </w:t>
      </w:r>
      <w:r w:rsidR="00513370" w:rsidRPr="002C7D93">
        <w:t xml:space="preserve">стороны, и </w:t>
      </w:r>
    </w:p>
    <w:p w:rsidR="00F55436" w:rsidRPr="002C7D93" w:rsidRDefault="00673AE8" w:rsidP="00673AE8">
      <w:pPr>
        <w:ind w:firstLine="720"/>
        <w:jc w:val="both"/>
      </w:pPr>
      <w:r w:rsidRPr="002C7D93">
        <w:rPr>
          <w:b/>
        </w:rPr>
        <w:t>Закрытое акционерное общество «Далур» (ЗАО «Далур»),</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ab/>
      </w:r>
      <w:r w:rsidR="00C35059" w:rsidRPr="002C7D93">
        <w:t>4.1. Поставщик производит отгрузку и дост</w:t>
      </w:r>
      <w:r w:rsidR="00673AE8" w:rsidRPr="002C7D93">
        <w:t>авку Товара по следующему адресу:с.Уксянское, Далматовский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«Далур»,</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12 месяцев</w:t>
      </w:r>
      <w:r w:rsidR="00673AE8" w:rsidRPr="002C7D93">
        <w:t>,</w:t>
      </w:r>
      <w:r w:rsidR="00C35059" w:rsidRPr="002C7D93">
        <w:t>с даты начала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157A14" w:rsidRPr="002C7D93">
        <w:t>____</w:t>
      </w:r>
      <w:r w:rsidR="001151E1" w:rsidRPr="002C7D93">
        <w:t xml:space="preserve"> месяцев, гарантийным сроком признается срок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w:t>
      </w:r>
      <w:r w:rsidR="00C35059" w:rsidRPr="002C7D93">
        <w:lastRenderedPageBreak/>
        <w:t xml:space="preserve">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xml:space="preserve">. 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 настоящего договора, в этом случаев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9341F1">
      <w:pPr>
        <w:ind w:firstLine="720"/>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9341F1">
        <w:t xml:space="preserve">без </w:t>
      </w:r>
      <w:r w:rsidR="00D54114" w:rsidRPr="002C7D93">
        <w:t xml:space="preserve"> НДС </w:t>
      </w:r>
      <w:r w:rsidR="00A27691">
        <w:t xml:space="preserve">составляет </w:t>
      </w:r>
      <w:r w:rsidR="004243EE">
        <w:t>_______</w:t>
      </w:r>
      <w:r w:rsidR="004243EE">
        <w:rPr>
          <w:b/>
        </w:rPr>
        <w:t>_________</w:t>
      </w:r>
      <w:r w:rsidR="00316BF2" w:rsidRPr="002C7D93">
        <w:rPr>
          <w:b/>
        </w:rPr>
        <w:t>(</w:t>
      </w:r>
      <w:r w:rsidR="004243EE">
        <w:rPr>
          <w:b/>
        </w:rPr>
        <w:t>__________</w:t>
      </w:r>
      <w:r w:rsidR="00D54114" w:rsidRPr="002C7D93">
        <w:rPr>
          <w:b/>
        </w:rPr>
        <w:t xml:space="preserve">рублей </w:t>
      </w:r>
      <w:r w:rsidR="004243EE">
        <w:rPr>
          <w:b/>
        </w:rPr>
        <w:t>__</w:t>
      </w:r>
      <w:r w:rsidR="00D54114" w:rsidRPr="002C7D93">
        <w:rPr>
          <w:b/>
        </w:rPr>
        <w:t xml:space="preserve"> копеек</w:t>
      </w:r>
      <w:r w:rsidR="00316BF2" w:rsidRPr="002C7D93">
        <w:rPr>
          <w:b/>
        </w:rPr>
        <w:t>)</w:t>
      </w:r>
      <w:r w:rsidR="009341F1">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 xml:space="preserve">,в порядке согласованном </w:t>
      </w:r>
      <w:r w:rsidR="008D3185" w:rsidRPr="002C7D93">
        <w:t>Сторонами в спецификации к настоящему договору.</w:t>
      </w:r>
      <w:bookmarkStart w:id="0" w:name="_GoBack"/>
      <w:bookmarkEnd w:id="0"/>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7.2. В случае несвоевременного исполнения Покупателем п.п.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0F158E" w:rsidRPr="002C7D93">
        <w:t>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перепоставки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BA1748" w:rsidRPr="002C7D93">
        <w:t>сверхпоставленного</w:t>
      </w:r>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lastRenderedPageBreak/>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2C7D93"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081D5B" w:rsidP="00673AE8">
      <w:pPr>
        <w:jc w:val="both"/>
      </w:pPr>
      <w:r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0915EB" w:rsidRPr="002C7D93">
        <w:t>Курганской области</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73555B" w:rsidRPr="002C7D93">
        <w:t>_____</w:t>
      </w:r>
      <w:r w:rsidR="007016D4" w:rsidRPr="002C7D93">
        <w:t>»</w:t>
      </w:r>
      <w:r w:rsidR="0073555B" w:rsidRPr="002C7D93">
        <w:t>________________</w:t>
      </w:r>
      <w:r w:rsidR="007016D4" w:rsidRPr="002C7D93">
        <w:t xml:space="preserve"> 20</w:t>
      </w:r>
      <w:r w:rsidR="00316BF2" w:rsidRPr="002C7D93">
        <w:t>1</w:t>
      </w:r>
      <w:r w:rsidR="0073555B" w:rsidRPr="002C7D93">
        <w:t>___</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133265" w:rsidRPr="002C7D93" w:rsidRDefault="00133265" w:rsidP="00673AE8">
      <w:pPr>
        <w:ind w:firstLine="720"/>
        <w:jc w:val="both"/>
      </w:pPr>
      <w:r w:rsidRPr="002C7D93">
        <w:t>.</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r w:rsidR="00E47259" w:rsidRPr="002C7D93">
        <w:t>Н</w:t>
      </w:r>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Стороны обязаны извещать друг друга об изменении своего юридического адреса, платежных реквизитов, не позднее 10-ти дней с даты</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xml:space="preserve">. Подобные уведомления и документы должны быть выполнены в письменной форме, доставляться лично </w:t>
      </w:r>
      <w:r w:rsidR="00C35059" w:rsidRPr="002C7D93">
        <w:rPr>
          <w:snapToGrid w:val="0"/>
        </w:rPr>
        <w:lastRenderedPageBreak/>
        <w:t>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D27793" w:rsidRPr="002C7D93">
        <w:t>12-03/___ от «__» ________ 201</w:t>
      </w:r>
      <w:r w:rsidR="00A21CAC" w:rsidRPr="002C7D93">
        <w:t>1</w:t>
      </w:r>
      <w:r w:rsidR="00D27793" w:rsidRPr="002C7D93">
        <w:t xml:space="preserve"> г</w:t>
      </w:r>
      <w:r w:rsidR="005429A9" w:rsidRPr="002C7D93">
        <w:t>»</w:t>
      </w:r>
      <w:r w:rsidR="00C35059" w:rsidRPr="002C7D93">
        <w:t>.</w:t>
      </w:r>
    </w:p>
    <w:p w:rsidR="00B84431" w:rsidRPr="002C7D93" w:rsidRDefault="007016D4" w:rsidP="00316BF2">
      <w:pPr>
        <w:jc w:val="both"/>
      </w:pPr>
      <w:r w:rsidRPr="002C7D93">
        <w:t>Приложение № 2</w:t>
      </w:r>
      <w:r w:rsidR="00081D5B" w:rsidRPr="002C7D93">
        <w:t xml:space="preserve">- </w:t>
      </w:r>
      <w:r w:rsidR="0027747B" w:rsidRPr="002C7D93">
        <w:t>«Антикоррупционная оговорка»</w:t>
      </w:r>
      <w:r w:rsidR="00D70D2D" w:rsidRPr="002C7D93">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E2213D" w:rsidP="00673AE8">
      <w:pPr>
        <w:jc w:val="both"/>
        <w:rPr>
          <w:b/>
          <w:bCs/>
          <w:sz w:val="24"/>
          <w:szCs w:val="24"/>
        </w:rPr>
      </w:pPr>
      <w:r w:rsidRPr="00673AE8">
        <w:rPr>
          <w:b/>
          <w:bCs/>
          <w:sz w:val="24"/>
          <w:szCs w:val="24"/>
        </w:rPr>
        <w:t>От Поставщика</w:t>
      </w:r>
      <w:r w:rsidR="00F46871">
        <w:rPr>
          <w:b/>
          <w:bCs/>
          <w:sz w:val="24"/>
          <w:szCs w:val="24"/>
        </w:rPr>
        <w:tab/>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73555B">
        <w:rPr>
          <w:b/>
          <w:sz w:val="22"/>
          <w:szCs w:val="22"/>
        </w:rPr>
        <w:t>___________</w:t>
      </w:r>
      <w:r w:rsidRPr="00316BF2">
        <w:rPr>
          <w:b/>
          <w:bCs/>
          <w:sz w:val="24"/>
          <w:szCs w:val="24"/>
        </w:rPr>
        <w:t>/</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0377" w:rsidRDefault="005F0377">
      <w:r>
        <w:separator/>
      </w:r>
    </w:p>
  </w:endnote>
  <w:endnote w:type="continuationSeparator" w:id="1">
    <w:p w:rsidR="005F0377" w:rsidRDefault="005F03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712D8A">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0377" w:rsidRDefault="005F0377">
      <w:r>
        <w:separator/>
      </w:r>
    </w:p>
  </w:footnote>
  <w:footnote w:type="continuationSeparator" w:id="1">
    <w:p w:rsidR="005F0377" w:rsidRDefault="005F03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9341F1"/>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7A14"/>
    <w:rsid w:val="00164626"/>
    <w:rsid w:val="00171B6F"/>
    <w:rsid w:val="00172A61"/>
    <w:rsid w:val="0019062D"/>
    <w:rsid w:val="00196284"/>
    <w:rsid w:val="001A0B46"/>
    <w:rsid w:val="001A0CC0"/>
    <w:rsid w:val="00200FED"/>
    <w:rsid w:val="002036CB"/>
    <w:rsid w:val="00203810"/>
    <w:rsid w:val="0020644C"/>
    <w:rsid w:val="00230990"/>
    <w:rsid w:val="00230C1E"/>
    <w:rsid w:val="00232733"/>
    <w:rsid w:val="002616B8"/>
    <w:rsid w:val="00273FAE"/>
    <w:rsid w:val="0027747B"/>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904C2"/>
    <w:rsid w:val="003B17F0"/>
    <w:rsid w:val="003C2A6B"/>
    <w:rsid w:val="003C4355"/>
    <w:rsid w:val="003D610E"/>
    <w:rsid w:val="003E3ED6"/>
    <w:rsid w:val="00402317"/>
    <w:rsid w:val="0040455B"/>
    <w:rsid w:val="0041316B"/>
    <w:rsid w:val="00414C53"/>
    <w:rsid w:val="00415B7E"/>
    <w:rsid w:val="00417051"/>
    <w:rsid w:val="004243EE"/>
    <w:rsid w:val="004413B1"/>
    <w:rsid w:val="004543D2"/>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86AB9"/>
    <w:rsid w:val="00596798"/>
    <w:rsid w:val="005C0A90"/>
    <w:rsid w:val="005E24D4"/>
    <w:rsid w:val="005F0377"/>
    <w:rsid w:val="00615083"/>
    <w:rsid w:val="00641368"/>
    <w:rsid w:val="00647A7C"/>
    <w:rsid w:val="00653C01"/>
    <w:rsid w:val="00664B8C"/>
    <w:rsid w:val="00667FAD"/>
    <w:rsid w:val="00673AE8"/>
    <w:rsid w:val="006C3330"/>
    <w:rsid w:val="006D0580"/>
    <w:rsid w:val="006F01B8"/>
    <w:rsid w:val="007016D4"/>
    <w:rsid w:val="00707F5D"/>
    <w:rsid w:val="00712D8A"/>
    <w:rsid w:val="00715EF7"/>
    <w:rsid w:val="0073555B"/>
    <w:rsid w:val="0076031A"/>
    <w:rsid w:val="00765BE2"/>
    <w:rsid w:val="007720AC"/>
    <w:rsid w:val="007A6F01"/>
    <w:rsid w:val="007C0AA2"/>
    <w:rsid w:val="007D5CED"/>
    <w:rsid w:val="00802EAF"/>
    <w:rsid w:val="008077A3"/>
    <w:rsid w:val="008176E2"/>
    <w:rsid w:val="00847A2C"/>
    <w:rsid w:val="008702E2"/>
    <w:rsid w:val="00876B83"/>
    <w:rsid w:val="00880870"/>
    <w:rsid w:val="00883C19"/>
    <w:rsid w:val="00886ADA"/>
    <w:rsid w:val="008A36F0"/>
    <w:rsid w:val="008D0F7E"/>
    <w:rsid w:val="008D3185"/>
    <w:rsid w:val="008D31BA"/>
    <w:rsid w:val="008E6004"/>
    <w:rsid w:val="0090252F"/>
    <w:rsid w:val="00910175"/>
    <w:rsid w:val="00911417"/>
    <w:rsid w:val="00920732"/>
    <w:rsid w:val="009341F1"/>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27691"/>
    <w:rsid w:val="00A5076C"/>
    <w:rsid w:val="00A6099D"/>
    <w:rsid w:val="00A732C2"/>
    <w:rsid w:val="00A75272"/>
    <w:rsid w:val="00A8449D"/>
    <w:rsid w:val="00A867AB"/>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F68F8"/>
    <w:rsid w:val="00F150A0"/>
    <w:rsid w:val="00F15E7B"/>
    <w:rsid w:val="00F32911"/>
    <w:rsid w:val="00F46871"/>
    <w:rsid w:val="00F52E5E"/>
    <w:rsid w:val="00F54D40"/>
    <w:rsid w:val="00F55436"/>
    <w:rsid w:val="00F66B1B"/>
    <w:rsid w:val="00F8232C"/>
    <w:rsid w:val="00F83846"/>
    <w:rsid w:val="00F90D8F"/>
    <w:rsid w:val="00F92173"/>
    <w:rsid w:val="00F95F93"/>
    <w:rsid w:val="00FC76E6"/>
    <w:rsid w:val="00FD57C8"/>
    <w:rsid w:val="00FE060B"/>
    <w:rsid w:val="00FE74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ligalov\&#1056;&#1072;&#1073;&#1086;&#1095;&#1080;&#1081;%20&#1089;&#1090;&#1086;&#1083;\&#1096;&#1072;&#1073;&#1083;&#1086;&#1085;%20&#1076;&#1086;&#1075;&#1086;&#1074;&#1086;&#1088;&#1072;%20&#1087;&#1086;&#1089;&#1090;&#1072;&#1074;&#1082;&#1080;%20&#1058;&#1052;&#1062;\&#1044;&#1086;&#1075;&#1086;&#1074;&#1086;&#1088;_&#1087;&#1086;&#1089;&#1090;&#1072;&#1074;&#1082;&#1080;_&#1089;&#1087;&#1083;&#1080;&#1090;-&#1089;&#1080;&#1089;&#1090;&#1077;&#1084;.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Договор_поставки_сплит-систем</Template>
  <TotalTime>1</TotalTime>
  <Pages>4</Pages>
  <Words>2365</Words>
  <Characters>13481</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15815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 </dc:creator>
  <cp:keywords/>
  <cp:lastModifiedBy>Сидоров А.В.</cp:lastModifiedBy>
  <cp:revision>2</cp:revision>
  <cp:lastPrinted>2011-06-16T12:44:00Z</cp:lastPrinted>
  <dcterms:created xsi:type="dcterms:W3CDTF">2011-11-22T10:47:00Z</dcterms:created>
  <dcterms:modified xsi:type="dcterms:W3CDTF">2011-11-22T10:47:00Z</dcterms:modified>
</cp:coreProperties>
</file>