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02" w:rsidRPr="00E51667" w:rsidRDefault="00481D02" w:rsidP="001A0720">
      <w:pPr>
        <w:jc w:val="center"/>
        <w:outlineLvl w:val="0"/>
        <w:rPr>
          <w:rFonts w:ascii="Times New Roman" w:hAnsi="Times New Roman" w:cs="Times New Roman"/>
        </w:rPr>
      </w:pPr>
      <w:r w:rsidRPr="00E51667">
        <w:rPr>
          <w:rFonts w:ascii="Times New Roman" w:hAnsi="Times New Roman" w:cs="Times New Roman"/>
        </w:rPr>
        <w:t>ИЗВЕЩЕНИЕ О ПРОДЛЕНИИ СРОКА ПОДАЧИ ЗАЯВОК</w:t>
      </w:r>
    </w:p>
    <w:p w:rsidR="00481D02" w:rsidRPr="00E51667" w:rsidRDefault="00481D02" w:rsidP="001A0720">
      <w:pPr>
        <w:jc w:val="center"/>
        <w:outlineLvl w:val="0"/>
        <w:rPr>
          <w:rFonts w:ascii="Times New Roman" w:hAnsi="Times New Roman" w:cs="Times New Roman"/>
        </w:rPr>
      </w:pPr>
      <w:r w:rsidRPr="00E51667">
        <w:rPr>
          <w:rFonts w:ascii="Times New Roman" w:hAnsi="Times New Roman" w:cs="Times New Roman"/>
        </w:rPr>
        <w:t>224/67-03/13-221/2 ОЗЦЭ</w:t>
      </w:r>
      <w:bookmarkStart w:id="0" w:name="_GoBack"/>
      <w:bookmarkEnd w:id="0"/>
    </w:p>
    <w:p w:rsidR="00481D02" w:rsidRPr="00A6215E" w:rsidRDefault="00481D02" w:rsidP="001A0720">
      <w:pPr>
        <w:jc w:val="center"/>
        <w:outlineLvl w:val="0"/>
        <w:rPr>
          <w:rFonts w:ascii="Times New Roman" w:hAnsi="Times New Roman" w:cs="Times New Roman"/>
        </w:rPr>
      </w:pP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81D02" w:rsidRPr="00A6215E" w:rsidRDefault="00481D02" w:rsidP="001A072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81D02" w:rsidRDefault="00481D02" w:rsidP="001A072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81D02" w:rsidRPr="006F3094" w:rsidRDefault="00481D02" w:rsidP="001A072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481D02" w:rsidRPr="00807470" w:rsidRDefault="00481D02" w:rsidP="001A072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творога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481D02" w:rsidRPr="00A6215E" w:rsidRDefault="00481D02" w:rsidP="001A072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481D02" w:rsidRPr="00C573AC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481D02" w:rsidRPr="00C573AC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81D02" w:rsidRPr="00A6215E" w:rsidRDefault="00481D02" w:rsidP="001A072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1D02" w:rsidRPr="00A6215E" w:rsidRDefault="00481D02" w:rsidP="001A072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1D02" w:rsidRPr="00A6215E" w:rsidRDefault="00481D02" w:rsidP="001A072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1D02" w:rsidRPr="00745446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90 840</w:t>
      </w:r>
      <w:r w:rsidRPr="00572F1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572F1D">
        <w:rPr>
          <w:rFonts w:ascii="Times New Roman" w:hAnsi="Times New Roman" w:cs="Times New Roman"/>
        </w:rPr>
        <w:t xml:space="preserve">00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девяносто </w:t>
      </w:r>
      <w:r w:rsidRPr="00B3568E">
        <w:rPr>
          <w:rFonts w:ascii="Times New Roman" w:hAnsi="Times New Roman" w:cs="Times New Roman"/>
        </w:rPr>
        <w:t xml:space="preserve">тысяч </w:t>
      </w:r>
      <w:r>
        <w:rPr>
          <w:rFonts w:ascii="Times New Roman" w:hAnsi="Times New Roman" w:cs="Times New Roman"/>
        </w:rPr>
        <w:t xml:space="preserve">восемьсот сорок 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81D02" w:rsidRPr="00745446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81D02" w:rsidRPr="00A6215E" w:rsidRDefault="00481D02" w:rsidP="001A072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81D02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481D02" w:rsidRPr="00077E35" w:rsidRDefault="00481D02" w:rsidP="00077E3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77E3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77E3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77E35">
        <w:rPr>
          <w:rFonts w:ascii="Times New Roman" w:hAnsi="Times New Roman" w:cs="Times New Roman"/>
          <w:b/>
          <w:bCs/>
        </w:rPr>
        <w:t>:</w:t>
      </w:r>
    </w:p>
    <w:p w:rsidR="00481D02" w:rsidRPr="00077E35" w:rsidRDefault="00481D02" w:rsidP="00077E3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77E3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77E35">
        <w:rPr>
          <w:rFonts w:ascii="Times New Roman" w:hAnsi="Times New Roman" w:cs="Times New Roman"/>
          <w:color w:val="0000FF"/>
        </w:rPr>
        <w:t xml:space="preserve"> </w:t>
      </w:r>
      <w:r w:rsidRPr="00077E3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77E35">
        <w:rPr>
          <w:rFonts w:ascii="Times New Roman" w:hAnsi="Times New Roman" w:cs="Times New Roman"/>
          <w:spacing w:val="-6"/>
        </w:rPr>
        <w:t>на участие в запросе цен</w:t>
      </w:r>
      <w:r w:rsidRPr="00077E35">
        <w:rPr>
          <w:rFonts w:ascii="Times New Roman" w:hAnsi="Times New Roman" w:cs="Times New Roman"/>
        </w:rPr>
        <w:t xml:space="preserve"> продлевается на 4 рабочих дня.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81D02" w:rsidRPr="00A6215E" w:rsidRDefault="00481D02" w:rsidP="001A072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29»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1D02" w:rsidRPr="00D55FE5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1D02" w:rsidRPr="00A6215E" w:rsidRDefault="00481D02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1D02" w:rsidRDefault="00481D02"/>
    <w:sectPr w:rsidR="00481D02" w:rsidSect="0061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3A39"/>
    <w:rsid w:val="000104C3"/>
    <w:rsid w:val="000520CC"/>
    <w:rsid w:val="000648DD"/>
    <w:rsid w:val="00077E35"/>
    <w:rsid w:val="001624DB"/>
    <w:rsid w:val="001A0720"/>
    <w:rsid w:val="001C0BDC"/>
    <w:rsid w:val="001D150D"/>
    <w:rsid w:val="00363A39"/>
    <w:rsid w:val="0036723D"/>
    <w:rsid w:val="003912F8"/>
    <w:rsid w:val="003D26AF"/>
    <w:rsid w:val="003D771F"/>
    <w:rsid w:val="00454708"/>
    <w:rsid w:val="00481D02"/>
    <w:rsid w:val="004E5D69"/>
    <w:rsid w:val="00520DB2"/>
    <w:rsid w:val="00572F1D"/>
    <w:rsid w:val="006171AE"/>
    <w:rsid w:val="006A7D5D"/>
    <w:rsid w:val="006B4A1D"/>
    <w:rsid w:val="006F3094"/>
    <w:rsid w:val="00745446"/>
    <w:rsid w:val="00801685"/>
    <w:rsid w:val="00807470"/>
    <w:rsid w:val="00887A00"/>
    <w:rsid w:val="008E3C0C"/>
    <w:rsid w:val="00A6215E"/>
    <w:rsid w:val="00B15C4C"/>
    <w:rsid w:val="00B3568E"/>
    <w:rsid w:val="00BA40B6"/>
    <w:rsid w:val="00BE223F"/>
    <w:rsid w:val="00C572F3"/>
    <w:rsid w:val="00C573AC"/>
    <w:rsid w:val="00CC5DF3"/>
    <w:rsid w:val="00D14104"/>
    <w:rsid w:val="00D42E6F"/>
    <w:rsid w:val="00D55FE5"/>
    <w:rsid w:val="00D822F8"/>
    <w:rsid w:val="00DA6B67"/>
    <w:rsid w:val="00E51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72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5166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740</Words>
  <Characters>4219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2013-07-16T10:47:00Z</dcterms:created>
  <dcterms:modified xsi:type="dcterms:W3CDTF">2013-07-22T07:18:00Z</dcterms:modified>
</cp:coreProperties>
</file>