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74" w:rsidRDefault="00C65E74" w:rsidP="0059602E">
      <w:pPr>
        <w:ind w:left="-993" w:firstLine="708"/>
        <w:jc w:val="both"/>
        <w:rPr>
          <w:rFonts w:ascii="Times New Roman" w:hAnsi="Times New Roman"/>
          <w:sz w:val="28"/>
          <w:szCs w:val="28"/>
        </w:rPr>
      </w:pPr>
      <w:r w:rsidRPr="009D2E2F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486pt;height:531.75pt;visibility:visible">
            <v:imagedata r:id="rId7" o:title="" croptop="4255f"/>
          </v:shape>
        </w:pict>
      </w:r>
    </w:p>
    <w:p w:rsidR="00C65E74" w:rsidRDefault="00C65E74" w:rsidP="0059602E">
      <w:pPr>
        <w:ind w:left="-993" w:firstLine="708"/>
        <w:jc w:val="both"/>
        <w:rPr>
          <w:rFonts w:ascii="Times New Roman" w:hAnsi="Times New Roman"/>
          <w:sz w:val="28"/>
          <w:szCs w:val="28"/>
        </w:rPr>
      </w:pPr>
    </w:p>
    <w:p w:rsidR="00C65E74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</w:rPr>
      </w:pPr>
    </w:p>
    <w:p w:rsidR="00C65E74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</w:rPr>
      </w:pPr>
    </w:p>
    <w:p w:rsidR="00C65E74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</w:rPr>
      </w:pPr>
    </w:p>
    <w:p w:rsidR="00C65E74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</w:rPr>
      </w:pPr>
    </w:p>
    <w:p w:rsidR="00C65E74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C65E74" w:rsidRPr="00CD5B26" w:rsidRDefault="00C65E74" w:rsidP="0059602E">
      <w:pPr>
        <w:ind w:left="-993" w:firstLine="708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C65E74" w:rsidRDefault="00C65E74" w:rsidP="00FF2F9C">
      <w:pPr>
        <w:ind w:left="-993" w:firstLine="708"/>
        <w:jc w:val="center"/>
        <w:rPr>
          <w:rFonts w:ascii="Times New Roman" w:hAnsi="Times New Roman"/>
          <w:i/>
          <w:sz w:val="28"/>
          <w:szCs w:val="28"/>
        </w:rPr>
      </w:pPr>
    </w:p>
    <w:p w:rsidR="00C65E74" w:rsidRPr="00FF2F9C" w:rsidRDefault="00C65E74" w:rsidP="00FF2F9C">
      <w:pPr>
        <w:ind w:left="-993" w:firstLine="708"/>
        <w:jc w:val="center"/>
        <w:rPr>
          <w:rFonts w:ascii="Times New Roman" w:hAnsi="Times New Roman"/>
          <w:i/>
          <w:sz w:val="28"/>
          <w:szCs w:val="28"/>
        </w:rPr>
      </w:pPr>
      <w:r w:rsidRPr="00FF2F9C">
        <w:rPr>
          <w:rFonts w:ascii="Times New Roman" w:hAnsi="Times New Roman"/>
          <w:i/>
          <w:sz w:val="28"/>
          <w:szCs w:val="28"/>
        </w:rPr>
        <w:t>Образ</w:t>
      </w:r>
      <w:r>
        <w:rPr>
          <w:rFonts w:ascii="Times New Roman" w:hAnsi="Times New Roman"/>
          <w:i/>
          <w:sz w:val="28"/>
          <w:szCs w:val="28"/>
        </w:rPr>
        <w:t>ец ответа организации поставщика/субподрядчика</w:t>
      </w:r>
      <w:r w:rsidRPr="00FF2F9C">
        <w:rPr>
          <w:rFonts w:ascii="Times New Roman" w:hAnsi="Times New Roman"/>
          <w:i/>
          <w:sz w:val="28"/>
          <w:szCs w:val="28"/>
        </w:rPr>
        <w:t xml:space="preserve"> продукции</w:t>
      </w:r>
    </w:p>
    <w:tbl>
      <w:tblPr>
        <w:tblpPr w:leftFromText="180" w:rightFromText="180" w:vertAnchor="text" w:horzAnchor="margin" w:tblpY="10"/>
        <w:tblW w:w="0" w:type="auto"/>
        <w:tblLook w:val="00A0"/>
      </w:tblPr>
      <w:tblGrid>
        <w:gridCol w:w="4785"/>
        <w:gridCol w:w="4785"/>
      </w:tblGrid>
      <w:tr w:rsidR="00C65E74" w:rsidRPr="00997B17" w:rsidTr="00997B17">
        <w:tc>
          <w:tcPr>
            <w:tcW w:w="4785" w:type="dxa"/>
          </w:tcPr>
          <w:p w:rsidR="00C65E74" w:rsidRPr="00997B17" w:rsidRDefault="00C65E74" w:rsidP="00997B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Бланк организации поставщика/субподрядчика</w:t>
            </w:r>
          </w:p>
        </w:tc>
        <w:tc>
          <w:tcPr>
            <w:tcW w:w="4786" w:type="dxa"/>
          </w:tcPr>
          <w:p w:rsidR="00C65E74" w:rsidRPr="00997B17" w:rsidRDefault="00C65E74" w:rsidP="00997B1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Реквизиты заказчика/поставщика</w:t>
            </w:r>
          </w:p>
        </w:tc>
      </w:tr>
    </w:tbl>
    <w:p w:rsidR="00C65E74" w:rsidRDefault="00C65E74" w:rsidP="00A22268">
      <w:pPr>
        <w:autoSpaceDE w:val="0"/>
        <w:autoSpaceDN w:val="0"/>
        <w:adjustRightInd w:val="0"/>
        <w:ind w:firstLine="540"/>
        <w:jc w:val="center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Уважаемый_________________!</w:t>
      </w:r>
    </w:p>
    <w:p w:rsidR="00C65E74" w:rsidRDefault="00C65E74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/>
          <w:sz w:val="28"/>
          <w:szCs w:val="28"/>
        </w:rPr>
      </w:pPr>
      <w:r w:rsidRPr="0059602E">
        <w:rPr>
          <w:rFonts w:ascii="Times New Roman" w:hAnsi="Times New Roman"/>
          <w:sz w:val="28"/>
          <w:szCs w:val="28"/>
        </w:rPr>
        <w:t>Настоящим подтверждаем, что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i/>
          <w:sz w:val="28"/>
          <w:szCs w:val="28"/>
          <w:u w:val="single"/>
        </w:rPr>
        <w:t>н</w:t>
      </w:r>
      <w:r w:rsidRPr="0059602E">
        <w:rPr>
          <w:rFonts w:ascii="Times New Roman" w:hAnsi="Times New Roman"/>
          <w:i/>
          <w:sz w:val="28"/>
          <w:szCs w:val="28"/>
          <w:u w:val="single"/>
        </w:rPr>
        <w:t>аименование организации поставщика</w:t>
      </w:r>
      <w:r>
        <w:rPr>
          <w:rFonts w:ascii="Times New Roman" w:hAnsi="Times New Roman"/>
          <w:i/>
          <w:sz w:val="28"/>
          <w:szCs w:val="28"/>
          <w:u w:val="single"/>
        </w:rPr>
        <w:t>/субподрядчика</w:t>
      </w:r>
      <w:r w:rsidRPr="0059602E">
        <w:rPr>
          <w:rFonts w:ascii="Times New Roman" w:hAnsi="Times New Roman"/>
          <w:i/>
          <w:sz w:val="28"/>
          <w:szCs w:val="28"/>
          <w:u w:val="single"/>
        </w:rPr>
        <w:t xml:space="preserve"> продукции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624A6F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 xml:space="preserve">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Pr="00624A6F">
        <w:rPr>
          <w:rFonts w:ascii="Times New Roman" w:hAnsi="Times New Roman"/>
          <w:i/>
          <w:sz w:val="28"/>
          <w:szCs w:val="28"/>
          <w:u w:val="single"/>
        </w:rPr>
        <w:t>указывается малого или среднего в зависимости от критериев отнесения</w:t>
      </w:r>
      <w:r>
        <w:rPr>
          <w:rFonts w:ascii="Times New Roman" w:hAnsi="Times New Roman"/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19"/>
        <w:gridCol w:w="2126"/>
        <w:gridCol w:w="2659"/>
      </w:tblGrid>
      <w:tr w:rsidR="00C65E74" w:rsidRPr="00997B17" w:rsidTr="00997B17"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Критерий отнесения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Приложенный подтверждающий документ</w:t>
            </w:r>
          </w:p>
        </w:tc>
      </w:tr>
      <w:tr w:rsidR="00C65E74" w:rsidRPr="00997B17" w:rsidTr="00997B17"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65E74" w:rsidRPr="00997B17" w:rsidTr="00997B17"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только для юридических лиц:</w:t>
            </w:r>
          </w:p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 xml:space="preserve">Суммарная доля участия в уставном (складочном) капитале: </w:t>
            </w:r>
          </w:p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Копия устава</w:t>
            </w:r>
          </w:p>
        </w:tc>
      </w:tr>
      <w:tr w:rsidR="00C65E74" w:rsidRPr="00997B17" w:rsidTr="00997B17"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только для юридических лиц:</w:t>
            </w:r>
          </w:p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Указывается в процентах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Копия устава</w:t>
            </w:r>
          </w:p>
        </w:tc>
      </w:tr>
      <w:tr w:rsidR="00C65E74" w:rsidRPr="00997B17" w:rsidTr="00997B17">
        <w:trPr>
          <w:trHeight w:val="2216"/>
        </w:trPr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Указывается</w:t>
            </w:r>
          </w:p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количество человек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Копия формы 4 ФСС</w:t>
            </w:r>
          </w:p>
        </w:tc>
      </w:tr>
      <w:tr w:rsidR="00C65E74" w:rsidRPr="00997B17" w:rsidTr="00997B17">
        <w:tc>
          <w:tcPr>
            <w:tcW w:w="70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7B17">
              <w:rPr>
                <w:rFonts w:ascii="Times New Roman" w:hAnsi="Times New Roman"/>
                <w:sz w:val="28"/>
                <w:szCs w:val="28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126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C65E74" w:rsidRPr="00997B17" w:rsidRDefault="00C65E74" w:rsidP="00997B1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997B17">
              <w:rPr>
                <w:rFonts w:ascii="Times New Roman" w:hAnsi="Times New Roman"/>
                <w:i/>
                <w:sz w:val="28"/>
                <w:szCs w:val="28"/>
              </w:rPr>
              <w:t>Копия баланса за предшествующий календарный год</w:t>
            </w:r>
          </w:p>
        </w:tc>
      </w:tr>
    </w:tbl>
    <w:p w:rsidR="00C65E74" w:rsidRDefault="00C65E74" w:rsidP="0058004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 подтверждающие документы.</w:t>
      </w:r>
    </w:p>
    <w:sectPr w:rsidR="00C65E74" w:rsidSect="00CD5B26">
      <w:headerReference w:type="default" r:id="rId8"/>
      <w:pgSz w:w="11906" w:h="16838"/>
      <w:pgMar w:top="289" w:right="851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E74" w:rsidRDefault="00C65E74" w:rsidP="003B74DD">
      <w:pPr>
        <w:spacing w:after="0" w:line="240" w:lineRule="auto"/>
      </w:pPr>
      <w:r>
        <w:separator/>
      </w:r>
    </w:p>
  </w:endnote>
  <w:endnote w:type="continuationSeparator" w:id="1">
    <w:p w:rsidR="00C65E74" w:rsidRDefault="00C65E74" w:rsidP="003B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E74" w:rsidRDefault="00C65E74" w:rsidP="003B74DD">
      <w:pPr>
        <w:spacing w:after="0" w:line="240" w:lineRule="auto"/>
      </w:pPr>
      <w:r>
        <w:separator/>
      </w:r>
    </w:p>
  </w:footnote>
  <w:footnote w:type="continuationSeparator" w:id="1">
    <w:p w:rsidR="00C65E74" w:rsidRDefault="00C65E74" w:rsidP="003B7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E74" w:rsidRPr="005E4856" w:rsidRDefault="00C65E74">
    <w:pPr>
      <w:pStyle w:val="Header"/>
      <w:rPr>
        <w:lang w:val="en-US"/>
      </w:rPr>
    </w:pPr>
    <w:r>
      <w:t xml:space="preserve">                                                           </w:t>
    </w:r>
    <w:r>
      <w:tab/>
    </w:r>
    <w:r>
      <w:tab/>
      <w:t xml:space="preserve">Приложение № </w:t>
    </w:r>
    <w:r>
      <w:rPr>
        <w:lang w:val="en-US"/>
      </w:rPr>
      <w:t>2</w:t>
    </w:r>
  </w:p>
  <w:p w:rsidR="00C65E74" w:rsidRDefault="00C65E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C00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CC"/>
    <w:rsid w:val="000B18F2"/>
    <w:rsid w:val="000B2C57"/>
    <w:rsid w:val="000B4114"/>
    <w:rsid w:val="000B46D6"/>
    <w:rsid w:val="000B55C5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05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A18B5"/>
    <w:rsid w:val="001A3179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2F96"/>
    <w:rsid w:val="0033682F"/>
    <w:rsid w:val="003425B1"/>
    <w:rsid w:val="0034759B"/>
    <w:rsid w:val="00350C00"/>
    <w:rsid w:val="003567A7"/>
    <w:rsid w:val="00357200"/>
    <w:rsid w:val="00362C98"/>
    <w:rsid w:val="00362FAB"/>
    <w:rsid w:val="0036352D"/>
    <w:rsid w:val="00363543"/>
    <w:rsid w:val="00366AEF"/>
    <w:rsid w:val="00371093"/>
    <w:rsid w:val="00376D5F"/>
    <w:rsid w:val="00380C2E"/>
    <w:rsid w:val="00381385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B74D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66C0C"/>
    <w:rsid w:val="004704E6"/>
    <w:rsid w:val="00472006"/>
    <w:rsid w:val="00473F67"/>
    <w:rsid w:val="00473FD4"/>
    <w:rsid w:val="00481126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207B"/>
    <w:rsid w:val="005053BC"/>
    <w:rsid w:val="00505AA6"/>
    <w:rsid w:val="005070C8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46C5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E4856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378"/>
    <w:rsid w:val="00643B5F"/>
    <w:rsid w:val="00644474"/>
    <w:rsid w:val="00644ADA"/>
    <w:rsid w:val="00646C03"/>
    <w:rsid w:val="00650E04"/>
    <w:rsid w:val="006513BC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3751"/>
    <w:rsid w:val="00714CFF"/>
    <w:rsid w:val="00715535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503FC"/>
    <w:rsid w:val="00752DFC"/>
    <w:rsid w:val="00752FFF"/>
    <w:rsid w:val="00754025"/>
    <w:rsid w:val="00754D87"/>
    <w:rsid w:val="007565D1"/>
    <w:rsid w:val="007567BD"/>
    <w:rsid w:val="00760CB9"/>
    <w:rsid w:val="00763EB9"/>
    <w:rsid w:val="0076409A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95E37"/>
    <w:rsid w:val="007A29CE"/>
    <w:rsid w:val="007A777E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2B4E"/>
    <w:rsid w:val="0086569A"/>
    <w:rsid w:val="00866468"/>
    <w:rsid w:val="008703F7"/>
    <w:rsid w:val="0087070E"/>
    <w:rsid w:val="00871344"/>
    <w:rsid w:val="00873703"/>
    <w:rsid w:val="008808A9"/>
    <w:rsid w:val="00882C10"/>
    <w:rsid w:val="00890A8B"/>
    <w:rsid w:val="00895104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49CF"/>
    <w:rsid w:val="0099604B"/>
    <w:rsid w:val="00997B17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2E2F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159DE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C65"/>
    <w:rsid w:val="00A801B4"/>
    <w:rsid w:val="00A86811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031A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5E74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E35"/>
    <w:rsid w:val="00CC227D"/>
    <w:rsid w:val="00CC3B7C"/>
    <w:rsid w:val="00CD0190"/>
    <w:rsid w:val="00CD415E"/>
    <w:rsid w:val="00CD41B1"/>
    <w:rsid w:val="00CD43BF"/>
    <w:rsid w:val="00CD5B26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E01B9F"/>
    <w:rsid w:val="00E02A13"/>
    <w:rsid w:val="00E0303B"/>
    <w:rsid w:val="00E03C9A"/>
    <w:rsid w:val="00E04EF1"/>
    <w:rsid w:val="00E0565A"/>
    <w:rsid w:val="00E12EBC"/>
    <w:rsid w:val="00E239C0"/>
    <w:rsid w:val="00E24255"/>
    <w:rsid w:val="00E26E2A"/>
    <w:rsid w:val="00E31BAC"/>
    <w:rsid w:val="00E4249F"/>
    <w:rsid w:val="00E42A47"/>
    <w:rsid w:val="00E43468"/>
    <w:rsid w:val="00E44990"/>
    <w:rsid w:val="00E44F7E"/>
    <w:rsid w:val="00E607AC"/>
    <w:rsid w:val="00E61D66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B62"/>
    <w:rsid w:val="00FB3F4B"/>
    <w:rsid w:val="00FB57C8"/>
    <w:rsid w:val="00FC4F71"/>
    <w:rsid w:val="00FD29A6"/>
    <w:rsid w:val="00FD366A"/>
    <w:rsid w:val="00FD56FB"/>
    <w:rsid w:val="00FD5A4C"/>
    <w:rsid w:val="00FD5AE9"/>
    <w:rsid w:val="00FE2963"/>
    <w:rsid w:val="00FE3CB4"/>
    <w:rsid w:val="00FF2F9C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9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A0F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60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141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74D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74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00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262</Words>
  <Characters>1497</Characters>
  <Application>Microsoft Office Outlook</Application>
  <DocSecurity>0</DocSecurity>
  <Lines>0</Lines>
  <Paragraphs>0</Paragraphs>
  <ScaleCrop>false</ScaleCrop>
  <Company>Rosatom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niti</cp:lastModifiedBy>
  <cp:revision>2</cp:revision>
  <cp:lastPrinted>2014-01-22T05:51:00Z</cp:lastPrinted>
  <dcterms:created xsi:type="dcterms:W3CDTF">2014-01-22T05:52:00Z</dcterms:created>
  <dcterms:modified xsi:type="dcterms:W3CDTF">2014-01-22T05:52:00Z</dcterms:modified>
</cp:coreProperties>
</file>